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12" w:right="42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927" w:right="9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ELE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022" w:right="402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30.4.2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01" w:right="41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59" w:right="97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60" w:right="98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60" w:right="101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kiv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915" w:right="98" w:firstLine="-167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2017-12-18T15:16:53Z</dcterms:created>
  <dcterms:modified xsi:type="dcterms:W3CDTF">2017-12-18T15:16:53Z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LastSaved">
    <vt:filetime>2017-12-18T00:00:00Z</vt:filetime>
  </property>
</Properties>
</file>