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53" w:right="40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56" w:right="34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04" w:right="2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.9.201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43" w:right="39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097" w:right="98" w:firstLine="-185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8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2017-12-18T16:08:39Z</dcterms:created>
  <dcterms:modified xsi:type="dcterms:W3CDTF">2017-12-18T16:08:39Z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2017-10-30T00:00:00Z</vt:filetime>
  </property>
  <property fmtid="{D5CDD505-2E9C-101B-9397-08002B2CF9AE}" pid="3" name="LastSaved">
    <vt:filetime>2017-12-18T00:00:00Z</vt:filetime>
  </property>
</Properties>
</file>