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130" w:right="413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b/>
          <w:bCs/>
        </w:rPr>
        <w:t>UD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ZIM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21" w:right="362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899,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4.9.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337" w:right="337" w:firstLine="-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ZIMI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308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22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95" w:right="19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DRËS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HP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-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ë”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102,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113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114,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44/2015,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tive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4176" w:right="41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NDOS</w:t>
      </w:r>
      <w:r>
        <w:rPr>
          <w:rFonts w:ascii="Garamond" w:hAnsi="Garamond" w:cs="Garamond" w:eastAsia="Garamond"/>
          <w:sz w:val="24"/>
          <w:szCs w:val="24"/>
          <w:spacing w:val="-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0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limin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308,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22.5.20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7,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ionimin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jnim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2.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imin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uktu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tit,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60" w:right="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jnim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-s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boti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99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</w:p>
    <w:p>
      <w:pPr>
        <w:spacing w:before="0" w:after="0" w:line="269" w:lineRule="exact"/>
        <w:ind w:right="103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hafa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2017-12-18T13:20:41Z</dcterms:created>
  <dcterms:modified xsi:type="dcterms:W3CDTF">2017-12-18T13:20:41Z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2017-09-20T00:00:00Z</vt:filetime>
  </property>
  <property fmtid="{D5CDD505-2E9C-101B-9397-08002B2CF9AE}" pid="3" name="LastSaved">
    <vt:filetime>2017-12-18T00:00:00Z</vt:filetime>
  </property>
</Properties>
</file>