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32" w:right="42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3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76" w:right="3557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/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22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9.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20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626" w:right="260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ELE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99"/>
          <w:b/>
          <w:bCs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6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TE</w:t>
      </w:r>
      <w:r>
        <w:rPr>
          <w:rFonts w:ascii="Garamond" w:hAnsi="Garamond" w:cs="Garamond" w:eastAsia="Garamond"/>
          <w:sz w:val="24"/>
          <w:szCs w:val="24"/>
          <w:spacing w:val="-3"/>
          <w:w w:val="99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99"/>
          <w:b/>
          <w:bCs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20" w:right="62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389,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.199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8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0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00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30.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.2003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40" w:lineRule="auto"/>
        <w:ind w:left="80" w:right="6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44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5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ve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21" w:right="410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99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ËR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2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ndj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hu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hq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ubl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;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2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2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2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/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ç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“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12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22.9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201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</w:t>
      </w:r>
      <w:r>
        <w:rPr>
          <w:rFonts w:ascii="Garamond" w:hAnsi="Garamond" w:cs="Garamond" w:eastAsia="Garamond"/>
          <w:sz w:val="24"/>
          <w:szCs w:val="24"/>
          <w:spacing w:val="-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1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nd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8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,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-9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ov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od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40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fu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right="97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6"/>
          <w:w w:val="99"/>
        </w:rPr>
        <w:t>B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</w:p>
    <w:p>
      <w:pPr>
        <w:spacing w:before="0" w:after="0" w:line="269" w:lineRule="exact"/>
        <w:ind w:right="98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99"/>
          <w:b/>
          <w:bCs/>
          <w:position w:val="1"/>
        </w:rPr>
        <w:t>X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2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2017-12-18T13:49:42Z</dcterms:created>
  <dcterms:modified xsi:type="dcterms:W3CDTF">2017-12-18T13:49:42Z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2017-09-25T00:00:00Z</vt:filetime>
  </property>
  <property fmtid="{D5CDD505-2E9C-101B-9397-08002B2CF9AE}" pid="3" name="LastSaved">
    <vt:filetime>2017-12-18T00:00:00Z</vt:filetime>
  </property>
</Properties>
</file>