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52" w:right="43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7" w:right="36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044,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772" w:right="7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RREGU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44/2015,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36" w:right="4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ndihmonin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28.1.2014,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bulon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kiv/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38,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1.2014,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hafaj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10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69.950056pt;height:48.4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37" w:after="0" w:line="240" w:lineRule="auto"/>
        <w:ind w:left="149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3" w:right="-20"/>
        <w:jc w:val="left"/>
        <w:tabs>
          <w:tab w:pos="19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left="4440" w:right="-20"/>
        <w:jc w:val="left"/>
        <w:tabs>
          <w:tab w:pos="5980" w:val="left"/>
          <w:tab w:pos="65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86" w:right="39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</w:r>
      <w:r>
        <w:rPr>
          <w:rFonts w:ascii="Garamond" w:hAnsi="Garamond" w:cs="Garamond" w:eastAsia="Garamond"/>
          <w:sz w:val="24"/>
          <w:szCs w:val="24"/>
          <w:spacing w:val="1"/>
          <w:b/>
          <w:bCs/>
          <w:u w:val="single" w:color="0000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b/>
          <w:bCs/>
          <w:u w:val="single" w:color="0000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b/>
          <w:bCs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u w:val="single" w:color="0000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u w:val="single" w:color="0000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u w:val="single" w:color="0000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8" w:lineRule="auto"/>
        <w:ind w:left="403" w:right="3377"/>
        <w:jc w:val="left"/>
        <w:tabs>
          <w:tab w:pos="1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Ë: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tabs>
          <w:tab w:pos="1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158" w:firstLine="34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77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96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77" w:right="40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1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92" w:right="11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40" w:bottom="280" w:left="13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2017-12-18T15:24:55Z</dcterms:created>
  <dcterms:modified xsi:type="dcterms:W3CDTF">2017-12-18T15:24:55Z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LastSaved">
    <vt:filetime>2017-12-18T00:00:00Z</vt:filetime>
  </property>
</Properties>
</file>