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53" w:right="40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17" w:right="3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04" w:right="2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59" w:right="100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9,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90/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43" w:right="39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59" w:right="96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14.1.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317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2017-12-18T16:08:51Z</dcterms:created>
  <dcterms:modified xsi:type="dcterms:W3CDTF">2017-12-18T16:08:51Z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LastSaved">
    <vt:filetime>2017-12-18T00:00:00Z</vt:filetime>
  </property>
</Properties>
</file>