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20" w:right="420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URD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41" w:right="362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25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27.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993" w:right="297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ETE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900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0.1.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44/2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263" w:right="39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63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82" w:right="1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eft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2017-12-18T11:48:34Z</dcterms:created>
  <dcterms:modified xsi:type="dcterms:W3CDTF">2017-12-18T11:48:34Z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2017-08-01T00:00:00Z</vt:filetime>
  </property>
  <property fmtid="{D5CDD505-2E9C-101B-9397-08002B2CF9AE}" pid="3" name="LastSaved">
    <vt:filetime>2017-12-18T00:00:00Z</vt:filetime>
  </property>
</Properties>
</file>