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62" w:right="40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92" w:right="34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154,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19.5.2017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36" w:right="28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DELEGIM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KOMPETENCE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shkronjës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30.1.2003,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Administrative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përisë”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/2012,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administratës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shtetërore”,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47" w:right="39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URDHËROJ: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Delegimin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kompetencave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ministrative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zotëron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Alqi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Bllako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për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hti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dety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jisla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men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kompetenca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ushtrohen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23.5.2017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20.6.2017.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hri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ngarkohet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Alqi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llako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Ministrisë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MJEDISIT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Lefter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URDHER nr. 154, date 19.5.2017.docx</dc:title>
  <dcterms:created xsi:type="dcterms:W3CDTF">2017-12-18T09:52:19Z</dcterms:created>
  <dcterms:modified xsi:type="dcterms:W3CDTF">2017-12-18T09:52:19Z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