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12" w:right="421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494" w:right="34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72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/8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0.8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019" w:right="301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ELE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ETE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4.2015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62" w:right="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900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30.12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2003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ill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0" w:right="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8678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14.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.200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62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90/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01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01" w:right="410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67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68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685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56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686/3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68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91/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3/3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96/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698/3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70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659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71/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674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t.,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.7.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472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7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83" w:right="106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96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</w:p>
    <w:p>
      <w:pPr>
        <w:spacing w:before="1" w:after="0" w:line="240" w:lineRule="auto"/>
        <w:ind w:right="131"/>
        <w:jc w:val="righ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G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z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m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</w:rPr>
        <w:t>en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-9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1"/>
          <w:w w:val="100"/>
          <w:b/>
          <w:bCs/>
        </w:rPr>
        <w:t>B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</w:rPr>
        <w:t>a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6"/>
          <w:w w:val="100"/>
          <w:b/>
          <w:bCs/>
        </w:rPr>
        <w:t>dhi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2017-12-18T12:01:12Z</dcterms:created>
  <dcterms:modified xsi:type="dcterms:W3CDTF">2017-12-18T12:01:12Z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2017-08-17T00:00:00Z</vt:filetime>
  </property>
  <property fmtid="{D5CDD505-2E9C-101B-9397-08002B2CF9AE}" pid="3" name="LastSaved">
    <vt:filetime>2017-12-18T00:00:00Z</vt:filetime>
  </property>
</Properties>
</file>