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12" w:right="42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14" w:right="36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080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19" w:right="30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80" w:right="7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8678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0/2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6" w:after="0" w:line="240" w:lineRule="auto"/>
        <w:ind w:left="4243" w:right="39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23.8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Gaz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2017-12-18T12:04:10Z</dcterms:created>
  <dcterms:modified xsi:type="dcterms:W3CDTF">2017-12-18T12:04:10Z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LastSaved">
    <vt:filetime>2017-12-18T00:00:00Z</vt:filetime>
  </property>
</Properties>
</file>