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79" w:right="36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73" w:right="29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2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90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11" w:right="41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5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2017-12-18T11:45:46Z</dcterms:created>
  <dcterms:modified xsi:type="dcterms:W3CDTF">2017-12-18T11:45:46Z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