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9" w:right="42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8" w:right="37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6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4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90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79" w:lineRule="auto"/>
        <w:ind w:left="4142" w:right="3636" w:firstLine="-402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4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1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71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7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2017-12-18T11:45:58Z</dcterms:created>
  <dcterms:modified xsi:type="dcterms:W3CDTF">2017-12-18T11:45:58Z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