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0" w:right="42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URD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89" w:right="366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69,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29.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60" w:right="303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44/2015,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4.2015,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80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000,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30.12.200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ionimin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90/2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ionimin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7" w:after="0" w:line="240" w:lineRule="auto"/>
        <w:ind w:left="4121" w:right="410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403" w:right="43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2017-12-18T11:46:08Z</dcterms:created>
  <dcterms:modified xsi:type="dcterms:W3CDTF">2017-12-18T11:46:08Z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2017-08-01T00:00:00Z</vt:filetime>
  </property>
  <property fmtid="{D5CDD505-2E9C-101B-9397-08002B2CF9AE}" pid="3" name="LastSaved">
    <vt:filetime>2017-12-18T00:00:00Z</vt:filetime>
  </property>
</Properties>
</file>