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00" w:right="42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URD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03" w:right="370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3040" w:right="30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102,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44/2015,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4.2015,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6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379" w:lineRule="auto"/>
        <w:ind w:left="4122" w:right="477" w:firstLine="-402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90/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43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kaj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2017-12-18T11:46:21Z</dcterms:created>
  <dcterms:modified xsi:type="dcterms:W3CDTF">2017-12-18T11:46:21Z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