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00" w:right="42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URD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24" w:right="37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72,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3.7.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040" w:right="303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44/2015,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4.2015,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publ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60" w:right="5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90/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84" w:right="40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45" w:right="43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çi.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kaj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2017-12-18T11:46:33Z</dcterms:created>
  <dcterms:modified xsi:type="dcterms:W3CDTF">2017-12-18T11:46:33Z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2017-08-01T00:00:00Z</vt:filetime>
  </property>
  <property fmtid="{D5CDD505-2E9C-101B-9397-08002B2CF9AE}" pid="3" name="LastSaved">
    <vt:filetime>2017-12-18T00:00:00Z</vt:filetime>
  </property>
</Properties>
</file>