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19" w:right="30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2.2003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139" w:right="1185" w:firstLine="-40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4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2017-12-18T11:26:43Z</dcterms:created>
  <dcterms:modified xsi:type="dcterms:W3CDTF">2017-12-18T11:26:43Z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