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40" w:right="30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4.2015,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0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48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90/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8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3568/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0.6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bux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23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4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çi.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ukaj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2017-12-18T11:46:44Z</dcterms:created>
  <dcterms:modified xsi:type="dcterms:W3CDTF">2017-12-18T11:46:44Z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