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00" w:right="420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b/>
          <w:bCs/>
        </w:rPr>
        <w:t>URD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79" w:right="367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78,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2.7.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040" w:right="303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DE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8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00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tje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102,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pika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28,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29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44/20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4.2015,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odi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60" w:right="5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00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izi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90/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01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84" w:right="408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</w:rPr>
        <w:t>DH</w:t>
      </w:r>
      <w:r>
        <w:rPr>
          <w:rFonts w:ascii="Garamond" w:hAnsi="Garamond" w:cs="Garamond" w:eastAsia="Garamond"/>
          <w:sz w:val="24"/>
          <w:szCs w:val="24"/>
          <w:spacing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8" w:lineRule="exact"/>
        <w:ind w:left="10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4797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19.6.201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80" w:right="7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.2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68" w:lineRule="exact"/>
        <w:ind w:left="100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383" w:right="43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çi.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98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99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CAVE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right="100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kaj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2017-12-18T11:46:55Z</dcterms:created>
  <dcterms:modified xsi:type="dcterms:W3CDTF">2017-12-18T11:46:55Z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2017-08-01T00:00:00Z</vt:filetime>
  </property>
  <property fmtid="{D5CDD505-2E9C-101B-9397-08002B2CF9AE}" pid="3" name="LastSaved">
    <vt:filetime>2017-12-18T00:00:00Z</vt:filetime>
  </property>
</Properties>
</file>