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00" w:right="420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URD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69" w:right="366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84,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24.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040" w:right="303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DE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102,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44/20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4.2015,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60" w:right="5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90/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4084" w:right="408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62" w:right="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.5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6.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,“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80" w:right="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.,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80" w:right="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.5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31.5.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98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.7.2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45" w:right="54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Lu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90" w:after="0" w:line="263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6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1" w:after="0" w:line="240" w:lineRule="auto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2017-12-18T11:47:39Z</dcterms:created>
  <dcterms:modified xsi:type="dcterms:W3CDTF">2017-12-18T11:47:39Z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2017-08-01T00:00:00Z</vt:filetime>
  </property>
  <property fmtid="{D5CDD505-2E9C-101B-9397-08002B2CF9AE}" pid="3" name="LastSaved">
    <vt:filetime>2017-12-18T00:00:00Z</vt:filetime>
  </property>
</Properties>
</file>