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12" w:right="421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12" w:right="371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19" w:right="301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2.2003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01" w:right="41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17/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3" w:right="54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2017-12-18T11:47:50Z</dcterms:created>
  <dcterms:modified xsi:type="dcterms:W3CDTF">2017-12-18T11:47:50Z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