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20" w:right="420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b/>
          <w:bCs/>
        </w:rPr>
        <w:t>URD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89" w:right="366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86,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27.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060" w:right="303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DE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102,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28,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29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44/20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4.2015,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80" w:right="5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izi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90/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01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104" w:right="408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8" w:lineRule="exact"/>
        <w:ind w:left="120" w:right="55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7244/1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9.5.201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365" w:right="43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37" w:after="0" w:line="240" w:lineRule="auto"/>
        <w:ind w:left="403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4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1" w:after="0" w:line="240" w:lineRule="auto"/>
        <w:ind w:left="1361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kaj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20" w:right="1320"/>
      <w:cols w:num="2" w:equalWidth="0">
        <w:col w:w="6571" w:space="264"/>
        <w:col w:w="2765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2017-12-18T11:48:01Z</dcterms:created>
  <dcterms:modified xsi:type="dcterms:W3CDTF">2017-12-18T11:48:01Z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2017-08-01T00:00:00Z</vt:filetime>
  </property>
  <property fmtid="{D5CDD505-2E9C-101B-9397-08002B2CF9AE}" pid="3" name="LastSaved">
    <vt:filetime>2017-12-18T00:00:00Z</vt:filetime>
  </property>
</Properties>
</file>