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00" w:right="420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URD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69" w:right="366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87,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27.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365" w:right="36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RËS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70" w:right="407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b/>
          <w:bCs/>
        </w:rPr>
        <w:t>RED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””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right="10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102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nin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113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44/2015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084" w:right="40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11.7.20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Komb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383" w:right="250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1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2017-12-18T11:48:11Z</dcterms:created>
  <dcterms:modified xsi:type="dcterms:W3CDTF">2017-12-18T11:48:11Z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2017-08-01T00:00:00Z</vt:filetime>
  </property>
  <property fmtid="{D5CDD505-2E9C-101B-9397-08002B2CF9AE}" pid="3" name="LastSaved">
    <vt:filetime>2017-12-18T00:00:00Z</vt:filetime>
  </property>
</Properties>
</file>