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200" w:right="420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b/>
          <w:bCs/>
        </w:rPr>
        <w:t>URD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669" w:right="366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89,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28.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7.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20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3040" w:right="3036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DE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8"/>
          <w:w w:val="99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100" w:right="56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tje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102,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pika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28,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29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44/20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4.2015,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odi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Pr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tiv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bl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60" w:right="5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00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izi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90/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01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084" w:right="408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68" w:lineRule="exact"/>
        <w:ind w:left="100" w:right="56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ikë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100" w:right="5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6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080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7.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20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100" w:right="56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345" w:right="43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çi.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90" w:after="0" w:line="263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right="98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99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</w:p>
    <w:p>
      <w:pPr>
        <w:spacing w:before="0" w:after="0" w:line="269" w:lineRule="exact"/>
        <w:ind w:right="100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el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kaj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sectPr>
      <w:type w:val="continuous"/>
      <w:pgSz w:w="12240" w:h="15840"/>
      <w:pgMar w:top="1360" w:bottom="280" w:left="134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2017-12-18T11:48:24Z</dcterms:created>
  <dcterms:modified xsi:type="dcterms:W3CDTF">2017-12-18T11:48:24Z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2017-08-01T00:00:00Z</vt:filetime>
  </property>
  <property fmtid="{D5CDD505-2E9C-101B-9397-08002B2CF9AE}" pid="3" name="LastSaved">
    <vt:filetime>2017-12-18T00:00:00Z</vt:filetime>
  </property>
</Properties>
</file>