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00" w:right="420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URD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24" w:right="372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94,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3.8.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973" w:right="297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ETE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44/2015,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4.2015,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60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000,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0.12.20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2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11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90/20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ionimin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084" w:right="40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6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3.8.2017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7.8.20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83" w:right="14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1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kaj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2017-12-18T11:55:16Z</dcterms:created>
  <dcterms:modified xsi:type="dcterms:W3CDTF">2017-12-18T11:55:16Z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2017-08-09T00:00:00Z</vt:filetime>
  </property>
  <property fmtid="{D5CDD505-2E9C-101B-9397-08002B2CF9AE}" pid="3" name="LastSaved">
    <vt:filetime>2017-12-18T00:00:00Z</vt:filetime>
  </property>
</Properties>
</file>