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12" w:right="36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98" w:right="596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05" w:right="3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64" w:firstLine="61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10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96/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2017-12-18T13:49:25Z</dcterms:created>
  <dcterms:modified xsi:type="dcterms:W3CDTF">2017-12-18T13:49:25Z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LastSaved">
    <vt:filetime>2017-12-18T00:00:00Z</vt:filetime>
  </property>
</Properties>
</file>