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03" w:right="35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23.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993" w:right="29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30.4.2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10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6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2017-12-18T16:06:06Z</dcterms:created>
  <dcterms:modified xsi:type="dcterms:W3CDTF">2017-12-18T16:06:06Z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