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3315" w:right="329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URDHËR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PËRBASHKËT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6132/1,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16.5.2017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89" w:right="2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NDRYSHIMIN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URDHRIT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PËRBA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HKËT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3069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14.6.2016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CAKTIM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TARIFAVE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SHËRBIMEVE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PORTUALE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PORT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VLORË,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SARANDË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SHËNGJIN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84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9251,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8.7.2004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Detar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përisë”,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dryshuar,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7581,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7.7.1992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çmimet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tarifat”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sportit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Infrastrukturës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76" w:right="37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URDHËROJNË: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Ndryshimin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urdhrit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përbashkët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3069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.6.2016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“Caktimin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tarifave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shërbimeve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portuale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portet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detare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Vlorë,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gjin”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poshtë: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kapitullin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1.1.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“Përkufizime”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“Interpretim”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shtohet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germa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“e”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përmbajtje: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“Anije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pasagjerësh”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anija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transporton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shumë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pasagjerë.”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kapitullin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3.4.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poshtë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titullit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arifa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shërbimin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heqjes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plehrave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është:”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tohen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fjalët: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anijet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mallrave”</w:t>
      </w:r>
    </w:p>
    <w:p>
      <w:pPr>
        <w:spacing w:before="0" w:after="0" w:line="240" w:lineRule="auto"/>
        <w:ind w:left="404" w:right="99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kapitullin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3.4.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paragrafin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germës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“g”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hiqet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fjala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“RO-RO”.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urdhër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Fletoren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436" w:right="34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FINANCAVE</w:t>
      </w:r>
    </w:p>
    <w:p>
      <w:pPr>
        <w:spacing w:before="0" w:after="0" w:line="240" w:lineRule="auto"/>
        <w:ind w:left="3994" w:right="39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Arben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etaj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345" w:right="33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TRANSPORTIT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INFRASTRUKTURËS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Sokol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Dervishaj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URDHER nr. 6132-1, date 16.5.2017.docx</dc:title>
  <dcterms:created xsi:type="dcterms:W3CDTF">2017-12-18T09:52:09Z</dcterms:created>
  <dcterms:modified xsi:type="dcterms:W3CDTF">2017-12-18T09:52:09Z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