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0" w:right="42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URD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51" w:right="36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87,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993" w:right="29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4/2015,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0.4.201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odi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tive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0" w:right="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9000,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.12.2003,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ionimin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illit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90/2012,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ionimin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04" w:right="40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kjo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onde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101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100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omuni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ibuon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101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7580" w:right="98" w:firstLine="-1615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</w:p>
    <w:p>
      <w:pPr>
        <w:spacing w:before="1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ian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Gjik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2017-12-18T15:24:45Z</dcterms:created>
  <dcterms:modified xsi:type="dcterms:W3CDTF">2017-12-18T15:24:45Z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2017-10-20T00:00:00Z</vt:filetime>
  </property>
  <property fmtid="{D5CDD505-2E9C-101B-9397-08002B2CF9AE}" pid="3" name="LastSaved">
    <vt:filetime>2017-12-18T00:00:00Z</vt:filetime>
  </property>
</Properties>
</file>