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13" w:right="42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20" w:right="30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62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4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1" w:after="0" w:line="240" w:lineRule="auto"/>
        <w:ind w:left="6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02" w:right="41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4" w:right="104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2017-12-19T09:45:19Z</dcterms:created>
  <dcterms:modified xsi:type="dcterms:W3CDTF">2017-12-19T09:45:19Z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2017-12-19T00:00:00Z</vt:filetime>
  </property>
</Properties>
</file>