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3682" w:right="47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.5.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628" w:right="26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79" w:right="95" w:firstLine="72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2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21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6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5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02" w:right="27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117" w:right="96" w:firstLine="-235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8" w:lineRule="exact"/>
        <w:ind w:right="10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dcterms:created xsi:type="dcterms:W3CDTF">2017-12-18T10:06:02Z</dcterms:created>
  <dcterms:modified xsi:type="dcterms:W3CDTF">2017-12-18T10:06:02Z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2017-06-01T00:00:00Z</vt:filetime>
  </property>
  <property fmtid="{D5CDD505-2E9C-101B-9397-08002B2CF9AE}" pid="3" name="LastSaved">
    <vt:filetime>2017-12-18T00:00:00Z</vt:filetime>
  </property>
</Properties>
</file>