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4" w:right="421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96" w:right="367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.7.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600" w:right="25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AV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21" w:right="410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20" w:right="6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82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9643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20.11.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006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80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29.12.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1.12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9" w:lineRule="exact"/>
        <w:ind w:right="10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ha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2017-12-18T11:23:48Z</dcterms:created>
  <dcterms:modified xsi:type="dcterms:W3CDTF">2017-12-18T11:23:48Z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2017-07-14T00:00:00Z</vt:filetime>
  </property>
  <property fmtid="{D5CDD505-2E9C-101B-9397-08002B2CF9AE}" pid="3" name="LastSaved">
    <vt:filetime>2017-12-18T00:00:00Z</vt:filetime>
  </property>
</Properties>
</file>