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0" w:right="36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23.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26" w:right="26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2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2017-12-18T12:46:35Z</dcterms:created>
  <dcterms:modified xsi:type="dcterms:W3CDTF">2017-12-18T12:46:35Z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