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Default Extension="jpg" ContentType="image/jp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3.xml" ContentType="application/vnd.openxmlformats-officedocument.wordprocessingml.footer+xml"/>
  <Override PartName="/word/header24.xml" ContentType="application/vnd.openxmlformats-officedocument.wordprocessingml.header+xml"/>
  <Override PartName="/word/footer4.xml" ContentType="application/vnd.openxmlformats-officedocument.wordprocessingml.footer+xml"/>
  <Override PartName="/word/header25.xml" ContentType="application/vnd.openxmlformats-officedocument.wordprocessingml.header+xml"/>
  <Override PartName="/word/footer5.xml" ContentType="application/vnd.openxmlformats-officedocument.wordprocessingml.footer+xml"/>
  <Override PartName="/word/header2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27.xml" ContentType="application/vnd.openxmlformats-officedocument.wordprocessingml.header+xml"/>
  <Override PartName="/word/footer8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Mar w:header="1146" w:footer="830" w:top="1400" w:bottom="1020" w:left="1480" w:right="144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43" w:after="0" w:line="240" w:lineRule="auto"/>
        <w:ind w:left="1722" w:right="1598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DHËR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1193" w:right="1069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137,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11.5.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017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49" w:right="127" w:firstLine="1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MIRATIMIN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PLANIT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KOMBËT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VEPRIM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RU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JT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PE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KAN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Ç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EL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4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94"/>
          <w:b/>
          <w:bCs/>
        </w:rPr>
        <w:t>Pelecanus</w:t>
      </w:r>
      <w:r>
        <w:rPr>
          <w:rFonts w:ascii="Garamond" w:hAnsi="Garamond" w:cs="Garamond" w:eastAsia="Garamond"/>
          <w:sz w:val="24"/>
          <w:szCs w:val="24"/>
          <w:spacing w:val="5"/>
          <w:w w:val="94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4"/>
          <w:b/>
          <w:bCs/>
        </w:rPr>
        <w:t>crisp</w:t>
      </w:r>
      <w:r>
        <w:rPr>
          <w:rFonts w:ascii="Garamond" w:hAnsi="Garamond" w:cs="Garamond" w:eastAsia="Garamond"/>
          <w:sz w:val="24"/>
          <w:szCs w:val="24"/>
          <w:spacing w:val="1"/>
          <w:w w:val="94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94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94"/>
          <w:b/>
          <w:bCs/>
        </w:rPr>
        <w:t>)</w:t>
      </w:r>
      <w:r>
        <w:rPr>
          <w:rFonts w:ascii="Garamond" w:hAnsi="Garamond" w:cs="Garamond" w:eastAsia="Garamond"/>
          <w:sz w:val="22"/>
          <w:szCs w:val="22"/>
          <w:spacing w:val="11"/>
          <w:w w:val="94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SHQIPËRI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6" w:lineRule="auto"/>
        <w:ind w:left="106" w:right="-5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bazë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nenit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102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Kushtetutës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nit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26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gjit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.7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0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“Për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mbrojtjen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odivers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tetit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28" w:lineRule="exact"/>
        <w:ind w:left="1611" w:right="1488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2"/>
          <w:position w:val="-1"/>
        </w:rPr>
        <w:t>URDHËR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position w:val="-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-1"/>
        </w:rPr>
        <w:t>J: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43" w:after="0" w:line="240" w:lineRule="auto"/>
        <w:ind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nte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j.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right="8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ij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urdhëri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ng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rk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oh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Drejtoria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Biodiversitetit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Zonave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Mbro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encia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ombëtare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Zona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Mbro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Agje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cia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Kombëta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Mjed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right="88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arkohet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tor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ridike,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Komunikimit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urime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ubl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kim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këtij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ani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Veprimi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faqen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zyrtare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internetit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Ministrisë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edisit.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right="89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Ky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urdhër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hyn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fuqi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ëherë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botohet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letoren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Zyrtare.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400" w:bottom="1020" w:left="1480" w:right="1440"/>
          <w:cols w:num="2" w:equalWidth="0">
            <w:col w:w="4431" w:space="423"/>
            <w:col w:w="4466"/>
          </w:cols>
        </w:sectPr>
      </w:pPr>
      <w:rPr/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6" w:lineRule="auto"/>
        <w:ind w:left="106" w:right="-5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1.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Miratimin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Planit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Kombëtar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Veprimit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Ruajtjen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elikanit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kaçurrel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(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Pelecanus</w:t>
      </w:r>
      <w:r>
        <w:rPr>
          <w:rFonts w:ascii="Garamond" w:hAnsi="Garamond" w:cs="Garamond" w:eastAsia="Garamond"/>
          <w:sz w:val="22"/>
          <w:szCs w:val="22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crispus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periudhën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2016-202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idhur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ij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urdhëri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31" w:lineRule="exact"/>
        <w:ind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MINISTRI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MJEDISIT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49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Lefter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Koka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00" w:bottom="1020" w:left="1480" w:right="1440"/>
          <w:cols w:num="2" w:equalWidth="0">
            <w:col w:w="4427" w:space="2572"/>
            <w:col w:w="2321"/>
          </w:cols>
        </w:sectPr>
      </w:pPr>
      <w:rPr/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/>
        <w:pict>
          <v:group style="position:absolute;margin-left:67.089996pt;margin-top:39.9701pt;width:477.28pt;height:46.9599pt;mso-position-horizontal-relative:page;mso-position-vertical-relative:page;z-index:-4856" coordorigin="1342,799" coordsize="9546,939">
            <v:group style="position:absolute;left:1370;top:829;width:2645;height:880" coordorigin="1370,829" coordsize="2645,880">
              <v:shape style="position:absolute;left:1370;top:829;width:2645;height:880" coordorigin="1370,829" coordsize="2645,880" path="m1370,1709l4015,1709,4015,829,1370,829,1370,1709e" filled="t" fillcolor="#E6E6E6" stroked="f">
                <v:path arrowok="t"/>
                <v:fill/>
              </v:shape>
            </v:group>
            <v:group style="position:absolute;left:1472;top:1027;width:2441;height:485" coordorigin="1472,1027" coordsize="2441,485">
              <v:shape style="position:absolute;left:1472;top:1027;width:2441;height:485" coordorigin="1472,1027" coordsize="2441,485" path="m1472,1512l3913,1512,3913,1027,1472,1027,1472,1512e" filled="t" fillcolor="#E6E6E6" stroked="f">
                <v:path arrowok="t"/>
                <v:fill/>
              </v:shape>
            </v:group>
            <v:group style="position:absolute;left:4015;top:829;width:3719;height:880" coordorigin="4015,829" coordsize="3719,880">
              <v:shape style="position:absolute;left:4015;top:829;width:3719;height:880" coordorigin="4015,829" coordsize="3719,880" path="m4015,1709l7734,1709,7734,829,4015,829,4015,1709e" filled="t" fillcolor="#E6E6E6" stroked="f">
                <v:path arrowok="t"/>
                <v:fill/>
              </v:shape>
            </v:group>
            <v:group style="position:absolute;left:4116;top:858;width:3516;height:822" coordorigin="4116,858" coordsize="3516,822">
              <v:shape style="position:absolute;left:4116;top:858;width:3516;height:822" coordorigin="4116,858" coordsize="3516,822" path="m4116,1680l7632,1680,7632,858,4116,858,4116,1680e" filled="t" fillcolor="#E6E6E6" stroked="f">
                <v:path arrowok="t"/>
                <v:fill/>
              </v:shape>
            </v:group>
            <v:group style="position:absolute;left:7734;top:829;width:3138;height:880" coordorigin="7734,829" coordsize="3138,880">
              <v:shape style="position:absolute;left:7734;top:829;width:3138;height:880" coordorigin="7734,829" coordsize="3138,880" path="m7734,1709l10872,1709,10872,829,7734,829,7734,1709e" filled="t" fillcolor="#E6E6E6" stroked="f">
                <v:path arrowok="t"/>
                <v:fill/>
              </v:shape>
            </v:group>
            <v:group style="position:absolute;left:7836;top:1027;width:2934;height:485" coordorigin="7836,1027" coordsize="2934,485">
              <v:shape style="position:absolute;left:7836;top:1027;width:2934;height:485" coordorigin="7836,1027" coordsize="2934,485" path="m7836,1512l10770,1512,10770,1027,7836,1027,7836,1512e" filled="t" fillcolor="#E6E6E6" stroked="f">
                <v:path arrowok="t"/>
                <v:fill/>
              </v:shape>
            </v:group>
            <v:group style="position:absolute;left:1370;top:815;width:9502;height:2" coordorigin="1370,815" coordsize="9502,2">
              <v:shape style="position:absolute;left:1370;top:815;width:9502;height:2" coordorigin="1370,815" coordsize="9502,0" path="m1370,815l10872,815e" filled="f" stroked="t" strokeweight="1.5399pt" strokecolor="#000000">
                <v:path arrowok="t"/>
              </v:shape>
            </v:group>
            <v:group style="position:absolute;left:1357;top:1723;width:9515;height:2" coordorigin="1357,1723" coordsize="9515,2">
              <v:shape style="position:absolute;left:1357;top:1723;width:9515;height:2" coordorigin="1357,1723" coordsize="9515,0" path="m1357,1723l10872,1723e" filled="f" stroked="t" strokeweight="1.54pt" strokecolor="#000000">
                <v:path arrowok="t"/>
              </v:shape>
              <v:shape style="position:absolute;left:5642;top:949;width:457;height:639" type="#_x0000_t75">
                <v:imagedata r:id="rId7" o:title=""/>
              </v:shape>
            </v:group>
            <w10:wrap type="none"/>
          </v:group>
        </w:pict>
      </w:r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36.041314pt;height:388.395pt;mso-position-horizontal-relative:char;mso-position-vertical-relative:line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1400" w:bottom="1020" w:left="1480" w:right="144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/>
        <w:pict>
          <v:shape style="position:absolute;margin-left:280.876312pt;margin-top:46.558331pt;width:24.169611pt;height:32.056538pt;mso-position-horizontal-relative:page;mso-position-vertical-relative:page;z-index:-4855" type="#_x0000_t75">
            <v:imagedata r:id="rId11" o:title=""/>
          </v:shape>
        </w:pict>
      </w:r>
      <w:r>
        <w:rPr/>
        <w:pict>
          <v:group style="position:absolute;margin-left:68.423943pt;margin-top:40.706715pt;width:475.406484pt;height:.1pt;mso-position-horizontal-relative:page;mso-position-vertical-relative:page;z-index:-4854" coordorigin="1368,814" coordsize="9508,2">
            <v:shape style="position:absolute;left:1368;top:814;width:9508;height:2" coordorigin="1368,814" coordsize="9508,0" path="m1368,814l10877,814e" filled="f" stroked="t" strokeweight="1.526185pt" strokecolor="#000000">
              <v:path arrowok="t"/>
            </v:shape>
          </v:group>
          <w10:wrap type="none"/>
        </w:pict>
      </w:r>
      <w:r>
        <w:rPr/>
        <w:pict>
          <v:group style="position:absolute;margin-left:67.660851pt;margin-top:86.12014pt;width:476.169576pt;height:.1pt;mso-position-horizontal-relative:page;mso-position-vertical-relative:page;z-index:-4853" coordorigin="1353,1722" coordsize="9523,2">
            <v:shape style="position:absolute;left:1353;top:1722;width:9523;height:2" coordorigin="1353,1722" coordsize="9523,0" path="m1353,1722l10877,1722e" filled="f" stroked="t" strokeweight="1.780549pt" strokecolor="#000000">
              <v:path arrowok="t"/>
            </v:shape>
          </v:group>
          <w10:wrap type="none"/>
        </w:pict>
      </w:r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1171" w:right="714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131313"/>
          <w:spacing w:val="0"/>
          <w:w w:val="105"/>
        </w:rPr>
        <w:t>PLAN</w:t>
      </w:r>
      <w:r>
        <w:rPr>
          <w:rFonts w:ascii="Arial" w:hAnsi="Arial" w:cs="Arial" w:eastAsia="Arial"/>
          <w:sz w:val="20"/>
          <w:szCs w:val="20"/>
          <w:color w:val="131313"/>
          <w:spacing w:val="7"/>
          <w:w w:val="105"/>
        </w:rPr>
        <w:t>I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5"/>
        </w:rPr>
        <w:t>KOMBETA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5"/>
        </w:rPr>
        <w:t>R</w:t>
      </w:r>
      <w:r>
        <w:rPr>
          <w:rFonts w:ascii="Arial" w:hAnsi="Arial" w:cs="Arial" w:eastAsia="Arial"/>
          <w:sz w:val="20"/>
          <w:szCs w:val="20"/>
          <w:color w:val="131313"/>
          <w:spacing w:val="4"/>
          <w:w w:val="105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86"/>
        </w:rPr>
        <w:t>I</w:t>
      </w:r>
      <w:r>
        <w:rPr>
          <w:rFonts w:ascii="Arial" w:hAnsi="Arial" w:cs="Arial" w:eastAsia="Arial"/>
          <w:sz w:val="20"/>
          <w:szCs w:val="20"/>
          <w:color w:val="131313"/>
          <w:spacing w:val="-3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VEPRIMIT</w:t>
      </w:r>
      <w:r>
        <w:rPr>
          <w:rFonts w:ascii="Arial" w:hAnsi="Arial" w:cs="Arial" w:eastAsia="Arial"/>
          <w:sz w:val="20"/>
          <w:szCs w:val="20"/>
          <w:color w:val="131313"/>
          <w:spacing w:val="1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PE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color w:val="131313"/>
          <w:spacing w:val="1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7"/>
        </w:rPr>
        <w:t>RUAJ</w:t>
      </w:r>
      <w:r>
        <w:rPr>
          <w:rFonts w:ascii="Arial" w:hAnsi="Arial" w:cs="Arial" w:eastAsia="Arial"/>
          <w:sz w:val="20"/>
          <w:szCs w:val="20"/>
          <w:color w:val="131313"/>
          <w:spacing w:val="5"/>
          <w:w w:val="107"/>
        </w:rPr>
        <w:t>T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7"/>
        </w:rPr>
        <w:t>JE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7"/>
        </w:rPr>
        <w:t>N</w:t>
      </w:r>
      <w:r>
        <w:rPr>
          <w:rFonts w:ascii="Arial" w:hAnsi="Arial" w:cs="Arial" w:eastAsia="Arial"/>
          <w:sz w:val="20"/>
          <w:szCs w:val="20"/>
          <w:color w:val="131313"/>
          <w:spacing w:val="-6"/>
          <w:w w:val="107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131313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PELIKANIT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5"/>
        </w:rPr>
        <w:t>KA&lt;;URREL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55" w:after="0" w:line="240" w:lineRule="auto"/>
        <w:ind w:left="3110" w:right="2602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19"/>
          <w:szCs w:val="19"/>
          <w:color w:val="131313"/>
          <w:spacing w:val="0"/>
          <w:w w:val="115"/>
          <w:i/>
        </w:rPr>
        <w:t>(</w:t>
      </w:r>
      <w:r>
        <w:rPr>
          <w:rFonts w:ascii="Arial" w:hAnsi="Arial" w:cs="Arial" w:eastAsia="Arial"/>
          <w:sz w:val="19"/>
          <w:szCs w:val="19"/>
          <w:color w:val="131313"/>
          <w:spacing w:val="0"/>
          <w:w w:val="115"/>
          <w:i/>
        </w:rPr>
        <w:t>Pelecanu</w:t>
      </w:r>
      <w:r>
        <w:rPr>
          <w:rFonts w:ascii="Arial" w:hAnsi="Arial" w:cs="Arial" w:eastAsia="Arial"/>
          <w:sz w:val="19"/>
          <w:szCs w:val="19"/>
          <w:color w:val="131313"/>
          <w:spacing w:val="0"/>
          <w:w w:val="115"/>
          <w:i/>
        </w:rPr>
        <w:t>s</w:t>
      </w:r>
      <w:r>
        <w:rPr>
          <w:rFonts w:ascii="Arial" w:hAnsi="Arial" w:cs="Arial" w:eastAsia="Arial"/>
          <w:sz w:val="19"/>
          <w:szCs w:val="19"/>
          <w:color w:val="131313"/>
          <w:spacing w:val="-9"/>
          <w:w w:val="115"/>
          <w:i/>
        </w:rPr>
        <w:t> </w:t>
      </w:r>
      <w:r>
        <w:rPr>
          <w:rFonts w:ascii="Arial" w:hAnsi="Arial" w:cs="Arial" w:eastAsia="Arial"/>
          <w:sz w:val="19"/>
          <w:szCs w:val="19"/>
          <w:color w:val="131313"/>
          <w:spacing w:val="0"/>
          <w:w w:val="115"/>
          <w:i/>
        </w:rPr>
        <w:t>crispus)</w:t>
      </w:r>
      <w:r>
        <w:rPr>
          <w:rFonts w:ascii="Arial" w:hAnsi="Arial" w:cs="Arial" w:eastAsia="Arial"/>
          <w:sz w:val="19"/>
          <w:szCs w:val="19"/>
          <w:color w:val="131313"/>
          <w:spacing w:val="27"/>
          <w:w w:val="115"/>
          <w:i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131313"/>
          <w:spacing w:val="1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4"/>
        </w:rPr>
        <w:t>SHQIPERI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216" w:right="3732"/>
        <w:jc w:val="center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31313"/>
          <w:w w:val="110"/>
        </w:rPr>
        <w:t>(2</w:t>
      </w:r>
      <w:r>
        <w:rPr>
          <w:rFonts w:ascii="Arial" w:hAnsi="Arial" w:cs="Arial" w:eastAsia="Arial"/>
          <w:sz w:val="19"/>
          <w:szCs w:val="19"/>
          <w:color w:val="131313"/>
          <w:spacing w:val="-8"/>
          <w:w w:val="110"/>
        </w:rPr>
        <w:t>0</w:t>
      </w:r>
      <w:r>
        <w:rPr>
          <w:rFonts w:ascii="Arial" w:hAnsi="Arial" w:cs="Arial" w:eastAsia="Arial"/>
          <w:sz w:val="19"/>
          <w:szCs w:val="19"/>
          <w:color w:val="131313"/>
          <w:spacing w:val="0"/>
          <w:w w:val="109"/>
        </w:rPr>
        <w:t>16-2021)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807" w:right="6950"/>
        <w:jc w:val="both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Pergatitu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color w:val="131313"/>
          <w:spacing w:val="1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1"/>
        </w:rPr>
        <w:t>ng</w:t>
      </w:r>
      <w:r>
        <w:rPr>
          <w:rFonts w:ascii="Arial" w:hAnsi="Arial" w:cs="Arial" w:eastAsia="Arial"/>
          <w:sz w:val="20"/>
          <w:szCs w:val="20"/>
          <w:color w:val="131313"/>
          <w:spacing w:val="-1"/>
          <w:w w:val="101"/>
        </w:rPr>
        <w:t>a</w:t>
      </w:r>
      <w:r>
        <w:rPr>
          <w:rFonts w:ascii="Arial" w:hAnsi="Arial" w:cs="Arial" w:eastAsia="Arial"/>
          <w:sz w:val="20"/>
          <w:szCs w:val="20"/>
          <w:color w:val="2F2F2F"/>
          <w:spacing w:val="0"/>
          <w:w w:val="126"/>
        </w:rPr>
        <w:t>: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796" w:right="3999"/>
        <w:jc w:val="both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Taulant</w:t>
      </w:r>
      <w:r>
        <w:rPr>
          <w:rFonts w:ascii="Arial" w:hAnsi="Arial" w:cs="Arial" w:eastAsia="Arial"/>
          <w:sz w:val="20"/>
          <w:szCs w:val="20"/>
          <w:color w:val="131313"/>
          <w:spacing w:val="9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4"/>
        </w:rPr>
        <w:t>Bin</w:t>
      </w:r>
      <w:r>
        <w:rPr>
          <w:rFonts w:ascii="Arial" w:hAnsi="Arial" w:cs="Arial" w:eastAsia="Arial"/>
          <w:sz w:val="20"/>
          <w:szCs w:val="20"/>
          <w:color w:val="131313"/>
          <w:spacing w:val="2"/>
          <w:w w:val="105"/>
        </w:rPr>
        <w:t>o</w:t>
      </w:r>
      <w:r>
        <w:rPr>
          <w:rFonts w:ascii="Arial" w:hAnsi="Arial" w:cs="Arial" w:eastAsia="Arial"/>
          <w:sz w:val="20"/>
          <w:szCs w:val="20"/>
          <w:color w:val="424242"/>
          <w:spacing w:val="0"/>
          <w:w w:val="143"/>
        </w:rPr>
        <w:t>,</w:t>
      </w:r>
      <w:r>
        <w:rPr>
          <w:rFonts w:ascii="Arial" w:hAnsi="Arial" w:cs="Arial" w:eastAsia="Arial"/>
          <w:sz w:val="20"/>
          <w:szCs w:val="20"/>
          <w:color w:val="424242"/>
          <w:spacing w:val="-2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Roland</w:t>
      </w:r>
      <w:r>
        <w:rPr>
          <w:rFonts w:ascii="Arial" w:hAnsi="Arial" w:cs="Arial" w:eastAsia="Arial"/>
          <w:sz w:val="20"/>
          <w:szCs w:val="20"/>
          <w:color w:val="131313"/>
          <w:spacing w:val="1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Lleshi</w:t>
      </w:r>
      <w:r>
        <w:rPr>
          <w:rFonts w:ascii="Arial" w:hAnsi="Arial" w:cs="Arial" w:eastAsia="Arial"/>
          <w:sz w:val="20"/>
          <w:szCs w:val="20"/>
          <w:color w:val="131313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color w:val="131313"/>
          <w:spacing w:val="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Spas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131313"/>
          <w:spacing w:val="1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Shumka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807" w:right="6745"/>
        <w:jc w:val="both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Me</w:t>
      </w:r>
      <w:r>
        <w:rPr>
          <w:rFonts w:ascii="Arial" w:hAnsi="Arial" w:cs="Arial" w:eastAsia="Arial"/>
          <w:sz w:val="20"/>
          <w:szCs w:val="20"/>
          <w:color w:val="131313"/>
          <w:spacing w:val="1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kontributi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color w:val="131313"/>
          <w:spacing w:val="1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-7"/>
          <w:w w:val="107"/>
        </w:rPr>
        <w:t>e</w:t>
      </w:r>
      <w:r>
        <w:rPr>
          <w:rFonts w:ascii="Arial" w:hAnsi="Arial" w:cs="Arial" w:eastAsia="Arial"/>
          <w:sz w:val="20"/>
          <w:szCs w:val="20"/>
          <w:color w:val="2F2F2F"/>
          <w:spacing w:val="0"/>
          <w:w w:val="177"/>
        </w:rPr>
        <w:t>: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791" w:right="628"/>
        <w:jc w:val="both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Alai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color w:val="131313"/>
          <w:spacing w:val="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1"/>
        </w:rPr>
        <w:t>Crivel</w:t>
      </w:r>
      <w:r>
        <w:rPr>
          <w:rFonts w:ascii="Arial" w:hAnsi="Arial" w:cs="Arial" w:eastAsia="Arial"/>
          <w:sz w:val="20"/>
          <w:szCs w:val="20"/>
          <w:color w:val="131313"/>
          <w:spacing w:val="-26"/>
          <w:w w:val="101"/>
        </w:rPr>
        <w:t>l</w:t>
      </w:r>
      <w:r>
        <w:rPr>
          <w:rFonts w:ascii="Arial" w:hAnsi="Arial" w:cs="Arial" w:eastAsia="Arial"/>
          <w:sz w:val="20"/>
          <w:szCs w:val="20"/>
          <w:color w:val="2F2F2F"/>
          <w:spacing w:val="0"/>
          <w:w w:val="133"/>
        </w:rPr>
        <w:t>i</w:t>
      </w:r>
      <w:r>
        <w:rPr>
          <w:rFonts w:ascii="Arial" w:hAnsi="Arial" w:cs="Arial" w:eastAsia="Arial"/>
          <w:sz w:val="20"/>
          <w:szCs w:val="20"/>
          <w:color w:val="2F2F2F"/>
          <w:spacing w:val="0"/>
          <w:w w:val="132"/>
        </w:rPr>
        <w:t>,</w:t>
      </w:r>
      <w:r>
        <w:rPr>
          <w:rFonts w:ascii="Arial" w:hAnsi="Arial" w:cs="Arial" w:eastAsia="Arial"/>
          <w:sz w:val="20"/>
          <w:szCs w:val="20"/>
          <w:color w:val="2F2F2F"/>
          <w:spacing w:val="1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-6"/>
          <w:w w:val="100"/>
        </w:rPr>
        <w:t>S</w:t>
      </w:r>
      <w:r>
        <w:rPr>
          <w:rFonts w:ascii="Arial" w:hAnsi="Arial" w:cs="Arial" w:eastAsia="Arial"/>
          <w:sz w:val="20"/>
          <w:szCs w:val="20"/>
          <w:color w:val="2F2F2F"/>
          <w:spacing w:val="-15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131313"/>
          <w:spacing w:val="4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F2F2F"/>
          <w:spacing w:val="-10"/>
          <w:w w:val="100"/>
        </w:rPr>
        <w:t>f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an</w:t>
      </w:r>
      <w:r>
        <w:rPr>
          <w:rFonts w:ascii="Arial" w:hAnsi="Arial" w:cs="Arial" w:eastAsia="Arial"/>
          <w:sz w:val="20"/>
          <w:szCs w:val="20"/>
          <w:color w:val="131313"/>
          <w:spacing w:val="4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2"/>
        </w:rPr>
        <w:t>Ferge</w:t>
      </w:r>
      <w:r>
        <w:rPr>
          <w:rFonts w:ascii="Arial" w:hAnsi="Arial" w:cs="Arial" w:eastAsia="Arial"/>
          <w:sz w:val="20"/>
          <w:szCs w:val="20"/>
          <w:color w:val="131313"/>
          <w:spacing w:val="-3"/>
          <w:w w:val="103"/>
        </w:rPr>
        <w:t>r</w:t>
      </w:r>
      <w:r>
        <w:rPr>
          <w:rFonts w:ascii="Arial" w:hAnsi="Arial" w:cs="Arial" w:eastAsia="Arial"/>
          <w:sz w:val="20"/>
          <w:szCs w:val="20"/>
          <w:color w:val="424242"/>
          <w:spacing w:val="0"/>
          <w:w w:val="143"/>
        </w:rPr>
        <w:t>,</w:t>
      </w:r>
      <w:r>
        <w:rPr>
          <w:rFonts w:ascii="Arial" w:hAnsi="Arial" w:cs="Arial" w:eastAsia="Arial"/>
          <w:sz w:val="20"/>
          <w:szCs w:val="20"/>
          <w:color w:val="424242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Sebastie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color w:val="131313"/>
          <w:spacing w:val="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Pincho</w:t>
      </w:r>
      <w:r>
        <w:rPr>
          <w:rFonts w:ascii="Arial" w:hAnsi="Arial" w:cs="Arial" w:eastAsia="Arial"/>
          <w:sz w:val="20"/>
          <w:szCs w:val="20"/>
          <w:color w:val="131313"/>
          <w:spacing w:val="-8"/>
          <w:w w:val="100"/>
        </w:rPr>
        <w:t>n</w:t>
      </w:r>
      <w:r>
        <w:rPr>
          <w:rFonts w:ascii="Arial" w:hAnsi="Arial" w:cs="Arial" w:eastAsia="Arial"/>
          <w:sz w:val="20"/>
          <w:szCs w:val="20"/>
          <w:color w:val="424242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color w:val="424242"/>
          <w:spacing w:val="3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Sajmi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r</w:t>
      </w:r>
      <w:r>
        <w:rPr>
          <w:rFonts w:ascii="Arial" w:hAnsi="Arial" w:cs="Arial" w:eastAsia="Arial"/>
          <w:sz w:val="20"/>
          <w:szCs w:val="20"/>
          <w:color w:val="131313"/>
          <w:spacing w:val="1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97"/>
        </w:rPr>
        <w:t>Hoxh</w:t>
      </w:r>
      <w:r>
        <w:rPr>
          <w:rFonts w:ascii="Arial" w:hAnsi="Arial" w:cs="Arial" w:eastAsia="Arial"/>
          <w:sz w:val="20"/>
          <w:szCs w:val="20"/>
          <w:color w:val="131313"/>
          <w:spacing w:val="11"/>
          <w:w w:val="97"/>
        </w:rPr>
        <w:t>a</w:t>
      </w:r>
      <w:r>
        <w:rPr>
          <w:rFonts w:ascii="Arial" w:hAnsi="Arial" w:cs="Arial" w:eastAsia="Arial"/>
          <w:sz w:val="20"/>
          <w:szCs w:val="20"/>
          <w:color w:val="424242"/>
          <w:spacing w:val="0"/>
          <w:w w:val="143"/>
        </w:rPr>
        <w:t>,</w:t>
      </w:r>
      <w:r>
        <w:rPr>
          <w:rFonts w:ascii="Arial" w:hAnsi="Arial" w:cs="Arial" w:eastAsia="Arial"/>
          <w:sz w:val="20"/>
          <w:szCs w:val="20"/>
          <w:color w:val="424242"/>
          <w:spacing w:val="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Giorg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color w:val="131313"/>
          <w:spacing w:val="1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3"/>
        </w:rPr>
        <w:t>Catsadorakis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5" w:lineRule="auto"/>
        <w:ind w:left="807" w:right="755"/>
        <w:jc w:val="both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color w:val="131313"/>
          <w:spacing w:val="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1"/>
        </w:rPr>
        <w:t>kuad</w:t>
      </w:r>
      <w:r>
        <w:rPr>
          <w:rFonts w:ascii="Arial" w:hAnsi="Arial" w:cs="Arial" w:eastAsia="Arial"/>
          <w:sz w:val="20"/>
          <w:szCs w:val="20"/>
          <w:color w:val="131313"/>
          <w:spacing w:val="-5"/>
          <w:w w:val="101"/>
        </w:rPr>
        <w:t>r</w:t>
      </w:r>
      <w:r>
        <w:rPr>
          <w:rFonts w:ascii="Arial" w:hAnsi="Arial" w:cs="Arial" w:eastAsia="Arial"/>
          <w:sz w:val="20"/>
          <w:szCs w:val="20"/>
          <w:color w:val="2F2F2F"/>
          <w:spacing w:val="1"/>
          <w:w w:val="202"/>
        </w:rPr>
        <w:t>i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3"/>
        </w:rPr>
        <w:t>n</w:t>
      </w:r>
      <w:r>
        <w:rPr>
          <w:rFonts w:ascii="Arial" w:hAnsi="Arial" w:cs="Arial" w:eastAsia="Arial"/>
          <w:sz w:val="20"/>
          <w:szCs w:val="20"/>
          <w:color w:val="131313"/>
          <w:spacing w:val="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131313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-12"/>
          <w:w w:val="107"/>
        </w:rPr>
        <w:t>p</w:t>
      </w:r>
      <w:r>
        <w:rPr>
          <w:rFonts w:ascii="Arial" w:hAnsi="Arial" w:cs="Arial" w:eastAsia="Arial"/>
          <w:sz w:val="20"/>
          <w:szCs w:val="20"/>
          <w:color w:val="2F2F2F"/>
          <w:spacing w:val="-5"/>
          <w:w w:val="117"/>
        </w:rPr>
        <w:t>r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4"/>
        </w:rPr>
        <w:t>ogra</w:t>
      </w:r>
      <w:r>
        <w:rPr>
          <w:rFonts w:ascii="Arial" w:hAnsi="Arial" w:cs="Arial" w:eastAsia="Arial"/>
          <w:sz w:val="20"/>
          <w:szCs w:val="20"/>
          <w:color w:val="131313"/>
          <w:spacing w:val="-12"/>
          <w:w w:val="104"/>
        </w:rPr>
        <w:t>m</w:t>
      </w:r>
      <w:r>
        <w:rPr>
          <w:rFonts w:ascii="Arial" w:hAnsi="Arial" w:cs="Arial" w:eastAsia="Arial"/>
          <w:sz w:val="20"/>
          <w:szCs w:val="20"/>
          <w:color w:val="2F2F2F"/>
          <w:spacing w:val="-14"/>
          <w:w w:val="145"/>
        </w:rPr>
        <w:t>i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20"/>
        </w:rPr>
        <w:t>t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131313"/>
          <w:spacing w:val="1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Noe</w:t>
      </w:r>
      <w:r>
        <w:rPr>
          <w:rFonts w:ascii="Arial" w:hAnsi="Arial" w:cs="Arial" w:eastAsia="Arial"/>
          <w:sz w:val="20"/>
          <w:szCs w:val="20"/>
          <w:color w:val="131313"/>
          <w:spacing w:val="1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Conservatio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color w:val="131313"/>
          <w:spacing w:val="2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424242"/>
          <w:spacing w:val="-10"/>
          <w:w w:val="152"/>
        </w:rPr>
        <w:t>'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4"/>
        </w:rPr>
        <w:t>Wetlan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5"/>
        </w:rPr>
        <w:t>d</w:t>
      </w:r>
      <w:r>
        <w:rPr>
          <w:rFonts w:ascii="Arial" w:hAnsi="Arial" w:cs="Arial" w:eastAsia="Arial"/>
          <w:sz w:val="20"/>
          <w:szCs w:val="20"/>
          <w:color w:val="131313"/>
          <w:spacing w:val="1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Managemen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131313"/>
          <w:spacing w:val="3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and</w:t>
      </w:r>
      <w:r>
        <w:rPr>
          <w:rFonts w:ascii="Arial" w:hAnsi="Arial" w:cs="Arial" w:eastAsia="Arial"/>
          <w:sz w:val="20"/>
          <w:szCs w:val="20"/>
          <w:color w:val="131313"/>
          <w:spacing w:val="1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2"/>
        </w:rPr>
        <w:t>Dalmatian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2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9"/>
        </w:rPr>
        <w:t>P</w:t>
      </w:r>
      <w:r>
        <w:rPr>
          <w:rFonts w:ascii="Arial" w:hAnsi="Arial" w:cs="Arial" w:eastAsia="Arial"/>
          <w:sz w:val="20"/>
          <w:szCs w:val="20"/>
          <w:color w:val="131313"/>
          <w:spacing w:val="-3"/>
          <w:w w:val="109"/>
        </w:rPr>
        <w:t>e</w:t>
      </w:r>
      <w:r>
        <w:rPr>
          <w:rFonts w:ascii="Arial" w:hAnsi="Arial" w:cs="Arial" w:eastAsia="Arial"/>
          <w:sz w:val="20"/>
          <w:szCs w:val="20"/>
          <w:color w:val="131313"/>
          <w:spacing w:val="-45"/>
          <w:w w:val="110"/>
        </w:rPr>
        <w:t>l</w:t>
      </w:r>
      <w:r>
        <w:rPr>
          <w:rFonts w:ascii="Arial" w:hAnsi="Arial" w:cs="Arial" w:eastAsia="Arial"/>
          <w:sz w:val="20"/>
          <w:szCs w:val="20"/>
          <w:color w:val="2F2F2F"/>
          <w:spacing w:val="-16"/>
          <w:w w:val="173"/>
        </w:rPr>
        <w:t>i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3"/>
        </w:rPr>
        <w:t>can</w:t>
      </w:r>
      <w:r>
        <w:rPr>
          <w:rFonts w:ascii="Arial" w:hAnsi="Arial" w:cs="Arial" w:eastAsia="Arial"/>
          <w:sz w:val="20"/>
          <w:szCs w:val="20"/>
          <w:color w:val="131313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Conservatio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color w:val="131313"/>
          <w:spacing w:val="2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in</w:t>
      </w:r>
      <w:r>
        <w:rPr>
          <w:rFonts w:ascii="Arial" w:hAnsi="Arial" w:cs="Arial" w:eastAsia="Arial"/>
          <w:sz w:val="20"/>
          <w:szCs w:val="20"/>
          <w:color w:val="131313"/>
          <w:spacing w:val="1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th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131313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Mediterranea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color w:val="131313"/>
          <w:spacing w:val="2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Basi</w:t>
      </w:r>
      <w:r>
        <w:rPr>
          <w:rFonts w:ascii="Arial" w:hAnsi="Arial" w:cs="Arial" w:eastAsia="Arial"/>
          <w:sz w:val="20"/>
          <w:szCs w:val="20"/>
          <w:color w:val="131313"/>
          <w:spacing w:val="-10"/>
          <w:w w:val="100"/>
        </w:rPr>
        <w:t>n</w:t>
      </w:r>
      <w:r>
        <w:rPr>
          <w:rFonts w:ascii="Arial" w:hAnsi="Arial" w:cs="Arial" w:eastAsia="Arial"/>
          <w:sz w:val="20"/>
          <w:szCs w:val="20"/>
          <w:color w:val="2F2F2F"/>
          <w:spacing w:val="0"/>
          <w:w w:val="100"/>
        </w:rPr>
        <w:t>"</w:t>
      </w:r>
      <w:r>
        <w:rPr>
          <w:rFonts w:ascii="Arial" w:hAnsi="Arial" w:cs="Arial" w:eastAsia="Arial"/>
          <w:sz w:val="20"/>
          <w:szCs w:val="20"/>
          <w:color w:val="2F2F2F"/>
          <w:spacing w:val="2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2"/>
        </w:rPr>
        <w:t>bashkepu</w:t>
      </w:r>
      <w:r>
        <w:rPr>
          <w:rFonts w:ascii="Arial" w:hAnsi="Arial" w:cs="Arial" w:eastAsia="Arial"/>
          <w:sz w:val="20"/>
          <w:szCs w:val="20"/>
          <w:color w:val="131313"/>
          <w:spacing w:val="-14"/>
          <w:w w:val="102"/>
        </w:rPr>
        <w:t>n</w:t>
      </w:r>
      <w:r>
        <w:rPr>
          <w:rFonts w:ascii="Arial" w:hAnsi="Arial" w:cs="Arial" w:eastAsia="Arial"/>
          <w:sz w:val="20"/>
          <w:szCs w:val="20"/>
          <w:color w:val="2F2F2F"/>
          <w:spacing w:val="-13"/>
          <w:w w:val="145"/>
        </w:rPr>
        <w:t>i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5"/>
        </w:rPr>
        <w:t>m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-2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me</w:t>
      </w:r>
      <w:r>
        <w:rPr>
          <w:rFonts w:ascii="Arial" w:hAnsi="Arial" w:cs="Arial" w:eastAsia="Arial"/>
          <w:sz w:val="20"/>
          <w:szCs w:val="20"/>
          <w:color w:val="131313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Drejtorin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131313"/>
          <w:spacing w:val="2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1"/>
        </w:rPr>
        <w:t>e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1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-10"/>
          <w:w w:val="107"/>
        </w:rPr>
        <w:t>B</w:t>
      </w:r>
      <w:r>
        <w:rPr>
          <w:rFonts w:ascii="Arial" w:hAnsi="Arial" w:cs="Arial" w:eastAsia="Arial"/>
          <w:sz w:val="20"/>
          <w:szCs w:val="20"/>
          <w:color w:val="2F2F2F"/>
          <w:spacing w:val="-14"/>
          <w:w w:val="173"/>
        </w:rPr>
        <w:t>i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6"/>
        </w:rPr>
        <w:t>o</w:t>
      </w:r>
      <w:r>
        <w:rPr>
          <w:rFonts w:ascii="Arial" w:hAnsi="Arial" w:cs="Arial" w:eastAsia="Arial"/>
          <w:sz w:val="20"/>
          <w:szCs w:val="20"/>
          <w:color w:val="131313"/>
          <w:spacing w:val="-14"/>
          <w:w w:val="106"/>
        </w:rPr>
        <w:t>d</w:t>
      </w:r>
      <w:r>
        <w:rPr>
          <w:rFonts w:ascii="Arial" w:hAnsi="Arial" w:cs="Arial" w:eastAsia="Arial"/>
          <w:sz w:val="20"/>
          <w:szCs w:val="20"/>
          <w:color w:val="2F2F2F"/>
          <w:spacing w:val="-7"/>
          <w:w w:val="173"/>
        </w:rPr>
        <w:t>i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1"/>
        </w:rPr>
        <w:t>versitetit</w:t>
      </w:r>
      <w:r>
        <w:rPr>
          <w:rFonts w:ascii="Arial" w:hAnsi="Arial" w:cs="Arial" w:eastAsia="Arial"/>
          <w:sz w:val="20"/>
          <w:szCs w:val="20"/>
          <w:color w:val="131313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-18"/>
          <w:w w:val="100"/>
        </w:rPr>
        <w:t>d</w:t>
      </w:r>
      <w:r>
        <w:rPr>
          <w:rFonts w:ascii="Arial" w:hAnsi="Arial" w:cs="Arial" w:eastAsia="Arial"/>
          <w:sz w:val="20"/>
          <w:szCs w:val="20"/>
          <w:color w:val="2F2F2F"/>
          <w:spacing w:val="-17"/>
          <w:w w:val="100"/>
        </w:rPr>
        <w:t>h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131313"/>
          <w:spacing w:val="4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Zonav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131313"/>
          <w:spacing w:val="1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131313"/>
          <w:spacing w:val="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Mbrojtur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color w:val="131313"/>
          <w:spacing w:val="19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color w:val="131313"/>
          <w:spacing w:val="1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Ministrin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131313"/>
          <w:spacing w:val="2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131313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03"/>
        </w:rPr>
        <w:t>Mje</w:t>
      </w:r>
      <w:r>
        <w:rPr>
          <w:rFonts w:ascii="Arial" w:hAnsi="Arial" w:cs="Arial" w:eastAsia="Arial"/>
          <w:sz w:val="20"/>
          <w:szCs w:val="20"/>
          <w:color w:val="131313"/>
          <w:spacing w:val="-15"/>
          <w:w w:val="103"/>
        </w:rPr>
        <w:t>d</w:t>
      </w:r>
      <w:r>
        <w:rPr>
          <w:rFonts w:ascii="Arial" w:hAnsi="Arial" w:cs="Arial" w:eastAsia="Arial"/>
          <w:sz w:val="20"/>
          <w:szCs w:val="20"/>
          <w:color w:val="424242"/>
          <w:spacing w:val="1"/>
          <w:w w:val="202"/>
        </w:rPr>
        <w:t>i</w:t>
      </w:r>
      <w:r>
        <w:rPr>
          <w:rFonts w:ascii="Arial" w:hAnsi="Arial" w:cs="Arial" w:eastAsia="Arial"/>
          <w:sz w:val="20"/>
          <w:szCs w:val="20"/>
          <w:color w:val="131313"/>
          <w:spacing w:val="-11"/>
          <w:w w:val="106"/>
        </w:rPr>
        <w:t>s</w:t>
      </w:r>
      <w:r>
        <w:rPr>
          <w:rFonts w:ascii="Arial" w:hAnsi="Arial" w:cs="Arial" w:eastAsia="Arial"/>
          <w:sz w:val="20"/>
          <w:szCs w:val="20"/>
          <w:color w:val="2F2F2F"/>
          <w:spacing w:val="1"/>
          <w:w w:val="202"/>
        </w:rPr>
        <w:t>i</w:t>
      </w:r>
      <w:r>
        <w:rPr>
          <w:rFonts w:ascii="Arial" w:hAnsi="Arial" w:cs="Arial" w:eastAsia="Arial"/>
          <w:sz w:val="20"/>
          <w:szCs w:val="20"/>
          <w:color w:val="131313"/>
          <w:spacing w:val="0"/>
          <w:w w:val="110"/>
        </w:rPr>
        <w:t>t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jc w:val="both"/>
        <w:spacing w:after="0"/>
        <w:sectPr>
          <w:pgNumType w:start="6286"/>
          <w:pgMar w:header="1146" w:footer="823" w:top="1400" w:bottom="1020" w:left="1620" w:right="1460"/>
          <w:headerReference w:type="default" r:id="rId9"/>
          <w:footerReference w:type="default" r:id="rId10"/>
          <w:pgSz w:w="12240" w:h="15840"/>
        </w:sectPr>
      </w:pPr>
      <w:rPr/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29" w:after="0" w:line="240" w:lineRule="auto"/>
        <w:ind w:left="806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color w:val="010101"/>
          <w:w w:val="105"/>
          <w:b/>
          <w:bCs/>
        </w:rPr>
        <w:t>1</w:t>
      </w:r>
      <w:r>
        <w:rPr>
          <w:rFonts w:ascii="Arial" w:hAnsi="Arial" w:cs="Arial" w:eastAsia="Arial"/>
          <w:sz w:val="24"/>
          <w:szCs w:val="24"/>
          <w:color w:val="010101"/>
          <w:w w:val="104"/>
          <w:b/>
          <w:bCs/>
        </w:rPr>
        <w:t>.</w:t>
      </w:r>
      <w:r>
        <w:rPr>
          <w:rFonts w:ascii="Arial" w:hAnsi="Arial" w:cs="Arial" w:eastAsia="Arial"/>
          <w:sz w:val="24"/>
          <w:szCs w:val="24"/>
          <w:color w:val="010101"/>
          <w:spacing w:val="-39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10101"/>
          <w:spacing w:val="0"/>
          <w:w w:val="100"/>
          <w:b/>
          <w:bCs/>
        </w:rPr>
        <w:t>Hyrje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796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51515"/>
          <w:spacing w:val="0"/>
          <w:w w:val="105"/>
          <w:b/>
          <w:bCs/>
        </w:rPr>
        <w:t>1.</w:t>
      </w:r>
      <w:r>
        <w:rPr>
          <w:rFonts w:ascii="Arial" w:hAnsi="Arial" w:cs="Arial" w:eastAsia="Arial"/>
          <w:sz w:val="18"/>
          <w:szCs w:val="18"/>
          <w:color w:val="151515"/>
          <w:spacing w:val="12"/>
          <w:w w:val="105"/>
          <w:b/>
          <w:bCs/>
        </w:rPr>
        <w:t>1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5"/>
          <w:b/>
          <w:bCs/>
        </w:rPr>
        <w:t>Pershkrimi</w:t>
      </w:r>
      <w:r>
        <w:rPr>
          <w:rFonts w:ascii="Arial" w:hAnsi="Arial" w:cs="Arial" w:eastAsia="Arial"/>
          <w:sz w:val="18"/>
          <w:szCs w:val="18"/>
          <w:color w:val="010101"/>
          <w:spacing w:val="-14"/>
          <w:w w:val="105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55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151515"/>
          <w:spacing w:val="-2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8"/>
          <w:b/>
          <w:bCs/>
        </w:rPr>
        <w:t>llojit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89" w:lineRule="auto"/>
        <w:ind w:left="796" w:right="795" w:firstLine="1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spacing w:val="0"/>
          <w:w w:val="93"/>
        </w:rPr>
        <w:t>Pelikan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93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3"/>
        </w:rPr>
        <w:t>kac;:urre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3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3"/>
          <w:i/>
        </w:rPr>
        <w:t>(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3"/>
          <w:i/>
        </w:rPr>
        <w:t>Pe/ecanu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3"/>
          <w:i/>
        </w:rPr>
        <w:t>s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93"/>
          <w:i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  <w:i/>
        </w:rPr>
        <w:t>crispus)</w:t>
      </w:r>
      <w:r>
        <w:rPr>
          <w:rFonts w:ascii="Arial" w:hAnsi="Arial" w:cs="Arial" w:eastAsia="Arial"/>
          <w:sz w:val="18"/>
          <w:szCs w:val="18"/>
          <w:color w:val="2B2B2B"/>
          <w:spacing w:val="-2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nga</w:t>
      </w:r>
      <w:r>
        <w:rPr>
          <w:rFonts w:ascii="Arial" w:hAnsi="Arial" w:cs="Arial" w:eastAsia="Arial"/>
          <w:sz w:val="18"/>
          <w:szCs w:val="18"/>
          <w:color w:val="2B2B2B"/>
          <w:spacing w:val="-11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specie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medha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51515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bot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shpendeve</w:t>
      </w:r>
      <w:r>
        <w:rPr>
          <w:rFonts w:ascii="Arial" w:hAnsi="Arial" w:cs="Arial" w:eastAsia="Arial"/>
          <w:sz w:val="18"/>
          <w:szCs w:val="18"/>
          <w:color w:val="2B2B2B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fluturues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22"/>
        </w:rPr>
        <w:t>lloj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22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madh</w:t>
      </w:r>
      <w:r>
        <w:rPr>
          <w:rFonts w:ascii="Arial" w:hAnsi="Arial" w:cs="Arial" w:eastAsia="Arial"/>
          <w:sz w:val="18"/>
          <w:szCs w:val="18"/>
          <w:color w:val="2B2B2B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nderpelikanet.</w:t>
      </w:r>
      <w:r>
        <w:rPr>
          <w:rFonts w:ascii="Arial" w:hAnsi="Arial" w:cs="Arial" w:eastAsia="Arial"/>
          <w:sz w:val="18"/>
          <w:szCs w:val="18"/>
          <w:color w:val="2B2B2B"/>
          <w:spacing w:val="-1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Puplimigjat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folezimit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ngjyre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argjendt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bar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he</w:t>
      </w:r>
      <w:r>
        <w:rPr>
          <w:rFonts w:ascii="Arial" w:hAnsi="Arial" w:cs="Arial" w:eastAsia="Arial"/>
          <w:sz w:val="18"/>
          <w:szCs w:val="18"/>
          <w:color w:val="2B2B2B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pjesen</w:t>
      </w:r>
      <w:r>
        <w:rPr>
          <w:rFonts w:ascii="Arial" w:hAnsi="Arial" w:cs="Arial" w:eastAsia="Arial"/>
          <w:sz w:val="18"/>
          <w:szCs w:val="18"/>
          <w:color w:val="2B2B2B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siperme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4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ngjyrosur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gri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siperfaqe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barkut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pulle</w:t>
      </w:r>
      <w:r>
        <w:rPr>
          <w:rFonts w:ascii="Arial" w:hAnsi="Arial" w:cs="Arial" w:eastAsia="Arial"/>
          <w:sz w:val="18"/>
          <w:szCs w:val="18"/>
          <w:color w:val="2B2B2B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verdhe</w:t>
      </w:r>
      <w:r>
        <w:rPr>
          <w:rFonts w:ascii="Arial" w:hAnsi="Arial" w:cs="Arial" w:eastAsia="Arial"/>
          <w:sz w:val="18"/>
          <w:szCs w:val="18"/>
          <w:color w:val="2B2B2B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zbeht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pjesen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poshtm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qafes.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Shum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medhenj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2B2B2B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pjesen</w:t>
      </w:r>
      <w:r>
        <w:rPr>
          <w:rFonts w:ascii="Arial" w:hAnsi="Arial" w:cs="Arial" w:eastAsia="Arial"/>
          <w:sz w:val="18"/>
          <w:szCs w:val="18"/>
          <w:color w:val="2B2B2B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poshtm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kr</w:t>
      </w:r>
      <w:r>
        <w:rPr>
          <w:rFonts w:ascii="Arial" w:hAnsi="Arial" w:cs="Arial" w:eastAsia="Arial"/>
          <w:sz w:val="18"/>
          <w:szCs w:val="18"/>
          <w:color w:val="151515"/>
          <w:spacing w:val="1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heve</w:t>
      </w:r>
      <w:r>
        <w:rPr>
          <w:rFonts w:ascii="Arial" w:hAnsi="Arial" w:cs="Arial" w:eastAsia="Arial"/>
          <w:sz w:val="18"/>
          <w:szCs w:val="18"/>
          <w:color w:val="3B3B3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mungon</w:t>
      </w:r>
      <w:r>
        <w:rPr>
          <w:rFonts w:ascii="Arial" w:hAnsi="Arial" w:cs="Arial" w:eastAsia="Arial"/>
          <w:sz w:val="18"/>
          <w:szCs w:val="18"/>
          <w:color w:val="2B2B2B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ngjyra</w:t>
      </w:r>
      <w:r>
        <w:rPr>
          <w:rFonts w:ascii="Arial" w:hAnsi="Arial" w:cs="Arial" w:eastAsia="Arial"/>
          <w:sz w:val="18"/>
          <w:szCs w:val="18"/>
          <w:color w:val="3B3B3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1"/>
        </w:rPr>
        <w:t>zeze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9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theksuar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pen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eve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B3B3B"/>
          <w:spacing w:val="-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imare</w:t>
      </w:r>
      <w:r>
        <w:rPr>
          <w:rFonts w:ascii="Arial" w:hAnsi="Arial" w:cs="Arial" w:eastAsia="Arial"/>
          <w:sz w:val="18"/>
          <w:szCs w:val="18"/>
          <w:color w:val="151515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565656"/>
          <w:spacing w:val="-8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ytesor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shihen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pelikanin</w:t>
      </w:r>
      <w:r>
        <w:rPr>
          <w:rFonts w:ascii="Arial" w:hAnsi="Arial" w:cs="Arial" w:eastAsia="Arial"/>
          <w:sz w:val="18"/>
          <w:szCs w:val="18"/>
          <w:color w:val="2B2B2B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madh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bar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Kemb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ngjyre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gri-plumb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Therret</w:t>
      </w:r>
      <w:r>
        <w:rPr>
          <w:rFonts w:ascii="Arial" w:hAnsi="Arial" w:cs="Arial" w:eastAsia="Arial"/>
          <w:sz w:val="18"/>
          <w:szCs w:val="18"/>
          <w:color w:val="2B2B2B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pershperi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tingu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2B2B2B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fuqishem.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rinjt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vjeshte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pare</w:t>
      </w:r>
      <w:r>
        <w:rPr>
          <w:rFonts w:ascii="Arial" w:hAnsi="Arial" w:cs="Arial" w:eastAsia="Arial"/>
          <w:sz w:val="18"/>
          <w:szCs w:val="18"/>
          <w:color w:val="2B2B2B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thuhet</w:t>
      </w:r>
      <w:r>
        <w:rPr>
          <w:rFonts w:ascii="Arial" w:hAnsi="Arial" w:cs="Arial" w:eastAsia="Arial"/>
          <w:sz w:val="18"/>
          <w:szCs w:val="18"/>
          <w:color w:val="2B2B2B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6"/>
        </w:rPr>
        <w:t>te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padallueshem</w:t>
      </w:r>
      <w:r>
        <w:rPr>
          <w:rFonts w:ascii="Arial" w:hAnsi="Arial" w:cs="Arial" w:eastAsia="Arial"/>
          <w:sz w:val="18"/>
          <w:szCs w:val="18"/>
          <w:color w:val="3B3B3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nga</w:t>
      </w:r>
      <w:r>
        <w:rPr>
          <w:rFonts w:ascii="Arial" w:hAnsi="Arial" w:cs="Arial" w:eastAsia="Arial"/>
          <w:sz w:val="18"/>
          <w:szCs w:val="18"/>
          <w:color w:val="2B2B2B"/>
          <w:spacing w:val="-9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5"/>
        </w:rPr>
        <w:t>rriturit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15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5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5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c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10101"/>
          <w:spacing w:val="-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tejet</w:t>
      </w:r>
      <w:r>
        <w:rPr>
          <w:rFonts w:ascii="Arial" w:hAnsi="Arial" w:cs="Arial" w:eastAsia="Arial"/>
          <w:sz w:val="18"/>
          <w:szCs w:val="18"/>
          <w:color w:val="2B2B2B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gri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shkak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nderrimi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3"/>
        </w:rPr>
        <w:t>puplave.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796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  <w:b/>
          <w:bCs/>
        </w:rPr>
        <w:t>1.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  <w:b/>
          <w:bCs/>
        </w:rPr>
        <w:t>2</w:t>
      </w:r>
      <w:r>
        <w:rPr>
          <w:rFonts w:ascii="Arial" w:hAnsi="Arial" w:cs="Arial" w:eastAsia="Arial"/>
          <w:sz w:val="18"/>
          <w:szCs w:val="18"/>
          <w:color w:val="151515"/>
          <w:spacing w:val="2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  <w:b/>
          <w:bCs/>
        </w:rPr>
        <w:t>Statusi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  <w:b/>
          <w:bCs/>
        </w:rPr>
        <w:t>aktual</w:t>
      </w:r>
      <w:r>
        <w:rPr>
          <w:rFonts w:ascii="Arial" w:hAnsi="Arial" w:cs="Arial" w:eastAsia="Arial"/>
          <w:sz w:val="18"/>
          <w:szCs w:val="18"/>
          <w:color w:val="010101"/>
          <w:spacing w:val="39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010101"/>
          <w:spacing w:val="-3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6"/>
          <w:b/>
          <w:bCs/>
        </w:rPr>
        <w:t>ruajtjes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0" w:after="0" w:line="240" w:lineRule="auto"/>
        <w:ind w:left="806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Perpjekjet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ruajtje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ll</w:t>
      </w:r>
      <w:r>
        <w:rPr>
          <w:rFonts w:ascii="Arial" w:hAnsi="Arial" w:cs="Arial" w:eastAsia="Arial"/>
          <w:sz w:val="18"/>
          <w:szCs w:val="18"/>
          <w:color w:val="3B3B3B"/>
          <w:spacing w:val="2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ji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8"/>
        </w:rPr>
        <w:t>kane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reduktua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51515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ndikimin</w:t>
      </w:r>
      <w:r>
        <w:rPr>
          <w:rFonts w:ascii="Arial" w:hAnsi="Arial" w:cs="Arial" w:eastAsia="Arial"/>
          <w:sz w:val="18"/>
          <w:szCs w:val="18"/>
          <w:color w:val="2B2B2B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kercenimeve</w:t>
      </w:r>
      <w:r>
        <w:rPr>
          <w:rFonts w:ascii="Arial" w:hAnsi="Arial" w:cs="Arial" w:eastAsia="Arial"/>
          <w:sz w:val="18"/>
          <w:szCs w:val="18"/>
          <w:color w:val="2B2B2B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kryesore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7"/>
        </w:rPr>
        <w:t>Evrop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5"/>
        </w:rPr>
        <w:t>(Criv</w:t>
      </w:r>
      <w:r>
        <w:rPr>
          <w:rFonts w:ascii="Arial" w:hAnsi="Arial" w:cs="Arial" w:eastAsia="Arial"/>
          <w:sz w:val="18"/>
          <w:szCs w:val="18"/>
          <w:color w:val="3B3B3B"/>
          <w:spacing w:val="13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5"/>
        </w:rPr>
        <w:t>lli</w:t>
      </w:r>
      <w:r>
        <w:rPr>
          <w:rFonts w:ascii="Arial" w:hAnsi="Arial" w:cs="Arial" w:eastAsia="Arial"/>
          <w:sz w:val="18"/>
          <w:szCs w:val="18"/>
          <w:color w:val="151515"/>
          <w:spacing w:val="-19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3"/>
        </w:rPr>
        <w:t>al.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2" w:after="0" w:line="289" w:lineRule="auto"/>
        <w:ind w:left="796" w:right="780" w:firstLine="1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spacing w:val="0"/>
          <w:w w:val="94"/>
        </w:rPr>
        <w:t>1997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4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-17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Baro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&amp;</w:t>
      </w:r>
      <w:r>
        <w:rPr>
          <w:rFonts w:ascii="Arial" w:hAnsi="Arial" w:cs="Arial" w:eastAsia="Arial"/>
          <w:sz w:val="18"/>
          <w:szCs w:val="18"/>
          <w:color w:val="2B2B2B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Derhe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2011</w:t>
      </w:r>
      <w:r>
        <w:rPr>
          <w:rFonts w:ascii="Arial" w:hAnsi="Arial" w:cs="Arial" w:eastAsia="Arial"/>
          <w:sz w:val="18"/>
          <w:szCs w:val="18"/>
          <w:color w:val="2B2B2B"/>
          <w:spacing w:val="12"/>
          <w:w w:val="96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Onmu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s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al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3B3B3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2"/>
        </w:rPr>
        <w:t>2011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1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Birdlif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3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Internationa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1"/>
        </w:rPr>
        <w:t>2012a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Catsadoraki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s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2015)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Megjithat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Pelikan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kac;:urrelaktualisht</w:t>
      </w:r>
      <w:r>
        <w:rPr>
          <w:rFonts w:ascii="Arial" w:hAnsi="Arial" w:cs="Arial" w:eastAsia="Arial"/>
          <w:sz w:val="18"/>
          <w:szCs w:val="18"/>
          <w:color w:val="2B2B2B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klasifikuarng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Unioni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Nderkombeta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Ruajtje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Natyres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IUCN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lloj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gjendje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brisht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8"/>
        </w:rPr>
        <w:t>(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7"/>
        </w:rPr>
        <w:t>VU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98"/>
        </w:rPr>
        <w:t>)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010101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51515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Shqiper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Pelikan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82"/>
        </w:rPr>
        <w:t>Kac;:urr</w:t>
      </w:r>
      <w:r>
        <w:rPr>
          <w:rFonts w:ascii="Arial" w:hAnsi="Arial" w:cs="Arial" w:eastAsia="Arial"/>
          <w:sz w:val="18"/>
          <w:szCs w:val="18"/>
          <w:color w:val="2B2B2B"/>
          <w:spacing w:val="12"/>
          <w:w w:val="83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konsiderohe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2B2B2B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B2B2B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specie</w:t>
      </w:r>
      <w:r>
        <w:rPr>
          <w:rFonts w:ascii="Arial" w:hAnsi="Arial" w:cs="Arial" w:eastAsia="Arial"/>
          <w:sz w:val="18"/>
          <w:szCs w:val="18"/>
          <w:color w:val="151515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Rrezikuar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Menyre</w:t>
      </w:r>
      <w:r>
        <w:rPr>
          <w:rFonts w:ascii="Arial" w:hAnsi="Arial" w:cs="Arial" w:eastAsia="Arial"/>
          <w:sz w:val="18"/>
          <w:szCs w:val="18"/>
          <w:color w:val="2B2B2B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Kritik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3B3B3B"/>
          <w:spacing w:val="-17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151515"/>
          <w:spacing w:val="-4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565656"/>
          <w:spacing w:val="-7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her</w:t>
      </w:r>
      <w:r>
        <w:rPr>
          <w:rFonts w:ascii="Arial" w:hAnsi="Arial" w:cs="Arial" w:eastAsia="Arial"/>
          <w:sz w:val="18"/>
          <w:szCs w:val="18"/>
          <w:color w:val="2B2B2B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50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2"/>
        </w:rPr>
        <w:t>Ministrit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146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date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2B2B2B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9"/>
        </w:rPr>
        <w:t>0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99"/>
        </w:rPr>
        <w:t>8</w:t>
      </w:r>
      <w:r>
        <w:rPr>
          <w:rFonts w:ascii="Arial" w:hAnsi="Arial" w:cs="Arial" w:eastAsia="Arial"/>
          <w:sz w:val="18"/>
          <w:szCs w:val="18"/>
          <w:color w:val="010101"/>
          <w:spacing w:val="-9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3"/>
        </w:rPr>
        <w:t>05.200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4"/>
        </w:rPr>
        <w:t>7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as</w:t>
      </w:r>
      <w:r>
        <w:rPr>
          <w:rFonts w:ascii="Arial" w:hAnsi="Arial" w:cs="Arial" w:eastAsia="Arial"/>
          <w:sz w:val="18"/>
          <w:szCs w:val="18"/>
          <w:color w:val="2B2B2B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amended)</w:t>
      </w:r>
      <w:r>
        <w:rPr>
          <w:rFonts w:ascii="Arial" w:hAnsi="Arial" w:cs="Arial" w:eastAsia="Arial"/>
          <w:sz w:val="18"/>
          <w:szCs w:val="18"/>
          <w:color w:val="2B2B2B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shkak</w:t>
      </w:r>
      <w:r>
        <w:rPr>
          <w:rFonts w:ascii="Arial" w:hAnsi="Arial" w:cs="Arial" w:eastAsia="Arial"/>
          <w:sz w:val="18"/>
          <w:szCs w:val="18"/>
          <w:color w:val="2B2B2B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6"/>
        </w:rPr>
        <w:t>te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numri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vogel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89"/>
        </w:rPr>
        <w:t>c;:iftev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riprodhuese</w:t>
      </w:r>
      <w:r>
        <w:rPr>
          <w:rFonts w:ascii="Arial" w:hAnsi="Arial" w:cs="Arial" w:eastAsia="Arial"/>
          <w:sz w:val="18"/>
          <w:szCs w:val="18"/>
          <w:color w:val="2B2B2B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51515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7"/>
        </w:rPr>
        <w:t>shperhapjes</w:t>
      </w:r>
      <w:r>
        <w:rPr>
          <w:rFonts w:ascii="Arial" w:hAnsi="Arial" w:cs="Arial" w:eastAsia="Arial"/>
          <w:sz w:val="18"/>
          <w:szCs w:val="18"/>
          <w:color w:val="2B2B2B"/>
          <w:spacing w:val="-17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minimalet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vendeve</w:t>
      </w:r>
      <w:r>
        <w:rPr>
          <w:rFonts w:ascii="Arial" w:hAnsi="Arial" w:cs="Arial" w:eastAsia="Arial"/>
          <w:sz w:val="18"/>
          <w:szCs w:val="18"/>
          <w:color w:val="2B2B2B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10101"/>
          <w:spacing w:val="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ezimit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Spe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fjale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9"/>
        </w:rPr>
        <w:t>pesuar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renie</w:t>
      </w:r>
      <w:r>
        <w:rPr>
          <w:rFonts w:ascii="Arial" w:hAnsi="Arial" w:cs="Arial" w:eastAsia="Arial"/>
          <w:sz w:val="18"/>
          <w:szCs w:val="18"/>
          <w:color w:val="2B2B2B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ndjeshme</w:t>
      </w:r>
      <w:r>
        <w:rPr>
          <w:rFonts w:ascii="Arial" w:hAnsi="Arial" w:cs="Arial" w:eastAsia="Arial"/>
          <w:sz w:val="18"/>
          <w:szCs w:val="18"/>
          <w:color w:val="2B2B2B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96"/>
        </w:rPr>
        <w:t>ne</w:t>
      </w:r>
      <w:r>
        <w:rPr>
          <w:rFonts w:ascii="Arial" w:hAnsi="Arial" w:cs="Arial" w:eastAsia="Arial"/>
          <w:sz w:val="18"/>
          <w:szCs w:val="18"/>
          <w:color w:val="151515"/>
          <w:spacing w:val="-18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umer</w:t>
      </w:r>
      <w:r>
        <w:rPr>
          <w:rFonts w:ascii="Arial" w:hAnsi="Arial" w:cs="Arial" w:eastAsia="Arial"/>
          <w:sz w:val="18"/>
          <w:szCs w:val="18"/>
          <w:color w:val="151515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humbje</w:t>
      </w:r>
      <w:r>
        <w:rPr>
          <w:rFonts w:ascii="Arial" w:hAnsi="Arial" w:cs="Arial" w:eastAsia="Arial"/>
          <w:sz w:val="18"/>
          <w:szCs w:val="18"/>
          <w:color w:val="2B2B2B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2B2B2B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59"/>
        </w:rPr>
        <w:t>8QO/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59"/>
        </w:rPr>
        <w:t>o</w:t>
      </w:r>
      <w:r>
        <w:rPr>
          <w:rFonts w:ascii="Arial" w:hAnsi="Arial" w:cs="Arial" w:eastAsia="Arial"/>
          <w:sz w:val="18"/>
          <w:szCs w:val="18"/>
          <w:color w:val="2B2B2B"/>
          <w:spacing w:val="22"/>
          <w:w w:val="59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ciftev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riprodhuese</w:t>
      </w:r>
      <w:r>
        <w:rPr>
          <w:rFonts w:ascii="Arial" w:hAnsi="Arial" w:cs="Arial" w:eastAsia="Arial"/>
          <w:sz w:val="18"/>
          <w:szCs w:val="18"/>
          <w:color w:val="2B2B2B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3B3B3B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2B2B2B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v</w:t>
      </w:r>
      <w:r>
        <w:rPr>
          <w:rFonts w:ascii="Arial" w:hAnsi="Arial" w:cs="Arial" w:eastAsia="Arial"/>
          <w:sz w:val="18"/>
          <w:szCs w:val="18"/>
          <w:color w:val="2B2B2B"/>
          <w:spacing w:val="-16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27"/>
        </w:rPr>
        <w:t>tit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0" w:after="0" w:line="289" w:lineRule="auto"/>
        <w:ind w:left="806" w:right="78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1960</w:t>
      </w:r>
      <w:r>
        <w:rPr>
          <w:rFonts w:ascii="Arial" w:hAnsi="Arial" w:cs="Arial" w:eastAsia="Arial"/>
          <w:sz w:val="18"/>
          <w:szCs w:val="18"/>
          <w:color w:val="151515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Lagunen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Karavastase.</w:t>
      </w:r>
      <w:r>
        <w:rPr>
          <w:rFonts w:ascii="Arial" w:hAnsi="Arial" w:cs="Arial" w:eastAsia="Arial"/>
          <w:sz w:val="18"/>
          <w:szCs w:val="18"/>
          <w:color w:val="2B2B2B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Zhdukj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tyr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graduale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rezultat</w:t>
      </w:r>
      <w:r>
        <w:rPr>
          <w:rFonts w:ascii="Arial" w:hAnsi="Arial" w:cs="Arial" w:eastAsia="Arial"/>
          <w:sz w:val="18"/>
          <w:szCs w:val="18"/>
          <w:color w:val="2B2B2B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-52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drejtperdrejt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52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gjuetis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paligjshme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4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shqetesimit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natyr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5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jerezore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3B3B3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humbjes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B2B2B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habitatev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folezimit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sh</w:t>
      </w:r>
      <w:r>
        <w:rPr>
          <w:rFonts w:ascii="Arial" w:hAnsi="Arial" w:cs="Arial" w:eastAsia="Arial"/>
          <w:sz w:val="18"/>
          <w:szCs w:val="18"/>
          <w:color w:val="3B3B3B"/>
          <w:spacing w:val="3"/>
          <w:w w:val="100"/>
        </w:rPr>
        <w:t>q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imi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51515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3B3B3B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mbishfrytezimit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degradimi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51515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burimeve</w:t>
      </w:r>
      <w:r>
        <w:rPr>
          <w:rFonts w:ascii="Arial" w:hAnsi="Arial" w:cs="Arial" w:eastAsia="Arial"/>
          <w:sz w:val="18"/>
          <w:szCs w:val="18"/>
          <w:color w:val="2B2B2B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natyrore.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796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  <w:b/>
          <w:bCs/>
        </w:rPr>
        <w:t>1.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  <w:b/>
          <w:bCs/>
        </w:rPr>
        <w:t>3</w:t>
      </w:r>
      <w:r>
        <w:rPr>
          <w:rFonts w:ascii="Arial" w:hAnsi="Arial" w:cs="Arial" w:eastAsia="Arial"/>
          <w:sz w:val="18"/>
          <w:szCs w:val="18"/>
          <w:color w:val="151515"/>
          <w:spacing w:val="20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  <w:b/>
          <w:bCs/>
        </w:rPr>
        <w:t>Justifikimi</w:t>
      </w:r>
      <w:r>
        <w:rPr>
          <w:rFonts w:ascii="Arial" w:hAnsi="Arial" w:cs="Arial" w:eastAsia="Arial"/>
          <w:sz w:val="18"/>
          <w:szCs w:val="18"/>
          <w:color w:val="010101"/>
          <w:spacing w:val="-2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55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151515"/>
          <w:spacing w:val="-2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  <w:b/>
          <w:bCs/>
        </w:rPr>
        <w:t>Plan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151515"/>
          <w:spacing w:val="31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8"/>
          <w:szCs w:val="18"/>
          <w:color w:val="010101"/>
          <w:spacing w:val="33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3"/>
          <w:b/>
          <w:bCs/>
        </w:rPr>
        <w:t>Veprimit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0" w:after="0" w:line="294" w:lineRule="auto"/>
        <w:ind w:left="806" w:right="79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Ruajtj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86"/>
        </w:rPr>
        <w:t>kac;:urre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86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23"/>
          <w:w w:val="86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51515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Shqiper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eshte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domosdoshme</w:t>
      </w:r>
      <w:r>
        <w:rPr>
          <w:rFonts w:ascii="Arial" w:hAnsi="Arial" w:cs="Arial" w:eastAsia="Arial"/>
          <w:sz w:val="18"/>
          <w:szCs w:val="18"/>
          <w:color w:val="2B2B2B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sepse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Pelikan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B2B2B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specie</w:t>
      </w:r>
      <w:r>
        <w:rPr>
          <w:rFonts w:ascii="Arial" w:hAnsi="Arial" w:cs="Arial" w:eastAsia="Arial"/>
          <w:sz w:val="18"/>
          <w:szCs w:val="18"/>
          <w:color w:val="2B2B2B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rrezikuar</w:t>
      </w:r>
      <w:r>
        <w:rPr>
          <w:rFonts w:ascii="Arial" w:hAnsi="Arial" w:cs="Arial" w:eastAsia="Arial"/>
          <w:sz w:val="18"/>
          <w:szCs w:val="18"/>
          <w:color w:val="2B2B2B"/>
          <w:spacing w:val="-1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nivel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glob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51515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kombetardh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lloj</w:t>
      </w:r>
      <w:r>
        <w:rPr>
          <w:rFonts w:ascii="Arial" w:hAnsi="Arial" w:cs="Arial" w:eastAsia="Arial"/>
          <w:sz w:val="18"/>
          <w:szCs w:val="18"/>
          <w:color w:val="3B3B3B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simbol</w:t>
      </w:r>
      <w:r>
        <w:rPr>
          <w:rFonts w:ascii="Arial" w:hAnsi="Arial" w:cs="Arial" w:eastAsia="Arial"/>
          <w:sz w:val="18"/>
          <w:szCs w:val="18"/>
          <w:color w:val="2B2B2B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151515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shpendeve</w:t>
      </w:r>
      <w:r>
        <w:rPr>
          <w:rFonts w:ascii="Arial" w:hAnsi="Arial" w:cs="Arial" w:eastAsia="Arial"/>
          <w:sz w:val="18"/>
          <w:szCs w:val="18"/>
          <w:color w:val="151515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Shqiper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gjer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1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3"/>
        </w:rPr>
        <w:t>Kj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o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ngarkon</w:t>
      </w:r>
      <w:r>
        <w:rPr>
          <w:rFonts w:ascii="Arial" w:hAnsi="Arial" w:cs="Arial" w:eastAsia="Arial"/>
          <w:sz w:val="18"/>
          <w:szCs w:val="18"/>
          <w:color w:val="2B2B2B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Shqiperin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5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je</w:t>
      </w:r>
      <w:r>
        <w:rPr>
          <w:rFonts w:ascii="Arial" w:hAnsi="Arial" w:cs="Arial" w:eastAsia="Arial"/>
          <w:sz w:val="18"/>
          <w:szCs w:val="18"/>
          <w:color w:val="3B3B3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detyri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B2B2B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rendesishem</w:t>
      </w:r>
      <w:r>
        <w:rPr>
          <w:rFonts w:ascii="Arial" w:hAnsi="Arial" w:cs="Arial" w:eastAsia="Arial"/>
          <w:sz w:val="18"/>
          <w:szCs w:val="18"/>
          <w:color w:val="2B2B2B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mbrojtu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Pelikan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51515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kac;:urrel.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96" w:lineRule="auto"/>
        <w:ind w:left="796" w:right="767" w:firstLine="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spacing w:val="0"/>
          <w:w w:val="93"/>
        </w:rPr>
        <w:t>Nga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3"/>
        </w:rPr>
        <w:t>ana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5"/>
        </w:rPr>
        <w:t>tjeter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15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Dokumenti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10101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itikav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Strategjik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Mbrojtje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Biodiversitetit</w:t>
      </w:r>
      <w:r>
        <w:rPr>
          <w:rFonts w:ascii="Arial" w:hAnsi="Arial" w:cs="Arial" w:eastAsia="Arial"/>
          <w:sz w:val="18"/>
          <w:szCs w:val="18"/>
          <w:color w:val="2B2B2B"/>
          <w:spacing w:val="27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4"/>
        </w:rPr>
        <w:t>(2016-2020)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thekson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2"/>
        </w:rPr>
        <w:t>se</w:t>
      </w:r>
      <w:r>
        <w:rPr>
          <w:rFonts w:ascii="Arial" w:hAnsi="Arial" w:cs="Arial" w:eastAsia="Arial"/>
          <w:sz w:val="18"/>
          <w:szCs w:val="18"/>
          <w:color w:val="2B2B2B"/>
          <w:spacing w:val="-10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Min</w:t>
      </w:r>
      <w:r>
        <w:rPr>
          <w:rFonts w:ascii="Arial" w:hAnsi="Arial" w:cs="Arial" w:eastAsia="Arial"/>
          <w:sz w:val="18"/>
          <w:szCs w:val="18"/>
          <w:color w:val="2B2B2B"/>
          <w:spacing w:val="-19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stria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1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Mjedisi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ink</w:t>
      </w:r>
      <w:r>
        <w:rPr>
          <w:rFonts w:ascii="Arial" w:hAnsi="Arial" w:cs="Arial" w:eastAsia="Arial"/>
          <w:sz w:val="18"/>
          <w:szCs w:val="18"/>
          <w:color w:val="151515"/>
          <w:spacing w:val="1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raj</w:t>
      </w:r>
      <w:r>
        <w:rPr>
          <w:rFonts w:ascii="Arial" w:hAnsi="Arial" w:cs="Arial" w:eastAsia="Arial"/>
          <w:sz w:val="18"/>
          <w:szCs w:val="18"/>
          <w:color w:val="3B3B3B"/>
          <w:spacing w:val="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51515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hartimi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planevet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veprimi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lloje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rrezikuara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ket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kupti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110"/>
        </w:rPr>
        <w:t>m</w:t>
      </w:r>
      <w:r>
        <w:rPr>
          <w:rFonts w:ascii="Arial" w:hAnsi="Arial" w:cs="Arial" w:eastAsia="Arial"/>
          <w:sz w:val="18"/>
          <w:szCs w:val="18"/>
          <w:color w:val="565656"/>
          <w:spacing w:val="0"/>
          <w:w w:val="200"/>
        </w:rPr>
        <w:t>,</w:t>
      </w:r>
      <w:r>
        <w:rPr>
          <w:rFonts w:ascii="Arial" w:hAnsi="Arial" w:cs="Arial" w:eastAsia="Arial"/>
          <w:sz w:val="18"/>
          <w:szCs w:val="18"/>
          <w:color w:val="565656"/>
          <w:spacing w:val="0"/>
          <w:w w:val="2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2B2B2B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Pelikan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kacurre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4"/>
        </w:rPr>
        <w:t>inkurajoh</w:t>
      </w:r>
      <w:r>
        <w:rPr>
          <w:rFonts w:ascii="Arial" w:hAnsi="Arial" w:cs="Arial" w:eastAsia="Arial"/>
          <w:sz w:val="18"/>
          <w:szCs w:val="18"/>
          <w:color w:val="151515"/>
          <w:spacing w:val="-1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hartim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31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2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lani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Veprimit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ruajtje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25"/>
        </w:rPr>
        <w:t>ti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25"/>
        </w:rPr>
        <w:t>j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2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faktoret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kercenues.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89" w:lineRule="auto"/>
        <w:ind w:left="796" w:right="790" w:firstLine="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spacing w:val="0"/>
          <w:w w:val="84"/>
        </w:rPr>
        <w:t>Pervec;: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84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sa</w:t>
      </w:r>
      <w:r>
        <w:rPr>
          <w:rFonts w:ascii="Arial" w:hAnsi="Arial" w:cs="Arial" w:eastAsia="Arial"/>
          <w:sz w:val="18"/>
          <w:szCs w:val="18"/>
          <w:color w:val="2B2B2B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siper</w:t>
      </w:r>
      <w:r>
        <w:rPr>
          <w:rFonts w:ascii="Arial" w:hAnsi="Arial" w:cs="Arial" w:eastAsia="Arial"/>
          <w:sz w:val="18"/>
          <w:szCs w:val="18"/>
          <w:color w:val="3B3B3B"/>
          <w:spacing w:val="-3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Pelikan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kacurrel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lloj</w:t>
      </w:r>
      <w:r>
        <w:rPr>
          <w:rFonts w:ascii="Arial" w:hAnsi="Arial" w:cs="Arial" w:eastAsia="Arial"/>
          <w:sz w:val="18"/>
          <w:szCs w:val="18"/>
          <w:color w:val="2B2B2B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Aneksit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I-r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Direktive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B2B2B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9"/>
        </w:rPr>
        <w:t>Europian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1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Shpendeve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Direktiv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3"/>
        </w:rPr>
        <w:t>2009/147/E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3"/>
        </w:rPr>
        <w:t>C</w:t>
      </w:r>
      <w:r>
        <w:rPr>
          <w:rFonts w:ascii="Arial" w:hAnsi="Arial" w:cs="Arial" w:eastAsia="Arial"/>
          <w:sz w:val="18"/>
          <w:szCs w:val="18"/>
          <w:color w:val="2B2B2B"/>
          <w:spacing w:val="30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Parlamentit</w:t>
      </w:r>
      <w:r>
        <w:rPr>
          <w:rFonts w:ascii="Arial" w:hAnsi="Arial" w:cs="Arial" w:eastAsia="Arial"/>
          <w:sz w:val="18"/>
          <w:szCs w:val="18"/>
          <w:color w:val="2B2B2B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Europia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51515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Kesh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97"/>
        </w:rPr>
        <w:t>i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40"/>
        </w:rPr>
        <w:t>li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39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30</w:t>
      </w:r>
      <w:r>
        <w:rPr>
          <w:rFonts w:ascii="Arial" w:hAnsi="Arial" w:cs="Arial" w:eastAsia="Arial"/>
          <w:sz w:val="18"/>
          <w:szCs w:val="18"/>
          <w:color w:val="2B2B2B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Nentorit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2"/>
        </w:rPr>
        <w:t>2009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Ruajtje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Shpendevet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4"/>
        </w:rPr>
        <w:t>Eger</w:t>
      </w:r>
      <w:r>
        <w:rPr>
          <w:rFonts w:ascii="Arial" w:hAnsi="Arial" w:cs="Arial" w:eastAsia="Arial"/>
          <w:sz w:val="18"/>
          <w:szCs w:val="18"/>
          <w:color w:val="2B2B2B"/>
          <w:spacing w:val="11"/>
          <w:w w:val="94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4"/>
        </w:rPr>
        <w:t>K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4"/>
        </w:rPr>
        <w:t>y</w:t>
      </w:r>
      <w:r>
        <w:rPr>
          <w:rFonts w:ascii="Arial" w:hAnsi="Arial" w:cs="Arial" w:eastAsia="Arial"/>
          <w:sz w:val="18"/>
          <w:szCs w:val="18"/>
          <w:color w:val="2B2B2B"/>
          <w:spacing w:val="-17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4"/>
        </w:rPr>
        <w:t>Anek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4"/>
        </w:rPr>
        <w:t>s</w:t>
      </w:r>
      <w:r>
        <w:rPr>
          <w:rFonts w:ascii="Arial" w:hAnsi="Arial" w:cs="Arial" w:eastAsia="Arial"/>
          <w:sz w:val="18"/>
          <w:szCs w:val="18"/>
          <w:color w:val="2B2B2B"/>
          <w:spacing w:val="6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jep</w:t>
      </w:r>
      <w:r>
        <w:rPr>
          <w:rFonts w:ascii="Arial" w:hAnsi="Arial" w:cs="Arial" w:eastAsia="Arial"/>
          <w:sz w:val="18"/>
          <w:szCs w:val="18"/>
          <w:color w:val="151515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liste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llojeve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B2B2B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2"/>
        </w:rPr>
        <w:t>duhett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6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jene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subjekt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ma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96"/>
        </w:rPr>
        <w:t>s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ave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86"/>
        </w:rPr>
        <w:t>vec;:ant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86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8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ruajtjes,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sa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3"/>
        </w:rPr>
        <w:t>tako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4"/>
        </w:rPr>
        <w:t>n</w:t>
      </w:r>
      <w:r>
        <w:rPr>
          <w:rFonts w:ascii="Arial" w:hAnsi="Arial" w:cs="Arial" w:eastAsia="Arial"/>
          <w:sz w:val="18"/>
          <w:szCs w:val="18"/>
          <w:color w:val="151515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habitatev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tyre</w:t>
      </w:r>
      <w:r>
        <w:rPr>
          <w:rFonts w:ascii="Arial" w:hAnsi="Arial" w:cs="Arial" w:eastAsia="Arial"/>
          <w:sz w:val="18"/>
          <w:szCs w:val="18"/>
          <w:color w:val="2B2B2B"/>
          <w:spacing w:val="-1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menyre</w:t>
      </w:r>
      <w:r>
        <w:rPr>
          <w:rFonts w:ascii="Arial" w:hAnsi="Arial" w:cs="Arial" w:eastAsia="Arial"/>
          <w:sz w:val="18"/>
          <w:szCs w:val="18"/>
          <w:color w:val="151515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B2B2B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sigurohe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mbijetes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riprodhimi</w:t>
      </w:r>
      <w:r>
        <w:rPr>
          <w:rFonts w:ascii="Arial" w:hAnsi="Arial" w:cs="Arial" w:eastAsia="Arial"/>
          <w:sz w:val="18"/>
          <w:szCs w:val="18"/>
          <w:color w:val="2B2B2B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51515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7"/>
        </w:rPr>
        <w:t>zonen</w:t>
      </w:r>
      <w:r>
        <w:rPr>
          <w:rFonts w:ascii="Arial" w:hAnsi="Arial" w:cs="Arial" w:eastAsia="Arial"/>
          <w:sz w:val="18"/>
          <w:szCs w:val="18"/>
          <w:color w:val="2B2B2B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tyr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te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perhapjes.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both"/>
        <w:spacing w:after="0"/>
        <w:sectPr>
          <w:pgMar w:header="797" w:footer="823" w:top="1700" w:bottom="1020" w:left="1220" w:right="1240"/>
          <w:headerReference w:type="default" r:id="rId12"/>
          <w:pgSz w:w="12240" w:h="15840"/>
        </w:sectPr>
      </w:pPr>
      <w:rPr/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68" w:lineRule="auto"/>
        <w:ind w:left="786" w:right="711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Gjithashtu</w:t>
      </w:r>
      <w:r>
        <w:rPr>
          <w:rFonts w:ascii="Arial" w:hAnsi="Arial" w:cs="Arial" w:eastAsia="Arial"/>
          <w:sz w:val="20"/>
          <w:szCs w:val="20"/>
          <w:color w:val="2A2A2A"/>
          <w:spacing w:val="-1"/>
          <w:w w:val="94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perpjekje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-8"/>
          <w:w w:val="9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92"/>
        </w:rPr>
        <w:t>ndrys</w:t>
      </w:r>
      <w:r>
        <w:rPr>
          <w:rFonts w:ascii="Arial" w:hAnsi="Arial" w:cs="Arial" w:eastAsia="Arial"/>
          <w:sz w:val="20"/>
          <w:szCs w:val="20"/>
          <w:color w:val="3F3F3F"/>
          <w:spacing w:val="-8"/>
          <w:w w:val="92"/>
        </w:rPr>
        <w:t>h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2"/>
        </w:rPr>
        <w:t>me</w:t>
      </w:r>
      <w:r>
        <w:rPr>
          <w:rFonts w:ascii="Arial" w:hAnsi="Arial" w:cs="Arial" w:eastAsia="Arial"/>
          <w:sz w:val="20"/>
          <w:szCs w:val="20"/>
          <w:color w:val="181818"/>
          <w:spacing w:val="-10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per</w:t>
      </w:r>
      <w:r>
        <w:rPr>
          <w:rFonts w:ascii="Arial" w:hAnsi="Arial" w:cs="Arial" w:eastAsia="Arial"/>
          <w:sz w:val="20"/>
          <w:szCs w:val="20"/>
          <w:color w:val="2A2A2A"/>
          <w:spacing w:val="-39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ruajtje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n</w:t>
      </w:r>
      <w:r>
        <w:rPr>
          <w:rFonts w:ascii="Arial" w:hAnsi="Arial" w:cs="Arial" w:eastAsia="Arial"/>
          <w:sz w:val="20"/>
          <w:szCs w:val="20"/>
          <w:color w:val="2A2A2A"/>
          <w:spacing w:val="13"/>
          <w:w w:val="9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8"/>
          <w:w w:val="94"/>
        </w:rPr>
        <w:t> </w:t>
      </w:r>
      <w:r>
        <w:rPr>
          <w:rFonts w:ascii="Arial" w:hAnsi="Arial" w:cs="Arial" w:eastAsia="Arial"/>
          <w:sz w:val="20"/>
          <w:szCs w:val="20"/>
          <w:color w:val="010101"/>
          <w:spacing w:val="0"/>
          <w:w w:val="100"/>
        </w:rPr>
        <w:t>l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loji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2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ne</w:t>
      </w:r>
      <w:r>
        <w:rPr>
          <w:rFonts w:ascii="Arial" w:hAnsi="Arial" w:cs="Arial" w:eastAsia="Arial"/>
          <w:sz w:val="20"/>
          <w:szCs w:val="20"/>
          <w:color w:val="2A2A2A"/>
          <w:spacing w:val="-10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Shqiperi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91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15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nisura</w:t>
      </w:r>
      <w:r>
        <w:rPr>
          <w:rFonts w:ascii="Arial" w:hAnsi="Arial" w:cs="Arial" w:eastAsia="Arial"/>
          <w:sz w:val="20"/>
          <w:szCs w:val="20"/>
          <w:color w:val="2A2A2A"/>
          <w:spacing w:val="10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qe</w:t>
      </w:r>
      <w:r>
        <w:rPr>
          <w:rFonts w:ascii="Arial" w:hAnsi="Arial" w:cs="Arial" w:eastAsia="Arial"/>
          <w:sz w:val="20"/>
          <w:szCs w:val="20"/>
          <w:color w:val="2A2A2A"/>
          <w:spacing w:val="-11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prej</w:t>
      </w:r>
      <w:r>
        <w:rPr>
          <w:rFonts w:ascii="Arial" w:hAnsi="Arial" w:cs="Arial" w:eastAsia="Arial"/>
          <w:sz w:val="20"/>
          <w:szCs w:val="20"/>
          <w:color w:val="2A2A2A"/>
          <w:spacing w:val="-24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v</w:t>
      </w:r>
      <w:r>
        <w:rPr>
          <w:rFonts w:ascii="Arial" w:hAnsi="Arial" w:cs="Arial" w:eastAsia="Arial"/>
          <w:sz w:val="20"/>
          <w:szCs w:val="20"/>
          <w:color w:val="2A2A2A"/>
          <w:spacing w:val="-15"/>
          <w:w w:val="100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tit</w:t>
      </w:r>
      <w:r>
        <w:rPr>
          <w:rFonts w:ascii="Arial" w:hAnsi="Arial" w:cs="Arial" w:eastAsia="Arial"/>
          <w:sz w:val="20"/>
          <w:szCs w:val="20"/>
          <w:color w:val="2A2A2A"/>
          <w:spacing w:val="2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2000</w:t>
      </w:r>
      <w:r>
        <w:rPr>
          <w:rFonts w:ascii="Arial" w:hAnsi="Arial" w:cs="Arial" w:eastAsia="Arial"/>
          <w:sz w:val="20"/>
          <w:szCs w:val="20"/>
          <w:color w:val="2A2A2A"/>
          <w:spacing w:val="5"/>
          <w:w w:val="90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duke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-7"/>
          <w:w w:val="9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se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nuk</w:t>
      </w:r>
      <w:r>
        <w:rPr>
          <w:rFonts w:ascii="Arial" w:hAnsi="Arial" w:cs="Arial" w:eastAsia="Arial"/>
          <w:sz w:val="20"/>
          <w:szCs w:val="20"/>
          <w:color w:val="2A2A2A"/>
          <w:spacing w:val="-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89"/>
        </w:rPr>
        <w:t>kane</w:t>
      </w:r>
      <w:r>
        <w:rPr>
          <w:rFonts w:ascii="Arial" w:hAnsi="Arial" w:cs="Arial" w:eastAsia="Arial"/>
          <w:sz w:val="20"/>
          <w:szCs w:val="20"/>
          <w:color w:val="181818"/>
          <w:spacing w:val="22"/>
          <w:w w:val="89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qene</w:t>
      </w:r>
      <w:r>
        <w:rPr>
          <w:rFonts w:ascii="Arial" w:hAnsi="Arial" w:cs="Arial" w:eastAsia="Arial"/>
          <w:sz w:val="20"/>
          <w:szCs w:val="20"/>
          <w:color w:val="2A2A2A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mjaftueshm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14"/>
          <w:w w:val="95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per</w:t>
      </w:r>
      <w:r>
        <w:rPr>
          <w:rFonts w:ascii="Arial" w:hAnsi="Arial" w:cs="Arial" w:eastAsia="Arial"/>
          <w:sz w:val="20"/>
          <w:szCs w:val="20"/>
          <w:color w:val="2A2A2A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2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siguruar</w:t>
      </w:r>
      <w:r>
        <w:rPr>
          <w:rFonts w:ascii="Arial" w:hAnsi="Arial" w:cs="Arial" w:eastAsia="Arial"/>
          <w:sz w:val="20"/>
          <w:szCs w:val="20"/>
          <w:color w:val="2A2A2A"/>
          <w:spacing w:val="4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rritje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color w:val="2A2A2A"/>
          <w:spacing w:val="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qendrueshme</w:t>
      </w:r>
      <w:r>
        <w:rPr>
          <w:rFonts w:ascii="Arial" w:hAnsi="Arial" w:cs="Arial" w:eastAsia="Arial"/>
          <w:sz w:val="20"/>
          <w:szCs w:val="20"/>
          <w:color w:val="2A2A2A"/>
          <w:spacing w:val="15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tij.</w:t>
      </w:r>
      <w:r>
        <w:rPr>
          <w:rFonts w:ascii="Arial" w:hAnsi="Arial" w:cs="Arial" w:eastAsia="Arial"/>
          <w:sz w:val="20"/>
          <w:szCs w:val="20"/>
          <w:color w:val="2A2A2A"/>
          <w:spacing w:val="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6"/>
        </w:rPr>
        <w:t>Megjith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6"/>
        </w:rPr>
        <w:t>e</w:t>
      </w:r>
      <w:r>
        <w:rPr>
          <w:rFonts w:ascii="Arial" w:hAnsi="Arial" w:cs="Arial" w:eastAsia="Arial"/>
          <w:sz w:val="20"/>
          <w:szCs w:val="20"/>
          <w:color w:val="181818"/>
          <w:spacing w:val="4"/>
          <w:w w:val="96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mbrojtje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</w:t>
      </w:r>
      <w:r>
        <w:rPr>
          <w:rFonts w:ascii="Arial" w:hAnsi="Arial" w:cs="Arial" w:eastAsia="Arial"/>
          <w:sz w:val="20"/>
          <w:szCs w:val="20"/>
          <w:color w:val="2A2A2A"/>
          <w:spacing w:val="-1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shumices</w:t>
      </w:r>
      <w:r>
        <w:rPr>
          <w:rFonts w:ascii="Arial" w:hAnsi="Arial" w:cs="Arial" w:eastAsia="Arial"/>
          <w:sz w:val="20"/>
          <w:szCs w:val="20"/>
          <w:color w:val="2A2A2A"/>
          <w:spacing w:val="42"/>
          <w:w w:val="87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se</w:t>
      </w:r>
      <w:r>
        <w:rPr>
          <w:rFonts w:ascii="Arial" w:hAnsi="Arial" w:cs="Arial" w:eastAsia="Arial"/>
          <w:sz w:val="20"/>
          <w:szCs w:val="20"/>
          <w:color w:val="2A2A2A"/>
          <w:spacing w:val="9"/>
          <w:w w:val="87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zonave</w:t>
      </w:r>
      <w:r>
        <w:rPr>
          <w:rFonts w:ascii="Arial" w:hAnsi="Arial" w:cs="Arial" w:eastAsia="Arial"/>
          <w:sz w:val="20"/>
          <w:szCs w:val="20"/>
          <w:color w:val="2A2A2A"/>
          <w:spacing w:val="15"/>
          <w:w w:val="87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9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perhapjes</w:t>
      </w:r>
      <w:r>
        <w:rPr>
          <w:rFonts w:ascii="Arial" w:hAnsi="Arial" w:cs="Arial" w:eastAsia="Arial"/>
          <w:sz w:val="20"/>
          <w:szCs w:val="20"/>
          <w:color w:val="2A2A2A"/>
          <w:spacing w:val="23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dhe</w:t>
      </w:r>
      <w:r>
        <w:rPr>
          <w:rFonts w:ascii="Arial" w:hAnsi="Arial" w:cs="Arial" w:eastAsia="Arial"/>
          <w:sz w:val="20"/>
          <w:szCs w:val="20"/>
          <w:color w:val="2A2A2A"/>
          <w:spacing w:val="13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masave</w:t>
      </w:r>
      <w:r>
        <w:rPr>
          <w:rFonts w:ascii="Arial" w:hAnsi="Arial" w:cs="Arial" w:eastAsia="Arial"/>
          <w:sz w:val="20"/>
          <w:szCs w:val="20"/>
          <w:color w:val="2A2A2A"/>
          <w:spacing w:val="-8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tjer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color w:val="2A2A2A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konservimi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9"/>
          <w:w w:val="9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3"/>
        </w:rPr>
        <w:t>ndermarra</w:t>
      </w:r>
      <w:r>
        <w:rPr>
          <w:rFonts w:ascii="Arial" w:hAnsi="Arial" w:cs="Arial" w:eastAsia="Arial"/>
          <w:sz w:val="20"/>
          <w:szCs w:val="20"/>
          <w:color w:val="181818"/>
          <w:spacing w:val="9"/>
          <w:w w:val="92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kercenimetjane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10"/>
          <w:w w:val="92"/>
        </w:rPr>
        <w:t>n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2"/>
        </w:rPr>
        <w:t>de</w:t>
      </w:r>
      <w:r>
        <w:rPr>
          <w:rFonts w:ascii="Arial" w:hAnsi="Arial" w:cs="Arial" w:eastAsia="Arial"/>
          <w:sz w:val="20"/>
          <w:szCs w:val="20"/>
          <w:color w:val="181818"/>
          <w:spacing w:val="16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1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4"/>
        </w:rPr>
        <w:t>pranishme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3"/>
        </w:rPr>
        <w:t>,</w:t>
      </w:r>
      <w:r>
        <w:rPr>
          <w:rFonts w:ascii="Arial" w:hAnsi="Arial" w:cs="Arial" w:eastAsia="Arial"/>
          <w:sz w:val="20"/>
          <w:szCs w:val="20"/>
          <w:color w:val="181818"/>
          <w:spacing w:val="-3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5"/>
        </w:rPr>
        <w:t>ve&lt;;anerisht</w:t>
      </w:r>
      <w:r>
        <w:rPr>
          <w:rFonts w:ascii="Arial" w:hAnsi="Arial" w:cs="Arial" w:eastAsia="Arial"/>
          <w:sz w:val="20"/>
          <w:szCs w:val="20"/>
          <w:color w:val="2A2A2A"/>
          <w:spacing w:val="4"/>
          <w:w w:val="85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color w:val="2A2A2A"/>
          <w:spacing w:val="-1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lidhje</w:t>
      </w:r>
      <w:r>
        <w:rPr>
          <w:rFonts w:ascii="Arial" w:hAnsi="Arial" w:cs="Arial" w:eastAsia="Arial"/>
          <w:sz w:val="20"/>
          <w:szCs w:val="20"/>
          <w:color w:val="2A2A2A"/>
          <w:spacing w:val="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20"/>
          <w:szCs w:val="20"/>
          <w:color w:val="181818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shqetesimi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n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9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njerezor</w:t>
      </w:r>
      <w:r>
        <w:rPr>
          <w:rFonts w:ascii="Arial" w:hAnsi="Arial" w:cs="Arial" w:eastAsia="Arial"/>
          <w:sz w:val="20"/>
          <w:szCs w:val="20"/>
          <w:color w:val="2A2A2A"/>
          <w:spacing w:val="-15"/>
          <w:w w:val="9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gjat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7"/>
          <w:w w:val="9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sezoni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-1"/>
          <w:w w:val="9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9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-1"/>
          <w:w w:val="100"/>
        </w:rPr>
        <w:t>r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100"/>
        </w:rPr>
        <w:t>iprad</w:t>
      </w:r>
      <w:r>
        <w:rPr>
          <w:rFonts w:ascii="Arial" w:hAnsi="Arial" w:cs="Arial" w:eastAsia="Arial"/>
          <w:sz w:val="20"/>
          <w:szCs w:val="20"/>
          <w:color w:val="3F3F3F"/>
          <w:spacing w:val="-9"/>
          <w:w w:val="100"/>
        </w:rPr>
        <w:t>h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color w:val="181818"/>
          <w:spacing w:val="-7"/>
          <w:w w:val="100"/>
        </w:rPr>
        <w:t>m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100"/>
        </w:rPr>
        <w:t>i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3F3F3F"/>
          <w:spacing w:val="1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nga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peshkatar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26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ilegale</w:t>
      </w:r>
      <w:r>
        <w:rPr>
          <w:rFonts w:ascii="Arial" w:hAnsi="Arial" w:cs="Arial" w:eastAsia="Arial"/>
          <w:sz w:val="20"/>
          <w:szCs w:val="20"/>
          <w:color w:val="2A2A2A"/>
          <w:spacing w:val="9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apo</w:t>
      </w:r>
      <w:r>
        <w:rPr>
          <w:rFonts w:ascii="Arial" w:hAnsi="Arial" w:cs="Arial" w:eastAsia="Arial"/>
          <w:sz w:val="20"/>
          <w:szCs w:val="20"/>
          <w:color w:val="2A2A2A"/>
          <w:spacing w:val="-2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turist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1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rastit,</w:t>
      </w:r>
      <w:r>
        <w:rPr>
          <w:rFonts w:ascii="Arial" w:hAnsi="Arial" w:cs="Arial" w:eastAsia="Arial"/>
          <w:sz w:val="20"/>
          <w:szCs w:val="20"/>
          <w:color w:val="2A2A2A"/>
          <w:spacing w:val="-3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ndryshime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16"/>
          <w:w w:val="96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hidrologjike</w:t>
      </w:r>
      <w:r>
        <w:rPr>
          <w:rFonts w:ascii="Arial" w:hAnsi="Arial" w:cs="Arial" w:eastAsia="Arial"/>
          <w:sz w:val="20"/>
          <w:szCs w:val="20"/>
          <w:color w:val="2A2A2A"/>
          <w:spacing w:val="18"/>
          <w:w w:val="96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qe</w:t>
      </w:r>
      <w:r>
        <w:rPr>
          <w:rFonts w:ascii="Arial" w:hAnsi="Arial" w:cs="Arial" w:eastAsia="Arial"/>
          <w:sz w:val="20"/>
          <w:szCs w:val="20"/>
          <w:color w:val="181818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2"/>
        </w:rPr>
        <w:t>&lt;;ojn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2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21"/>
          <w:w w:val="8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color w:val="2A2A2A"/>
          <w:spacing w:val="-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erozion</w:t>
      </w:r>
      <w:r>
        <w:rPr>
          <w:rFonts w:ascii="Arial" w:hAnsi="Arial" w:cs="Arial" w:eastAsia="Arial"/>
          <w:sz w:val="20"/>
          <w:szCs w:val="20"/>
          <w:color w:val="2A2A2A"/>
          <w:spacing w:val="10"/>
          <w:w w:val="95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1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ishulli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2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4"/>
        </w:rPr>
        <w:t>te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folezimit</w:t>
      </w:r>
      <w:r>
        <w:rPr>
          <w:rFonts w:ascii="Arial" w:hAnsi="Arial" w:cs="Arial" w:eastAsia="Arial"/>
          <w:sz w:val="20"/>
          <w:szCs w:val="20"/>
          <w:color w:val="2A2A2A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3"/>
        </w:rPr>
        <w:t>dhe</w:t>
      </w:r>
      <w:r>
        <w:rPr>
          <w:rFonts w:ascii="Arial" w:hAnsi="Arial" w:cs="Arial" w:eastAsia="Arial"/>
          <w:sz w:val="20"/>
          <w:szCs w:val="20"/>
          <w:color w:val="181818"/>
          <w:spacing w:val="5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permbytj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8"/>
        </w:rPr>
        <w:t>kolonise</w:t>
      </w:r>
      <w:r>
        <w:rPr>
          <w:rFonts w:ascii="Arial" w:hAnsi="Arial" w:cs="Arial" w:eastAsia="Arial"/>
          <w:sz w:val="20"/>
          <w:szCs w:val="20"/>
          <w:color w:val="2A2A2A"/>
          <w:spacing w:val="5"/>
          <w:w w:val="98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8"/>
        </w:rPr>
        <w:t>eutrofiki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8"/>
        </w:rPr>
        <w:t>m</w:t>
      </w:r>
      <w:r>
        <w:rPr>
          <w:rFonts w:ascii="Arial" w:hAnsi="Arial" w:cs="Arial" w:eastAsia="Arial"/>
          <w:sz w:val="20"/>
          <w:szCs w:val="20"/>
          <w:color w:val="2A2A2A"/>
          <w:spacing w:val="-18"/>
          <w:w w:val="9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color w:val="2A2A2A"/>
          <w:spacing w:val="-1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rritj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ekosistemev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6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ligatinor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26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si</w:t>
      </w:r>
      <w:r>
        <w:rPr>
          <w:rFonts w:ascii="Arial" w:hAnsi="Arial" w:cs="Arial" w:eastAsia="Arial"/>
          <w:sz w:val="20"/>
          <w:szCs w:val="20"/>
          <w:color w:val="2A2A2A"/>
          <w:spacing w:val="-3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5"/>
        </w:rPr>
        <w:t>dhe</w:t>
      </w:r>
      <w:r>
        <w:rPr>
          <w:rFonts w:ascii="Arial" w:hAnsi="Arial" w:cs="Arial" w:eastAsia="Arial"/>
          <w:sz w:val="20"/>
          <w:szCs w:val="20"/>
          <w:color w:val="181818"/>
          <w:spacing w:val="-13"/>
          <w:w w:val="95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humbje</w:t>
      </w:r>
      <w:r>
        <w:rPr>
          <w:rFonts w:ascii="Arial" w:hAnsi="Arial" w:cs="Arial" w:eastAsia="Arial"/>
          <w:sz w:val="20"/>
          <w:szCs w:val="20"/>
          <w:color w:val="2A2A2A"/>
          <w:spacing w:val="3"/>
          <w:w w:val="95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habitatit</w:t>
      </w:r>
      <w:r>
        <w:rPr>
          <w:rFonts w:ascii="Arial" w:hAnsi="Arial" w:cs="Arial" w:eastAsia="Arial"/>
          <w:sz w:val="20"/>
          <w:szCs w:val="20"/>
          <w:color w:val="2A2A2A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per</w:t>
      </w:r>
      <w:r>
        <w:rPr>
          <w:rFonts w:ascii="Arial" w:hAnsi="Arial" w:cs="Arial" w:eastAsia="Arial"/>
          <w:sz w:val="20"/>
          <w:szCs w:val="20"/>
          <w:color w:val="2A2A2A"/>
          <w:spacing w:val="-29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4"/>
        </w:rPr>
        <w:t>ush</w:t>
      </w:r>
      <w:r>
        <w:rPr>
          <w:rFonts w:ascii="Arial" w:hAnsi="Arial" w:cs="Arial" w:eastAsia="Arial"/>
          <w:sz w:val="20"/>
          <w:szCs w:val="20"/>
          <w:color w:val="181818"/>
          <w:spacing w:val="2"/>
          <w:w w:val="94"/>
        </w:rPr>
        <w:t>q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94"/>
        </w:rPr>
        <w:t>im</w:t>
      </w:r>
      <w:r>
        <w:rPr>
          <w:rFonts w:ascii="Arial" w:hAnsi="Arial" w:cs="Arial" w:eastAsia="Arial"/>
          <w:sz w:val="20"/>
          <w:szCs w:val="20"/>
          <w:color w:val="3F3F3F"/>
          <w:spacing w:val="-11"/>
          <w:w w:val="94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4"/>
        </w:rPr>
        <w:t>dhe</w:t>
      </w:r>
      <w:r>
        <w:rPr>
          <w:rFonts w:ascii="Arial" w:hAnsi="Arial" w:cs="Arial" w:eastAsia="Arial"/>
          <w:sz w:val="20"/>
          <w:szCs w:val="20"/>
          <w:color w:val="181818"/>
          <w:spacing w:val="-9"/>
          <w:w w:val="94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riprod</w:t>
      </w:r>
      <w:r>
        <w:rPr>
          <w:rFonts w:ascii="Arial" w:hAnsi="Arial" w:cs="Arial" w:eastAsia="Arial"/>
          <w:sz w:val="20"/>
          <w:szCs w:val="20"/>
          <w:color w:val="181818"/>
          <w:spacing w:val="4"/>
          <w:w w:val="100"/>
        </w:rPr>
        <w:t>h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100"/>
        </w:rPr>
        <w:t>im.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80" w:lineRule="auto"/>
        <w:ind w:left="796" w:right="758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2A2A2A"/>
          <w:spacing w:val="0"/>
          <w:w w:val="85"/>
        </w:rPr>
        <w:t>Bazua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5"/>
        </w:rPr>
        <w:t>r</w:t>
      </w:r>
      <w:r>
        <w:rPr>
          <w:rFonts w:ascii="Arial" w:hAnsi="Arial" w:cs="Arial" w:eastAsia="Arial"/>
          <w:sz w:val="20"/>
          <w:szCs w:val="20"/>
          <w:color w:val="2A2A2A"/>
          <w:spacing w:val="10"/>
          <w:w w:val="85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78"/>
        </w:rPr>
        <w:t>sa</w:t>
      </w:r>
      <w:r>
        <w:rPr>
          <w:rFonts w:ascii="Arial" w:hAnsi="Arial" w:cs="Arial" w:eastAsia="Arial"/>
          <w:sz w:val="20"/>
          <w:szCs w:val="20"/>
          <w:color w:val="2A2A2A"/>
          <w:spacing w:val="25"/>
          <w:w w:val="78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siper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4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3"/>
          <w:w w:val="91"/>
        </w:rPr>
        <w:t>P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91"/>
        </w:rPr>
        <w:t>l</w:t>
      </w:r>
      <w:r>
        <w:rPr>
          <w:rFonts w:ascii="Arial" w:hAnsi="Arial" w:cs="Arial" w:eastAsia="Arial"/>
          <w:sz w:val="20"/>
          <w:szCs w:val="20"/>
          <w:color w:val="3F3F3F"/>
          <w:spacing w:val="1"/>
          <w:w w:val="91"/>
        </w:rPr>
        <w:t>a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1"/>
        </w:rPr>
        <w:t>ni</w:t>
      </w:r>
      <w:r>
        <w:rPr>
          <w:rFonts w:ascii="Arial" w:hAnsi="Arial" w:cs="Arial" w:eastAsia="Arial"/>
          <w:sz w:val="20"/>
          <w:szCs w:val="20"/>
          <w:color w:val="181818"/>
          <w:spacing w:val="8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aktu</w:t>
      </w:r>
      <w:r>
        <w:rPr>
          <w:rFonts w:ascii="Arial" w:hAnsi="Arial" w:cs="Arial" w:eastAsia="Arial"/>
          <w:sz w:val="20"/>
          <w:szCs w:val="20"/>
          <w:color w:val="2A2A2A"/>
          <w:spacing w:val="12"/>
          <w:w w:val="91"/>
        </w:rPr>
        <w:t>a</w:t>
      </w:r>
      <w:r>
        <w:rPr>
          <w:rFonts w:ascii="Arial" w:hAnsi="Arial" w:cs="Arial" w:eastAsia="Arial"/>
          <w:sz w:val="20"/>
          <w:szCs w:val="20"/>
          <w:color w:val="010101"/>
          <w:spacing w:val="0"/>
          <w:w w:val="91"/>
        </w:rPr>
        <w:t>l</w:t>
      </w:r>
      <w:r>
        <w:rPr>
          <w:rFonts w:ascii="Arial" w:hAnsi="Arial" w:cs="Arial" w:eastAsia="Arial"/>
          <w:sz w:val="20"/>
          <w:szCs w:val="20"/>
          <w:color w:val="010101"/>
          <w:spacing w:val="21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64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-46"/>
          <w:w w:val="164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5"/>
        </w:rPr>
        <w:t>Veprimit,</w:t>
      </w:r>
      <w:r>
        <w:rPr>
          <w:rFonts w:ascii="Arial" w:hAnsi="Arial" w:cs="Arial" w:eastAsia="Arial"/>
          <w:sz w:val="20"/>
          <w:szCs w:val="20"/>
          <w:color w:val="181818"/>
          <w:spacing w:val="12"/>
          <w:w w:val="95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esht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"/>
          <w:w w:val="95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nje</w:t>
      </w:r>
      <w:r>
        <w:rPr>
          <w:rFonts w:ascii="Arial" w:hAnsi="Arial" w:cs="Arial" w:eastAsia="Arial"/>
          <w:sz w:val="20"/>
          <w:szCs w:val="20"/>
          <w:color w:val="2A2A2A"/>
          <w:spacing w:val="1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prioritet</w:t>
      </w:r>
      <w:r>
        <w:rPr>
          <w:rFonts w:ascii="Arial" w:hAnsi="Arial" w:cs="Arial" w:eastAsia="Arial"/>
          <w:sz w:val="20"/>
          <w:szCs w:val="20"/>
          <w:color w:val="2A2A2A"/>
          <w:spacing w:val="1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kombeta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r</w:t>
      </w:r>
      <w:r>
        <w:rPr>
          <w:rFonts w:ascii="Arial" w:hAnsi="Arial" w:cs="Arial" w:eastAsia="Arial"/>
          <w:sz w:val="20"/>
          <w:szCs w:val="20"/>
          <w:color w:val="2A2A2A"/>
          <w:spacing w:val="38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dhe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zbatim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-2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164"/>
        </w:rPr>
        <w:t>i</w:t>
      </w:r>
      <w:r>
        <w:rPr>
          <w:rFonts w:ascii="Arial" w:hAnsi="Arial" w:cs="Arial" w:eastAsia="Arial"/>
          <w:sz w:val="20"/>
          <w:szCs w:val="20"/>
          <w:color w:val="3F3F3F"/>
          <w:spacing w:val="-58"/>
          <w:w w:val="16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19"/>
        </w:rPr>
        <w:t>ti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19"/>
        </w:rPr>
        <w:t>j</w:t>
      </w:r>
      <w:r>
        <w:rPr>
          <w:rFonts w:ascii="Arial" w:hAnsi="Arial" w:cs="Arial" w:eastAsia="Arial"/>
          <w:sz w:val="20"/>
          <w:szCs w:val="20"/>
          <w:color w:val="2A2A2A"/>
          <w:spacing w:val="-8"/>
          <w:w w:val="119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19"/>
        </w:rPr>
        <w:t>dote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19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permiresoje</w:t>
      </w:r>
      <w:r>
        <w:rPr>
          <w:rFonts w:ascii="Arial" w:hAnsi="Arial" w:cs="Arial" w:eastAsia="Arial"/>
          <w:sz w:val="20"/>
          <w:szCs w:val="20"/>
          <w:color w:val="2A2A2A"/>
          <w:spacing w:val="23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statusi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n</w:t>
      </w:r>
      <w:r>
        <w:rPr>
          <w:rFonts w:ascii="Arial" w:hAnsi="Arial" w:cs="Arial" w:eastAsia="Arial"/>
          <w:sz w:val="20"/>
          <w:szCs w:val="20"/>
          <w:color w:val="2A2A2A"/>
          <w:spacing w:val="-9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6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ruajtje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s</w:t>
      </w:r>
      <w:r>
        <w:rPr>
          <w:rFonts w:ascii="Arial" w:hAnsi="Arial" w:cs="Arial" w:eastAsia="Arial"/>
          <w:sz w:val="20"/>
          <w:szCs w:val="20"/>
          <w:color w:val="2A2A2A"/>
          <w:spacing w:val="15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3"/>
        </w:rPr>
        <w:t>se</w:t>
      </w:r>
      <w:r>
        <w:rPr>
          <w:rFonts w:ascii="Arial" w:hAnsi="Arial" w:cs="Arial" w:eastAsia="Arial"/>
          <w:sz w:val="20"/>
          <w:szCs w:val="20"/>
          <w:color w:val="2A2A2A"/>
          <w:spacing w:val="-9"/>
          <w:w w:val="8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lloji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3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ne</w:t>
      </w:r>
      <w:r>
        <w:rPr>
          <w:rFonts w:ascii="Arial" w:hAnsi="Arial" w:cs="Arial" w:eastAsia="Arial"/>
          <w:sz w:val="20"/>
          <w:szCs w:val="20"/>
          <w:color w:val="2A2A2A"/>
          <w:spacing w:val="-2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3"/>
        </w:rPr>
        <w:t>Shqiper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3"/>
        </w:rPr>
        <w:t>i</w:t>
      </w:r>
      <w:r>
        <w:rPr>
          <w:rFonts w:ascii="Arial" w:hAnsi="Arial" w:cs="Arial" w:eastAsia="Arial"/>
          <w:sz w:val="20"/>
          <w:szCs w:val="20"/>
          <w:color w:val="181818"/>
          <w:spacing w:val="-14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dhe</w:t>
      </w:r>
      <w:r>
        <w:rPr>
          <w:rFonts w:ascii="Arial" w:hAnsi="Arial" w:cs="Arial" w:eastAsia="Arial"/>
          <w:sz w:val="20"/>
          <w:szCs w:val="20"/>
          <w:color w:val="2A2A2A"/>
          <w:spacing w:val="-5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color w:val="181818"/>
          <w:spacing w:val="-1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89"/>
        </w:rPr>
        <w:t>zonen</w:t>
      </w:r>
      <w:r>
        <w:rPr>
          <w:rFonts w:ascii="Arial" w:hAnsi="Arial" w:cs="Arial" w:eastAsia="Arial"/>
          <w:sz w:val="20"/>
          <w:szCs w:val="20"/>
          <w:color w:val="181818"/>
          <w:spacing w:val="-11"/>
          <w:w w:val="89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shperndarjes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10"/>
          <w:w w:val="87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se</w:t>
      </w:r>
      <w:r>
        <w:rPr>
          <w:rFonts w:ascii="Arial" w:hAnsi="Arial" w:cs="Arial" w:eastAsia="Arial"/>
          <w:sz w:val="20"/>
          <w:szCs w:val="20"/>
          <w:color w:val="2A2A2A"/>
          <w:spacing w:val="-10"/>
          <w:w w:val="87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11"/>
        </w:rPr>
        <w:t>lloji</w:t>
      </w:r>
      <w:r>
        <w:rPr>
          <w:rFonts w:ascii="Arial" w:hAnsi="Arial" w:cs="Arial" w:eastAsia="Arial"/>
          <w:sz w:val="20"/>
          <w:szCs w:val="20"/>
          <w:color w:val="2A2A2A"/>
          <w:spacing w:val="-1"/>
          <w:w w:val="110"/>
        </w:rPr>
        <w:t>t</w:t>
      </w:r>
      <w:r>
        <w:rPr>
          <w:rFonts w:ascii="Arial" w:hAnsi="Arial" w:cs="Arial" w:eastAsia="Arial"/>
          <w:sz w:val="20"/>
          <w:szCs w:val="20"/>
          <w:color w:val="010101"/>
          <w:spacing w:val="0"/>
          <w:w w:val="143"/>
        </w:rPr>
        <w:t>.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796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181818"/>
          <w:spacing w:val="0"/>
          <w:w w:val="93"/>
          <w:b/>
          <w:bCs/>
        </w:rPr>
        <w:t>2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3"/>
          <w:b/>
          <w:bCs/>
        </w:rPr>
        <w:t>.</w:t>
      </w:r>
      <w:r>
        <w:rPr>
          <w:rFonts w:ascii="Arial" w:hAnsi="Arial" w:cs="Arial" w:eastAsia="Arial"/>
          <w:sz w:val="20"/>
          <w:szCs w:val="20"/>
          <w:color w:val="181818"/>
          <w:spacing w:val="-8"/>
          <w:w w:val="93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10101"/>
          <w:spacing w:val="0"/>
          <w:w w:val="93"/>
          <w:b/>
          <w:bCs/>
        </w:rPr>
        <w:t>Pelikani</w:t>
      </w:r>
      <w:r>
        <w:rPr>
          <w:rFonts w:ascii="Arial" w:hAnsi="Arial" w:cs="Arial" w:eastAsia="Arial"/>
          <w:sz w:val="20"/>
          <w:szCs w:val="20"/>
          <w:color w:val="010101"/>
          <w:spacing w:val="-15"/>
          <w:w w:val="93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  <w:b/>
          <w:bCs/>
        </w:rPr>
        <w:t>Ka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9"/>
          <w:b/>
          <w:bCs/>
        </w:rPr>
        <w:t>urrel</w:t>
      </w:r>
      <w:r>
        <w:rPr>
          <w:rFonts w:ascii="Arial" w:hAnsi="Arial" w:cs="Arial" w:eastAsia="Arial"/>
          <w:sz w:val="20"/>
          <w:szCs w:val="20"/>
          <w:color w:val="181818"/>
          <w:spacing w:val="-17"/>
          <w:w w:val="99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color w:val="181818"/>
          <w:spacing w:val="-14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  <w:b/>
          <w:bCs/>
        </w:rPr>
        <w:t>Shqiperi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87" w:after="0" w:line="280" w:lineRule="auto"/>
        <w:ind w:left="796" w:right="74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Pelikan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17"/>
          <w:w w:val="87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ka&lt;;urre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l</w:t>
      </w:r>
      <w:r>
        <w:rPr>
          <w:rFonts w:ascii="Arial" w:hAnsi="Arial" w:cs="Arial" w:eastAsia="Arial"/>
          <w:sz w:val="20"/>
          <w:szCs w:val="20"/>
          <w:color w:val="2A2A2A"/>
          <w:spacing w:val="-15"/>
          <w:w w:val="87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  <w:i/>
        </w:rPr>
        <w:t>(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  <w:i/>
        </w:rPr>
        <w:t>Pelecanu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  <w:i/>
        </w:rPr>
        <w:t>s</w:t>
      </w:r>
      <w:r>
        <w:rPr>
          <w:rFonts w:ascii="Arial" w:hAnsi="Arial" w:cs="Arial" w:eastAsia="Arial"/>
          <w:sz w:val="20"/>
          <w:szCs w:val="20"/>
          <w:color w:val="2A2A2A"/>
          <w:spacing w:val="19"/>
          <w:w w:val="87"/>
          <w:i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  <w:i/>
        </w:rPr>
        <w:t>crispus)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  <w:i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87"/>
          <w:i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esht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specie</w:t>
      </w:r>
      <w:r>
        <w:rPr>
          <w:rFonts w:ascii="Arial" w:hAnsi="Arial" w:cs="Arial" w:eastAsia="Arial"/>
          <w:sz w:val="20"/>
          <w:szCs w:val="20"/>
          <w:color w:val="2A2A2A"/>
          <w:spacing w:val="32"/>
          <w:w w:val="9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2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perhershme</w:t>
      </w:r>
      <w:r>
        <w:rPr>
          <w:rFonts w:ascii="Arial" w:hAnsi="Arial" w:cs="Arial" w:eastAsia="Arial"/>
          <w:sz w:val="20"/>
          <w:szCs w:val="20"/>
          <w:color w:val="2A2A2A"/>
          <w:spacing w:val="23"/>
          <w:w w:val="9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color w:val="2A2A2A"/>
          <w:spacing w:val="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Shqiperi,</w:t>
      </w:r>
      <w:r>
        <w:rPr>
          <w:rFonts w:ascii="Arial" w:hAnsi="Arial" w:cs="Arial" w:eastAsia="Arial"/>
          <w:sz w:val="20"/>
          <w:szCs w:val="20"/>
          <w:color w:val="2A2A2A"/>
          <w:spacing w:val="-5"/>
          <w:w w:val="95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20"/>
          <w:szCs w:val="20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shperndarje</w:t>
      </w:r>
      <w:r>
        <w:rPr>
          <w:rFonts w:ascii="Arial" w:hAnsi="Arial" w:cs="Arial" w:eastAsia="Arial"/>
          <w:sz w:val="20"/>
          <w:szCs w:val="20"/>
          <w:color w:val="2A2A2A"/>
          <w:spacing w:val="23"/>
          <w:w w:val="9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4"/>
        </w:rPr>
        <w:t>te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reduktua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r</w:t>
      </w:r>
      <w:r>
        <w:rPr>
          <w:rFonts w:ascii="Arial" w:hAnsi="Arial" w:cs="Arial" w:eastAsia="Arial"/>
          <w:sz w:val="20"/>
          <w:szCs w:val="20"/>
          <w:color w:val="2A2A2A"/>
          <w:spacing w:val="4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2"/>
        </w:rPr>
        <w:t>tashm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2"/>
        </w:rPr>
        <w:t>e</w:t>
      </w:r>
      <w:r>
        <w:rPr>
          <w:rFonts w:ascii="Arial" w:hAnsi="Arial" w:cs="Arial" w:eastAsia="Arial"/>
          <w:sz w:val="20"/>
          <w:szCs w:val="20"/>
          <w:color w:val="181818"/>
          <w:spacing w:val="-3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5"/>
        </w:rPr>
        <w:t>si</w:t>
      </w:r>
      <w:r>
        <w:rPr>
          <w:rFonts w:ascii="Arial" w:hAnsi="Arial" w:cs="Arial" w:eastAsia="Arial"/>
          <w:sz w:val="20"/>
          <w:szCs w:val="20"/>
          <w:color w:val="2A2A2A"/>
          <w:spacing w:val="-3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89"/>
        </w:rPr>
        <w:t>pasaje</w:t>
      </w:r>
      <w:r>
        <w:rPr>
          <w:rFonts w:ascii="Arial" w:hAnsi="Arial" w:cs="Arial" w:eastAsia="Arial"/>
          <w:sz w:val="20"/>
          <w:szCs w:val="20"/>
          <w:color w:val="181818"/>
          <w:spacing w:val="5"/>
          <w:w w:val="89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9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1"/>
          <w:w w:val="89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9"/>
        </w:rPr>
        <w:t>humbjes</w:t>
      </w:r>
      <w:r>
        <w:rPr>
          <w:rFonts w:ascii="Arial" w:hAnsi="Arial" w:cs="Arial" w:eastAsia="Arial"/>
          <w:sz w:val="20"/>
          <w:szCs w:val="20"/>
          <w:color w:val="2A2A2A"/>
          <w:spacing w:val="33"/>
          <w:w w:val="89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9"/>
        </w:rPr>
        <w:t>se</w:t>
      </w:r>
      <w:r>
        <w:rPr>
          <w:rFonts w:ascii="Arial" w:hAnsi="Arial" w:cs="Arial" w:eastAsia="Arial"/>
          <w:sz w:val="20"/>
          <w:szCs w:val="20"/>
          <w:color w:val="2A2A2A"/>
          <w:spacing w:val="-15"/>
          <w:w w:val="89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9"/>
        </w:rPr>
        <w:t>habitatev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9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9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7"/>
          <w:w w:val="89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jetike.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796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181818"/>
          <w:w w:val="88"/>
          <w:b/>
          <w:bCs/>
        </w:rPr>
        <w:t>2.1.</w:t>
      </w:r>
      <w:r>
        <w:rPr>
          <w:rFonts w:ascii="Arial" w:hAnsi="Arial" w:cs="Arial" w:eastAsia="Arial"/>
          <w:sz w:val="20"/>
          <w:szCs w:val="20"/>
          <w:color w:val="181818"/>
          <w:spacing w:val="-30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84"/>
          <w:b/>
          <w:bCs/>
        </w:rPr>
        <w:t>Shperndarj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84"/>
          <w:b/>
          <w:bCs/>
        </w:rPr>
        <w:t>a</w:t>
      </w:r>
      <w:r>
        <w:rPr>
          <w:rFonts w:ascii="Arial" w:hAnsi="Arial" w:cs="Arial" w:eastAsia="Arial"/>
          <w:sz w:val="20"/>
          <w:szCs w:val="20"/>
          <w:color w:val="181818"/>
          <w:spacing w:val="-8"/>
          <w:w w:val="84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color w:val="181818"/>
          <w:spacing w:val="-19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  <w:b/>
          <w:bCs/>
        </w:rPr>
        <w:t>meparshme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77" w:after="0" w:line="270" w:lineRule="auto"/>
        <w:ind w:left="786" w:right="720" w:firstLine="10"/>
        <w:jc w:val="both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Pelikan</w:t>
      </w:r>
      <w:r>
        <w:rPr>
          <w:rFonts w:ascii="Arial" w:hAnsi="Arial" w:cs="Arial" w:eastAsia="Arial"/>
          <w:sz w:val="20"/>
          <w:szCs w:val="20"/>
          <w:color w:val="2A2A2A"/>
          <w:spacing w:val="13"/>
          <w:w w:val="92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kacurrel</w:t>
      </w:r>
      <w:r>
        <w:rPr>
          <w:rFonts w:ascii="Arial" w:hAnsi="Arial" w:cs="Arial" w:eastAsia="Arial"/>
          <w:sz w:val="20"/>
          <w:szCs w:val="20"/>
          <w:color w:val="2A2A2A"/>
          <w:spacing w:val="-12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1"/>
        </w:rPr>
        <w:t>ka</w:t>
      </w:r>
      <w:r>
        <w:rPr>
          <w:rFonts w:ascii="Arial" w:hAnsi="Arial" w:cs="Arial" w:eastAsia="Arial"/>
          <w:sz w:val="20"/>
          <w:szCs w:val="20"/>
          <w:color w:val="2A2A2A"/>
          <w:spacing w:val="-9"/>
          <w:w w:val="8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qene</w:t>
      </w:r>
      <w:r>
        <w:rPr>
          <w:rFonts w:ascii="Arial" w:hAnsi="Arial" w:cs="Arial" w:eastAsia="Arial"/>
          <w:sz w:val="20"/>
          <w:szCs w:val="20"/>
          <w:color w:val="2A2A2A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2"/>
        </w:rPr>
        <w:t>mjaf</w:t>
      </w:r>
      <w:r>
        <w:rPr>
          <w:rFonts w:ascii="Arial" w:hAnsi="Arial" w:cs="Arial" w:eastAsia="Arial"/>
          <w:sz w:val="20"/>
          <w:szCs w:val="20"/>
          <w:color w:val="2A2A2A"/>
          <w:spacing w:val="12"/>
          <w:w w:val="102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4"/>
          <w:w w:val="164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perhapur</w:t>
      </w:r>
      <w:r>
        <w:rPr>
          <w:rFonts w:ascii="Arial" w:hAnsi="Arial" w:cs="Arial" w:eastAsia="Arial"/>
          <w:sz w:val="20"/>
          <w:szCs w:val="20"/>
          <w:color w:val="2A2A2A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ne</w:t>
      </w:r>
      <w:r>
        <w:rPr>
          <w:rFonts w:ascii="Arial" w:hAnsi="Arial" w:cs="Arial" w:eastAsia="Arial"/>
          <w:sz w:val="20"/>
          <w:szCs w:val="20"/>
          <w:color w:val="2A2A2A"/>
          <w:spacing w:val="-3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3"/>
        </w:rPr>
        <w:t>Shqiper</w:t>
      </w:r>
      <w:r>
        <w:rPr>
          <w:rFonts w:ascii="Arial" w:hAnsi="Arial" w:cs="Arial" w:eastAsia="Arial"/>
          <w:sz w:val="20"/>
          <w:szCs w:val="20"/>
          <w:color w:val="181818"/>
          <w:spacing w:val="10"/>
          <w:w w:val="93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der</w:t>
      </w:r>
      <w:r>
        <w:rPr>
          <w:rFonts w:ascii="Arial" w:hAnsi="Arial" w:cs="Arial" w:eastAsia="Arial"/>
          <w:sz w:val="20"/>
          <w:szCs w:val="20"/>
          <w:color w:val="2A2A2A"/>
          <w:spacing w:val="4"/>
          <w:w w:val="93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ne</w:t>
      </w:r>
      <w:r>
        <w:rPr>
          <w:rFonts w:ascii="Arial" w:hAnsi="Arial" w:cs="Arial" w:eastAsia="Arial"/>
          <w:sz w:val="20"/>
          <w:szCs w:val="20"/>
          <w:color w:val="2A2A2A"/>
          <w:spacing w:val="-12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fun</w:t>
      </w:r>
      <w:r>
        <w:rPr>
          <w:rFonts w:ascii="Arial" w:hAnsi="Arial" w:cs="Arial" w:eastAsia="Arial"/>
          <w:sz w:val="20"/>
          <w:szCs w:val="20"/>
          <w:color w:val="2A2A2A"/>
          <w:spacing w:val="-8"/>
          <w:w w:val="98"/>
        </w:rPr>
        <w:t>d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in</w:t>
      </w:r>
      <w:r>
        <w:rPr>
          <w:rFonts w:ascii="Arial" w:hAnsi="Arial" w:cs="Arial" w:eastAsia="Arial"/>
          <w:sz w:val="20"/>
          <w:szCs w:val="20"/>
          <w:color w:val="2A2A2A"/>
          <w:spacing w:val="-2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vitev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8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3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50'</w:t>
      </w:r>
      <w:r>
        <w:rPr>
          <w:rFonts w:ascii="Arial" w:hAnsi="Arial" w:cs="Arial" w:eastAsia="Arial"/>
          <w:sz w:val="20"/>
          <w:szCs w:val="20"/>
          <w:color w:val="2A2A2A"/>
          <w:spacing w:val="10"/>
          <w:w w:val="92"/>
        </w:rPr>
        <w:t>.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Zonat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4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j</w:t>
      </w:r>
      <w:r>
        <w:rPr>
          <w:rFonts w:ascii="Arial" w:hAnsi="Arial" w:cs="Arial" w:eastAsia="Arial"/>
          <w:sz w:val="20"/>
          <w:szCs w:val="20"/>
          <w:color w:val="2A2A2A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9"/>
        </w:rPr>
        <w:t>dime</w:t>
      </w:r>
      <w:r>
        <w:rPr>
          <w:rFonts w:ascii="Arial" w:hAnsi="Arial" w:cs="Arial" w:eastAsia="Arial"/>
          <w:sz w:val="20"/>
          <w:szCs w:val="20"/>
          <w:color w:val="181818"/>
          <w:spacing w:val="-1"/>
          <w:w w:val="99"/>
        </w:rPr>
        <w:t>r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98"/>
        </w:rPr>
        <w:t>i</w:t>
      </w:r>
      <w:r>
        <w:rPr>
          <w:rFonts w:ascii="Arial" w:hAnsi="Arial" w:cs="Arial" w:eastAsia="Arial"/>
          <w:sz w:val="20"/>
          <w:szCs w:val="20"/>
          <w:color w:val="3F3F3F"/>
          <w:spacing w:val="-26"/>
          <w:w w:val="98"/>
        </w:rPr>
        <w:t>m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12"/>
        </w:rPr>
        <w:t>it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1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p</w:t>
      </w:r>
      <w:r>
        <w:rPr>
          <w:rFonts w:ascii="Arial" w:hAnsi="Arial" w:cs="Arial" w:eastAsia="Arial"/>
          <w:sz w:val="20"/>
          <w:szCs w:val="20"/>
          <w:color w:val="2A2A2A"/>
          <w:spacing w:val="10"/>
          <w:w w:val="91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rfsh</w:t>
      </w:r>
      <w:r>
        <w:rPr>
          <w:rFonts w:ascii="Arial" w:hAnsi="Arial" w:cs="Arial" w:eastAsia="Arial"/>
          <w:sz w:val="20"/>
          <w:szCs w:val="20"/>
          <w:color w:val="2A2A2A"/>
          <w:spacing w:val="-15"/>
          <w:w w:val="98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nin</w:t>
      </w:r>
      <w:r>
        <w:rPr>
          <w:rFonts w:ascii="Arial" w:hAnsi="Arial" w:cs="Arial" w:eastAsia="Arial"/>
          <w:sz w:val="20"/>
          <w:szCs w:val="20"/>
          <w:color w:val="2A2A2A"/>
          <w:spacing w:val="-3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ish-kenetat</w:t>
      </w:r>
      <w:r>
        <w:rPr>
          <w:rFonts w:ascii="Arial" w:hAnsi="Arial" w:cs="Arial" w:eastAsia="Arial"/>
          <w:sz w:val="20"/>
          <w:szCs w:val="20"/>
          <w:color w:val="2A2A2A"/>
          <w:spacing w:val="-2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6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D</w:t>
      </w:r>
      <w:r>
        <w:rPr>
          <w:rFonts w:ascii="Arial" w:hAnsi="Arial" w:cs="Arial" w:eastAsia="Arial"/>
          <w:sz w:val="20"/>
          <w:szCs w:val="20"/>
          <w:color w:val="2A2A2A"/>
          <w:spacing w:val="4"/>
          <w:w w:val="91"/>
        </w:rPr>
        <w:t>u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1"/>
        </w:rPr>
        <w:t>rresi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1"/>
        </w:rPr>
        <w:t>t</w:t>
      </w:r>
      <w:r>
        <w:rPr>
          <w:rFonts w:ascii="Arial" w:hAnsi="Arial" w:cs="Arial" w:eastAsia="Arial"/>
          <w:sz w:val="20"/>
          <w:szCs w:val="20"/>
          <w:color w:val="181818"/>
          <w:spacing w:val="8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(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5"/>
          <w:w w:val="91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cehurs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-14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dhe</w:t>
      </w:r>
      <w:r>
        <w:rPr>
          <w:rFonts w:ascii="Arial" w:hAnsi="Arial" w:cs="Arial" w:eastAsia="Arial"/>
          <w:sz w:val="20"/>
          <w:szCs w:val="20"/>
          <w:color w:val="2A2A2A"/>
          <w:spacing w:val="4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Whistle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r</w:t>
      </w:r>
      <w:r>
        <w:rPr>
          <w:rFonts w:ascii="Arial" w:hAnsi="Arial" w:cs="Arial" w:eastAsia="Arial"/>
          <w:sz w:val="20"/>
          <w:szCs w:val="20"/>
          <w:color w:val="2A2A2A"/>
          <w:spacing w:val="-3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6"/>
        </w:rPr>
        <w:t>1932</w:t>
      </w:r>
      <w:r>
        <w:rPr>
          <w:rFonts w:ascii="Arial" w:hAnsi="Arial" w:cs="Arial" w:eastAsia="Arial"/>
          <w:sz w:val="20"/>
          <w:szCs w:val="20"/>
          <w:color w:val="2A2A2A"/>
          <w:spacing w:val="-1"/>
          <w:w w:val="86"/>
        </w:rPr>
        <w:t>)</w:t>
      </w:r>
      <w:r>
        <w:rPr>
          <w:rFonts w:ascii="Arial" w:hAnsi="Arial" w:cs="Arial" w:eastAsia="Arial"/>
          <w:sz w:val="20"/>
          <w:szCs w:val="20"/>
          <w:color w:val="5B5B5B"/>
          <w:spacing w:val="13"/>
          <w:w w:val="135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2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83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rbuf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1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-1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af</w:t>
      </w:r>
      <w:r>
        <w:rPr>
          <w:rFonts w:ascii="Arial" w:hAnsi="Arial" w:cs="Arial" w:eastAsia="Arial"/>
          <w:sz w:val="20"/>
          <w:szCs w:val="20"/>
          <w:color w:val="2A2A2A"/>
          <w:spacing w:val="7"/>
          <w:w w:val="93"/>
        </w:rPr>
        <w:t>e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3"/>
        </w:rPr>
        <w:t>r</w:t>
      </w:r>
      <w:r>
        <w:rPr>
          <w:rFonts w:ascii="Arial" w:hAnsi="Arial" w:cs="Arial" w:eastAsia="Arial"/>
          <w:sz w:val="20"/>
          <w:szCs w:val="20"/>
          <w:color w:val="181818"/>
          <w:spacing w:val="-14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5"/>
        </w:rPr>
        <w:t>Lus</w:t>
      </w:r>
      <w:r>
        <w:rPr>
          <w:rFonts w:ascii="Arial" w:hAnsi="Arial" w:cs="Arial" w:eastAsia="Arial"/>
          <w:sz w:val="20"/>
          <w:szCs w:val="20"/>
          <w:color w:val="2A2A2A"/>
          <w:spacing w:val="1"/>
          <w:w w:val="85"/>
        </w:rPr>
        <w:t>h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n</w:t>
      </w:r>
      <w:r>
        <w:rPr>
          <w:rFonts w:ascii="Arial" w:hAnsi="Arial" w:cs="Arial" w:eastAsia="Arial"/>
          <w:sz w:val="20"/>
          <w:szCs w:val="20"/>
          <w:color w:val="2A2A2A"/>
          <w:spacing w:val="7"/>
          <w:w w:val="97"/>
        </w:rPr>
        <w:t>j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4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78"/>
        </w:rPr>
        <w:t>s</w:t>
      </w:r>
      <w:r>
        <w:rPr>
          <w:rFonts w:ascii="Arial" w:hAnsi="Arial" w:cs="Arial" w:eastAsia="Arial"/>
          <w:sz w:val="20"/>
          <w:szCs w:val="20"/>
          <w:color w:val="2A2A2A"/>
          <w:spacing w:val="-2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6"/>
          <w:w w:val="102"/>
        </w:rPr>
        <w:t>(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9"/>
        </w:rPr>
        <w:t>Bernatz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1"/>
        </w:rPr>
        <w:t>k</w:t>
      </w:r>
      <w:r>
        <w:rPr>
          <w:rFonts w:ascii="Arial" w:hAnsi="Arial" w:cs="Arial" w:eastAsia="Arial"/>
          <w:sz w:val="20"/>
          <w:szCs w:val="20"/>
          <w:color w:val="2A2A2A"/>
          <w:spacing w:val="-3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1930)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grykededhjen</w:t>
      </w:r>
      <w:r>
        <w:rPr>
          <w:rFonts w:ascii="Arial" w:hAnsi="Arial" w:cs="Arial" w:eastAsia="Arial"/>
          <w:sz w:val="20"/>
          <w:szCs w:val="20"/>
          <w:color w:val="2A2A2A"/>
          <w:spacing w:val="-8"/>
          <w:w w:val="95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lumi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Ma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-2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(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Thorp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5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al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.</w:t>
      </w:r>
      <w:r>
        <w:rPr>
          <w:rFonts w:ascii="Arial" w:hAnsi="Arial" w:cs="Arial" w:eastAsia="Arial"/>
          <w:sz w:val="20"/>
          <w:szCs w:val="20"/>
          <w:color w:val="2A2A2A"/>
          <w:spacing w:val="6"/>
          <w:w w:val="8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1936</w:t>
      </w:r>
      <w:r>
        <w:rPr>
          <w:rFonts w:ascii="Arial" w:hAnsi="Arial" w:cs="Arial" w:eastAsia="Arial"/>
          <w:sz w:val="20"/>
          <w:szCs w:val="20"/>
          <w:color w:val="2A2A2A"/>
          <w:spacing w:val="-14"/>
          <w:w w:val="8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Kattinge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r</w:t>
      </w:r>
      <w:r>
        <w:rPr>
          <w:rFonts w:ascii="Arial" w:hAnsi="Arial" w:cs="Arial" w:eastAsia="Arial"/>
          <w:sz w:val="20"/>
          <w:szCs w:val="20"/>
          <w:color w:val="2A2A2A"/>
          <w:spacing w:val="38"/>
          <w:w w:val="8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1958)</w:t>
      </w:r>
      <w:r>
        <w:rPr>
          <w:rFonts w:ascii="Arial" w:hAnsi="Arial" w:cs="Arial" w:eastAsia="Arial"/>
          <w:sz w:val="20"/>
          <w:szCs w:val="20"/>
          <w:color w:val="2A2A2A"/>
          <w:spacing w:val="-12"/>
          <w:w w:val="88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88"/>
        </w:rPr>
        <w:t>dhe</w:t>
      </w:r>
      <w:r>
        <w:rPr>
          <w:rFonts w:ascii="Arial" w:hAnsi="Arial" w:cs="Arial" w:eastAsia="Arial"/>
          <w:sz w:val="20"/>
          <w:szCs w:val="20"/>
          <w:color w:val="181818"/>
          <w:spacing w:val="22"/>
          <w:w w:val="8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Liqenin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5"/>
          <w:w w:val="8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5"/>
          <w:w w:val="8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Shkodre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s</w:t>
      </w:r>
      <w:r>
        <w:rPr>
          <w:rFonts w:ascii="Arial" w:hAnsi="Arial" w:cs="Arial" w:eastAsia="Arial"/>
          <w:sz w:val="20"/>
          <w:szCs w:val="20"/>
          <w:color w:val="2A2A2A"/>
          <w:spacing w:val="-7"/>
          <w:w w:val="8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(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Ticehurstdhe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6"/>
        </w:rPr>
        <w:t>Whistle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7"/>
        </w:rPr>
        <w:t>r</w:t>
      </w:r>
      <w:r>
        <w:rPr>
          <w:rFonts w:ascii="Arial" w:hAnsi="Arial" w:cs="Arial" w:eastAsia="Arial"/>
          <w:sz w:val="20"/>
          <w:szCs w:val="20"/>
          <w:color w:val="181818"/>
          <w:spacing w:val="-3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1932)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6"/>
        </w:rPr>
        <w:t>.</w:t>
      </w:r>
      <w:r>
        <w:rPr>
          <w:rFonts w:ascii="Arial" w:hAnsi="Arial" w:cs="Arial" w:eastAsia="Arial"/>
          <w:sz w:val="20"/>
          <w:szCs w:val="20"/>
          <w:color w:val="2A2A2A"/>
          <w:spacing w:val="-3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2"/>
        </w:rPr>
        <w:t>Burim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2"/>
        </w:rPr>
        <w:t>e</w:t>
      </w:r>
      <w:r>
        <w:rPr>
          <w:rFonts w:ascii="Arial" w:hAnsi="Arial" w:cs="Arial" w:eastAsia="Arial"/>
          <w:sz w:val="20"/>
          <w:szCs w:val="20"/>
          <w:color w:val="181818"/>
          <w:spacing w:val="-12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8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9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8"/>
        </w:rPr>
        <w:t>tjer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9"/>
        </w:rPr>
        <w:t>a</w:t>
      </w:r>
      <w:r>
        <w:rPr>
          <w:rFonts w:ascii="Arial" w:hAnsi="Arial" w:cs="Arial" w:eastAsia="Arial"/>
          <w:sz w:val="20"/>
          <w:szCs w:val="20"/>
          <w:color w:val="2A2A2A"/>
          <w:spacing w:val="-2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kane</w:t>
      </w:r>
      <w:r>
        <w:rPr>
          <w:rFonts w:ascii="Arial" w:hAnsi="Arial" w:cs="Arial" w:eastAsia="Arial"/>
          <w:sz w:val="20"/>
          <w:szCs w:val="20"/>
          <w:color w:val="2A2A2A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6"/>
        </w:rPr>
        <w:t>konfirmua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7"/>
        </w:rPr>
        <w:t>r</w:t>
      </w:r>
      <w:r>
        <w:rPr>
          <w:rFonts w:ascii="Arial" w:hAnsi="Arial" w:cs="Arial" w:eastAsia="Arial"/>
          <w:sz w:val="20"/>
          <w:szCs w:val="20"/>
          <w:color w:val="181818"/>
          <w:spacing w:val="-3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pranine</w:t>
      </w:r>
      <w:r>
        <w:rPr>
          <w:rFonts w:ascii="Arial" w:hAnsi="Arial" w:cs="Arial" w:eastAsia="Arial"/>
          <w:sz w:val="20"/>
          <w:szCs w:val="20"/>
          <w:color w:val="2A2A2A"/>
          <w:spacing w:val="-19"/>
          <w:w w:val="95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j</w:t>
      </w:r>
      <w:r>
        <w:rPr>
          <w:rFonts w:ascii="Arial" w:hAnsi="Arial" w:cs="Arial" w:eastAsia="Arial"/>
          <w:sz w:val="20"/>
          <w:szCs w:val="20"/>
          <w:color w:val="2A2A2A"/>
          <w:spacing w:val="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ne</w:t>
      </w:r>
      <w:r>
        <w:rPr>
          <w:rFonts w:ascii="Arial" w:hAnsi="Arial" w:cs="Arial" w:eastAsia="Arial"/>
          <w:sz w:val="20"/>
          <w:szCs w:val="20"/>
          <w:color w:val="2A2A2A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pjesen</w:t>
      </w:r>
      <w:r>
        <w:rPr>
          <w:rFonts w:ascii="Arial" w:hAnsi="Arial" w:cs="Arial" w:eastAsia="Arial"/>
          <w:sz w:val="20"/>
          <w:szCs w:val="20"/>
          <w:color w:val="2A2A2A"/>
          <w:spacing w:val="-3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tjetert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ligatinav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bregdetar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4"/>
        </w:rPr>
        <w:t>te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Shqiperise</w:t>
      </w:r>
      <w:r>
        <w:rPr>
          <w:rFonts w:ascii="Arial" w:hAnsi="Arial" w:cs="Arial" w:eastAsia="Arial"/>
          <w:sz w:val="20"/>
          <w:szCs w:val="20"/>
          <w:color w:val="2A2A2A"/>
          <w:spacing w:val="6"/>
          <w:w w:val="93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5"/>
        </w:rPr>
        <w:t>si</w:t>
      </w:r>
      <w:r>
        <w:rPr>
          <w:rFonts w:ascii="Arial" w:hAnsi="Arial" w:cs="Arial" w:eastAsia="Arial"/>
          <w:sz w:val="20"/>
          <w:szCs w:val="20"/>
          <w:color w:val="2A2A2A"/>
          <w:spacing w:val="-2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3"/>
        </w:rPr>
        <w:t>dhe</w:t>
      </w:r>
      <w:r>
        <w:rPr>
          <w:rFonts w:ascii="Arial" w:hAnsi="Arial" w:cs="Arial" w:eastAsia="Arial"/>
          <w:sz w:val="20"/>
          <w:szCs w:val="20"/>
          <w:color w:val="181818"/>
          <w:spacing w:val="-15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ne</w:t>
      </w:r>
      <w:r>
        <w:rPr>
          <w:rFonts w:ascii="Arial" w:hAnsi="Arial" w:cs="Arial" w:eastAsia="Arial"/>
          <w:sz w:val="20"/>
          <w:szCs w:val="20"/>
          <w:color w:val="2A2A2A"/>
          <w:spacing w:val="-7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liqene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-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0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88"/>
        </w:rPr>
        <w:t>Shkodres,</w:t>
      </w:r>
      <w:r>
        <w:rPr>
          <w:rFonts w:ascii="Arial" w:hAnsi="Arial" w:cs="Arial" w:eastAsia="Arial"/>
          <w:sz w:val="20"/>
          <w:szCs w:val="20"/>
          <w:color w:val="181818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3"/>
        </w:rPr>
        <w:t>Ohrit</w:t>
      </w:r>
      <w:r>
        <w:rPr>
          <w:rFonts w:ascii="Arial" w:hAnsi="Arial" w:cs="Arial" w:eastAsia="Arial"/>
          <w:sz w:val="20"/>
          <w:szCs w:val="20"/>
          <w:color w:val="181818"/>
          <w:spacing w:val="4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dhe</w:t>
      </w:r>
      <w:r>
        <w:rPr>
          <w:rFonts w:ascii="Arial" w:hAnsi="Arial" w:cs="Arial" w:eastAsia="Arial"/>
          <w:sz w:val="20"/>
          <w:szCs w:val="20"/>
          <w:color w:val="2A2A2A"/>
          <w:spacing w:val="-17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Prespes.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81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/>
        <w:pict>
          <v:group style="position:absolute;margin-left:95.040001pt;margin-top:7.501775pt;width:422.88pt;height:.1pt;mso-position-horizontal-relative:page;mso-position-vertical-relative:paragraph;z-index:-4852" coordorigin="1901,150" coordsize="8458,2">
            <v:shape style="position:absolute;left:1901;top:150;width:8458;height:2" coordorigin="1901,150" coordsize="8458,0" path="m1901,150l10358,150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95.040001pt;margin-top:25.021774pt;width:422.88pt;height:.1pt;mso-position-horizontal-relative:page;mso-position-vertical-relative:paragraph;z-index:-4851" coordorigin="1901,500" coordsize="8458,2">
            <v:shape style="position:absolute;left:1901;top:500;width:8458;height:2" coordorigin="1901,500" coordsize="8458,0" path="m1901,500l10358,500e" filled="f" stroked="t" strokeweight=".96pt" strokecolor="#181818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38"/>
          <w:szCs w:val="38"/>
          <w:color w:val="2A2A2A"/>
          <w:w w:val="52"/>
        </w:rPr>
        <w:t>I</w:t>
      </w:r>
      <w:r>
        <w:rPr>
          <w:rFonts w:ascii="Arial" w:hAnsi="Arial" w:cs="Arial" w:eastAsia="Arial"/>
          <w:sz w:val="38"/>
          <w:szCs w:val="38"/>
          <w:color w:val="2A2A2A"/>
          <w:spacing w:val="-4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Hart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a</w:t>
      </w:r>
      <w:r>
        <w:rPr>
          <w:rFonts w:ascii="Arial" w:hAnsi="Arial" w:cs="Arial" w:eastAsia="Arial"/>
          <w:sz w:val="20"/>
          <w:szCs w:val="20"/>
          <w:color w:val="2A2A2A"/>
          <w:spacing w:val="13"/>
          <w:w w:val="8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mbi</w:t>
      </w:r>
      <w:r>
        <w:rPr>
          <w:rFonts w:ascii="Arial" w:hAnsi="Arial" w:cs="Arial" w:eastAsia="Arial"/>
          <w:sz w:val="20"/>
          <w:szCs w:val="20"/>
          <w:color w:val="2A2A2A"/>
          <w:spacing w:val="-2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7"/>
        </w:rPr>
        <w:t>zonat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7"/>
        </w:rPr>
        <w:t>e</w:t>
      </w:r>
      <w:r>
        <w:rPr>
          <w:rFonts w:ascii="Arial" w:hAnsi="Arial" w:cs="Arial" w:eastAsia="Arial"/>
          <w:sz w:val="20"/>
          <w:szCs w:val="20"/>
          <w:color w:val="181818"/>
          <w:spacing w:val="-19"/>
          <w:w w:val="97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1"/>
        </w:rPr>
        <w:t>dimerimit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1" w:lineRule="auto"/>
        <w:ind w:left="786" w:right="697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Vezhgimetgjat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41"/>
          <w:w w:val="9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sezoni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-12"/>
          <w:w w:val="9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8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9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folezimit</w:t>
      </w:r>
      <w:r>
        <w:rPr>
          <w:rFonts w:ascii="Arial" w:hAnsi="Arial" w:cs="Arial" w:eastAsia="Arial"/>
          <w:sz w:val="20"/>
          <w:szCs w:val="20"/>
          <w:color w:val="2A2A2A"/>
          <w:spacing w:val="-2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9"/>
        </w:rPr>
        <w:t>kane</w:t>
      </w:r>
      <w:r>
        <w:rPr>
          <w:rFonts w:ascii="Arial" w:hAnsi="Arial" w:cs="Arial" w:eastAsia="Arial"/>
          <w:sz w:val="20"/>
          <w:szCs w:val="20"/>
          <w:color w:val="2A2A2A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raportuardh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4"/>
          <w:w w:val="95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konfirmua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r</w:t>
      </w:r>
      <w:r>
        <w:rPr>
          <w:rFonts w:ascii="Arial" w:hAnsi="Arial" w:cs="Arial" w:eastAsia="Arial"/>
          <w:sz w:val="20"/>
          <w:szCs w:val="20"/>
          <w:color w:val="2A2A2A"/>
          <w:spacing w:val="-5"/>
          <w:w w:val="95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9"/>
        </w:rPr>
        <w:t>riprodhimin</w:t>
      </w:r>
      <w:r>
        <w:rPr>
          <w:rFonts w:ascii="Arial" w:hAnsi="Arial" w:cs="Arial" w:eastAsia="Arial"/>
          <w:sz w:val="20"/>
          <w:szCs w:val="20"/>
          <w:color w:val="2A2A2A"/>
          <w:spacing w:val="-3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Pelikanit</w:t>
      </w:r>
      <w:r>
        <w:rPr>
          <w:rFonts w:ascii="Arial" w:hAnsi="Arial" w:cs="Arial" w:eastAsia="Arial"/>
          <w:sz w:val="20"/>
          <w:szCs w:val="20"/>
          <w:color w:val="2A2A2A"/>
          <w:spacing w:val="-2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kacurrel</w:t>
      </w:r>
      <w:r>
        <w:rPr>
          <w:rFonts w:ascii="Arial" w:hAnsi="Arial" w:cs="Arial" w:eastAsia="Arial"/>
          <w:sz w:val="20"/>
          <w:szCs w:val="20"/>
          <w:color w:val="2A2A2A"/>
          <w:spacing w:val="-4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Lagunen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8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6"/>
        </w:rPr>
        <w:t>Karavastas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6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37"/>
          <w:w w:val="86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6"/>
        </w:rPr>
        <w:t>(Lodge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6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13"/>
          <w:w w:val="86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6"/>
        </w:rPr>
        <w:t>1908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6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2"/>
          <w:w w:val="86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86"/>
        </w:rPr>
        <w:t>Bernard</w:t>
      </w:r>
      <w:r>
        <w:rPr>
          <w:rFonts w:ascii="Arial" w:hAnsi="Arial" w:cs="Arial" w:eastAsia="Arial"/>
          <w:sz w:val="20"/>
          <w:szCs w:val="20"/>
          <w:color w:val="181818"/>
          <w:spacing w:val="3"/>
          <w:w w:val="86"/>
        </w:rPr>
        <w:t>z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86"/>
        </w:rPr>
        <w:t>ik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86"/>
        </w:rPr>
        <w:t> </w:t>
      </w:r>
      <w:r>
        <w:rPr>
          <w:rFonts w:ascii="Arial" w:hAnsi="Arial" w:cs="Arial" w:eastAsia="Arial"/>
          <w:sz w:val="20"/>
          <w:szCs w:val="20"/>
          <w:color w:val="3F3F3F"/>
          <w:spacing w:val="37"/>
          <w:w w:val="86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6"/>
        </w:rPr>
        <w:t>1930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6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-7"/>
          <w:w w:val="86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Thorp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A2A2A"/>
          <w:spacing w:val="0"/>
          <w:w w:val="100"/>
          <w:i/>
        </w:rPr>
        <w:t>et</w:t>
      </w:r>
      <w:r>
        <w:rPr>
          <w:rFonts w:ascii="Times New Roman" w:hAnsi="Times New Roman" w:cs="Times New Roman" w:eastAsia="Times New Roman"/>
          <w:sz w:val="22"/>
          <w:szCs w:val="22"/>
          <w:color w:val="2A2A2A"/>
          <w:spacing w:val="4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A2A2A"/>
          <w:spacing w:val="0"/>
          <w:w w:val="100"/>
          <w:i/>
        </w:rPr>
        <w:t>a/</w:t>
      </w:r>
      <w:r>
        <w:rPr>
          <w:rFonts w:ascii="Times New Roman" w:hAnsi="Times New Roman" w:cs="Times New Roman" w:eastAsia="Times New Roman"/>
          <w:sz w:val="22"/>
          <w:szCs w:val="22"/>
          <w:color w:val="2A2A2A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2A2A2A"/>
          <w:spacing w:val="-16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4"/>
        </w:rPr>
        <w:t>1936)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5"/>
          <w:w w:val="8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ish-kenetat</w:t>
      </w:r>
      <w:r>
        <w:rPr>
          <w:rFonts w:ascii="Arial" w:hAnsi="Arial" w:cs="Arial" w:eastAsia="Arial"/>
          <w:sz w:val="20"/>
          <w:szCs w:val="20"/>
          <w:color w:val="2A2A2A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3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M</w:t>
      </w:r>
      <w:r>
        <w:rPr>
          <w:rFonts w:ascii="Arial" w:hAnsi="Arial" w:cs="Arial" w:eastAsia="Arial"/>
          <w:sz w:val="20"/>
          <w:szCs w:val="20"/>
          <w:color w:val="2A2A2A"/>
          <w:spacing w:val="1"/>
          <w:w w:val="91"/>
        </w:rPr>
        <w:t>a</w:t>
      </w:r>
      <w:r>
        <w:rPr>
          <w:rFonts w:ascii="Arial" w:hAnsi="Arial" w:cs="Arial" w:eastAsia="Arial"/>
          <w:sz w:val="20"/>
          <w:szCs w:val="20"/>
          <w:color w:val="010101"/>
          <w:spacing w:val="-1"/>
          <w:w w:val="109"/>
        </w:rPr>
        <w:t>l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11"/>
        </w:rPr>
        <w:t>iqit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1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(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Bernardzi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k</w:t>
      </w:r>
      <w:r>
        <w:rPr>
          <w:rFonts w:ascii="Arial" w:hAnsi="Arial" w:cs="Arial" w:eastAsia="Arial"/>
          <w:sz w:val="20"/>
          <w:szCs w:val="20"/>
          <w:color w:val="2A2A2A"/>
          <w:spacing w:val="-4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1930</w:t>
      </w:r>
      <w:r>
        <w:rPr>
          <w:rFonts w:ascii="Arial" w:hAnsi="Arial" w:cs="Arial" w:eastAsia="Arial"/>
          <w:sz w:val="20"/>
          <w:szCs w:val="20"/>
          <w:color w:val="2A2A2A"/>
          <w:spacing w:val="7"/>
          <w:w w:val="87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Thorp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4"/>
          <w:w w:val="87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-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al</w:t>
      </w:r>
      <w:r>
        <w:rPr>
          <w:rFonts w:ascii="Arial" w:hAnsi="Arial" w:cs="Arial" w:eastAsia="Arial"/>
          <w:sz w:val="20"/>
          <w:szCs w:val="20"/>
          <w:color w:val="2A2A2A"/>
          <w:spacing w:val="10"/>
          <w:w w:val="88"/>
        </w:rPr>
        <w:t>.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88"/>
        </w:rPr>
        <w:t>1936)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88"/>
        </w:rPr>
        <w:t>.</w:t>
      </w:r>
      <w:r>
        <w:rPr>
          <w:rFonts w:ascii="Arial" w:hAnsi="Arial" w:cs="Arial" w:eastAsia="Arial"/>
          <w:sz w:val="20"/>
          <w:szCs w:val="20"/>
          <w:color w:val="181818"/>
          <w:spacing w:val="-5"/>
          <w:w w:val="88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8"/>
        </w:rPr>
        <w:t>Bu</w:t>
      </w:r>
      <w:r>
        <w:rPr>
          <w:rFonts w:ascii="Arial" w:hAnsi="Arial" w:cs="Arial" w:eastAsia="Arial"/>
          <w:sz w:val="20"/>
          <w:szCs w:val="20"/>
          <w:color w:val="181818"/>
          <w:spacing w:val="-11"/>
          <w:w w:val="98"/>
        </w:rPr>
        <w:t>r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98"/>
        </w:rPr>
        <w:t>ime</w:t>
      </w:r>
      <w:r>
        <w:rPr>
          <w:rFonts w:ascii="Arial" w:hAnsi="Arial" w:cs="Arial" w:eastAsia="Arial"/>
          <w:sz w:val="20"/>
          <w:szCs w:val="20"/>
          <w:color w:val="3F3F3F"/>
          <w:spacing w:val="13"/>
          <w:w w:val="98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8"/>
        </w:rPr>
        <w:t>lokale</w:t>
      </w:r>
      <w:r>
        <w:rPr>
          <w:rFonts w:ascii="Arial" w:hAnsi="Arial" w:cs="Arial" w:eastAsia="Arial"/>
          <w:sz w:val="20"/>
          <w:szCs w:val="20"/>
          <w:color w:val="2A2A2A"/>
          <w:spacing w:val="-10"/>
          <w:w w:val="98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8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8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1"/>
          <w:w w:val="9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9"/>
        </w:rPr>
        <w:t>cituar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a</w:t>
      </w:r>
      <w:r>
        <w:rPr>
          <w:rFonts w:ascii="Arial" w:hAnsi="Arial" w:cs="Arial" w:eastAsia="Arial"/>
          <w:sz w:val="20"/>
          <w:szCs w:val="20"/>
          <w:color w:val="2A2A2A"/>
          <w:spacing w:val="-2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3"/>
        </w:rPr>
        <w:t>nga</w:t>
      </w:r>
      <w:r>
        <w:rPr>
          <w:rFonts w:ascii="Arial" w:hAnsi="Arial" w:cs="Arial" w:eastAsia="Arial"/>
          <w:sz w:val="20"/>
          <w:szCs w:val="20"/>
          <w:color w:val="2A2A2A"/>
          <w:spacing w:val="-1"/>
          <w:w w:val="8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a</w:t>
      </w:r>
      <w:r>
        <w:rPr>
          <w:rFonts w:ascii="Arial" w:hAnsi="Arial" w:cs="Arial" w:eastAsia="Arial"/>
          <w:sz w:val="20"/>
          <w:szCs w:val="20"/>
          <w:color w:val="2A2A2A"/>
          <w:spacing w:val="-9"/>
          <w:w w:val="91"/>
        </w:rPr>
        <w:t>u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tor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1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ndryshem</w:t>
      </w:r>
      <w:r>
        <w:rPr>
          <w:rFonts w:ascii="Arial" w:hAnsi="Arial" w:cs="Arial" w:eastAsia="Arial"/>
          <w:sz w:val="20"/>
          <w:szCs w:val="20"/>
          <w:color w:val="2A2A2A"/>
          <w:spacing w:val="-10"/>
          <w:w w:val="92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kane</w:t>
      </w:r>
      <w:r>
        <w:rPr>
          <w:rFonts w:ascii="Arial" w:hAnsi="Arial" w:cs="Arial" w:eastAsia="Arial"/>
          <w:sz w:val="20"/>
          <w:szCs w:val="20"/>
          <w:color w:val="2A2A2A"/>
          <w:spacing w:val="-4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sugjeruar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folezi</w:t>
      </w:r>
      <w:r>
        <w:rPr>
          <w:rFonts w:ascii="Arial" w:hAnsi="Arial" w:cs="Arial" w:eastAsia="Arial"/>
          <w:sz w:val="20"/>
          <w:szCs w:val="20"/>
          <w:color w:val="2A2A2A"/>
          <w:spacing w:val="-7"/>
          <w:w w:val="100"/>
        </w:rPr>
        <w:t>m</w:t>
      </w:r>
      <w:r>
        <w:rPr>
          <w:rFonts w:ascii="Arial" w:hAnsi="Arial" w:cs="Arial" w:eastAsia="Arial"/>
          <w:sz w:val="20"/>
          <w:szCs w:val="20"/>
          <w:color w:val="010101"/>
          <w:spacing w:val="0"/>
          <w:w w:val="100"/>
        </w:rPr>
        <w:t>in</w:t>
      </w:r>
      <w:r>
        <w:rPr>
          <w:rFonts w:ascii="Arial" w:hAnsi="Arial" w:cs="Arial" w:eastAsia="Arial"/>
          <w:sz w:val="20"/>
          <w:szCs w:val="20"/>
          <w:color w:val="010101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mundshem</w:t>
      </w:r>
      <w:r>
        <w:rPr>
          <w:rFonts w:ascii="Arial" w:hAnsi="Arial" w:cs="Arial" w:eastAsia="Arial"/>
          <w:sz w:val="20"/>
          <w:szCs w:val="20"/>
          <w:color w:val="2A2A2A"/>
          <w:spacing w:val="11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ne</w:t>
      </w:r>
      <w:r>
        <w:rPr>
          <w:rFonts w:ascii="Arial" w:hAnsi="Arial" w:cs="Arial" w:eastAsia="Arial"/>
          <w:sz w:val="20"/>
          <w:szCs w:val="20"/>
          <w:color w:val="2A2A2A"/>
          <w:spacing w:val="-13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grykederdhjen</w:t>
      </w:r>
      <w:r>
        <w:rPr>
          <w:rFonts w:ascii="Arial" w:hAnsi="Arial" w:cs="Arial" w:eastAsia="Arial"/>
          <w:sz w:val="20"/>
          <w:szCs w:val="20"/>
          <w:color w:val="2A2A2A"/>
          <w:spacing w:val="22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9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100"/>
        </w:rPr>
        <w:t>lumi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3F3F3F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Mat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92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kenete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n</w:t>
      </w:r>
      <w:r>
        <w:rPr>
          <w:rFonts w:ascii="Arial" w:hAnsi="Arial" w:cs="Arial" w:eastAsia="Arial"/>
          <w:sz w:val="20"/>
          <w:szCs w:val="20"/>
          <w:color w:val="2A2A2A"/>
          <w:spacing w:val="29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7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Terbufit</w:t>
      </w:r>
      <w:r>
        <w:rPr>
          <w:rFonts w:ascii="Arial" w:hAnsi="Arial" w:cs="Arial" w:eastAsia="Arial"/>
          <w:sz w:val="20"/>
          <w:szCs w:val="20"/>
          <w:color w:val="2A2A2A"/>
          <w:spacing w:val="15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2"/>
        </w:rPr>
        <w:t>dhe</w:t>
      </w:r>
      <w:r>
        <w:rPr>
          <w:rFonts w:ascii="Arial" w:hAnsi="Arial" w:cs="Arial" w:eastAsia="Arial"/>
          <w:sz w:val="20"/>
          <w:szCs w:val="20"/>
          <w:color w:val="181818"/>
          <w:spacing w:val="-1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lagunen</w:t>
      </w:r>
      <w:r>
        <w:rPr>
          <w:rFonts w:ascii="Arial" w:hAnsi="Arial" w:cs="Arial" w:eastAsia="Arial"/>
          <w:sz w:val="20"/>
          <w:szCs w:val="20"/>
          <w:color w:val="2A2A2A"/>
          <w:spacing w:val="-1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8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Nartes</w:t>
      </w:r>
      <w:r>
        <w:rPr>
          <w:rFonts w:ascii="Arial" w:hAnsi="Arial" w:cs="Arial" w:eastAsia="Arial"/>
          <w:sz w:val="20"/>
          <w:szCs w:val="20"/>
          <w:color w:val="2A2A2A"/>
          <w:spacing w:val="-16"/>
          <w:w w:val="100"/>
        </w:rPr>
        <w:t>,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por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8"/>
        </w:rPr>
        <w:t>ket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8"/>
        </w:rPr>
        <w:t>o</w:t>
      </w:r>
      <w:r>
        <w:rPr>
          <w:rFonts w:ascii="Arial" w:hAnsi="Arial" w:cs="Arial" w:eastAsia="Arial"/>
          <w:sz w:val="20"/>
          <w:szCs w:val="20"/>
          <w:color w:val="2A2A2A"/>
          <w:spacing w:val="-16"/>
          <w:w w:val="9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2"/>
        </w:rPr>
        <w:t>dhena</w:t>
      </w:r>
      <w:r>
        <w:rPr>
          <w:rFonts w:ascii="Arial" w:hAnsi="Arial" w:cs="Arial" w:eastAsia="Arial"/>
          <w:sz w:val="20"/>
          <w:szCs w:val="20"/>
          <w:color w:val="181818"/>
          <w:spacing w:val="-12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nukjane</w:t>
      </w:r>
      <w:r>
        <w:rPr>
          <w:rFonts w:ascii="Arial" w:hAnsi="Arial" w:cs="Arial" w:eastAsia="Arial"/>
          <w:sz w:val="20"/>
          <w:szCs w:val="20"/>
          <w:color w:val="2A2A2A"/>
          <w:spacing w:val="-19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konfirmua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r</w:t>
      </w:r>
      <w:r>
        <w:rPr>
          <w:rFonts w:ascii="Arial" w:hAnsi="Arial" w:cs="Arial" w:eastAsia="Arial"/>
          <w:sz w:val="20"/>
          <w:szCs w:val="20"/>
          <w:color w:val="2A2A2A"/>
          <w:spacing w:val="45"/>
          <w:w w:val="9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nga</w:t>
      </w:r>
      <w:r>
        <w:rPr>
          <w:rFonts w:ascii="Arial" w:hAnsi="Arial" w:cs="Arial" w:eastAsia="Arial"/>
          <w:sz w:val="20"/>
          <w:szCs w:val="20"/>
          <w:color w:val="2A2A2A"/>
          <w:spacing w:val="-14"/>
          <w:w w:val="9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0"/>
        </w:rPr>
        <w:t>burime</w:t>
      </w:r>
      <w:r>
        <w:rPr>
          <w:rFonts w:ascii="Arial" w:hAnsi="Arial" w:cs="Arial" w:eastAsia="Arial"/>
          <w:sz w:val="20"/>
          <w:szCs w:val="20"/>
          <w:color w:val="181818"/>
          <w:spacing w:val="24"/>
          <w:w w:val="9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181818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tjera.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32" w:right="6517"/>
        <w:jc w:val="center"/>
        <w:rPr>
          <w:rFonts w:ascii="Arial" w:hAnsi="Arial" w:cs="Arial" w:eastAsia="Arial"/>
          <w:sz w:val="20"/>
          <w:szCs w:val="20"/>
        </w:rPr>
      </w:pPr>
      <w:rPr/>
      <w:r>
        <w:rPr/>
        <w:pict>
          <v:group style="position:absolute;margin-left:95.040001pt;margin-top:7.02177pt;width:422.88pt;height:.1pt;mso-position-horizontal-relative:page;mso-position-vertical-relative:paragraph;z-index:-4850" coordorigin="1901,140" coordsize="8458,2">
            <v:shape style="position:absolute;left:1901;top:140;width:8458;height:2" coordorigin="1901,140" coordsize="8458,0" path="m1901,140l10358,140e" filled="f" stroked="t" strokeweight="1.44pt" strokecolor="#232323">
              <v:path arrowok="t"/>
            </v:shape>
          </v:group>
          <w10:wrap type="none"/>
        </w:pict>
      </w:r>
      <w:r>
        <w:rPr/>
        <w:pict>
          <v:group style="position:absolute;margin-left:95.040001pt;margin-top:24.541771pt;width:422.88pt;height:.1pt;mso-position-horizontal-relative:page;mso-position-vertical-relative:paragraph;z-index:-4849" coordorigin="1901,491" coordsize="8458,2">
            <v:shape style="position:absolute;left:1901;top:491;width:8458;height:2" coordorigin="1901,491" coordsize="8458,0" path="m1901,491l10358,491e" filled="f" stroked="t" strokeweight=".96pt" strokecolor="#181818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38"/>
          <w:szCs w:val="38"/>
          <w:color w:val="2A2A2A"/>
          <w:w w:val="52"/>
        </w:rPr>
        <w:t>I</w:t>
      </w:r>
      <w:r>
        <w:rPr>
          <w:rFonts w:ascii="Arial" w:hAnsi="Arial" w:cs="Arial" w:eastAsia="Arial"/>
          <w:sz w:val="38"/>
          <w:szCs w:val="38"/>
          <w:color w:val="2A2A2A"/>
          <w:spacing w:val="-4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Hart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a</w:t>
      </w:r>
      <w:r>
        <w:rPr>
          <w:rFonts w:ascii="Arial" w:hAnsi="Arial" w:cs="Arial" w:eastAsia="Arial"/>
          <w:sz w:val="20"/>
          <w:szCs w:val="20"/>
          <w:color w:val="2A2A2A"/>
          <w:spacing w:val="13"/>
          <w:w w:val="8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mbi</w:t>
      </w:r>
      <w:r>
        <w:rPr>
          <w:rFonts w:ascii="Arial" w:hAnsi="Arial" w:cs="Arial" w:eastAsia="Arial"/>
          <w:sz w:val="20"/>
          <w:szCs w:val="20"/>
          <w:color w:val="2A2A2A"/>
          <w:spacing w:val="-2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zonat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5"/>
          <w:w w:val="97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9"/>
        </w:rPr>
        <w:t>riprodhimit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auto"/>
        <w:ind w:left="786" w:right="699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2A2A2A"/>
          <w:spacing w:val="0"/>
          <w:w w:val="82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2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9"/>
          <w:w w:val="8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gjith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color w:val="2A2A2A"/>
          <w:spacing w:val="-1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ligatinat</w:t>
      </w:r>
      <w:r>
        <w:rPr>
          <w:rFonts w:ascii="Arial" w:hAnsi="Arial" w:cs="Arial" w:eastAsia="Arial"/>
          <w:sz w:val="20"/>
          <w:szCs w:val="20"/>
          <w:color w:val="2A2A2A"/>
          <w:spacing w:val="4"/>
          <w:w w:val="96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permendura</w:t>
      </w:r>
      <w:r>
        <w:rPr>
          <w:rFonts w:ascii="Arial" w:hAnsi="Arial" w:cs="Arial" w:eastAsia="Arial"/>
          <w:sz w:val="20"/>
          <w:szCs w:val="20"/>
          <w:color w:val="2A2A2A"/>
          <w:spacing w:val="6"/>
          <w:w w:val="9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me</w:t>
      </w:r>
      <w:r>
        <w:rPr>
          <w:rFonts w:ascii="Arial" w:hAnsi="Arial" w:cs="Arial" w:eastAsia="Arial"/>
          <w:sz w:val="20"/>
          <w:szCs w:val="20"/>
          <w:color w:val="2A2A2A"/>
          <w:spacing w:val="-19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siper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kane</w:t>
      </w:r>
      <w:r>
        <w:rPr>
          <w:rFonts w:ascii="Arial" w:hAnsi="Arial" w:cs="Arial" w:eastAsia="Arial"/>
          <w:sz w:val="20"/>
          <w:szCs w:val="20"/>
          <w:color w:val="2A2A2A"/>
          <w:spacing w:val="-8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qene</w:t>
      </w:r>
      <w:r>
        <w:rPr>
          <w:rFonts w:ascii="Arial" w:hAnsi="Arial" w:cs="Arial" w:eastAsia="Arial"/>
          <w:sz w:val="20"/>
          <w:szCs w:val="20"/>
          <w:color w:val="2A2A2A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gjat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12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vitev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13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195</w:t>
      </w:r>
      <w:r>
        <w:rPr>
          <w:rFonts w:ascii="Arial" w:hAnsi="Arial" w:cs="Arial" w:eastAsia="Arial"/>
          <w:sz w:val="20"/>
          <w:szCs w:val="20"/>
          <w:color w:val="2A2A2A"/>
          <w:spacing w:val="-13"/>
          <w:w w:val="92"/>
        </w:rPr>
        <w:t>0</w:t>
      </w:r>
      <w:r>
        <w:rPr>
          <w:rFonts w:ascii="Arial" w:hAnsi="Arial" w:cs="Arial" w:eastAsia="Arial"/>
          <w:sz w:val="20"/>
          <w:szCs w:val="20"/>
          <w:color w:val="010101"/>
          <w:spacing w:val="0"/>
          <w:w w:val="92"/>
        </w:rPr>
        <w:t>-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1970subjek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-6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64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-3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programeve</w:t>
      </w:r>
      <w:r>
        <w:rPr>
          <w:rFonts w:ascii="Arial" w:hAnsi="Arial" w:cs="Arial" w:eastAsia="Arial"/>
          <w:sz w:val="20"/>
          <w:szCs w:val="20"/>
          <w:color w:val="2A2A2A"/>
          <w:spacing w:val="-14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medha</w:t>
      </w:r>
      <w:r>
        <w:rPr>
          <w:rFonts w:ascii="Arial" w:hAnsi="Arial" w:cs="Arial" w:eastAsia="Arial"/>
          <w:sz w:val="20"/>
          <w:szCs w:val="20"/>
          <w:color w:val="2A2A2A"/>
          <w:spacing w:val="-2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8"/>
        </w:rPr>
        <w:t>t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9"/>
        </w:rPr>
        <w:t>e</w:t>
      </w:r>
      <w:r>
        <w:rPr>
          <w:rFonts w:ascii="Arial" w:hAnsi="Arial" w:cs="Arial" w:eastAsia="Arial"/>
          <w:sz w:val="20"/>
          <w:szCs w:val="20"/>
          <w:color w:val="181818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kullimi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dhe</w:t>
      </w:r>
      <w:r>
        <w:rPr>
          <w:rFonts w:ascii="Arial" w:hAnsi="Arial" w:cs="Arial" w:eastAsia="Arial"/>
          <w:sz w:val="20"/>
          <w:szCs w:val="20"/>
          <w:color w:val="2A2A2A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kthimitn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9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tak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a</w:t>
      </w:r>
      <w:r>
        <w:rPr>
          <w:rFonts w:ascii="Arial" w:hAnsi="Arial" w:cs="Arial" w:eastAsia="Arial"/>
          <w:sz w:val="20"/>
          <w:szCs w:val="20"/>
          <w:color w:val="2A2A2A"/>
          <w:spacing w:val="-2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bujqesore,</w:t>
      </w:r>
      <w:r>
        <w:rPr>
          <w:rFonts w:ascii="Arial" w:hAnsi="Arial" w:cs="Arial" w:eastAsia="Arial"/>
          <w:sz w:val="20"/>
          <w:szCs w:val="20"/>
          <w:color w:val="2A2A2A"/>
          <w:spacing w:val="1"/>
          <w:w w:val="92"/>
        </w:rPr>
        <w:t>.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Kenet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a</w:t>
      </w:r>
      <w:r>
        <w:rPr>
          <w:rFonts w:ascii="Arial" w:hAnsi="Arial" w:cs="Arial" w:eastAsia="Arial"/>
          <w:sz w:val="20"/>
          <w:szCs w:val="20"/>
          <w:color w:val="2A2A2A"/>
          <w:spacing w:val="-14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Ma</w:t>
      </w:r>
      <w:r>
        <w:rPr>
          <w:rFonts w:ascii="Arial" w:hAnsi="Arial" w:cs="Arial" w:eastAsia="Arial"/>
          <w:sz w:val="20"/>
          <w:szCs w:val="20"/>
          <w:color w:val="2A2A2A"/>
          <w:spacing w:val="-26"/>
          <w:w w:val="100"/>
        </w:rPr>
        <w:t>l</w:t>
      </w:r>
      <w:r>
        <w:rPr>
          <w:rFonts w:ascii="Arial" w:hAnsi="Arial" w:cs="Arial" w:eastAsia="Arial"/>
          <w:sz w:val="20"/>
          <w:szCs w:val="20"/>
          <w:color w:val="010101"/>
          <w:spacing w:val="6"/>
          <w:w w:val="100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qi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-2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dhe</w:t>
      </w:r>
      <w:r>
        <w:rPr>
          <w:rFonts w:ascii="Arial" w:hAnsi="Arial" w:cs="Arial" w:eastAsia="Arial"/>
          <w:sz w:val="20"/>
          <w:szCs w:val="20"/>
          <w:color w:val="2A2A2A"/>
          <w:spacing w:val="-1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kenetat</w:t>
      </w:r>
      <w:r>
        <w:rPr>
          <w:rFonts w:ascii="Arial" w:hAnsi="Arial" w:cs="Arial" w:eastAsia="Arial"/>
          <w:sz w:val="20"/>
          <w:szCs w:val="20"/>
          <w:color w:val="2A2A2A"/>
          <w:spacing w:val="13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8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Durresi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15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dhe</w:t>
      </w:r>
      <w:r>
        <w:rPr>
          <w:rFonts w:ascii="Arial" w:hAnsi="Arial" w:cs="Arial" w:eastAsia="Arial"/>
          <w:sz w:val="20"/>
          <w:szCs w:val="20"/>
          <w:color w:val="2A2A2A"/>
          <w:spacing w:val="-12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Terbufit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color w:val="2A2A2A"/>
          <w:spacing w:val="-1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010101"/>
          <w:spacing w:val="-6"/>
          <w:w w:val="113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hane</w:t>
      </w:r>
      <w:r>
        <w:rPr>
          <w:rFonts w:ascii="Arial" w:hAnsi="Arial" w:cs="Arial" w:eastAsia="Arial"/>
          <w:sz w:val="20"/>
          <w:szCs w:val="20"/>
          <w:color w:val="2A2A2A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platesisht.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4"/>
        </w:rPr>
        <w:t>Pjeset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4"/>
        </w:rPr>
        <w:t>e</w:t>
      </w:r>
      <w:r>
        <w:rPr>
          <w:rFonts w:ascii="Arial" w:hAnsi="Arial" w:cs="Arial" w:eastAsia="Arial"/>
          <w:sz w:val="20"/>
          <w:szCs w:val="20"/>
          <w:color w:val="181818"/>
          <w:spacing w:val="1"/>
          <w:w w:val="9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9"/>
        </w:rPr>
        <w:t>vag</w:t>
      </w:r>
      <w:r>
        <w:rPr>
          <w:rFonts w:ascii="Arial" w:hAnsi="Arial" w:cs="Arial" w:eastAsia="Arial"/>
          <w:sz w:val="20"/>
          <w:szCs w:val="20"/>
          <w:color w:val="2A2A2A"/>
          <w:spacing w:val="5"/>
          <w:w w:val="89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9"/>
        </w:rPr>
        <w:t>a</w:t>
      </w:r>
      <w:r>
        <w:rPr>
          <w:rFonts w:ascii="Arial" w:hAnsi="Arial" w:cs="Arial" w:eastAsia="Arial"/>
          <w:sz w:val="20"/>
          <w:szCs w:val="20"/>
          <w:color w:val="2A2A2A"/>
          <w:spacing w:val="-13"/>
          <w:w w:val="89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9"/>
        </w:rPr>
        <w:t>jane</w:t>
      </w:r>
      <w:r>
        <w:rPr>
          <w:rFonts w:ascii="Arial" w:hAnsi="Arial" w:cs="Arial" w:eastAsia="Arial"/>
          <w:sz w:val="20"/>
          <w:szCs w:val="20"/>
          <w:color w:val="2A2A2A"/>
          <w:spacing w:val="16"/>
          <w:w w:val="89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89"/>
        </w:rPr>
        <w:t>kthye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89"/>
        </w:rPr>
        <w:t>r</w:t>
      </w:r>
      <w:r>
        <w:rPr>
          <w:rFonts w:ascii="Arial" w:hAnsi="Arial" w:cs="Arial" w:eastAsia="Arial"/>
          <w:sz w:val="20"/>
          <w:szCs w:val="20"/>
          <w:color w:val="181818"/>
          <w:spacing w:val="27"/>
          <w:w w:val="89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color w:val="2A2A2A"/>
          <w:spacing w:val="-1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1"/>
        </w:rPr>
        <w:t>tak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1"/>
        </w:rPr>
        <w:t>a</w:t>
      </w:r>
      <w:r>
        <w:rPr>
          <w:rFonts w:ascii="Arial" w:hAnsi="Arial" w:cs="Arial" w:eastAsia="Arial"/>
          <w:sz w:val="20"/>
          <w:szCs w:val="20"/>
          <w:color w:val="181818"/>
          <w:spacing w:val="-10"/>
          <w:w w:val="91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8"/>
        </w:rPr>
        <w:t>b</w:t>
      </w:r>
      <w:r>
        <w:rPr>
          <w:rFonts w:ascii="Arial" w:hAnsi="Arial" w:cs="Arial" w:eastAsia="Arial"/>
          <w:sz w:val="20"/>
          <w:szCs w:val="20"/>
          <w:color w:val="181818"/>
          <w:spacing w:val="7"/>
          <w:w w:val="98"/>
        </w:rPr>
        <w:t>u</w:t>
      </w:r>
      <w:r>
        <w:rPr>
          <w:rFonts w:ascii="Arial" w:hAnsi="Arial" w:cs="Arial" w:eastAsia="Arial"/>
          <w:sz w:val="20"/>
          <w:szCs w:val="20"/>
          <w:color w:val="3F3F3F"/>
          <w:spacing w:val="-2"/>
          <w:w w:val="120"/>
        </w:rPr>
        <w:t>j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0"/>
        </w:rPr>
        <w:t>qesare</w:t>
      </w:r>
      <w:r>
        <w:rPr>
          <w:rFonts w:ascii="Arial" w:hAnsi="Arial" w:cs="Arial" w:eastAsia="Arial"/>
          <w:sz w:val="20"/>
          <w:szCs w:val="20"/>
          <w:color w:val="181818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0"/>
        </w:rPr>
        <w:t>edhe</w:t>
      </w:r>
      <w:r>
        <w:rPr>
          <w:rFonts w:ascii="Arial" w:hAnsi="Arial" w:cs="Arial" w:eastAsia="Arial"/>
          <w:sz w:val="20"/>
          <w:szCs w:val="20"/>
          <w:color w:val="181818"/>
          <w:spacing w:val="14"/>
          <w:w w:val="9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0"/>
        </w:rPr>
        <w:t>ne</w:t>
      </w:r>
      <w:r>
        <w:rPr>
          <w:rFonts w:ascii="Arial" w:hAnsi="Arial" w:cs="Arial" w:eastAsia="Arial"/>
          <w:sz w:val="20"/>
          <w:szCs w:val="20"/>
          <w:color w:val="181818"/>
          <w:spacing w:val="-3"/>
          <w:w w:val="9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Pata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k</w:t>
      </w:r>
      <w:r>
        <w:rPr>
          <w:rFonts w:ascii="Arial" w:hAnsi="Arial" w:cs="Arial" w:eastAsia="Arial"/>
          <w:sz w:val="20"/>
          <w:szCs w:val="20"/>
          <w:color w:val="2A2A2A"/>
          <w:spacing w:val="-13"/>
          <w:w w:val="90"/>
        </w:rPr>
        <w:t> 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90"/>
        </w:rPr>
        <w:t>(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90"/>
        </w:rPr>
        <w:t>Gryk</w:t>
      </w:r>
      <w:r>
        <w:rPr>
          <w:rFonts w:ascii="Arial" w:hAnsi="Arial" w:cs="Arial" w:eastAsia="Arial"/>
          <w:sz w:val="20"/>
          <w:szCs w:val="20"/>
          <w:color w:val="3F3F3F"/>
          <w:spacing w:val="4"/>
          <w:w w:val="90"/>
        </w:rPr>
        <w:t>e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0"/>
        </w:rPr>
        <w:t>derdhja</w:t>
      </w:r>
      <w:r>
        <w:rPr>
          <w:rFonts w:ascii="Arial" w:hAnsi="Arial" w:cs="Arial" w:eastAsia="Arial"/>
          <w:sz w:val="20"/>
          <w:szCs w:val="20"/>
          <w:color w:val="181818"/>
          <w:spacing w:val="19"/>
          <w:w w:val="9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Matit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1"/>
        </w:rPr>
        <w:t>)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1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dhe</w:t>
      </w:r>
      <w:r>
        <w:rPr>
          <w:rFonts w:ascii="Arial" w:hAnsi="Arial" w:cs="Arial" w:eastAsia="Arial"/>
          <w:sz w:val="20"/>
          <w:szCs w:val="20"/>
          <w:color w:val="2A2A2A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6"/>
        </w:rPr>
        <w:t>Karavasta.</w:t>
      </w:r>
      <w:r>
        <w:rPr>
          <w:rFonts w:ascii="Arial" w:hAnsi="Arial" w:cs="Arial" w:eastAsia="Arial"/>
          <w:sz w:val="20"/>
          <w:szCs w:val="20"/>
          <w:color w:val="2A2A2A"/>
          <w:spacing w:val="-13"/>
          <w:w w:val="86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6"/>
        </w:rPr>
        <w:t>S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6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5"/>
          <w:w w:val="86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rrjedhoje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-19"/>
          <w:w w:val="97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numri</w:t>
      </w:r>
      <w:r>
        <w:rPr>
          <w:rFonts w:ascii="Arial" w:hAnsi="Arial" w:cs="Arial" w:eastAsia="Arial"/>
          <w:sz w:val="20"/>
          <w:szCs w:val="20"/>
          <w:color w:val="2A2A2A"/>
          <w:spacing w:val="-19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64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-42"/>
          <w:w w:val="16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Pelikanev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2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26"/>
          <w:w w:val="92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u</w:t>
      </w:r>
      <w:r>
        <w:rPr>
          <w:rFonts w:ascii="Arial" w:hAnsi="Arial" w:cs="Arial" w:eastAsia="Arial"/>
          <w:sz w:val="20"/>
          <w:szCs w:val="20"/>
          <w:color w:val="2A2A2A"/>
          <w:spacing w:val="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reduktu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a</w:t>
      </w:r>
      <w:r>
        <w:rPr>
          <w:rFonts w:ascii="Arial" w:hAnsi="Arial" w:cs="Arial" w:eastAsia="Arial"/>
          <w:sz w:val="20"/>
          <w:szCs w:val="20"/>
          <w:color w:val="2A2A2A"/>
          <w:spacing w:val="17"/>
          <w:w w:val="94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ne</w:t>
      </w:r>
      <w:r>
        <w:rPr>
          <w:rFonts w:ascii="Arial" w:hAnsi="Arial" w:cs="Arial" w:eastAsia="Arial"/>
          <w:sz w:val="20"/>
          <w:szCs w:val="20"/>
          <w:color w:val="2A2A2A"/>
          <w:spacing w:val="-1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8"/>
        </w:rPr>
        <w:t>mase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88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madhe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.</w:t>
      </w:r>
      <w:r>
        <w:rPr>
          <w:rFonts w:ascii="Arial" w:hAnsi="Arial" w:cs="Arial" w:eastAsia="Arial"/>
          <w:sz w:val="20"/>
          <w:szCs w:val="20"/>
          <w:color w:val="2A2A2A"/>
          <w:spacing w:val="-12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Vendet</w:t>
      </w:r>
      <w:r>
        <w:rPr>
          <w:rFonts w:ascii="Arial" w:hAnsi="Arial" w:cs="Arial" w:eastAsia="Arial"/>
          <w:sz w:val="20"/>
          <w:szCs w:val="20"/>
          <w:color w:val="2A2A2A"/>
          <w:spacing w:val="8"/>
          <w:w w:val="93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vetm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te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mbetur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a</w:t>
      </w:r>
      <w:r>
        <w:rPr>
          <w:rFonts w:ascii="Arial" w:hAnsi="Arial" w:cs="Arial" w:eastAsia="Arial"/>
          <w:sz w:val="20"/>
          <w:szCs w:val="20"/>
          <w:color w:val="2A2A2A"/>
          <w:spacing w:val="-2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4"/>
        </w:rPr>
        <w:t>ku</w:t>
      </w:r>
      <w:r>
        <w:rPr>
          <w:rFonts w:ascii="Arial" w:hAnsi="Arial" w:cs="Arial" w:eastAsia="Arial"/>
          <w:sz w:val="20"/>
          <w:szCs w:val="20"/>
          <w:color w:val="181818"/>
          <w:spacing w:val="-25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8"/>
        </w:rPr>
        <w:t>falezim</w:t>
      </w:r>
      <w:r>
        <w:rPr>
          <w:rFonts w:ascii="Arial" w:hAnsi="Arial" w:cs="Arial" w:eastAsia="Arial"/>
          <w:sz w:val="20"/>
          <w:szCs w:val="20"/>
          <w:color w:val="181818"/>
          <w:spacing w:val="5"/>
          <w:w w:val="99"/>
        </w:rPr>
        <w:t>i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1"/>
        </w:rPr>
        <w:t>vazhdant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2"/>
        </w:rPr>
        <w:t>e</w:t>
      </w:r>
      <w:r>
        <w:rPr>
          <w:rFonts w:ascii="Arial" w:hAnsi="Arial" w:cs="Arial" w:eastAsia="Arial"/>
          <w:sz w:val="20"/>
          <w:szCs w:val="20"/>
          <w:color w:val="181818"/>
          <w:spacing w:val="-3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"/>
          <w:w w:val="96"/>
        </w:rPr>
        <w:t>n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6"/>
        </w:rPr>
        <w:t>de</w:t>
      </w:r>
      <w:r>
        <w:rPr>
          <w:rFonts w:ascii="Arial" w:hAnsi="Arial" w:cs="Arial" w:eastAsia="Arial"/>
          <w:sz w:val="20"/>
          <w:szCs w:val="20"/>
          <w:color w:val="181818"/>
          <w:spacing w:val="4"/>
          <w:w w:val="96"/>
        </w:rPr>
        <w:t>,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cilesish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-18"/>
          <w:w w:val="96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Karavastaj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a</w:t>
      </w:r>
      <w:r>
        <w:rPr>
          <w:rFonts w:ascii="Arial" w:hAnsi="Arial" w:cs="Arial" w:eastAsia="Arial"/>
          <w:sz w:val="20"/>
          <w:szCs w:val="20"/>
          <w:color w:val="2A2A2A"/>
          <w:spacing w:val="-12"/>
          <w:w w:val="87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dhe</w:t>
      </w:r>
      <w:r>
        <w:rPr>
          <w:rFonts w:ascii="Arial" w:hAnsi="Arial" w:cs="Arial" w:eastAsia="Arial"/>
          <w:sz w:val="20"/>
          <w:szCs w:val="20"/>
          <w:color w:val="2A2A2A"/>
          <w:spacing w:val="6"/>
          <w:w w:val="87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Pr</w:t>
      </w:r>
      <w:r>
        <w:rPr>
          <w:rFonts w:ascii="Arial" w:hAnsi="Arial" w:cs="Arial" w:eastAsia="Arial"/>
          <w:sz w:val="20"/>
          <w:szCs w:val="20"/>
          <w:color w:val="2A2A2A"/>
          <w:spacing w:val="5"/>
          <w:w w:val="87"/>
        </w:rPr>
        <w:t>e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87"/>
        </w:rPr>
        <w:t>spa</w:t>
      </w:r>
      <w:r>
        <w:rPr>
          <w:rFonts w:ascii="Arial" w:hAnsi="Arial" w:cs="Arial" w:eastAsia="Arial"/>
          <w:sz w:val="20"/>
          <w:szCs w:val="20"/>
          <w:color w:val="181818"/>
          <w:spacing w:val="-14"/>
          <w:w w:val="87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181818"/>
          <w:spacing w:val="-16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0"/>
        </w:rPr>
        <w:t>Voge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1"/>
        </w:rPr>
        <w:t>l</w:t>
      </w:r>
      <w:r>
        <w:rPr>
          <w:rFonts w:ascii="Arial" w:hAnsi="Arial" w:cs="Arial" w:eastAsia="Arial"/>
          <w:sz w:val="20"/>
          <w:szCs w:val="20"/>
          <w:color w:val="2A2A2A"/>
          <w:spacing w:val="-3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(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Prok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</w:rPr>
        <w:t>a</w:t>
      </w:r>
      <w:r>
        <w:rPr>
          <w:rFonts w:ascii="Arial" w:hAnsi="Arial" w:cs="Arial" w:eastAsia="Arial"/>
          <w:sz w:val="20"/>
          <w:szCs w:val="20"/>
          <w:color w:val="2A2A2A"/>
          <w:spacing w:val="24"/>
          <w:w w:val="87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  <w:i/>
        </w:rPr>
        <w:t>pers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7"/>
          <w:i/>
        </w:rPr>
        <w:t>.</w:t>
      </w:r>
      <w:r>
        <w:rPr>
          <w:rFonts w:ascii="Arial" w:hAnsi="Arial" w:cs="Arial" w:eastAsia="Arial"/>
          <w:sz w:val="20"/>
          <w:szCs w:val="20"/>
          <w:color w:val="2A2A2A"/>
          <w:spacing w:val="-13"/>
          <w:w w:val="87"/>
          <w:i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5"/>
          <w:i/>
        </w:rPr>
        <w:t>obs.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6"/>
          <w:i/>
        </w:rPr>
        <w:t>)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5"/>
          <w:i/>
        </w:rPr>
        <w:t>,</w:t>
      </w:r>
      <w:r>
        <w:rPr>
          <w:rFonts w:ascii="Arial" w:hAnsi="Arial" w:cs="Arial" w:eastAsia="Arial"/>
          <w:sz w:val="20"/>
          <w:szCs w:val="20"/>
          <w:color w:val="181818"/>
          <w:spacing w:val="-39"/>
          <w:w w:val="100"/>
          <w:i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kane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qene</w:t>
      </w:r>
      <w:r>
        <w:rPr>
          <w:rFonts w:ascii="Arial" w:hAnsi="Arial" w:cs="Arial" w:eastAsia="Arial"/>
          <w:sz w:val="20"/>
          <w:szCs w:val="20"/>
          <w:color w:val="2A2A2A"/>
          <w:spacing w:val="-3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subjek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t</w:t>
      </w:r>
      <w:r>
        <w:rPr>
          <w:rFonts w:ascii="Arial" w:hAnsi="Arial" w:cs="Arial" w:eastAsia="Arial"/>
          <w:sz w:val="20"/>
          <w:szCs w:val="20"/>
          <w:color w:val="2A2A2A"/>
          <w:spacing w:val="-3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010101"/>
          <w:spacing w:val="0"/>
          <w:w w:val="109"/>
        </w:rPr>
        <w:t>i</w:t>
      </w:r>
      <w:r>
        <w:rPr>
          <w:rFonts w:ascii="Arial" w:hAnsi="Arial" w:cs="Arial" w:eastAsia="Arial"/>
          <w:sz w:val="20"/>
          <w:szCs w:val="20"/>
          <w:color w:val="010101"/>
          <w:spacing w:val="-2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3"/>
        </w:rPr>
        <w:t>metejshe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4"/>
        </w:rPr>
        <w:t>m</w:t>
      </w:r>
      <w:r>
        <w:rPr>
          <w:rFonts w:ascii="Arial" w:hAnsi="Arial" w:cs="Arial" w:eastAsia="Arial"/>
          <w:sz w:val="20"/>
          <w:szCs w:val="20"/>
          <w:color w:val="2A2A2A"/>
          <w:spacing w:val="-3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11"/>
          <w:w w:val="164"/>
        </w:rPr>
        <w:t>i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7"/>
        </w:rPr>
        <w:t>degradimitt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8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-2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5"/>
        </w:rPr>
        <w:t>habitateve,</w:t>
      </w:r>
      <w:r>
        <w:rPr>
          <w:rFonts w:ascii="Arial" w:hAnsi="Arial" w:cs="Arial" w:eastAsia="Arial"/>
          <w:sz w:val="20"/>
          <w:szCs w:val="20"/>
          <w:color w:val="2A2A2A"/>
          <w:spacing w:val="-3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93"/>
        </w:rPr>
        <w:t>shqetesi</w:t>
      </w:r>
      <w:r>
        <w:rPr>
          <w:rFonts w:ascii="Arial" w:hAnsi="Arial" w:cs="Arial" w:eastAsia="Arial"/>
          <w:sz w:val="20"/>
          <w:szCs w:val="20"/>
          <w:color w:val="181818"/>
          <w:spacing w:val="5"/>
          <w:w w:val="94"/>
        </w:rPr>
        <w:t>m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124"/>
        </w:rPr>
        <w:t>i</w:t>
      </w:r>
      <w:r>
        <w:rPr>
          <w:rFonts w:ascii="Arial" w:hAnsi="Arial" w:cs="Arial" w:eastAsia="Arial"/>
          <w:sz w:val="20"/>
          <w:szCs w:val="20"/>
          <w:color w:val="3F3F3F"/>
          <w:spacing w:val="0"/>
          <w:w w:val="123"/>
        </w:rPr>
        <w:t>t</w:t>
      </w:r>
      <w:r>
        <w:rPr>
          <w:rFonts w:ascii="Arial" w:hAnsi="Arial" w:cs="Arial" w:eastAsia="Arial"/>
          <w:sz w:val="20"/>
          <w:szCs w:val="20"/>
          <w:color w:val="3F3F3F"/>
          <w:spacing w:val="-2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96"/>
        </w:rPr>
        <w:t>njerezar</w:t>
      </w:r>
      <w:r>
        <w:rPr>
          <w:rFonts w:ascii="Arial" w:hAnsi="Arial" w:cs="Arial" w:eastAsia="Arial"/>
          <w:sz w:val="20"/>
          <w:szCs w:val="20"/>
          <w:color w:val="2A2A2A"/>
          <w:spacing w:val="-2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89"/>
        </w:rPr>
        <w:t>dhe</w:t>
      </w:r>
      <w:r>
        <w:rPr>
          <w:rFonts w:ascii="Arial" w:hAnsi="Arial" w:cs="Arial" w:eastAsia="Arial"/>
          <w:sz w:val="20"/>
          <w:szCs w:val="20"/>
          <w:color w:val="181818"/>
          <w:spacing w:val="7"/>
          <w:w w:val="89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9"/>
        </w:rPr>
        <w:t>gjuetis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9"/>
        </w:rPr>
        <w:t>e</w:t>
      </w:r>
      <w:r>
        <w:rPr>
          <w:rFonts w:ascii="Arial" w:hAnsi="Arial" w:cs="Arial" w:eastAsia="Arial"/>
          <w:sz w:val="20"/>
          <w:szCs w:val="20"/>
          <w:color w:val="2A2A2A"/>
          <w:spacing w:val="30"/>
          <w:w w:val="89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89"/>
        </w:rPr>
        <w:t>se</w:t>
      </w:r>
      <w:r>
        <w:rPr>
          <w:rFonts w:ascii="Arial" w:hAnsi="Arial" w:cs="Arial" w:eastAsia="Arial"/>
          <w:sz w:val="20"/>
          <w:szCs w:val="20"/>
          <w:color w:val="2A2A2A"/>
          <w:spacing w:val="-16"/>
          <w:w w:val="89"/>
        </w:rPr>
        <w:t> </w:t>
      </w:r>
      <w:r>
        <w:rPr>
          <w:rFonts w:ascii="Arial" w:hAnsi="Arial" w:cs="Arial" w:eastAsia="Arial"/>
          <w:sz w:val="20"/>
          <w:szCs w:val="20"/>
          <w:color w:val="2A2A2A"/>
          <w:spacing w:val="0"/>
          <w:w w:val="100"/>
        </w:rPr>
        <w:t>paligjshme.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jc w:val="left"/>
        <w:spacing w:after="0"/>
        <w:sectPr>
          <w:pgMar w:header="797" w:footer="823" w:top="1700" w:bottom="1020" w:left="122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84" w:lineRule="auto"/>
        <w:ind w:left="681" w:right="523" w:firstLine="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Koloni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2"/>
          <w:w w:val="87"/>
        </w:rPr>
        <w:t>P</w:t>
      </w:r>
      <w:r>
        <w:rPr>
          <w:rFonts w:ascii="Arial" w:hAnsi="Arial" w:cs="Arial" w:eastAsia="Arial"/>
          <w:sz w:val="18"/>
          <w:szCs w:val="18"/>
          <w:color w:val="5D5D5D"/>
          <w:spacing w:val="-7"/>
          <w:w w:val="132"/>
        </w:rPr>
        <w:t>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spes</w:t>
      </w:r>
      <w:r>
        <w:rPr>
          <w:rFonts w:ascii="Arial" w:hAnsi="Arial" w:cs="Arial" w:eastAsia="Arial"/>
          <w:sz w:val="18"/>
          <w:szCs w:val="18"/>
          <w:color w:val="262626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62626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Vog</w:t>
      </w:r>
      <w:r>
        <w:rPr>
          <w:rFonts w:ascii="Arial" w:hAnsi="Arial" w:cs="Arial" w:eastAsia="Arial"/>
          <w:sz w:val="18"/>
          <w:szCs w:val="18"/>
          <w:color w:val="262626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00000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brakti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62626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1"/>
        </w:rPr>
        <w:t>1990</w:t>
      </w:r>
      <w:r>
        <w:rPr>
          <w:rFonts w:ascii="Arial" w:hAnsi="Arial" w:cs="Arial" w:eastAsia="Arial"/>
          <w:sz w:val="18"/>
          <w:szCs w:val="18"/>
          <w:color w:val="262626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3"/>
        </w:rPr>
        <w:t>(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2"/>
        </w:rPr>
        <w:t>Malltez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3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2001</w:t>
      </w:r>
      <w:r>
        <w:rPr>
          <w:rFonts w:ascii="Arial" w:hAnsi="Arial" w:cs="Arial" w:eastAsia="Arial"/>
          <w:sz w:val="18"/>
          <w:szCs w:val="18"/>
          <w:color w:val="262626"/>
          <w:spacing w:val="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A.</w:t>
      </w:r>
      <w:r>
        <w:rPr>
          <w:rFonts w:ascii="Arial" w:hAnsi="Arial" w:cs="Arial" w:eastAsia="Arial"/>
          <w:sz w:val="18"/>
          <w:szCs w:val="18"/>
          <w:color w:val="262626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Prok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262626"/>
          <w:spacing w:val="3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262626"/>
          <w:spacing w:val="0"/>
          <w:w w:val="91"/>
          <w:i/>
        </w:rPr>
        <w:t>pers</w:t>
      </w:r>
      <w:r>
        <w:rPr>
          <w:rFonts w:ascii="Arial" w:hAnsi="Arial" w:cs="Arial" w:eastAsia="Arial"/>
          <w:sz w:val="20"/>
          <w:szCs w:val="20"/>
          <w:color w:val="262626"/>
          <w:spacing w:val="0"/>
          <w:w w:val="91"/>
          <w:i/>
        </w:rPr>
        <w:t>.</w:t>
      </w:r>
      <w:r>
        <w:rPr>
          <w:rFonts w:ascii="Arial" w:hAnsi="Arial" w:cs="Arial" w:eastAsia="Arial"/>
          <w:sz w:val="20"/>
          <w:szCs w:val="20"/>
          <w:color w:val="262626"/>
          <w:spacing w:val="-15"/>
          <w:w w:val="91"/>
          <w:i/>
        </w:rPr>
        <w:t> </w:t>
      </w:r>
      <w:r>
        <w:rPr>
          <w:rFonts w:ascii="Arial" w:hAnsi="Arial" w:cs="Arial" w:eastAsia="Arial"/>
          <w:sz w:val="20"/>
          <w:szCs w:val="20"/>
          <w:color w:val="262626"/>
          <w:spacing w:val="0"/>
          <w:w w:val="97"/>
          <w:i/>
        </w:rPr>
        <w:t>obs.</w:t>
      </w:r>
      <w:r>
        <w:rPr>
          <w:rFonts w:ascii="Arial" w:hAnsi="Arial" w:cs="Arial" w:eastAsia="Arial"/>
          <w:sz w:val="20"/>
          <w:szCs w:val="20"/>
          <w:color w:val="262626"/>
          <w:spacing w:val="0"/>
          <w:w w:val="98"/>
          <w:i/>
        </w:rPr>
        <w:t>)</w:t>
      </w:r>
      <w:r>
        <w:rPr>
          <w:rFonts w:ascii="Arial" w:hAnsi="Arial" w:cs="Arial" w:eastAsia="Arial"/>
          <w:sz w:val="20"/>
          <w:szCs w:val="20"/>
          <w:color w:val="262626"/>
          <w:spacing w:val="0"/>
          <w:w w:val="97"/>
          <w:i/>
        </w:rPr>
        <w:t>.</w:t>
      </w:r>
      <w:r>
        <w:rPr>
          <w:rFonts w:ascii="Arial" w:hAnsi="Arial" w:cs="Arial" w:eastAsia="Arial"/>
          <w:sz w:val="20"/>
          <w:szCs w:val="20"/>
          <w:color w:val="262626"/>
          <w:spacing w:val="-2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1"/>
        </w:rPr>
        <w:t>K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1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2"/>
          <w:w w:val="91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2"/>
        </w:rPr>
        <w:t>sh</w:t>
      </w:r>
      <w:r>
        <w:rPr>
          <w:rFonts w:ascii="Arial" w:hAnsi="Arial" w:cs="Arial" w:eastAsia="Arial"/>
          <w:sz w:val="18"/>
          <w:szCs w:val="18"/>
          <w:color w:val="262626"/>
          <w:spacing w:val="3"/>
          <w:w w:val="102"/>
        </w:rPr>
        <w:t>u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23"/>
        </w:rPr>
        <w:t>mete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23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ngj</w:t>
      </w:r>
      <w:r>
        <w:rPr>
          <w:rFonts w:ascii="Arial" w:hAnsi="Arial" w:cs="Arial" w:eastAsia="Arial"/>
          <w:sz w:val="18"/>
          <w:szCs w:val="18"/>
          <w:color w:val="262626"/>
          <w:spacing w:val="1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00000"/>
          <w:spacing w:val="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62626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braktisj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jet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shkaktua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62626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kryesish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62626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7"/>
        </w:rPr>
        <w:t>shqetesim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7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2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njerezor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por</w:t>
      </w:r>
      <w:r>
        <w:rPr>
          <w:rFonts w:ascii="Arial" w:hAnsi="Arial" w:cs="Arial" w:eastAsia="Arial"/>
          <w:sz w:val="18"/>
          <w:szCs w:val="18"/>
          <w:color w:val="262626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262626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faktor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tjer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3"/>
        </w:rPr>
        <w:t>si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thatesir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62626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0"/>
        </w:rPr>
        <w:t>grabitqaret.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81" w:right="602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62626"/>
          <w:w w:val="105"/>
        </w:rPr>
        <w:t>2.</w:t>
      </w:r>
      <w:r>
        <w:rPr>
          <w:rFonts w:ascii="Arial" w:hAnsi="Arial" w:cs="Arial" w:eastAsia="Arial"/>
          <w:sz w:val="18"/>
          <w:szCs w:val="18"/>
          <w:color w:val="262626"/>
          <w:spacing w:val="-26"/>
          <w:w w:val="106"/>
        </w:rPr>
        <w:t>2</w:t>
      </w:r>
      <w:r>
        <w:rPr>
          <w:rFonts w:ascii="Arial" w:hAnsi="Arial" w:cs="Arial" w:eastAsia="Arial"/>
          <w:sz w:val="18"/>
          <w:szCs w:val="18"/>
          <w:color w:val="000000"/>
          <w:spacing w:val="11"/>
          <w:w w:val="212"/>
        </w:rPr>
        <w:t>.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9"/>
        </w:rPr>
        <w:t>Ev</w:t>
      </w:r>
      <w:r>
        <w:rPr>
          <w:rFonts w:ascii="Arial" w:hAnsi="Arial" w:cs="Arial" w:eastAsia="Arial"/>
          <w:sz w:val="18"/>
          <w:szCs w:val="18"/>
          <w:color w:val="262626"/>
          <w:spacing w:val="-1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25"/>
        </w:rPr>
        <w:t>l</w:t>
      </w:r>
      <w:r>
        <w:rPr>
          <w:rFonts w:ascii="Arial" w:hAnsi="Arial" w:cs="Arial" w:eastAsia="Arial"/>
          <w:sz w:val="18"/>
          <w:szCs w:val="18"/>
          <w:color w:val="000000"/>
          <w:spacing w:val="-8"/>
          <w:w w:val="125"/>
        </w:rPr>
        <w:t>u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ci</w:t>
      </w:r>
      <w:r>
        <w:rPr>
          <w:rFonts w:ascii="Arial" w:hAnsi="Arial" w:cs="Arial" w:eastAsia="Arial"/>
          <w:sz w:val="18"/>
          <w:szCs w:val="18"/>
          <w:color w:val="262626"/>
          <w:spacing w:val="-10"/>
          <w:w w:val="111"/>
        </w:rPr>
        <w:t>o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24"/>
        </w:rPr>
        <w:t>ni</w:t>
      </w:r>
      <w:r>
        <w:rPr>
          <w:rFonts w:ascii="Arial" w:hAnsi="Arial" w:cs="Arial" w:eastAsia="Arial"/>
          <w:sz w:val="18"/>
          <w:szCs w:val="18"/>
          <w:color w:val="000000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000000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00000"/>
          <w:spacing w:val="-10"/>
          <w:w w:val="124"/>
        </w:rPr>
        <w:t>k</w:t>
      </w:r>
      <w:r>
        <w:rPr>
          <w:rFonts w:ascii="Arial" w:hAnsi="Arial" w:cs="Arial" w:eastAsia="Arial"/>
          <w:sz w:val="18"/>
          <w:szCs w:val="18"/>
          <w:color w:val="262626"/>
          <w:spacing w:val="-11"/>
          <w:w w:val="121"/>
        </w:rPr>
        <w:t>o</w:t>
      </w:r>
      <w:r>
        <w:rPr>
          <w:rFonts w:ascii="Arial" w:hAnsi="Arial" w:cs="Arial" w:eastAsia="Arial"/>
          <w:sz w:val="18"/>
          <w:szCs w:val="18"/>
          <w:color w:val="000000"/>
          <w:spacing w:val="-19"/>
          <w:w w:val="182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-12"/>
          <w:w w:val="121"/>
        </w:rPr>
        <w:t>o</w:t>
      </w:r>
      <w:r>
        <w:rPr>
          <w:rFonts w:ascii="Arial" w:hAnsi="Arial" w:cs="Arial" w:eastAsia="Arial"/>
          <w:sz w:val="18"/>
          <w:szCs w:val="18"/>
          <w:color w:val="000000"/>
          <w:spacing w:val="-8"/>
          <w:w w:val="114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ise</w:t>
      </w:r>
      <w:r>
        <w:rPr>
          <w:rFonts w:ascii="Arial" w:hAnsi="Arial" w:cs="Arial" w:eastAsia="Arial"/>
          <w:sz w:val="18"/>
          <w:szCs w:val="18"/>
          <w:color w:val="262626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-13"/>
          <w:w w:val="123"/>
        </w:rPr>
        <w:t>e</w:t>
      </w:r>
      <w:r>
        <w:rPr>
          <w:rFonts w:ascii="Arial" w:hAnsi="Arial" w:cs="Arial" w:eastAsia="Arial"/>
          <w:sz w:val="18"/>
          <w:szCs w:val="18"/>
          <w:color w:val="000000"/>
          <w:spacing w:val="4"/>
          <w:w w:val="112"/>
        </w:rPr>
        <w:t>k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1"/>
        </w:rPr>
        <w:t>zi</w:t>
      </w:r>
      <w:r>
        <w:rPr>
          <w:rFonts w:ascii="Arial" w:hAnsi="Arial" w:cs="Arial" w:eastAsia="Arial"/>
          <w:sz w:val="18"/>
          <w:szCs w:val="18"/>
          <w:color w:val="262626"/>
          <w:spacing w:val="-10"/>
          <w:w w:val="101"/>
        </w:rPr>
        <w:t>s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28"/>
        </w:rPr>
        <w:t>t</w:t>
      </w:r>
      <w:r>
        <w:rPr>
          <w:rFonts w:ascii="Arial" w:hAnsi="Arial" w:cs="Arial" w:eastAsia="Arial"/>
          <w:sz w:val="18"/>
          <w:szCs w:val="18"/>
          <w:color w:val="000000"/>
          <w:spacing w:val="-17"/>
          <w:w w:val="129"/>
        </w:rPr>
        <w:t>u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8"/>
        </w:rPr>
        <w:t>ese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0" w:after="0" w:line="240" w:lineRule="auto"/>
        <w:ind w:left="671" w:right="571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2"/>
        </w:rPr>
        <w:t>dhenat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9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para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mb</w:t>
      </w:r>
      <w:r>
        <w:rPr>
          <w:rFonts w:ascii="Arial" w:hAnsi="Arial" w:cs="Arial" w:eastAsia="Arial"/>
          <w:sz w:val="18"/>
          <w:szCs w:val="18"/>
          <w:color w:val="262626"/>
          <w:spacing w:val="11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shpende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6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riprodhues</w:t>
      </w:r>
      <w:r>
        <w:rPr>
          <w:rFonts w:ascii="Arial" w:hAnsi="Arial" w:cs="Arial" w:eastAsia="Arial"/>
          <w:sz w:val="18"/>
          <w:szCs w:val="18"/>
          <w:color w:val="262626"/>
          <w:spacing w:val="-23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Karavast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262626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ofrua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62626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Lodge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2"/>
        </w:rPr>
        <w:t>(1908)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1"/>
        </w:rPr>
        <w:t>.</w:t>
      </w:r>
      <w:r>
        <w:rPr>
          <w:rFonts w:ascii="Arial" w:hAnsi="Arial" w:cs="Arial" w:eastAsia="Arial"/>
          <w:sz w:val="18"/>
          <w:szCs w:val="18"/>
          <w:color w:val="262626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Autor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raporton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3" w:after="0" w:line="289" w:lineRule="auto"/>
        <w:ind w:left="681" w:right="53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250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fol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62626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veze</w:t>
      </w:r>
      <w:r>
        <w:rPr>
          <w:rFonts w:ascii="Arial" w:hAnsi="Arial" w:cs="Arial" w:eastAsia="Arial"/>
          <w:sz w:val="18"/>
          <w:szCs w:val="18"/>
          <w:color w:val="262626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62626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zogj</w:t>
      </w:r>
      <w:r>
        <w:rPr>
          <w:rFonts w:ascii="Arial" w:hAnsi="Arial" w:cs="Arial" w:eastAsia="Arial"/>
          <w:sz w:val="18"/>
          <w:szCs w:val="18"/>
          <w:color w:val="262626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ishuj</w:t>
      </w:r>
      <w:r>
        <w:rPr>
          <w:rFonts w:ascii="Arial" w:hAnsi="Arial" w:cs="Arial" w:eastAsia="Arial"/>
          <w:sz w:val="18"/>
          <w:szCs w:val="18"/>
          <w:color w:val="262626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8"/>
        </w:rPr>
        <w:t>ra</w:t>
      </w:r>
      <w:r>
        <w:rPr>
          <w:rFonts w:ascii="Arial" w:hAnsi="Arial" w:cs="Arial" w:eastAsia="Arial"/>
          <w:sz w:val="18"/>
          <w:szCs w:val="18"/>
          <w:color w:val="262626"/>
          <w:spacing w:val="-3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8"/>
        </w:rPr>
        <w:t>orne</w:t>
      </w:r>
      <w:r>
        <w:rPr>
          <w:rFonts w:ascii="Arial" w:hAnsi="Arial" w:cs="Arial" w:eastAsia="Arial"/>
          <w:sz w:val="18"/>
          <w:szCs w:val="18"/>
          <w:color w:val="262626"/>
          <w:spacing w:val="28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8"/>
        </w:rPr>
        <w:t>lagune</w:t>
      </w:r>
      <w:r>
        <w:rPr>
          <w:rFonts w:ascii="Arial" w:hAnsi="Arial" w:cs="Arial" w:eastAsia="Arial"/>
          <w:sz w:val="18"/>
          <w:szCs w:val="18"/>
          <w:color w:val="262626"/>
          <w:spacing w:val="3"/>
          <w:w w:val="108"/>
        </w:rPr>
        <w:t>.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8"/>
        </w:rPr>
        <w:t>Vend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21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2"/>
        </w:rPr>
        <w:t>folezimit</w:t>
      </w:r>
      <w:r>
        <w:rPr>
          <w:rFonts w:ascii="Arial" w:hAnsi="Arial" w:cs="Arial" w:eastAsia="Arial"/>
          <w:sz w:val="18"/>
          <w:szCs w:val="18"/>
          <w:color w:val="262626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njejt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vendndodhjen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sotm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0"/>
        </w:rPr>
        <w:t>kolonise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9"/>
        </w:rPr>
        <w:t>,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3"/>
        </w:rPr>
        <w:t>njohur</w:t>
      </w:r>
      <w:r>
        <w:rPr>
          <w:rFonts w:ascii="Arial" w:hAnsi="Arial" w:cs="Arial" w:eastAsia="Arial"/>
          <w:sz w:val="18"/>
          <w:szCs w:val="18"/>
          <w:color w:val="262626"/>
          <w:spacing w:val="-18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3A3A3A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venda</w:t>
      </w:r>
      <w:r>
        <w:rPr>
          <w:rFonts w:ascii="Arial" w:hAnsi="Arial" w:cs="Arial" w:eastAsia="Arial"/>
          <w:sz w:val="18"/>
          <w:szCs w:val="18"/>
          <w:color w:val="262626"/>
          <w:spacing w:val="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00000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262626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121"/>
        </w:rPr>
        <w:t>"</w:t>
      </w:r>
      <w:r>
        <w:rPr>
          <w:rFonts w:ascii="Arial" w:hAnsi="Arial" w:cs="Arial" w:eastAsia="Arial"/>
          <w:sz w:val="18"/>
          <w:szCs w:val="18"/>
          <w:color w:val="000000"/>
          <w:spacing w:val="-9"/>
          <w:w w:val="182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5"/>
        </w:rPr>
        <w:t>shu</w:t>
      </w:r>
      <w:r>
        <w:rPr>
          <w:rFonts w:ascii="Arial" w:hAnsi="Arial" w:cs="Arial" w:eastAsia="Arial"/>
          <w:sz w:val="18"/>
          <w:szCs w:val="18"/>
          <w:color w:val="262626"/>
          <w:spacing w:val="-15"/>
          <w:w w:val="105"/>
        </w:rPr>
        <w:t>l</w:t>
      </w:r>
      <w:r>
        <w:rPr>
          <w:rFonts w:ascii="Arial" w:hAnsi="Arial" w:cs="Arial" w:eastAsia="Arial"/>
          <w:sz w:val="18"/>
          <w:szCs w:val="18"/>
          <w:color w:val="000000"/>
          <w:spacing w:val="9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3A3A3A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59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Bazhorrit"</w:t>
      </w:r>
      <w:r>
        <w:rPr>
          <w:rFonts w:ascii="Arial" w:hAnsi="Arial" w:cs="Arial" w:eastAsia="Arial"/>
          <w:sz w:val="18"/>
          <w:szCs w:val="18"/>
          <w:color w:val="262626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ose</w:t>
      </w:r>
      <w:r>
        <w:rPr>
          <w:rFonts w:ascii="Arial" w:hAnsi="Arial" w:cs="Arial" w:eastAsia="Arial"/>
          <w:sz w:val="18"/>
          <w:szCs w:val="18"/>
          <w:color w:val="262626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6"/>
        </w:rPr>
        <w:t>"lshull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6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1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5"/>
        </w:rPr>
        <w:t>Pelikanev</w:t>
      </w:r>
      <w:r>
        <w:rPr>
          <w:rFonts w:ascii="Arial" w:hAnsi="Arial" w:cs="Arial" w:eastAsia="Arial"/>
          <w:sz w:val="18"/>
          <w:szCs w:val="18"/>
          <w:color w:val="262626"/>
          <w:spacing w:val="12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494949"/>
          <w:spacing w:val="-9"/>
          <w:w w:val="121"/>
        </w:rPr>
        <w:t>"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83" w:lineRule="auto"/>
        <w:ind w:left="681" w:right="540" w:firstLine="10"/>
        <w:jc w:val="both"/>
        <w:rPr>
          <w:rFonts w:ascii="Arial" w:hAnsi="Arial" w:cs="Arial" w:eastAsia="Arial"/>
          <w:sz w:val="18"/>
          <w:szCs w:val="18"/>
        </w:rPr>
      </w:pPr>
      <w:rPr/>
      <w:r>
        <w:rPr/>
        <w:pict>
          <v:group style="position:absolute;margin-left:102pt;margin-top:58.601875pt;width:414.24pt;height:297.12pt;mso-position-horizontal-relative:page;mso-position-vertical-relative:paragraph;z-index:-4847" coordorigin="2040,1172" coordsize="8285,5942">
            <v:group style="position:absolute;left:2045;top:1182;width:8275;height:2" coordorigin="2045,1182" coordsize="8275,2">
              <v:shape style="position:absolute;left:2045;top:1182;width:8275;height:2" coordorigin="2045,1182" coordsize="8275,0" path="m2045,1182l10320,1182e" filled="f" stroked="t" strokeweight=".48pt" strokecolor="#777777">
                <v:path arrowok="t"/>
              </v:shape>
            </v:group>
            <v:group style="position:absolute;left:2050;top:1177;width:2;height:5933" coordorigin="2050,1177" coordsize="2,5933">
              <v:shape style="position:absolute;left:2050;top:1177;width:2;height:5933" coordorigin="2050,1177" coordsize="0,5933" path="m2050,7110l2050,1177e" filled="f" stroked="t" strokeweight=".48pt" strokecolor="#000000">
                <v:path arrowok="t"/>
              </v:shape>
            </v:group>
            <v:group style="position:absolute;left:10315;top:1177;width:2;height:5933" coordorigin="10315,1177" coordsize="2,5933">
              <v:shape style="position:absolute;left:10315;top:1177;width:2;height:5933" coordorigin="10315,1177" coordsize="0,5933" path="m10315,7110l10315,1177e" filled="f" stroked="t" strokeweight=".48pt" strokecolor="#282828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Lamani</w:t>
      </w:r>
      <w:r>
        <w:rPr>
          <w:rFonts w:ascii="Arial" w:hAnsi="Arial" w:cs="Arial" w:eastAsia="Arial"/>
          <w:sz w:val="18"/>
          <w:szCs w:val="18"/>
          <w:color w:val="262626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(1989)</w:t>
      </w:r>
      <w:r>
        <w:rPr>
          <w:rFonts w:ascii="Arial" w:hAnsi="Arial" w:cs="Arial" w:eastAsia="Arial"/>
          <w:sz w:val="18"/>
          <w:szCs w:val="18"/>
          <w:color w:val="262626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20"/>
        </w:rPr>
        <w:t>vitet</w:t>
      </w:r>
      <w:r>
        <w:rPr>
          <w:rFonts w:ascii="Arial" w:hAnsi="Arial" w:cs="Arial" w:eastAsia="Arial"/>
          <w:sz w:val="18"/>
          <w:szCs w:val="18"/>
          <w:color w:val="262626"/>
          <w:spacing w:val="-13"/>
          <w:w w:val="12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60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'</w:t>
      </w:r>
      <w:r>
        <w:rPr>
          <w:rFonts w:ascii="Arial" w:hAnsi="Arial" w:cs="Arial" w:eastAsia="Arial"/>
          <w:sz w:val="18"/>
          <w:szCs w:val="18"/>
          <w:color w:val="262626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veren</w:t>
      </w:r>
      <w:r>
        <w:rPr>
          <w:rFonts w:ascii="Arial" w:hAnsi="Arial" w:cs="Arial" w:eastAsia="Arial"/>
          <w:sz w:val="18"/>
          <w:szCs w:val="18"/>
          <w:color w:val="262626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pothuajs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17"/>
        </w:rPr>
        <w:t>njejti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17"/>
        </w:rPr>
        <w:t>n</w:t>
      </w:r>
      <w:r>
        <w:rPr>
          <w:rFonts w:ascii="Arial" w:hAnsi="Arial" w:cs="Arial" w:eastAsia="Arial"/>
          <w:sz w:val="18"/>
          <w:szCs w:val="18"/>
          <w:color w:val="3A3A3A"/>
          <w:spacing w:val="4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numer</w:t>
      </w:r>
      <w:r>
        <w:rPr>
          <w:rFonts w:ascii="Arial" w:hAnsi="Arial" w:cs="Arial" w:eastAsia="Arial"/>
          <w:sz w:val="18"/>
          <w:szCs w:val="18"/>
          <w:color w:val="262626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6"/>
        </w:rPr>
        <w:t>&lt;;iftes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6"/>
        </w:rPr>
        <w:t>h</w:t>
      </w:r>
      <w:r>
        <w:rPr>
          <w:rFonts w:ascii="Arial" w:hAnsi="Arial" w:cs="Arial" w:eastAsia="Arial"/>
          <w:sz w:val="18"/>
          <w:szCs w:val="18"/>
          <w:color w:val="262626"/>
          <w:spacing w:val="-7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8"/>
        </w:rPr>
        <w:t>riprodhuese</w:t>
      </w:r>
      <w:r>
        <w:rPr>
          <w:rFonts w:ascii="Arial" w:hAnsi="Arial" w:cs="Arial" w:eastAsia="Arial"/>
          <w:sz w:val="18"/>
          <w:szCs w:val="18"/>
          <w:color w:val="262626"/>
          <w:spacing w:val="-1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62626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</w:t>
      </w:r>
      <w:r>
        <w:rPr>
          <w:rFonts w:ascii="Arial" w:hAnsi="Arial" w:cs="Arial" w:eastAsia="Arial"/>
          <w:sz w:val="18"/>
          <w:szCs w:val="18"/>
          <w:color w:val="262626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non</w:t>
      </w:r>
      <w:r>
        <w:rPr>
          <w:rFonts w:ascii="Arial" w:hAnsi="Arial" w:cs="Arial" w:eastAsia="Arial"/>
          <w:sz w:val="18"/>
          <w:szCs w:val="18"/>
          <w:color w:val="262626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2()()-250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fol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262626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tregua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3A3A3A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deri</w:t>
      </w:r>
      <w:r>
        <w:rPr>
          <w:rFonts w:ascii="Arial" w:hAnsi="Arial" w:cs="Arial" w:eastAsia="Arial"/>
          <w:sz w:val="18"/>
          <w:szCs w:val="18"/>
          <w:color w:val="262626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kohe</w:t>
      </w:r>
      <w:r>
        <w:rPr>
          <w:rFonts w:ascii="Arial" w:hAnsi="Arial" w:cs="Arial" w:eastAsia="Arial"/>
          <w:sz w:val="18"/>
          <w:szCs w:val="18"/>
          <w:color w:val="262626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kolonia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Pe</w:t>
      </w:r>
      <w:r>
        <w:rPr>
          <w:rFonts w:ascii="Arial" w:hAnsi="Arial" w:cs="Arial" w:eastAsia="Arial"/>
          <w:sz w:val="18"/>
          <w:szCs w:val="18"/>
          <w:color w:val="262626"/>
          <w:spacing w:val="-16"/>
          <w:w w:val="109"/>
        </w:rPr>
        <w:t>l</w:t>
      </w:r>
      <w:r>
        <w:rPr>
          <w:rFonts w:ascii="Arial" w:hAnsi="Arial" w:cs="Arial" w:eastAsia="Arial"/>
          <w:sz w:val="18"/>
          <w:szCs w:val="18"/>
          <w:color w:val="000000"/>
          <w:spacing w:val="10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kani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-11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kacurrel</w:t>
      </w:r>
      <w:r>
        <w:rPr>
          <w:rFonts w:ascii="Arial" w:hAnsi="Arial" w:cs="Arial" w:eastAsia="Arial"/>
          <w:sz w:val="18"/>
          <w:szCs w:val="18"/>
          <w:color w:val="262626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Divjake-Karavast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62626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qene</w:t>
      </w:r>
      <w:r>
        <w:rPr>
          <w:rFonts w:ascii="Arial" w:hAnsi="Arial" w:cs="Arial" w:eastAsia="Arial"/>
          <w:sz w:val="18"/>
          <w:szCs w:val="18"/>
          <w:color w:val="3A3A3A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pak</w:t>
      </w:r>
      <w:r>
        <w:rPr>
          <w:rFonts w:ascii="Arial" w:hAnsi="Arial" w:cs="Arial" w:eastAsia="Arial"/>
          <w:sz w:val="18"/>
          <w:szCs w:val="18"/>
          <w:color w:val="262626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shume</w:t>
      </w:r>
      <w:r>
        <w:rPr>
          <w:rFonts w:ascii="Arial" w:hAnsi="Arial" w:cs="Arial" w:eastAsia="Arial"/>
          <w:sz w:val="18"/>
          <w:szCs w:val="18"/>
          <w:color w:val="262626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stabilizuar.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192" w:lineRule="exact"/>
        <w:ind w:left="4511" w:right="1342" w:firstLine="-1795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31"/>
        </w:rPr>
        <w:t>Figure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6"/>
          <w:w w:val="13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62626"/>
          <w:spacing w:val="0"/>
          <w:w w:val="131"/>
        </w:rPr>
        <w:t>1.</w:t>
      </w:r>
      <w:r>
        <w:rPr>
          <w:rFonts w:ascii="Times New Roman" w:hAnsi="Times New Roman" w:cs="Times New Roman" w:eastAsia="Times New Roman"/>
          <w:sz w:val="16"/>
          <w:szCs w:val="16"/>
          <w:color w:val="262626"/>
          <w:spacing w:val="7"/>
          <w:w w:val="13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31"/>
        </w:rPr>
        <w:t>Evolucioni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24"/>
          <w:w w:val="13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62626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262626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62626"/>
          <w:spacing w:val="0"/>
          <w:w w:val="124"/>
        </w:rPr>
        <w:t>kolon</w:t>
      </w:r>
      <w:r>
        <w:rPr>
          <w:rFonts w:ascii="Times New Roman" w:hAnsi="Times New Roman" w:cs="Times New Roman" w:eastAsia="Times New Roman"/>
          <w:sz w:val="17"/>
          <w:szCs w:val="17"/>
          <w:color w:val="262626"/>
          <w:spacing w:val="-6"/>
          <w:w w:val="124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494949"/>
          <w:spacing w:val="0"/>
          <w:w w:val="124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494949"/>
          <w:spacing w:val="0"/>
          <w:w w:val="124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494949"/>
          <w:spacing w:val="27"/>
          <w:w w:val="124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494949"/>
          <w:spacing w:val="0"/>
          <w:w w:val="124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494949"/>
          <w:spacing w:val="0"/>
          <w:w w:val="124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494949"/>
          <w:spacing w:val="7"/>
          <w:w w:val="12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24"/>
          <w:i/>
        </w:rPr>
        <w:t>Pelecan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6"/>
          <w:w w:val="124"/>
          <w:i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494949"/>
          <w:spacing w:val="0"/>
          <w:w w:val="124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494949"/>
          <w:spacing w:val="-23"/>
          <w:w w:val="124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A3A3A"/>
          <w:spacing w:val="0"/>
          <w:w w:val="124"/>
          <w:i/>
        </w:rPr>
        <w:t>cris</w:t>
      </w:r>
      <w:r>
        <w:rPr>
          <w:rFonts w:ascii="Times New Roman" w:hAnsi="Times New Roman" w:cs="Times New Roman" w:eastAsia="Times New Roman"/>
          <w:sz w:val="18"/>
          <w:szCs w:val="18"/>
          <w:color w:val="3A3A3A"/>
          <w:spacing w:val="5"/>
          <w:w w:val="124"/>
          <w:i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6"/>
          <w:w w:val="124"/>
          <w:i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494949"/>
          <w:spacing w:val="0"/>
          <w:w w:val="124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494949"/>
          <w:spacing w:val="-19"/>
          <w:w w:val="124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62626"/>
          <w:spacing w:val="0"/>
          <w:w w:val="124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262626"/>
          <w:spacing w:val="0"/>
          <w:w w:val="124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262626"/>
          <w:spacing w:val="4"/>
          <w:w w:val="124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62626"/>
          <w:spacing w:val="0"/>
          <w:w w:val="129"/>
        </w:rPr>
        <w:t>Divjak</w:t>
      </w:r>
      <w:r>
        <w:rPr>
          <w:rFonts w:ascii="Times New Roman" w:hAnsi="Times New Roman" w:cs="Times New Roman" w:eastAsia="Times New Roman"/>
          <w:sz w:val="17"/>
          <w:szCs w:val="17"/>
          <w:color w:val="262626"/>
          <w:spacing w:val="-6"/>
          <w:w w:val="129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5D5D5D"/>
          <w:spacing w:val="0"/>
          <w:w w:val="134"/>
        </w:rPr>
        <w:t>­</w:t>
      </w:r>
      <w:r>
        <w:rPr>
          <w:rFonts w:ascii="Times New Roman" w:hAnsi="Times New Roman" w:cs="Times New Roman" w:eastAsia="Times New Roman"/>
          <w:sz w:val="17"/>
          <w:szCs w:val="17"/>
          <w:color w:val="5D5D5D"/>
          <w:spacing w:val="0"/>
          <w:w w:val="134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62626"/>
          <w:spacing w:val="0"/>
          <w:w w:val="132"/>
        </w:rPr>
        <w:t>Karav</w:t>
      </w:r>
      <w:r>
        <w:rPr>
          <w:rFonts w:ascii="Times New Roman" w:hAnsi="Times New Roman" w:cs="Times New Roman" w:eastAsia="Times New Roman"/>
          <w:sz w:val="17"/>
          <w:szCs w:val="17"/>
          <w:color w:val="262626"/>
          <w:spacing w:val="12"/>
          <w:w w:val="132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494949"/>
          <w:spacing w:val="-7"/>
          <w:w w:val="132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262626"/>
          <w:spacing w:val="0"/>
          <w:w w:val="132"/>
        </w:rPr>
        <w:t>ta</w:t>
      </w:r>
      <w:r>
        <w:rPr>
          <w:rFonts w:ascii="Times New Roman" w:hAnsi="Times New Roman" w:cs="Times New Roman" w:eastAsia="Times New Roman"/>
          <w:sz w:val="17"/>
          <w:szCs w:val="17"/>
          <w:color w:val="262626"/>
          <w:spacing w:val="18"/>
          <w:w w:val="132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62626"/>
          <w:spacing w:val="0"/>
          <w:w w:val="132"/>
        </w:rPr>
        <w:t>(1905-2016)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54" w:lineRule="exact"/>
        <w:ind w:left="1401" w:right="-20"/>
        <w:jc w:val="left"/>
        <w:rPr>
          <w:rFonts w:ascii="Courier New" w:hAnsi="Courier New" w:cs="Courier New" w:eastAsia="Courier New"/>
          <w:sz w:val="14"/>
          <w:szCs w:val="14"/>
        </w:rPr>
      </w:pPr>
      <w:rPr/>
      <w:r>
        <w:rPr/>
        <w:pict>
          <v:group style="position:absolute;margin-left:139.199997pt;margin-top:2.467645pt;width:356.160004pt;height:204.000006pt;mso-position-horizontal-relative:page;mso-position-vertical-relative:paragraph;z-index:-4848" coordorigin="2784,49" coordsize="7123,4080">
            <v:shape style="position:absolute;left:2784;top:2920;width:7123;height:1210" type="#_x0000_t75">
              <v:imagedata r:id="rId13" o:title=""/>
            </v:shape>
            <v:group style="position:absolute;left:3523;top:990;width:2;height:2131" coordorigin="3523,990" coordsize="2,2131">
              <v:shape style="position:absolute;left:3523;top:990;width:2;height:2131" coordorigin="3523,990" coordsize="0,2131" path="m3523,3121l3523,990e" filled="f" stroked="t" strokeweight=".96pt" strokecolor="#18230F">
                <v:path arrowok="t"/>
              </v:shape>
            </v:group>
            <v:group style="position:absolute;left:2986;top:69;width:6874;height:2" coordorigin="2986,69" coordsize="6874,2">
              <v:shape style="position:absolute;left:2986;top:69;width:6874;height:2" coordorigin="2986,69" coordsize="6874,0" path="m2986,69l9859,69e" filled="f" stroked="t" strokeweight=".96pt" strokecolor="#A8A8A8">
                <v:path arrowok="t"/>
              </v:shape>
            </v:group>
            <v:group style="position:absolute;left:9850;top:59;width:2;height:2890" coordorigin="9850,59" coordsize="2,2890">
              <v:shape style="position:absolute;left:9850;top:59;width:2;height:2890" coordorigin="9850,59" coordsize="0,2890" path="m9850,2949l9850,59e" filled="f" stroked="t" strokeweight=".96pt" strokecolor="#939393">
                <v:path arrowok="t"/>
              </v:shape>
            </v:group>
            <w10:wrap type="none"/>
          </v:group>
        </w:pict>
      </w:r>
      <w:r>
        <w:rPr>
          <w:rFonts w:ascii="Courier New" w:hAnsi="Courier New" w:cs="Courier New" w:eastAsia="Courier New"/>
          <w:sz w:val="14"/>
          <w:szCs w:val="14"/>
          <w:color w:val="6B6B6B"/>
          <w:spacing w:val="0"/>
          <w:w w:val="116"/>
          <w:position w:val="1"/>
        </w:rPr>
        <w:t>300</w:t>
      </w:r>
      <w:r>
        <w:rPr>
          <w:rFonts w:ascii="Courier New" w:hAnsi="Courier New" w:cs="Courier New" w:eastAsia="Courier New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797" w:footer="823" w:top="1700" w:bottom="1020" w:left="1220" w:right="1240"/>
          <w:pgSz w:w="12240" w:h="15840"/>
        </w:sectPr>
      </w:pPr>
      <w:rPr/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right="-20"/>
        <w:jc w:val="right"/>
        <w:rPr>
          <w:rFonts w:ascii="Courier New" w:hAnsi="Courier New" w:cs="Courier New" w:eastAsia="Courier New"/>
          <w:sz w:val="14"/>
          <w:szCs w:val="1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8.559998pt;margin-top:6.237542pt;width:8.1984pt;height:15pt;mso-position-horizontal-relative:page;mso-position-vertical-relative:paragraph;z-index:-4846" type="#_x0000_t202" filled="f" stroked="f">
            <v:textbox inset="0,0,0,0">
              <w:txbxContent>
                <w:p>
                  <w:pPr>
                    <w:spacing w:before="0" w:after="0" w:line="300" w:lineRule="exact"/>
                    <w:ind w:right="-85"/>
                    <w:jc w:val="left"/>
                    <w:rPr>
                      <w:rFonts w:ascii="Times New Roman" w:hAnsi="Times New Roman" w:cs="Times New Roman" w:eastAsia="Times New Roman"/>
                      <w:sz w:val="30"/>
                      <w:szCs w:val="3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30"/>
                      <w:szCs w:val="30"/>
                      <w:spacing w:val="-56"/>
                      <w:w w:val="60"/>
                    </w:rPr>
                    <w:t>=</w:t>
                  </w:r>
                  <w:r>
                    <w:rPr>
                      <w:rFonts w:ascii="Times New Roman" w:hAnsi="Times New Roman" w:cs="Times New Roman" w:eastAsia="Times New Roman"/>
                      <w:sz w:val="30"/>
                      <w:szCs w:val="30"/>
                      <w:spacing w:val="0"/>
                      <w:w w:val="61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30"/>
                      <w:szCs w:val="3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20"/>
          <w:szCs w:val="20"/>
          <w:color w:val="262626"/>
          <w:spacing w:val="-4"/>
          <w:w w:val="100"/>
          <w:position w:val="-11"/>
        </w:rPr>
        <w:t>"</w:t>
      </w:r>
      <w:r>
        <w:rPr>
          <w:rFonts w:ascii="Arial" w:hAnsi="Arial" w:cs="Arial" w:eastAsia="Arial"/>
          <w:sz w:val="20"/>
          <w:szCs w:val="20"/>
          <w:color w:val="262626"/>
          <w:spacing w:val="0"/>
          <w:w w:val="100"/>
          <w:position w:val="-11"/>
        </w:rPr>
        <w:t>"</w:t>
      </w:r>
      <w:r>
        <w:rPr>
          <w:rFonts w:ascii="Arial" w:hAnsi="Arial" w:cs="Arial" w:eastAsia="Arial"/>
          <w:sz w:val="20"/>
          <w:szCs w:val="20"/>
          <w:color w:val="262626"/>
          <w:spacing w:val="49"/>
          <w:w w:val="100"/>
          <w:position w:val="-11"/>
        </w:rPr>
        <w:t> </w:t>
      </w:r>
      <w:r>
        <w:rPr>
          <w:rFonts w:ascii="Courier New" w:hAnsi="Courier New" w:cs="Courier New" w:eastAsia="Courier New"/>
          <w:sz w:val="14"/>
          <w:szCs w:val="14"/>
          <w:color w:val="5D5D5D"/>
          <w:spacing w:val="0"/>
          <w:w w:val="115"/>
          <w:position w:val="0"/>
        </w:rPr>
        <w:t>250</w:t>
      </w:r>
      <w:r>
        <w:rPr>
          <w:rFonts w:ascii="Courier New" w:hAnsi="Courier New" w:cs="Courier New" w:eastAsia="Courier New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14" w:after="0" w:line="225" w:lineRule="exact"/>
        <w:ind w:left="1113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3A3A3A"/>
          <w:spacing w:val="-22"/>
          <w:w w:val="130"/>
          <w:position w:val="-2"/>
        </w:rPr>
        <w:t>·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36"/>
          <w:w w:val="85"/>
          <w:position w:val="1"/>
        </w:rPr>
        <w:t>"</w:t>
      </w:r>
      <w:r>
        <w:rPr>
          <w:rFonts w:ascii="Times New Roman" w:hAnsi="Times New Roman" w:cs="Times New Roman" w:eastAsia="Times New Roman"/>
          <w:sz w:val="16"/>
          <w:szCs w:val="16"/>
          <w:color w:val="3A3A3A"/>
          <w:spacing w:val="-18"/>
          <w:w w:val="129"/>
          <w:position w:val="-2"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42"/>
          <w:w w:val="85"/>
          <w:position w:val="1"/>
        </w:rPr>
        <w:t>"</w:t>
      </w:r>
      <w:r>
        <w:rPr>
          <w:rFonts w:ascii="Times New Roman" w:hAnsi="Times New Roman" w:cs="Times New Roman" w:eastAsia="Times New Roman"/>
          <w:sz w:val="16"/>
          <w:szCs w:val="16"/>
          <w:color w:val="3A3A3A"/>
          <w:spacing w:val="0"/>
          <w:w w:val="129"/>
          <w:position w:val="-2"/>
        </w:rPr>
        <w:t>: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264" w:lineRule="exact"/>
        <w:ind w:right="-20"/>
        <w:jc w:val="right"/>
        <w:rPr>
          <w:rFonts w:ascii="Courier New" w:hAnsi="Courier New" w:cs="Courier New" w:eastAsia="Courier New"/>
          <w:sz w:val="14"/>
          <w:szCs w:val="1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8.559998pt;margin-top:17.447029pt;width:6.48pt;height:16pt;mso-position-horizontal-relative:page;mso-position-vertical-relative:paragraph;z-index:-4845" type="#_x0000_t202" filled="f" stroked="f">
            <v:textbox inset="0,0,0,0">
              <w:txbxContent>
                <w:p>
                  <w:pPr>
                    <w:spacing w:before="0" w:after="0" w:line="320" w:lineRule="exact"/>
                    <w:ind w:right="-88"/>
                    <w:jc w:val="left"/>
                    <w:rPr>
                      <w:rFonts w:ascii="Times New Roman" w:hAnsi="Times New Roman" w:cs="Times New Roman" w:eastAsia="Times New Roman"/>
                      <w:sz w:val="32"/>
                      <w:szCs w:val="32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32"/>
                      <w:szCs w:val="32"/>
                      <w:color w:val="262626"/>
                      <w:w w:val="54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32"/>
                      <w:szCs w:val="32"/>
                      <w:color w:val="262626"/>
                      <w:spacing w:val="-11"/>
                      <w:w w:val="54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32"/>
                      <w:szCs w:val="32"/>
                      <w:color w:val="262626"/>
                      <w:spacing w:val="0"/>
                      <w:w w:val="54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32"/>
                      <w:szCs w:val="32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26"/>
          <w:szCs w:val="26"/>
          <w:color w:val="262626"/>
          <w:spacing w:val="0"/>
          <w:w w:val="100"/>
          <w:position w:val="1"/>
        </w:rPr>
        <w:t>"'</w:t>
      </w:r>
      <w:r>
        <w:rPr>
          <w:rFonts w:ascii="Arial" w:hAnsi="Arial" w:cs="Arial" w:eastAsia="Arial"/>
          <w:sz w:val="26"/>
          <w:szCs w:val="26"/>
          <w:color w:val="262626"/>
          <w:spacing w:val="35"/>
          <w:w w:val="100"/>
          <w:position w:val="1"/>
        </w:rPr>
        <w:t> </w:t>
      </w:r>
      <w:r>
        <w:rPr>
          <w:rFonts w:ascii="Courier New" w:hAnsi="Courier New" w:cs="Courier New" w:eastAsia="Courier New"/>
          <w:sz w:val="14"/>
          <w:szCs w:val="14"/>
          <w:color w:val="5D5D5D"/>
          <w:spacing w:val="0"/>
          <w:w w:val="115"/>
          <w:position w:val="-1"/>
        </w:rPr>
        <w:t>200</w:t>
      </w:r>
      <w:r>
        <w:rPr>
          <w:rFonts w:ascii="Courier New" w:hAnsi="Courier New" w:cs="Courier New" w:eastAsia="Courier New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164" w:lineRule="exact"/>
        <w:ind w:right="427"/>
        <w:jc w:val="righ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9"/>
          <w:w w:val="85"/>
          <w:position w:val="-4"/>
        </w:rPr>
        <w:t>"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38"/>
          <w:w w:val="85"/>
          <w:position w:val="-4"/>
        </w:rPr>
        <w:t>"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41" w:lineRule="exact"/>
        <w:ind w:left="111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8.559998pt;margin-top:2.058689pt;width:8.1984pt;height:15pt;mso-position-horizontal-relative:page;mso-position-vertical-relative:paragraph;z-index:-4844" type="#_x0000_t202" filled="f" stroked="f">
            <v:textbox inset="0,0,0,0">
              <w:txbxContent>
                <w:p>
                  <w:pPr>
                    <w:spacing w:before="0" w:after="0" w:line="300" w:lineRule="exact"/>
                    <w:ind w:right="-85"/>
                    <w:jc w:val="left"/>
                    <w:rPr>
                      <w:rFonts w:ascii="Times New Roman" w:hAnsi="Times New Roman" w:cs="Times New Roman" w:eastAsia="Times New Roman"/>
                      <w:sz w:val="30"/>
                      <w:szCs w:val="3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30"/>
                      <w:szCs w:val="30"/>
                      <w:color w:val="262626"/>
                      <w:spacing w:val="0"/>
                      <w:w w:val="60"/>
                    </w:rPr>
                    <w:t>=-</w:t>
                  </w:r>
                  <w:r>
                    <w:rPr>
                      <w:rFonts w:ascii="Times New Roman" w:hAnsi="Times New Roman" w:cs="Times New Roman" w:eastAsia="Times New Roman"/>
                      <w:sz w:val="30"/>
                      <w:szCs w:val="30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06"/>
          <w:position w:val="-8"/>
        </w:rPr>
        <w:t>·;;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46" w:after="0" w:line="240" w:lineRule="auto"/>
        <w:ind w:right="-20"/>
        <w:jc w:val="left"/>
        <w:rPr>
          <w:rFonts w:ascii="Courier New" w:hAnsi="Courier New" w:cs="Courier New" w:eastAsia="Courier New"/>
          <w:sz w:val="14"/>
          <w:szCs w:val="14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14"/>
          <w:szCs w:val="14"/>
          <w:color w:val="494949"/>
          <w:spacing w:val="0"/>
          <w:w w:val="117"/>
        </w:rPr>
        <w:t>50</w:t>
      </w:r>
      <w:r>
        <w:rPr>
          <w:rFonts w:ascii="Courier New" w:hAnsi="Courier New" w:cs="Courier New" w:eastAsia="Courier New"/>
          <w:sz w:val="14"/>
          <w:szCs w:val="14"/>
          <w:color w:val="000000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336" w:right="-20"/>
        <w:jc w:val="left"/>
        <w:rPr>
          <w:rFonts w:ascii="Courier New" w:hAnsi="Courier New" w:cs="Courier New" w:eastAsia="Courier New"/>
          <w:sz w:val="14"/>
          <w:szCs w:val="14"/>
        </w:rPr>
      </w:pPr>
      <w:rPr/>
      <w:r>
        <w:rPr>
          <w:rFonts w:ascii="Courier New" w:hAnsi="Courier New" w:cs="Courier New" w:eastAsia="Courier New"/>
          <w:sz w:val="14"/>
          <w:szCs w:val="14"/>
          <w:color w:val="6B6B6B"/>
          <w:spacing w:val="0"/>
          <w:w w:val="106"/>
        </w:rPr>
        <w:t>225</w:t>
      </w:r>
      <w:r>
        <w:rPr>
          <w:rFonts w:ascii="Courier New" w:hAnsi="Courier New" w:cs="Courier New" w:eastAsia="Courier New"/>
          <w:sz w:val="14"/>
          <w:szCs w:val="14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00" w:bottom="1020" w:left="1220" w:right="1240"/>
          <w:cols w:num="2" w:equalWidth="0">
            <w:col w:w="1691" w:space="190"/>
            <w:col w:w="7899"/>
          </w:cols>
        </w:sectPr>
      </w:pPr>
      <w:rPr/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92" w:lineRule="exact"/>
        <w:ind w:right="-16"/>
        <w:jc w:val="righ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3A3A3A"/>
          <w:spacing w:val="0"/>
          <w:w w:val="119"/>
          <w:position w:val="-2"/>
        </w:rPr>
        <w:t>CJl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195" w:lineRule="exact"/>
        <w:ind w:right="18"/>
        <w:jc w:val="right"/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25"/>
          <w:szCs w:val="25"/>
          <w:color w:val="262626"/>
          <w:spacing w:val="-33"/>
          <w:w w:val="105"/>
          <w:position w:val="-9"/>
        </w:rPr>
        <w:t>:</w:t>
      </w:r>
      <w:r>
        <w:rPr>
          <w:rFonts w:ascii="Times New Roman" w:hAnsi="Times New Roman" w:cs="Times New Roman" w:eastAsia="Times New Roman"/>
          <w:sz w:val="15"/>
          <w:szCs w:val="15"/>
          <w:color w:val="262626"/>
          <w:spacing w:val="-35"/>
          <w:w w:val="116"/>
          <w:position w:val="6"/>
        </w:rPr>
        <w:t>c</w:t>
      </w:r>
      <w:r>
        <w:rPr>
          <w:rFonts w:ascii="Times New Roman" w:hAnsi="Times New Roman" w:cs="Times New Roman" w:eastAsia="Times New Roman"/>
          <w:sz w:val="25"/>
          <w:szCs w:val="25"/>
          <w:color w:val="262626"/>
          <w:spacing w:val="-57"/>
          <w:w w:val="106"/>
          <w:position w:val="-9"/>
        </w:rPr>
        <w:t>s</w:t>
      </w:r>
      <w:r>
        <w:rPr>
          <w:rFonts w:ascii="Times New Roman" w:hAnsi="Times New Roman" w:cs="Times New Roman" w:eastAsia="Times New Roman"/>
          <w:sz w:val="15"/>
          <w:szCs w:val="15"/>
          <w:color w:val="262626"/>
          <w:spacing w:val="0"/>
          <w:w w:val="116"/>
          <w:position w:val="6"/>
        </w:rPr>
        <w:t>: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67" w:after="0" w:line="240" w:lineRule="auto"/>
        <w:ind w:right="-20"/>
        <w:jc w:val="left"/>
        <w:rPr>
          <w:rFonts w:ascii="Courier New" w:hAnsi="Courier New" w:cs="Courier New" w:eastAsia="Courier New"/>
          <w:sz w:val="14"/>
          <w:szCs w:val="14"/>
        </w:rPr>
      </w:pPr>
      <w:rPr/>
      <w:r>
        <w:rPr/>
        <w:br w:type="column"/>
      </w:r>
      <w:r>
        <w:rPr>
          <w:rFonts w:ascii="Courier New" w:hAnsi="Courier New" w:cs="Courier New" w:eastAsia="Courier New"/>
          <w:sz w:val="14"/>
          <w:szCs w:val="14"/>
          <w:color w:val="5D5D5D"/>
          <w:spacing w:val="0"/>
          <w:w w:val="109"/>
        </w:rPr>
        <w:t>150</w:t>
      </w:r>
      <w:r>
        <w:rPr>
          <w:rFonts w:ascii="Courier New" w:hAnsi="Courier New" w:cs="Courier New" w:eastAsia="Courier New"/>
          <w:sz w:val="14"/>
          <w:szCs w:val="14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00" w:bottom="1020" w:left="1220" w:right="1240"/>
          <w:cols w:num="2" w:equalWidth="0">
            <w:col w:w="1316" w:space="104"/>
            <w:col w:w="8360"/>
          </w:cols>
        </w:sectPr>
      </w:pPr>
      <w:rPr/>
    </w:p>
    <w:p>
      <w:pPr>
        <w:spacing w:before="0" w:after="0" w:line="305" w:lineRule="exact"/>
        <w:ind w:right="395"/>
        <w:jc w:val="right"/>
        <w:rPr>
          <w:rFonts w:ascii="Times New Roman" w:hAnsi="Times New Roman" w:cs="Times New Roman" w:eastAsia="Times New Roman"/>
          <w:sz w:val="32"/>
          <w:szCs w:val="3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2.479996pt;margin-top:9.650366pt;width:13.104001pt;height:7pt;mso-position-horizontal-relative:page;mso-position-vertical-relative:paragraph;z-index:-4843" type="#_x0000_t202" filled="f" stroked="f">
            <v:textbox inset="0,0,0,0">
              <w:txbxContent>
                <w:p>
                  <w:pPr>
                    <w:spacing w:before="0" w:after="0" w:line="140" w:lineRule="exact"/>
                    <w:ind w:right="-61"/>
                    <w:jc w:val="left"/>
                    <w:rPr>
                      <w:rFonts w:ascii="Courier New" w:hAnsi="Courier New" w:cs="Courier New" w:eastAsia="Courier New"/>
                      <w:sz w:val="14"/>
                      <w:szCs w:val="14"/>
                    </w:rPr>
                  </w:pPr>
                  <w:rPr/>
                  <w:r>
                    <w:rPr>
                      <w:rFonts w:ascii="Courier New" w:hAnsi="Courier New" w:cs="Courier New" w:eastAsia="Courier New"/>
                      <w:sz w:val="14"/>
                      <w:szCs w:val="14"/>
                      <w:color w:val="5D5D5D"/>
                      <w:spacing w:val="0"/>
                      <w:w w:val="104"/>
                      <w:position w:val="1"/>
                    </w:rPr>
                    <w:t>100</w:t>
                  </w:r>
                  <w:r>
                    <w:rPr>
                      <w:rFonts w:ascii="Courier New" w:hAnsi="Courier New" w:cs="Courier New" w:eastAsia="Courier New"/>
                      <w:sz w:val="14"/>
                      <w:szCs w:val="14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32"/>
          <w:szCs w:val="32"/>
          <w:color w:val="262626"/>
          <w:spacing w:val="0"/>
          <w:w w:val="54"/>
          <w:position w:val="-1"/>
        </w:rPr>
        <w:t>...</w:t>
      </w:r>
      <w:r>
        <w:rPr>
          <w:rFonts w:ascii="Times New Roman" w:hAnsi="Times New Roman" w:cs="Times New Roman" w:eastAsia="Times New Roman"/>
          <w:sz w:val="32"/>
          <w:szCs w:val="32"/>
          <w:color w:val="000000"/>
          <w:spacing w:val="0"/>
          <w:w w:val="100"/>
          <w:position w:val="0"/>
        </w:rPr>
      </w:r>
    </w:p>
    <w:p>
      <w:pPr>
        <w:spacing w:before="0" w:after="0" w:line="80" w:lineRule="exact"/>
        <w:ind w:right="401"/>
        <w:jc w:val="righ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262626"/>
          <w:spacing w:val="0"/>
          <w:w w:val="118"/>
          <w:position w:val="1"/>
        </w:rPr>
        <w:t>c:Q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54" w:lineRule="exact"/>
        <w:ind w:right="-20"/>
        <w:jc w:val="right"/>
        <w:rPr>
          <w:rFonts w:ascii="Courier New" w:hAnsi="Courier New" w:cs="Courier New" w:eastAsia="Courier New"/>
          <w:sz w:val="14"/>
          <w:szCs w:val="14"/>
        </w:rPr>
      </w:pPr>
      <w:rPr/>
      <w:r>
        <w:rPr>
          <w:rFonts w:ascii="Courier New" w:hAnsi="Courier New" w:cs="Courier New" w:eastAsia="Courier New"/>
          <w:sz w:val="14"/>
          <w:szCs w:val="14"/>
          <w:color w:val="5D5D5D"/>
          <w:spacing w:val="0"/>
          <w:w w:val="124"/>
          <w:position w:val="1"/>
        </w:rPr>
        <w:t>50</w:t>
      </w:r>
      <w:r>
        <w:rPr>
          <w:rFonts w:ascii="Courier New" w:hAnsi="Courier New" w:cs="Courier New" w:eastAsia="Courier New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/>
        <w:br w:type="column"/>
      </w:r>
      <w:r>
        <w:rPr>
          <w:sz w:val="26"/>
          <w:szCs w:val="26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5D5D5D"/>
          <w:spacing w:val="0"/>
          <w:w w:val="126"/>
        </w:rPr>
        <w:t>81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93" w:after="0" w:line="133" w:lineRule="exact"/>
        <w:ind w:left="624" w:right="-20"/>
        <w:jc w:val="left"/>
        <w:rPr>
          <w:rFonts w:ascii="Courier New" w:hAnsi="Courier New" w:cs="Courier New" w:eastAsia="Courier New"/>
          <w:sz w:val="14"/>
          <w:szCs w:val="14"/>
        </w:rPr>
      </w:pPr>
      <w:rPr/>
      <w:r>
        <w:rPr>
          <w:rFonts w:ascii="Courier New" w:hAnsi="Courier New" w:cs="Courier New" w:eastAsia="Courier New"/>
          <w:sz w:val="14"/>
          <w:szCs w:val="14"/>
          <w:color w:val="6B6B6B"/>
          <w:spacing w:val="0"/>
          <w:w w:val="123"/>
          <w:position w:val="-1"/>
        </w:rPr>
        <w:t>62</w:t>
      </w:r>
      <w:r>
        <w:rPr>
          <w:rFonts w:ascii="Courier New" w:hAnsi="Courier New" w:cs="Courier New" w:eastAsia="Courier New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0" w:after="0" w:line="121" w:lineRule="exact"/>
        <w:ind w:left="422" w:right="-20"/>
        <w:jc w:val="left"/>
        <w:tabs>
          <w:tab w:pos="840" w:val="left"/>
          <w:tab w:pos="1260" w:val="left"/>
        </w:tabs>
        <w:rPr>
          <w:rFonts w:ascii="Courier New" w:hAnsi="Courier New" w:cs="Courier New" w:eastAsia="Courier New"/>
          <w:sz w:val="14"/>
          <w:szCs w:val="14"/>
        </w:rPr>
      </w:pPr>
      <w:rPr/>
      <w:r>
        <w:rPr>
          <w:rFonts w:ascii="Courier New" w:hAnsi="Courier New" w:cs="Courier New" w:eastAsia="Courier New"/>
          <w:sz w:val="14"/>
          <w:szCs w:val="14"/>
          <w:color w:val="5D5D5D"/>
          <w:spacing w:val="0"/>
          <w:w w:val="100"/>
          <w:position w:val="2"/>
        </w:rPr>
        <w:t>52</w:t>
      </w:r>
      <w:r>
        <w:rPr>
          <w:rFonts w:ascii="Courier New" w:hAnsi="Courier New" w:cs="Courier New" w:eastAsia="Courier New"/>
          <w:sz w:val="14"/>
          <w:szCs w:val="14"/>
          <w:color w:val="5D5D5D"/>
          <w:spacing w:val="-6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14"/>
          <w:szCs w:val="14"/>
          <w:color w:val="5D5D5D"/>
          <w:spacing w:val="0"/>
          <w:w w:val="100"/>
          <w:position w:val="2"/>
        </w:rPr>
        <w:tab/>
      </w:r>
      <w:r>
        <w:rPr>
          <w:rFonts w:ascii="Courier New" w:hAnsi="Courier New" w:cs="Courier New" w:eastAsia="Courier New"/>
          <w:sz w:val="14"/>
          <w:szCs w:val="14"/>
          <w:color w:val="5D5D5D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13"/>
          <w:szCs w:val="13"/>
          <w:color w:val="5D5D5D"/>
          <w:spacing w:val="0"/>
          <w:w w:val="100"/>
          <w:i/>
          <w:position w:val="2"/>
        </w:rPr>
        <w:t>55</w:t>
      </w:r>
      <w:r>
        <w:rPr>
          <w:rFonts w:ascii="Times New Roman" w:hAnsi="Times New Roman" w:cs="Times New Roman" w:eastAsia="Times New Roman"/>
          <w:sz w:val="13"/>
          <w:szCs w:val="13"/>
          <w:color w:val="5D5D5D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D5D5D"/>
          <w:spacing w:val="0"/>
          <w:w w:val="100"/>
          <w:i/>
          <w:position w:val="2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5D5D5D"/>
          <w:spacing w:val="0"/>
          <w:w w:val="100"/>
          <w:i/>
          <w:position w:val="2"/>
        </w:rPr>
      </w:r>
      <w:r>
        <w:rPr>
          <w:rFonts w:ascii="Courier New" w:hAnsi="Courier New" w:cs="Courier New" w:eastAsia="Courier New"/>
          <w:sz w:val="14"/>
          <w:szCs w:val="14"/>
          <w:color w:val="5D5D5D"/>
          <w:spacing w:val="0"/>
          <w:w w:val="111"/>
          <w:position w:val="2"/>
        </w:rPr>
        <w:t>5</w:t>
      </w:r>
      <w:r>
        <w:rPr>
          <w:rFonts w:ascii="Courier New" w:hAnsi="Courier New" w:cs="Courier New" w:eastAsia="Courier New"/>
          <w:sz w:val="14"/>
          <w:szCs w:val="14"/>
          <w:color w:val="5D5D5D"/>
          <w:spacing w:val="13"/>
          <w:w w:val="111"/>
          <w:position w:val="2"/>
        </w:rPr>
        <w:t>4</w:t>
      </w:r>
      <w:r>
        <w:rPr>
          <w:rFonts w:ascii="Courier New" w:hAnsi="Courier New" w:cs="Courier New" w:eastAsia="Courier New"/>
          <w:sz w:val="14"/>
          <w:szCs w:val="14"/>
          <w:color w:val="5D5D5D"/>
          <w:spacing w:val="0"/>
          <w:w w:val="111"/>
          <w:position w:val="2"/>
        </w:rPr>
        <w:t>54</w:t>
      </w:r>
      <w:r>
        <w:rPr>
          <w:rFonts w:ascii="Courier New" w:hAnsi="Courier New" w:cs="Courier New" w:eastAsia="Courier New"/>
          <w:sz w:val="14"/>
          <w:szCs w:val="14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400" w:bottom="1020" w:left="1220" w:right="1240"/>
          <w:cols w:num="2" w:equalWidth="0">
            <w:col w:w="1696" w:space="1001"/>
            <w:col w:w="7083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40" w:lineRule="auto"/>
        <w:ind w:left="681" w:right="-20"/>
        <w:jc w:val="left"/>
        <w:rPr>
          <w:rFonts w:ascii="Courier New" w:hAnsi="Courier New" w:cs="Courier New" w:eastAsia="Courier New"/>
          <w:sz w:val="23"/>
          <w:szCs w:val="23"/>
        </w:rPr>
      </w:pPr>
      <w:rPr/>
      <w:r>
        <w:rPr>
          <w:rFonts w:ascii="Courier New" w:hAnsi="Courier New" w:cs="Courier New" w:eastAsia="Courier New"/>
          <w:sz w:val="23"/>
          <w:szCs w:val="23"/>
          <w:color w:val="262626"/>
          <w:spacing w:val="0"/>
          <w:w w:val="82"/>
        </w:rPr>
        <w:t>e</w:t>
      </w:r>
      <w:r>
        <w:rPr>
          <w:rFonts w:ascii="Courier New" w:hAnsi="Courier New" w:cs="Courier New" w:eastAsia="Courier New"/>
          <w:sz w:val="23"/>
          <w:szCs w:val="23"/>
          <w:color w:val="262626"/>
          <w:spacing w:val="0"/>
          <w:w w:val="82"/>
        </w:rPr>
        <w:t> </w:t>
      </w:r>
      <w:r>
        <w:rPr>
          <w:rFonts w:ascii="Courier New" w:hAnsi="Courier New" w:cs="Courier New" w:eastAsia="Courier New"/>
          <w:sz w:val="23"/>
          <w:szCs w:val="23"/>
          <w:color w:val="262626"/>
          <w:spacing w:val="0"/>
          <w:w w:val="82"/>
        </w:rPr>
        <w:t>------------------------------------------------------------------------</w:t>
      </w:r>
      <w:r>
        <w:rPr>
          <w:rFonts w:ascii="Courier New" w:hAnsi="Courier New" w:cs="Courier New" w:eastAsia="Courier New"/>
          <w:sz w:val="23"/>
          <w:szCs w:val="2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00" w:bottom="1020" w:left="1220" w:right="1240"/>
        </w:sectPr>
      </w:pPr>
      <w:rPr/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81" w:lineRule="auto"/>
        <w:ind w:left="651" w:right="60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dhena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1F1F1F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1984</w:t>
      </w:r>
      <w:r>
        <w:rPr>
          <w:rFonts w:ascii="Arial" w:hAnsi="Arial" w:cs="Arial" w:eastAsia="Arial"/>
          <w:sz w:val="18"/>
          <w:szCs w:val="18"/>
          <w:color w:val="1F1F1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deri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so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3"/>
        </w:rPr>
        <w:t>rregullta.</w:t>
      </w:r>
      <w:r>
        <w:rPr>
          <w:rFonts w:ascii="Arial" w:hAnsi="Arial" w:cs="Arial" w:eastAsia="Arial"/>
          <w:sz w:val="18"/>
          <w:szCs w:val="18"/>
          <w:color w:val="1F1F1F"/>
          <w:spacing w:val="9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At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tregojn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1F1F1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kolonia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64646"/>
          <w:spacing w:val="-13"/>
          <w:w w:val="170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5"/>
        </w:rPr>
        <w:t>sht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F1F1F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renie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5"/>
        </w:rPr>
        <w:t>te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vazhdueshme</w:t>
      </w:r>
      <w:r>
        <w:rPr>
          <w:rFonts w:ascii="Arial" w:hAnsi="Arial" w:cs="Arial" w:eastAsia="Arial"/>
          <w:sz w:val="18"/>
          <w:szCs w:val="18"/>
          <w:color w:val="1F1F1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2"/>
        </w:rPr>
        <w:t>(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2"/>
        </w:rPr>
        <w:t>Fi</w:t>
      </w:r>
      <w:r>
        <w:rPr>
          <w:rFonts w:ascii="Arial" w:hAnsi="Arial" w:cs="Arial" w:eastAsia="Arial"/>
          <w:sz w:val="18"/>
          <w:szCs w:val="18"/>
          <w:color w:val="1F1F1F"/>
          <w:spacing w:val="-21"/>
          <w:w w:val="112"/>
        </w:rPr>
        <w:t>g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12"/>
        </w:rPr>
        <w:t>.</w:t>
      </w:r>
      <w:r>
        <w:rPr>
          <w:rFonts w:ascii="Arial" w:hAnsi="Arial" w:cs="Arial" w:eastAsia="Arial"/>
          <w:sz w:val="18"/>
          <w:szCs w:val="18"/>
          <w:color w:val="464646"/>
          <w:spacing w:val="-48"/>
          <w:w w:val="112"/>
        </w:rPr>
        <w:t>1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2"/>
        </w:rPr>
        <w:t>)</w:t>
      </w:r>
      <w:r>
        <w:rPr>
          <w:rFonts w:ascii="Arial" w:hAnsi="Arial" w:cs="Arial" w:eastAsia="Arial"/>
          <w:sz w:val="18"/>
          <w:szCs w:val="18"/>
          <w:color w:val="1F1F1F"/>
          <w:spacing w:val="-3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deri</w:t>
      </w:r>
      <w:r>
        <w:rPr>
          <w:rFonts w:ascii="Arial" w:hAnsi="Arial" w:cs="Arial" w:eastAsia="Arial"/>
          <w:sz w:val="18"/>
          <w:szCs w:val="18"/>
          <w:color w:val="1F1F1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viti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5"/>
        </w:rPr>
        <w:t>2003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4"/>
        </w:rPr>
        <w:t>.</w:t>
      </w:r>
      <w:r>
        <w:rPr>
          <w:rFonts w:ascii="Arial" w:hAnsi="Arial" w:cs="Arial" w:eastAsia="Arial"/>
          <w:sz w:val="18"/>
          <w:szCs w:val="18"/>
          <w:color w:val="1F1F1F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F1F1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pranveren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29"/>
        </w:rPr>
        <w:t>vitit</w:t>
      </w:r>
      <w:r>
        <w:rPr>
          <w:rFonts w:ascii="Arial" w:hAnsi="Arial" w:cs="Arial" w:eastAsia="Arial"/>
          <w:sz w:val="18"/>
          <w:szCs w:val="18"/>
          <w:color w:val="1F1F1F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1984</w:t>
      </w:r>
      <w:r>
        <w:rPr>
          <w:rFonts w:ascii="Arial" w:hAnsi="Arial" w:cs="Arial" w:eastAsia="Arial"/>
          <w:sz w:val="18"/>
          <w:szCs w:val="18"/>
          <w:color w:val="1F1F1F"/>
          <w:spacing w:val="-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Vangelue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(1996)</w:t>
      </w:r>
      <w:r>
        <w:rPr>
          <w:rFonts w:ascii="Arial" w:hAnsi="Arial" w:cs="Arial" w:eastAsia="Arial"/>
          <w:sz w:val="18"/>
          <w:szCs w:val="18"/>
          <w:color w:val="1F1F1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7"/>
        </w:rPr>
        <w:t>raportuar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18" w:lineRule="exact"/>
        <w:ind w:left="656" w:right="638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117"/>
        </w:rPr>
        <w:t>8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17"/>
        </w:rPr>
        <w:t>1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7"/>
        </w:rPr>
        <w:t>fole.</w:t>
      </w:r>
      <w:r>
        <w:rPr>
          <w:rFonts w:ascii="Arial" w:hAnsi="Arial" w:cs="Arial" w:eastAsia="Arial"/>
          <w:sz w:val="18"/>
          <w:szCs w:val="18"/>
          <w:color w:val="1F1F1F"/>
          <w:spacing w:val="-9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y</w:t>
      </w:r>
      <w:r>
        <w:rPr>
          <w:rFonts w:ascii="Arial" w:hAnsi="Arial" w:cs="Arial" w:eastAsia="Arial"/>
          <w:sz w:val="18"/>
          <w:szCs w:val="18"/>
          <w:color w:val="2F2F2F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numer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8"/>
        </w:rPr>
        <w:t>paraprihe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8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42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F2F2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fushat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sekto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109"/>
        </w:rPr>
        <w:t>r</w:t>
      </w:r>
      <w:r>
        <w:rPr>
          <w:rFonts w:ascii="Arial" w:hAnsi="Arial" w:cs="Arial" w:eastAsia="Arial"/>
          <w:sz w:val="18"/>
          <w:szCs w:val="18"/>
          <w:color w:val="5D5D5D"/>
          <w:spacing w:val="-16"/>
          <w:w w:val="170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29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1"/>
        </w:rPr>
        <w:t>peshkimit,</w:t>
      </w:r>
      <w:r>
        <w:rPr>
          <w:rFonts w:ascii="Arial" w:hAnsi="Arial" w:cs="Arial" w:eastAsia="Arial"/>
          <w:sz w:val="18"/>
          <w:szCs w:val="18"/>
          <w:color w:val="2F2F2F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27"/>
        </w:rPr>
        <w:t>filli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27"/>
        </w:rPr>
        <w:t>m</w:t>
      </w:r>
      <w:r>
        <w:rPr>
          <w:rFonts w:ascii="Arial" w:hAnsi="Arial" w:cs="Arial" w:eastAsia="Arial"/>
          <w:sz w:val="18"/>
          <w:szCs w:val="18"/>
          <w:color w:val="1F1F1F"/>
          <w:spacing w:val="-5"/>
          <w:w w:val="127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6"/>
        </w:rPr>
        <w:t>80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"/>
          <w:w w:val="106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6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7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8"/>
        </w:rPr>
        <w:t>per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0" w:after="0" w:line="275" w:lineRule="auto"/>
        <w:ind w:left="662" w:right="637" w:firstLine="-5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F1F1F"/>
          <w:spacing w:val="0"/>
          <w:w w:val="108"/>
        </w:rPr>
        <w:t>shkaterrimi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1F1F1F"/>
          <w:spacing w:val="-4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2"/>
        </w:rPr>
        <w:t>foleve,</w:t>
      </w:r>
      <w:r>
        <w:rPr>
          <w:rFonts w:ascii="Arial" w:hAnsi="Arial" w:cs="Arial" w:eastAsia="Arial"/>
          <w:sz w:val="18"/>
          <w:szCs w:val="18"/>
          <w:color w:val="1F1F1F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0"/>
        </w:rPr>
        <w:t>thyerje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0"/>
        </w:rPr>
        <w:t>n</w:t>
      </w:r>
      <w:r>
        <w:rPr>
          <w:rFonts w:ascii="Arial" w:hAnsi="Arial" w:cs="Arial" w:eastAsia="Arial"/>
          <w:sz w:val="18"/>
          <w:szCs w:val="18"/>
          <w:color w:val="1F1F1F"/>
          <w:spacing w:val="-1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vezeve</w:t>
      </w:r>
      <w:r>
        <w:rPr>
          <w:rFonts w:ascii="Arial" w:hAnsi="Arial" w:cs="Arial" w:eastAsia="Arial"/>
          <w:sz w:val="18"/>
          <w:szCs w:val="18"/>
          <w:color w:val="1F1F1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F1F1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5"/>
        </w:rPr>
        <w:t>eliminimin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vegje</w:t>
      </w:r>
      <w:r>
        <w:rPr>
          <w:rFonts w:ascii="Arial" w:hAnsi="Arial" w:cs="Arial" w:eastAsia="Arial"/>
          <w:sz w:val="18"/>
          <w:szCs w:val="18"/>
          <w:color w:val="1F1F1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64646"/>
          <w:spacing w:val="-15"/>
          <w:w w:val="170"/>
        </w:rPr>
        <w:t>l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2"/>
        </w:rPr>
        <w:t>v</w:t>
      </w:r>
      <w:r>
        <w:rPr>
          <w:rFonts w:ascii="Arial" w:hAnsi="Arial" w:cs="Arial" w:eastAsia="Arial"/>
          <w:sz w:val="18"/>
          <w:szCs w:val="18"/>
          <w:color w:val="1F1F1F"/>
          <w:spacing w:val="9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49"/>
        </w:rPr>
        <w:t>.</w:t>
      </w:r>
      <w:r>
        <w:rPr>
          <w:rFonts w:ascii="Arial" w:hAnsi="Arial" w:cs="Arial" w:eastAsia="Arial"/>
          <w:sz w:val="18"/>
          <w:szCs w:val="18"/>
          <w:color w:val="010101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Asokoh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3"/>
        </w:rPr>
        <w:t>po</w:t>
      </w:r>
      <w:r>
        <w:rPr>
          <w:rFonts w:ascii="Arial" w:hAnsi="Arial" w:cs="Arial" w:eastAsia="Arial"/>
          <w:sz w:val="18"/>
          <w:szCs w:val="18"/>
          <w:color w:val="1F1F1F"/>
          <w:spacing w:val="-20"/>
          <w:w w:val="113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-10"/>
          <w:w w:val="170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7"/>
        </w:rPr>
        <w:t>tikat</w:t>
      </w:r>
      <w:r>
        <w:rPr>
          <w:rFonts w:ascii="Arial" w:hAnsi="Arial" w:cs="Arial" w:eastAsia="Arial"/>
          <w:sz w:val="18"/>
          <w:szCs w:val="18"/>
          <w:color w:val="1F1F1F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9"/>
        </w:rPr>
        <w:t>peshkimit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konsideronin</w:t>
      </w:r>
      <w:r>
        <w:rPr>
          <w:rFonts w:ascii="Arial" w:hAnsi="Arial" w:cs="Arial" w:eastAsia="Arial"/>
          <w:sz w:val="18"/>
          <w:szCs w:val="18"/>
          <w:color w:val="2F2F2F"/>
          <w:spacing w:val="-1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Pelikani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F1F1F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2F2F2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3"/>
        </w:rPr>
        <w:t>konkurrentt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-4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8"/>
        </w:rPr>
        <w:t>peshki</w:t>
      </w:r>
      <w:r>
        <w:rPr>
          <w:rFonts w:ascii="Arial" w:hAnsi="Arial" w:cs="Arial" w:eastAsia="Arial"/>
          <w:sz w:val="18"/>
          <w:szCs w:val="18"/>
          <w:color w:val="1F1F1F"/>
          <w:spacing w:val="-8"/>
          <w:w w:val="108"/>
        </w:rPr>
        <w:t>m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48"/>
        </w:rPr>
        <w:t>i</w:t>
      </w:r>
      <w:r>
        <w:rPr>
          <w:rFonts w:ascii="Arial" w:hAnsi="Arial" w:cs="Arial" w:eastAsia="Arial"/>
          <w:sz w:val="18"/>
          <w:szCs w:val="18"/>
          <w:color w:val="464646"/>
          <w:spacing w:val="-3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6E6E6E"/>
          <w:spacing w:val="0"/>
          <w:w w:val="149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81" w:lineRule="auto"/>
        <w:ind w:left="651" w:right="595" w:firstLine="5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Crockfor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F1F1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&amp;</w:t>
      </w:r>
      <w:r>
        <w:rPr>
          <w:rFonts w:ascii="Arial" w:hAnsi="Arial" w:cs="Arial" w:eastAsia="Arial"/>
          <w:sz w:val="18"/>
          <w:szCs w:val="18"/>
          <w:color w:val="1F1F1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Sutherlan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F1F1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vezhguan</w:t>
      </w:r>
      <w:r>
        <w:rPr>
          <w:rFonts w:ascii="Arial" w:hAnsi="Arial" w:cs="Arial" w:eastAsia="Arial"/>
          <w:sz w:val="18"/>
          <w:szCs w:val="18"/>
          <w:color w:val="1F1F1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F1F1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21"/>
        </w:rPr>
        <w:t>viti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21"/>
        </w:rPr>
        <w:t>n</w:t>
      </w:r>
      <w:r>
        <w:rPr>
          <w:rFonts w:ascii="Arial" w:hAnsi="Arial" w:cs="Arial" w:eastAsia="Arial"/>
          <w:sz w:val="18"/>
          <w:szCs w:val="18"/>
          <w:color w:val="1F1F1F"/>
          <w:spacing w:val="-17"/>
          <w:w w:val="12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199</w:t>
      </w:r>
      <w:r>
        <w:rPr>
          <w:rFonts w:ascii="Arial" w:hAnsi="Arial" w:cs="Arial" w:eastAsia="Arial"/>
          <w:sz w:val="18"/>
          <w:szCs w:val="18"/>
          <w:color w:val="1F1F1F"/>
          <w:spacing w:val="-32"/>
          <w:w w:val="100"/>
        </w:rPr>
        <w:t>1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F2F2F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numer</w:t>
      </w:r>
      <w:r>
        <w:rPr>
          <w:rFonts w:ascii="Arial" w:hAnsi="Arial" w:cs="Arial" w:eastAsia="Arial"/>
          <w:sz w:val="18"/>
          <w:szCs w:val="18"/>
          <w:color w:val="1F1F1F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1F1F1F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52</w:t>
      </w:r>
      <w:r>
        <w:rPr>
          <w:rFonts w:ascii="Arial" w:hAnsi="Arial" w:cs="Arial" w:eastAsia="Arial"/>
          <w:sz w:val="18"/>
          <w:szCs w:val="18"/>
          <w:color w:val="2F2F2F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2"/>
        </w:rPr>
        <w:t>folesh</w:t>
      </w:r>
      <w:r>
        <w:rPr>
          <w:rFonts w:ascii="Arial" w:hAnsi="Arial" w:cs="Arial" w:eastAsia="Arial"/>
          <w:sz w:val="18"/>
          <w:szCs w:val="18"/>
          <w:color w:val="1F1F1F"/>
          <w:spacing w:val="-4"/>
          <w:w w:val="112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ndara</w:t>
      </w:r>
      <w:r>
        <w:rPr>
          <w:rFonts w:ascii="Arial" w:hAnsi="Arial" w:cs="Arial" w:eastAsia="Arial"/>
          <w:sz w:val="18"/>
          <w:szCs w:val="18"/>
          <w:color w:val="2F2F2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disa</w:t>
      </w:r>
      <w:r>
        <w:rPr>
          <w:rFonts w:ascii="Arial" w:hAnsi="Arial" w:cs="Arial" w:eastAsia="Arial"/>
          <w:sz w:val="18"/>
          <w:szCs w:val="18"/>
          <w:color w:val="1F1F1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2"/>
        </w:rPr>
        <w:t>nenkoloni</w:t>
      </w:r>
      <w:r>
        <w:rPr>
          <w:rFonts w:ascii="Arial" w:hAnsi="Arial" w:cs="Arial" w:eastAsia="Arial"/>
          <w:sz w:val="18"/>
          <w:szCs w:val="18"/>
          <w:color w:val="2F2F2F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9"/>
        </w:rPr>
        <w:t>te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5"/>
        </w:rPr>
        <w:t>vogl</w:t>
      </w:r>
      <w:r>
        <w:rPr>
          <w:rFonts w:ascii="Arial" w:hAnsi="Arial" w:cs="Arial" w:eastAsia="Arial"/>
          <w:sz w:val="18"/>
          <w:szCs w:val="18"/>
          <w:color w:val="1F1F1F"/>
          <w:spacing w:val="-7"/>
          <w:w w:val="105"/>
        </w:rPr>
        <w:t>a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49"/>
        </w:rPr>
        <w:t>.</w:t>
      </w:r>
      <w:r>
        <w:rPr>
          <w:rFonts w:ascii="Arial" w:hAnsi="Arial" w:cs="Arial" w:eastAsia="Arial"/>
          <w:sz w:val="18"/>
          <w:szCs w:val="18"/>
          <w:color w:val="464646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1992-1996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F1F1F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numri</w:t>
      </w:r>
      <w:r>
        <w:rPr>
          <w:rFonts w:ascii="Arial" w:hAnsi="Arial" w:cs="Arial" w:eastAsia="Arial"/>
          <w:sz w:val="18"/>
          <w:szCs w:val="18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204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F1F1F"/>
          <w:spacing w:val="-17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prodhuesve</w:t>
      </w:r>
      <w:r>
        <w:rPr>
          <w:rFonts w:ascii="Arial" w:hAnsi="Arial" w:cs="Arial" w:eastAsia="Arial"/>
          <w:sz w:val="18"/>
          <w:szCs w:val="18"/>
          <w:color w:val="1F1F1F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5D5D5D"/>
          <w:spacing w:val="-19"/>
          <w:w w:val="170"/>
        </w:rPr>
        <w:t>l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0"/>
        </w:rPr>
        <w:t>uhate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1"/>
        </w:rPr>
        <w:t>j</w:t>
      </w:r>
      <w:r>
        <w:rPr>
          <w:rFonts w:ascii="Arial" w:hAnsi="Arial" w:cs="Arial" w:eastAsia="Arial"/>
          <w:sz w:val="18"/>
          <w:szCs w:val="18"/>
          <w:color w:val="1F1F1F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midis</w:t>
      </w:r>
      <w:r>
        <w:rPr>
          <w:rFonts w:ascii="Arial" w:hAnsi="Arial" w:cs="Arial" w:eastAsia="Arial"/>
          <w:sz w:val="18"/>
          <w:szCs w:val="18"/>
          <w:color w:val="1F1F1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52dhe</w:t>
      </w:r>
      <w:r>
        <w:rPr>
          <w:rFonts w:ascii="Arial" w:hAnsi="Arial" w:cs="Arial" w:eastAsia="Arial"/>
          <w:sz w:val="18"/>
          <w:szCs w:val="18"/>
          <w:color w:val="1F1F1F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62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25"/>
        </w:rPr>
        <w:t>iftev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25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28"/>
          <w:w w:val="125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7"/>
        </w:rPr>
        <w:t>f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18"/>
        </w:rPr>
        <w:t>o</w:t>
      </w:r>
      <w:r>
        <w:rPr>
          <w:rFonts w:ascii="Arial" w:hAnsi="Arial" w:cs="Arial" w:eastAsia="Arial"/>
          <w:sz w:val="18"/>
          <w:szCs w:val="18"/>
          <w:color w:val="5D5D5D"/>
          <w:spacing w:val="-15"/>
          <w:w w:val="170"/>
        </w:rPr>
        <w:t>l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6"/>
        </w:rPr>
        <w:t>ezuese</w:t>
      </w:r>
      <w:r>
        <w:rPr>
          <w:rFonts w:ascii="Arial" w:hAnsi="Arial" w:cs="Arial" w:eastAsia="Arial"/>
          <w:sz w:val="18"/>
          <w:szCs w:val="18"/>
          <w:color w:val="1F1F1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Pej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1996,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1F1F1F"/>
          <w:spacing w:val="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no</w:t>
      </w:r>
      <w:r>
        <w:rPr>
          <w:rFonts w:ascii="Arial" w:hAnsi="Arial" w:cs="Arial" w:eastAsia="Arial"/>
          <w:sz w:val="18"/>
          <w:szCs w:val="18"/>
          <w:color w:val="1F1F1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2003</w:t>
      </w:r>
      <w:r>
        <w:rPr>
          <w:rFonts w:ascii="Arial" w:hAnsi="Arial" w:cs="Arial" w:eastAsia="Arial"/>
          <w:sz w:val="18"/>
          <w:szCs w:val="18"/>
          <w:color w:val="1F1F1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F1F1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1F1F1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Stef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i/>
        </w:rPr>
        <w:t>pers</w:t>
      </w:r>
      <w:r>
        <w:rPr>
          <w:rFonts w:ascii="Arial" w:hAnsi="Arial" w:cs="Arial" w:eastAsia="Arial"/>
          <w:sz w:val="17"/>
          <w:szCs w:val="17"/>
          <w:color w:val="1F1F1F"/>
          <w:spacing w:val="10"/>
          <w:w w:val="100"/>
          <w:i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com.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2F2F2F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mos</w:t>
      </w:r>
      <w:r>
        <w:rPr>
          <w:rFonts w:ascii="Arial" w:hAnsi="Arial" w:cs="Arial" w:eastAsia="Arial"/>
          <w:sz w:val="18"/>
          <w:szCs w:val="18"/>
          <w:color w:val="1F1F1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8"/>
        </w:rPr>
        <w:t>treguarasnj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tren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F1F1F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qenesishem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107"/>
        </w:rPr>
        <w:t>.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89"/>
        </w:rPr>
        <w:t>P</w:t>
      </w:r>
      <w:r>
        <w:rPr>
          <w:rFonts w:ascii="Arial" w:hAnsi="Arial" w:cs="Arial" w:eastAsia="Arial"/>
          <w:sz w:val="18"/>
          <w:szCs w:val="18"/>
          <w:color w:val="1F1F1F"/>
          <w:spacing w:val="10"/>
          <w:w w:val="90"/>
        </w:rPr>
        <w:t>a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83"/>
        </w:rPr>
        <w:t>s</w:t>
      </w:r>
      <w:r>
        <w:rPr>
          <w:rFonts w:ascii="Arial" w:hAnsi="Arial" w:cs="Arial" w:eastAsia="Arial"/>
          <w:sz w:val="18"/>
          <w:szCs w:val="18"/>
          <w:color w:val="464646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-9"/>
          <w:w w:val="107"/>
        </w:rPr>
        <w:t>v</w:t>
      </w:r>
      <w:r>
        <w:rPr>
          <w:rFonts w:ascii="Arial" w:hAnsi="Arial" w:cs="Arial" w:eastAsia="Arial"/>
          <w:sz w:val="18"/>
          <w:szCs w:val="18"/>
          <w:color w:val="464646"/>
          <w:spacing w:val="1"/>
          <w:w w:val="204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34"/>
        </w:rPr>
        <w:t>tit</w:t>
      </w:r>
      <w:r>
        <w:rPr>
          <w:rFonts w:ascii="Arial" w:hAnsi="Arial" w:cs="Arial" w:eastAsia="Arial"/>
          <w:sz w:val="18"/>
          <w:szCs w:val="18"/>
          <w:color w:val="1F1F1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1997</w:t>
      </w:r>
      <w:r>
        <w:rPr>
          <w:rFonts w:ascii="Arial" w:hAnsi="Arial" w:cs="Arial" w:eastAsia="Arial"/>
          <w:sz w:val="18"/>
          <w:szCs w:val="18"/>
          <w:color w:val="1F1F1F"/>
          <w:spacing w:val="6"/>
          <w:w w:val="99"/>
        </w:rPr>
        <w:t>,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8"/>
        </w:rPr>
        <w:t>verehet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F1F1F"/>
          <w:spacing w:val="12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ulje</w:t>
      </w:r>
      <w:r>
        <w:rPr>
          <w:rFonts w:ascii="Arial" w:hAnsi="Arial" w:cs="Arial" w:eastAsia="Arial"/>
          <w:sz w:val="18"/>
          <w:szCs w:val="18"/>
          <w:color w:val="1F1F1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1F1F1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1"/>
        </w:rPr>
        <w:t>gat</w:t>
      </w:r>
      <w:r>
        <w:rPr>
          <w:rFonts w:ascii="Arial" w:hAnsi="Arial" w:cs="Arial" w:eastAsia="Arial"/>
          <w:sz w:val="18"/>
          <w:szCs w:val="18"/>
          <w:color w:val="1F1F1F"/>
          <w:spacing w:val="11"/>
          <w:w w:val="91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1"/>
        </w:rPr>
        <w:t>50"/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1"/>
        </w:rPr>
        <w:t>o</w:t>
      </w:r>
      <w:r>
        <w:rPr>
          <w:rFonts w:ascii="Arial" w:hAnsi="Arial" w:cs="Arial" w:eastAsia="Arial"/>
          <w:sz w:val="18"/>
          <w:szCs w:val="18"/>
          <w:color w:val="1F1F1F"/>
          <w:spacing w:val="8"/>
          <w:w w:val="9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9"/>
        </w:rPr>
        <w:t>num</w:t>
      </w:r>
      <w:r>
        <w:rPr>
          <w:rFonts w:ascii="Arial" w:hAnsi="Arial" w:cs="Arial" w:eastAsia="Arial"/>
          <w:sz w:val="18"/>
          <w:szCs w:val="18"/>
          <w:color w:val="1F1F1F"/>
          <w:spacing w:val="-1"/>
          <w:w w:val="109"/>
        </w:rPr>
        <w:t>r</w:t>
      </w:r>
      <w:r>
        <w:rPr>
          <w:rFonts w:ascii="Arial" w:hAnsi="Arial" w:cs="Arial" w:eastAsia="Arial"/>
          <w:sz w:val="18"/>
          <w:szCs w:val="18"/>
          <w:color w:val="5D5D5D"/>
          <w:spacing w:val="-16"/>
          <w:w w:val="170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41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2"/>
        </w:rPr>
        <w:t>foleve</w:t>
      </w:r>
      <w:r>
        <w:rPr>
          <w:rFonts w:ascii="Arial" w:hAnsi="Arial" w:cs="Arial" w:eastAsia="Arial"/>
          <w:sz w:val="18"/>
          <w:szCs w:val="18"/>
          <w:color w:val="1F1F1F"/>
          <w:spacing w:val="5"/>
          <w:w w:val="112"/>
        </w:rPr>
        <w:t>,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5"/>
        </w:rPr>
        <w:t>besojme</w:t>
      </w:r>
      <w:r>
        <w:rPr>
          <w:rFonts w:ascii="Arial" w:hAnsi="Arial" w:cs="Arial" w:eastAsia="Arial"/>
          <w:sz w:val="18"/>
          <w:szCs w:val="18"/>
          <w:color w:val="1F1F1F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4"/>
        </w:rPr>
        <w:t>lidhur</w:t>
      </w:r>
      <w:r>
        <w:rPr>
          <w:rFonts w:ascii="Arial" w:hAnsi="Arial" w:cs="Arial" w:eastAsia="Arial"/>
          <w:sz w:val="18"/>
          <w:szCs w:val="18"/>
          <w:color w:val="2F2F2F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kryesish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F1F1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vrasjen</w:t>
      </w:r>
      <w:r>
        <w:rPr>
          <w:rFonts w:ascii="Arial" w:hAnsi="Arial" w:cs="Arial" w:eastAsia="Arial"/>
          <w:sz w:val="18"/>
          <w:szCs w:val="18"/>
          <w:color w:val="1F1F1F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2"/>
        </w:rPr>
        <w:t>rriturv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22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8"/>
        </w:rPr>
        <w:t>nga</w:t>
      </w:r>
      <w:r>
        <w:rPr>
          <w:rFonts w:ascii="Arial" w:hAnsi="Arial" w:cs="Arial" w:eastAsia="Arial"/>
          <w:sz w:val="18"/>
          <w:szCs w:val="18"/>
          <w:color w:val="1F1F1F"/>
          <w:spacing w:val="-18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gjueti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27" w:lineRule="exact"/>
        <w:ind w:left="662" w:right="578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F1F1F"/>
          <w:w w:val="105"/>
          <w:position w:val="1"/>
        </w:rPr>
        <w:t>pa</w:t>
      </w:r>
      <w:r>
        <w:rPr>
          <w:rFonts w:ascii="Arial" w:hAnsi="Arial" w:cs="Arial" w:eastAsia="Arial"/>
          <w:sz w:val="18"/>
          <w:szCs w:val="18"/>
          <w:color w:val="1F1F1F"/>
          <w:spacing w:val="-1"/>
          <w:w w:val="105"/>
          <w:position w:val="1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7"/>
          <w:position w:val="1"/>
        </w:rPr>
        <w:t>igjshme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  <w:position w:val="1"/>
        </w:rPr>
        <w:t>.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2"/>
          <w:position w:val="1"/>
        </w:rPr>
        <w:t>Kj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3"/>
          <w:position w:val="1"/>
        </w:rPr>
        <w:t>o</w:t>
      </w:r>
      <w:r>
        <w:rPr>
          <w:rFonts w:ascii="Arial" w:hAnsi="Arial" w:cs="Arial" w:eastAsia="Arial"/>
          <w:sz w:val="18"/>
          <w:szCs w:val="18"/>
          <w:color w:val="1F1F1F"/>
          <w:spacing w:val="-29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1"/>
        </w:rPr>
        <w:t>tendenc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1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27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0"/>
          <w:position w:val="1"/>
        </w:rPr>
        <w:t>gjuetiedhe</w:t>
      </w:r>
      <w:r>
        <w:rPr>
          <w:rFonts w:ascii="Arial" w:hAnsi="Arial" w:cs="Arial" w:eastAsia="Arial"/>
          <w:sz w:val="18"/>
          <w:szCs w:val="18"/>
          <w:color w:val="1F1F1F"/>
          <w:spacing w:val="-1"/>
          <w:w w:val="110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F1F"/>
          <w:spacing w:val="0"/>
          <w:w w:val="89"/>
          <w:i/>
          <w:position w:val="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1F1F1F"/>
          <w:spacing w:val="-8"/>
          <w:w w:val="89"/>
          <w:i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1"/>
        </w:rPr>
        <w:t>renies</w:t>
      </w:r>
      <w:r>
        <w:rPr>
          <w:rFonts w:ascii="Arial" w:hAnsi="Arial" w:cs="Arial" w:eastAsia="Arial"/>
          <w:sz w:val="18"/>
          <w:szCs w:val="18"/>
          <w:color w:val="1F1F1F"/>
          <w:spacing w:val="22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8"/>
          <w:position w:val="1"/>
        </w:rPr>
        <w:t>se</w:t>
      </w:r>
      <w:r>
        <w:rPr>
          <w:rFonts w:ascii="Arial" w:hAnsi="Arial" w:cs="Arial" w:eastAsia="Arial"/>
          <w:sz w:val="18"/>
          <w:szCs w:val="18"/>
          <w:color w:val="1F1F1F"/>
          <w:spacing w:val="-23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3"/>
          <w:position w:val="1"/>
        </w:rPr>
        <w:t>numri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3"/>
          <w:position w:val="1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19"/>
          <w:w w:val="113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1"/>
        </w:rPr>
        <w:t>esht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1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6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1"/>
        </w:rPr>
        <w:t>ndjekur</w:t>
      </w:r>
      <w:r>
        <w:rPr>
          <w:rFonts w:ascii="Arial" w:hAnsi="Arial" w:cs="Arial" w:eastAsia="Arial"/>
          <w:sz w:val="18"/>
          <w:szCs w:val="18"/>
          <w:color w:val="1F1F1F"/>
          <w:spacing w:val="12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1"/>
        </w:rPr>
        <w:t>per</w:t>
      </w:r>
      <w:r>
        <w:rPr>
          <w:rFonts w:ascii="Arial" w:hAnsi="Arial" w:cs="Arial" w:eastAsia="Arial"/>
          <w:sz w:val="18"/>
          <w:szCs w:val="18"/>
          <w:color w:val="1F1F1F"/>
          <w:spacing w:val="3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position w:val="1"/>
        </w:rPr>
        <w:t>nje</w:t>
      </w:r>
      <w:r>
        <w:rPr>
          <w:rFonts w:ascii="Arial" w:hAnsi="Arial" w:cs="Arial" w:eastAsia="Arial"/>
          <w:sz w:val="18"/>
          <w:szCs w:val="18"/>
          <w:color w:val="2F2F2F"/>
          <w:spacing w:val="7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2"/>
          <w:position w:val="1"/>
        </w:rPr>
        <w:t>numervites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3"/>
          <w:position w:val="1"/>
        </w:rPr>
        <w:t>h</w:t>
      </w:r>
      <w:r>
        <w:rPr>
          <w:rFonts w:ascii="Arial" w:hAnsi="Arial" w:cs="Arial" w:eastAsia="Arial"/>
          <w:sz w:val="18"/>
          <w:szCs w:val="18"/>
          <w:color w:val="2F2F2F"/>
          <w:spacing w:val="-34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1"/>
        </w:rPr>
        <w:t>duke</w:t>
      </w:r>
      <w:r>
        <w:rPr>
          <w:rFonts w:ascii="Arial" w:hAnsi="Arial" w:cs="Arial" w:eastAsia="Arial"/>
          <w:sz w:val="18"/>
          <w:szCs w:val="18"/>
          <w:color w:val="1F1F1F"/>
          <w:spacing w:val="13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2"/>
          <w:position w:val="1"/>
        </w:rPr>
        <w:t>arritur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16" w:after="0" w:line="240" w:lineRule="auto"/>
        <w:ind w:left="662" w:right="3315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F1F1F"/>
          <w:spacing w:val="0"/>
          <w:w w:val="116"/>
        </w:rPr>
        <w:t>nivelin</w:t>
      </w:r>
      <w:r>
        <w:rPr>
          <w:rFonts w:ascii="Arial" w:hAnsi="Arial" w:cs="Arial" w:eastAsia="Arial"/>
          <w:sz w:val="18"/>
          <w:szCs w:val="18"/>
          <w:color w:val="1F1F1F"/>
          <w:spacing w:val="-26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6"/>
        </w:rPr>
        <w:t>met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6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7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ule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F1F1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20"/>
        </w:rPr>
        <w:t>vitet</w:t>
      </w:r>
      <w:r>
        <w:rPr>
          <w:rFonts w:ascii="Arial" w:hAnsi="Arial" w:cs="Arial" w:eastAsia="Arial"/>
          <w:sz w:val="18"/>
          <w:szCs w:val="18"/>
          <w:color w:val="1F1F1F"/>
          <w:spacing w:val="-20"/>
          <w:w w:val="12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7"/>
        </w:rPr>
        <w:t>2001-2003</w:t>
      </w:r>
      <w:r>
        <w:rPr>
          <w:rFonts w:ascii="Arial" w:hAnsi="Arial" w:cs="Arial" w:eastAsia="Arial"/>
          <w:sz w:val="18"/>
          <w:szCs w:val="18"/>
          <w:color w:val="1F1F1F"/>
          <w:spacing w:val="-16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F1F1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vete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F1F1F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19</w:t>
      </w:r>
      <w:r>
        <w:rPr>
          <w:rFonts w:ascii="Arial" w:hAnsi="Arial" w:cs="Arial" w:eastAsia="Arial"/>
          <w:sz w:val="18"/>
          <w:szCs w:val="18"/>
          <w:color w:val="1F1F1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40"/>
        </w:rPr>
        <w:t>ift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4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-18"/>
          <w:w w:val="14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riprodhuese.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656" w:right="66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Q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1F1F1F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23"/>
        </w:rPr>
        <w:t>vitit</w:t>
      </w:r>
      <w:r>
        <w:rPr>
          <w:rFonts w:ascii="Arial" w:hAnsi="Arial" w:cs="Arial" w:eastAsia="Arial"/>
          <w:sz w:val="18"/>
          <w:szCs w:val="18"/>
          <w:color w:val="1F1F1F"/>
          <w:spacing w:val="-12"/>
          <w:w w:val="123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5"/>
        </w:rPr>
        <w:t>2003</w:t>
      </w:r>
      <w:r>
        <w:rPr>
          <w:rFonts w:ascii="Arial" w:hAnsi="Arial" w:cs="Arial" w:eastAsia="Arial"/>
          <w:sz w:val="18"/>
          <w:szCs w:val="18"/>
          <w:color w:val="1F1F1F"/>
          <w:spacing w:val="-13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F2F2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7"/>
        </w:rPr>
        <w:t>pas</w:t>
      </w:r>
      <w:r>
        <w:rPr>
          <w:rFonts w:ascii="Arial" w:hAnsi="Arial" w:cs="Arial" w:eastAsia="Arial"/>
          <w:sz w:val="18"/>
          <w:szCs w:val="18"/>
          <w:color w:val="1F1F1F"/>
          <w:spacing w:val="-2"/>
          <w:w w:val="107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7"/>
        </w:rPr>
        <w:t>kolonia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shenuar</w:t>
      </w:r>
      <w:r>
        <w:rPr>
          <w:rFonts w:ascii="Arial" w:hAnsi="Arial" w:cs="Arial" w:eastAsia="Arial"/>
          <w:sz w:val="18"/>
          <w:szCs w:val="18"/>
          <w:color w:val="1F1F1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F2F2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tend</w:t>
      </w:r>
      <w:r>
        <w:rPr>
          <w:rFonts w:ascii="Arial" w:hAnsi="Arial" w:cs="Arial" w:eastAsia="Arial"/>
          <w:sz w:val="18"/>
          <w:szCs w:val="18"/>
          <w:color w:val="1F1F1F"/>
          <w:spacing w:val="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464646"/>
          <w:spacing w:val="-7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ce</w:t>
      </w:r>
      <w:r>
        <w:rPr>
          <w:rFonts w:ascii="Arial" w:hAnsi="Arial" w:cs="Arial" w:eastAsia="Arial"/>
          <w:sz w:val="18"/>
          <w:szCs w:val="18"/>
          <w:color w:val="1F1F1F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F1F1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9"/>
        </w:rPr>
        <w:t>rritje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119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9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cila</w:t>
      </w:r>
      <w:r>
        <w:rPr>
          <w:rFonts w:ascii="Arial" w:hAnsi="Arial" w:cs="Arial" w:eastAsia="Arial"/>
          <w:sz w:val="18"/>
          <w:szCs w:val="18"/>
          <w:color w:val="1F1F1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00"/>
        </w:rPr>
        <w:t>rr</w:t>
      </w:r>
      <w:r>
        <w:rPr>
          <w:rFonts w:ascii="Arial" w:hAnsi="Arial" w:cs="Arial" w:eastAsia="Arial"/>
          <w:sz w:val="18"/>
          <w:szCs w:val="18"/>
          <w:color w:val="464646"/>
          <w:spacing w:val="-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F1F1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3"/>
        </w:rPr>
        <w:t>kulmin</w:t>
      </w:r>
      <w:r>
        <w:rPr>
          <w:rFonts w:ascii="Arial" w:hAnsi="Arial" w:cs="Arial" w:eastAsia="Arial"/>
          <w:sz w:val="18"/>
          <w:szCs w:val="18"/>
          <w:color w:val="2F2F2F"/>
          <w:spacing w:val="-19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saj</w:t>
      </w:r>
      <w:r>
        <w:rPr>
          <w:rFonts w:ascii="Arial" w:hAnsi="Arial" w:cs="Arial" w:eastAsia="Arial"/>
          <w:sz w:val="18"/>
          <w:szCs w:val="18"/>
          <w:color w:val="1F1F1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7"/>
        </w:rPr>
        <w:t>vitin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1" w:after="0" w:line="277" w:lineRule="auto"/>
        <w:ind w:left="656" w:right="57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2016</w:t>
      </w:r>
      <w:r>
        <w:rPr>
          <w:rFonts w:ascii="Arial" w:hAnsi="Arial" w:cs="Arial" w:eastAsia="Arial"/>
          <w:sz w:val="18"/>
          <w:szCs w:val="18"/>
          <w:color w:val="1F1F1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52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40"/>
        </w:rPr>
        <w:t>ift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4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20"/>
          <w:w w:val="14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8"/>
        </w:rPr>
        <w:t>riprodhues</w:t>
      </w:r>
      <w:r>
        <w:rPr>
          <w:rFonts w:ascii="Arial" w:hAnsi="Arial" w:cs="Arial" w:eastAsia="Arial"/>
          <w:sz w:val="18"/>
          <w:szCs w:val="18"/>
          <w:color w:val="1F1F1F"/>
          <w:spacing w:val="-4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79"/>
        </w:rPr>
        <w:t>.</w:t>
      </w:r>
      <w:r>
        <w:rPr>
          <w:rFonts w:ascii="Arial" w:hAnsi="Arial" w:cs="Arial" w:eastAsia="Arial"/>
          <w:sz w:val="18"/>
          <w:szCs w:val="18"/>
          <w:color w:val="464646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Trend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6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14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6"/>
        </w:rPr>
        <w:t>fundit</w:t>
      </w:r>
      <w:r>
        <w:rPr>
          <w:rFonts w:ascii="Arial" w:hAnsi="Arial" w:cs="Arial" w:eastAsia="Arial"/>
          <w:sz w:val="18"/>
          <w:szCs w:val="18"/>
          <w:color w:val="1F1F1F"/>
          <w:spacing w:val="13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6"/>
        </w:rPr>
        <w:t>mbeshtetet</w:t>
      </w:r>
      <w:r>
        <w:rPr>
          <w:rFonts w:ascii="Arial" w:hAnsi="Arial" w:cs="Arial" w:eastAsia="Arial"/>
          <w:sz w:val="18"/>
          <w:szCs w:val="18"/>
          <w:color w:val="1F1F1F"/>
          <w:spacing w:val="-28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F1F1F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3"/>
        </w:rPr>
        <w:t>perpjekje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F1F1F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2"/>
        </w:rPr>
        <w:t>ruajtje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2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14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species</w:t>
      </w:r>
      <w:r>
        <w:rPr>
          <w:rFonts w:ascii="Arial" w:hAnsi="Arial" w:cs="Arial" w:eastAsia="Arial"/>
          <w:sz w:val="18"/>
          <w:szCs w:val="18"/>
          <w:color w:val="2F2F2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9"/>
        </w:rPr>
        <w:t>te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ndermarra</w:t>
      </w:r>
      <w:r>
        <w:rPr>
          <w:rFonts w:ascii="Arial" w:hAnsi="Arial" w:cs="Arial" w:eastAsia="Arial"/>
          <w:sz w:val="18"/>
          <w:szCs w:val="18"/>
          <w:color w:val="2F2F2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1F1F1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1F1F1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30"/>
        </w:rPr>
        <w:t>fi</w:t>
      </w:r>
      <w:r>
        <w:rPr>
          <w:rFonts w:ascii="Arial" w:hAnsi="Arial" w:cs="Arial" w:eastAsia="Arial"/>
          <w:sz w:val="18"/>
          <w:szCs w:val="18"/>
          <w:color w:val="1F1F1F"/>
          <w:spacing w:val="-14"/>
          <w:w w:val="131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-14"/>
          <w:w w:val="170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36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21"/>
        </w:rPr>
        <w:t>mi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2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8"/>
        </w:rPr>
        <w:t>2000</w:t>
      </w:r>
      <w:r>
        <w:rPr>
          <w:rFonts w:ascii="Arial" w:hAnsi="Arial" w:cs="Arial" w:eastAsia="Arial"/>
          <w:sz w:val="18"/>
          <w:szCs w:val="18"/>
          <w:color w:val="1F1F1F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por</w:t>
      </w:r>
      <w:r>
        <w:rPr>
          <w:rFonts w:ascii="Arial" w:hAnsi="Arial" w:cs="Arial" w:eastAsia="Arial"/>
          <w:sz w:val="18"/>
          <w:szCs w:val="18"/>
          <w:color w:val="1F1F1F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2F2F2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1"/>
        </w:rPr>
        <w:t>aner</w:t>
      </w:r>
      <w:r>
        <w:rPr>
          <w:rFonts w:ascii="Arial" w:hAnsi="Arial" w:cs="Arial" w:eastAsia="Arial"/>
          <w:sz w:val="18"/>
          <w:szCs w:val="18"/>
          <w:color w:val="5D5D5D"/>
          <w:spacing w:val="-13"/>
          <w:w w:val="170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6"/>
        </w:rPr>
        <w:t>sh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5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1F1F1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8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5D5D5D"/>
          <w:spacing w:val="-16"/>
          <w:w w:val="170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29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30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8"/>
        </w:rPr>
        <w:t>2014</w:t>
      </w:r>
      <w:r>
        <w:rPr>
          <w:rFonts w:ascii="Arial" w:hAnsi="Arial" w:cs="Arial" w:eastAsia="Arial"/>
          <w:sz w:val="18"/>
          <w:szCs w:val="18"/>
          <w:color w:val="1F1F1F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kur</w:t>
      </w:r>
      <w:r>
        <w:rPr>
          <w:rFonts w:ascii="Arial" w:hAnsi="Arial" w:cs="Arial" w:eastAsia="Arial"/>
          <w:sz w:val="18"/>
          <w:szCs w:val="18"/>
          <w:color w:val="2F2F2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kolonia</w:t>
      </w:r>
      <w:r>
        <w:rPr>
          <w:rFonts w:ascii="Arial" w:hAnsi="Arial" w:cs="Arial" w:eastAsia="Arial"/>
          <w:sz w:val="18"/>
          <w:szCs w:val="18"/>
          <w:color w:val="2F2F2F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5"/>
        </w:rPr>
        <w:t>menaxhuar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F1F1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ruajtu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F1F1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F1F1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menyre</w:t>
      </w:r>
      <w:r>
        <w:rPr>
          <w:rFonts w:ascii="Arial" w:hAnsi="Arial" w:cs="Arial" w:eastAsia="Arial"/>
          <w:sz w:val="18"/>
          <w:szCs w:val="18"/>
          <w:color w:val="1F1F1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vazhdueshme</w:t>
      </w:r>
      <w:r>
        <w:rPr>
          <w:rFonts w:ascii="Arial" w:hAnsi="Arial" w:cs="Arial" w:eastAsia="Arial"/>
          <w:sz w:val="18"/>
          <w:szCs w:val="18"/>
          <w:color w:val="1F1F1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1F1F1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rezultua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kesht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F2F2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F1F1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F1F1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ulje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ndjeshme</w:t>
      </w:r>
      <w:r>
        <w:rPr>
          <w:rFonts w:ascii="Arial" w:hAnsi="Arial" w:cs="Arial" w:eastAsia="Arial"/>
          <w:sz w:val="18"/>
          <w:szCs w:val="18"/>
          <w:color w:val="1F1F1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shqetes</w:t>
      </w:r>
      <w:r>
        <w:rPr>
          <w:rFonts w:ascii="Arial" w:hAnsi="Arial" w:cs="Arial" w:eastAsia="Arial"/>
          <w:sz w:val="18"/>
          <w:szCs w:val="18"/>
          <w:color w:val="1F1F1F"/>
          <w:spacing w:val="-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mi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3"/>
        </w:rPr>
        <w:t>me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natyr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9"/>
        </w:rPr>
        <w:t>njerezore.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56" w:right="4601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F1F1F"/>
          <w:spacing w:val="-12"/>
          <w:w w:val="100"/>
          <w:b/>
          <w:bCs/>
        </w:rPr>
        <w:t>2</w:t>
      </w:r>
      <w:r>
        <w:rPr>
          <w:rFonts w:ascii="Arial" w:hAnsi="Arial" w:cs="Arial" w:eastAsia="Arial"/>
          <w:sz w:val="19"/>
          <w:szCs w:val="19"/>
          <w:color w:val="010101"/>
          <w:spacing w:val="-10"/>
          <w:w w:val="100"/>
          <w:b/>
          <w:bCs/>
        </w:rPr>
        <w:t>.</w:t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100"/>
          <w:b/>
          <w:bCs/>
        </w:rPr>
        <w:t>3</w:t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19"/>
          <w:szCs w:val="19"/>
          <w:color w:val="1F1F1F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91"/>
          <w:b/>
          <w:bCs/>
        </w:rPr>
        <w:t>Shperndarj</w:t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91"/>
          <w:b/>
          <w:bCs/>
        </w:rPr>
        <w:t>a</w:t>
      </w:r>
      <w:r>
        <w:rPr>
          <w:rFonts w:ascii="Arial" w:hAnsi="Arial" w:cs="Arial" w:eastAsia="Arial"/>
          <w:sz w:val="19"/>
          <w:szCs w:val="19"/>
          <w:color w:val="1F1F1F"/>
          <w:spacing w:val="-10"/>
          <w:w w:val="91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91"/>
          <w:b/>
          <w:bCs/>
        </w:rPr>
        <w:t>ekzistues</w:t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91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1F1F1F"/>
          <w:spacing w:val="1"/>
          <w:w w:val="91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91"/>
          <w:b/>
          <w:bCs/>
        </w:rPr>
        <w:t>pergjat</w:t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91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1F1F1F"/>
          <w:spacing w:val="26"/>
          <w:w w:val="91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91"/>
          <w:b/>
          <w:bCs/>
        </w:rPr>
        <w:t>sezoni</w:t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91"/>
          <w:b/>
          <w:bCs/>
        </w:rPr>
        <w:t>t</w:t>
      </w:r>
      <w:r>
        <w:rPr>
          <w:rFonts w:ascii="Arial" w:hAnsi="Arial" w:cs="Arial" w:eastAsia="Arial"/>
          <w:sz w:val="19"/>
          <w:szCs w:val="19"/>
          <w:color w:val="1F1F1F"/>
          <w:spacing w:val="4"/>
          <w:w w:val="91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9"/>
          <w:szCs w:val="19"/>
          <w:color w:val="1F1F1F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F1F1F"/>
          <w:spacing w:val="0"/>
          <w:w w:val="100"/>
          <w:b/>
          <w:bCs/>
        </w:rPr>
        <w:t>dimrit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82" w:after="0" w:line="284" w:lineRule="auto"/>
        <w:ind w:left="662" w:right="60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F1F1F"/>
          <w:spacing w:val="0"/>
          <w:w w:val="106"/>
        </w:rPr>
        <w:t>Kompleks</w:t>
      </w:r>
      <w:r>
        <w:rPr>
          <w:rFonts w:ascii="Arial" w:hAnsi="Arial" w:cs="Arial" w:eastAsia="Arial"/>
          <w:sz w:val="18"/>
          <w:szCs w:val="18"/>
          <w:color w:val="1F1F1F"/>
          <w:spacing w:val="5"/>
          <w:w w:val="106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ligatino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-21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Divjake-Karavast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F1F1F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eshtezon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kryesore</w:t>
      </w:r>
      <w:r>
        <w:rPr>
          <w:rFonts w:ascii="Arial" w:hAnsi="Arial" w:cs="Arial" w:eastAsia="Arial"/>
          <w:sz w:val="18"/>
          <w:szCs w:val="18"/>
          <w:color w:val="2F2F2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3"/>
        </w:rPr>
        <w:t>dimerimi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-8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P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95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-9"/>
          <w:w w:val="170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4"/>
        </w:rPr>
        <w:t>ikani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kacurrel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Shqiperi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F1F1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mesatarisht</w:t>
      </w:r>
      <w:r>
        <w:rPr>
          <w:rFonts w:ascii="Arial" w:hAnsi="Arial" w:cs="Arial" w:eastAsia="Arial"/>
          <w:sz w:val="18"/>
          <w:szCs w:val="18"/>
          <w:color w:val="1F1F1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140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shpend</w:t>
      </w:r>
      <w:r>
        <w:rPr>
          <w:rFonts w:ascii="Arial" w:hAnsi="Arial" w:cs="Arial" w:eastAsia="Arial"/>
          <w:sz w:val="18"/>
          <w:szCs w:val="18"/>
          <w:color w:val="1F1F1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2"/>
        </w:rPr>
        <w:t>dim</w:t>
      </w:r>
      <w:r>
        <w:rPr>
          <w:rFonts w:ascii="Arial" w:hAnsi="Arial" w:cs="Arial" w:eastAsia="Arial"/>
          <w:sz w:val="18"/>
          <w:szCs w:val="18"/>
          <w:color w:val="1F1F1F"/>
          <w:spacing w:val="8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4"/>
        </w:rPr>
        <w:t>rues</w:t>
      </w:r>
      <w:r>
        <w:rPr>
          <w:rFonts w:ascii="Arial" w:hAnsi="Arial" w:cs="Arial" w:eastAsia="Arial"/>
          <w:sz w:val="18"/>
          <w:szCs w:val="18"/>
          <w:color w:val="1F1F1F"/>
          <w:spacing w:val="-6"/>
          <w:w w:val="103"/>
        </w:rPr>
        <w:t>.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5"/>
        </w:rPr>
        <w:t>Nde</w:t>
      </w:r>
      <w:r>
        <w:rPr>
          <w:rFonts w:ascii="Arial" w:hAnsi="Arial" w:cs="Arial" w:eastAsia="Arial"/>
          <w:sz w:val="18"/>
          <w:szCs w:val="18"/>
          <w:color w:val="1F1F1F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7"/>
        </w:rPr>
        <w:t>r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85"/>
        </w:rPr>
        <w:t>ka</w:t>
      </w:r>
      <w:r>
        <w:rPr>
          <w:rFonts w:ascii="Arial" w:hAnsi="Arial" w:cs="Arial" w:eastAsia="Arial"/>
          <w:sz w:val="18"/>
          <w:szCs w:val="18"/>
          <w:color w:val="464646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0"/>
        </w:rPr>
        <w:t>q</w:t>
      </w:r>
      <w:r>
        <w:rPr>
          <w:rFonts w:ascii="Arial" w:hAnsi="Arial" w:cs="Arial" w:eastAsia="Arial"/>
          <w:sz w:val="18"/>
          <w:szCs w:val="18"/>
          <w:color w:val="1F1F1F"/>
          <w:spacing w:val="-15"/>
          <w:w w:val="109"/>
        </w:rPr>
        <w:t>,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0"/>
        </w:rPr>
        <w:t>efektivat</w:t>
      </w:r>
      <w:r>
        <w:rPr>
          <w:rFonts w:ascii="Arial" w:hAnsi="Arial" w:cs="Arial" w:eastAsia="Arial"/>
          <w:sz w:val="18"/>
          <w:szCs w:val="18"/>
          <w:color w:val="1F1F1F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6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imeruese</w:t>
      </w:r>
      <w:r>
        <w:rPr>
          <w:rFonts w:ascii="Arial" w:hAnsi="Arial" w:cs="Arial" w:eastAsia="Arial"/>
          <w:sz w:val="18"/>
          <w:szCs w:val="18"/>
          <w:color w:val="2F2F2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6"/>
        </w:rPr>
        <w:t>Shqipe</w:t>
      </w:r>
      <w:r>
        <w:rPr>
          <w:rFonts w:ascii="Arial" w:hAnsi="Arial" w:cs="Arial" w:eastAsia="Arial"/>
          <w:sz w:val="18"/>
          <w:szCs w:val="18"/>
          <w:color w:val="1F1F1F"/>
          <w:spacing w:val="-11"/>
          <w:w w:val="107"/>
        </w:rPr>
        <w:t>r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204"/>
        </w:rPr>
        <w:t>i</w:t>
      </w:r>
      <w:r>
        <w:rPr>
          <w:rFonts w:ascii="Arial" w:hAnsi="Arial" w:cs="Arial" w:eastAsia="Arial"/>
          <w:sz w:val="18"/>
          <w:szCs w:val="18"/>
          <w:color w:val="464646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-14"/>
          <w:w w:val="157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8"/>
        </w:rPr>
        <w:t>uhate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9"/>
        </w:rPr>
        <w:t>n</w:t>
      </w:r>
      <w:r>
        <w:rPr>
          <w:rFonts w:ascii="Arial" w:hAnsi="Arial" w:cs="Arial" w:eastAsia="Arial"/>
          <w:sz w:val="18"/>
          <w:szCs w:val="18"/>
          <w:color w:val="1F1F1F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1F1F1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82</w:t>
      </w:r>
      <w:r>
        <w:rPr>
          <w:rFonts w:ascii="Arial" w:hAnsi="Arial" w:cs="Arial" w:eastAsia="Arial"/>
          <w:sz w:val="18"/>
          <w:szCs w:val="18"/>
          <w:color w:val="1F1F1F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F1F1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2"/>
        </w:rPr>
        <w:t>260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F1F1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1F1F1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mesatar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shumevjecare</w:t>
      </w:r>
      <w:r>
        <w:rPr>
          <w:rFonts w:ascii="Arial" w:hAnsi="Arial" w:cs="Arial" w:eastAsia="Arial"/>
          <w:sz w:val="18"/>
          <w:szCs w:val="18"/>
          <w:color w:val="1F1F1F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1F1F1F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156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0"/>
        </w:rPr>
        <w:t>individes</w:t>
      </w:r>
      <w:r>
        <w:rPr>
          <w:rFonts w:ascii="Arial" w:hAnsi="Arial" w:cs="Arial" w:eastAsia="Arial"/>
          <w:sz w:val="18"/>
          <w:szCs w:val="18"/>
          <w:color w:val="1F1F1F"/>
          <w:spacing w:val="-4"/>
          <w:w w:val="110"/>
        </w:rPr>
        <w:t>h</w:t>
      </w:r>
      <w:r>
        <w:rPr>
          <w:rFonts w:ascii="Arial" w:hAnsi="Arial" w:cs="Arial" w:eastAsia="Arial"/>
          <w:sz w:val="18"/>
          <w:szCs w:val="18"/>
          <w:color w:val="6E6E6E"/>
          <w:spacing w:val="0"/>
          <w:w w:val="179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both"/>
        <w:spacing w:after="0"/>
        <w:sectPr>
          <w:pgMar w:header="797" w:footer="823" w:top="1700" w:bottom="1020" w:left="1220" w:right="1240"/>
          <w:headerReference w:type="default" r:id="rId14"/>
          <w:pgSz w:w="12240" w:h="15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Mar w:header="797" w:footer="823" w:top="1700" w:bottom="1020" w:left="1220" w:right="1240"/>
          <w:headerReference w:type="default" r:id="rId15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19"/>
        <w:jc w:val="right"/>
        <w:rPr>
          <w:rFonts w:ascii="Courier New" w:hAnsi="Courier New" w:cs="Courier New" w:eastAsia="Courier New"/>
          <w:sz w:val="18"/>
          <w:szCs w:val="18"/>
        </w:rPr>
      </w:pPr>
      <w:rPr/>
      <w:r>
        <w:rPr>
          <w:rFonts w:ascii="Courier New" w:hAnsi="Courier New" w:cs="Courier New" w:eastAsia="Courier New"/>
          <w:sz w:val="18"/>
          <w:szCs w:val="18"/>
          <w:color w:val="282828"/>
          <w:spacing w:val="0"/>
          <w:w w:val="94"/>
        </w:rPr>
        <w:t>300</w:t>
      </w:r>
      <w:r>
        <w:rPr>
          <w:rFonts w:ascii="Courier New" w:hAnsi="Courier New" w:cs="Courier New" w:eastAsia="Courier New"/>
          <w:sz w:val="18"/>
          <w:szCs w:val="18"/>
          <w:color w:val="000000"/>
          <w:spacing w:val="0"/>
          <w:w w:val="100"/>
        </w:rPr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-16"/>
        <w:jc w:val="right"/>
        <w:rPr>
          <w:rFonts w:ascii="Courier New" w:hAnsi="Courier New" w:cs="Courier New" w:eastAsia="Courier New"/>
          <w:sz w:val="18"/>
          <w:szCs w:val="18"/>
        </w:rPr>
      </w:pPr>
      <w:rPr/>
      <w:r>
        <w:rPr>
          <w:rFonts w:ascii="Courier New" w:hAnsi="Courier New" w:cs="Courier New" w:eastAsia="Courier New"/>
          <w:sz w:val="18"/>
          <w:szCs w:val="18"/>
          <w:color w:val="282828"/>
          <w:spacing w:val="0"/>
          <w:w w:val="93"/>
        </w:rPr>
        <w:t>250</w:t>
      </w:r>
      <w:r>
        <w:rPr>
          <w:rFonts w:ascii="Courier New" w:hAnsi="Courier New" w:cs="Courier New" w:eastAsia="Courier New"/>
          <w:sz w:val="18"/>
          <w:szCs w:val="18"/>
          <w:color w:val="000000"/>
          <w:spacing w:val="0"/>
          <w:w w:val="10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16"/>
        <w:jc w:val="right"/>
        <w:rPr>
          <w:rFonts w:ascii="Courier New" w:hAnsi="Courier New" w:cs="Courier New" w:eastAsia="Courier New"/>
          <w:sz w:val="18"/>
          <w:szCs w:val="18"/>
        </w:rPr>
      </w:pPr>
      <w:rPr/>
      <w:r>
        <w:rPr>
          <w:rFonts w:ascii="Courier New" w:hAnsi="Courier New" w:cs="Courier New" w:eastAsia="Courier New"/>
          <w:sz w:val="18"/>
          <w:szCs w:val="18"/>
          <w:color w:val="282828"/>
          <w:spacing w:val="0"/>
          <w:w w:val="93"/>
        </w:rPr>
        <w:t>200</w:t>
      </w:r>
      <w:r>
        <w:rPr>
          <w:rFonts w:ascii="Courier New" w:hAnsi="Courier New" w:cs="Courier New" w:eastAsia="Courier New"/>
          <w:sz w:val="18"/>
          <w:szCs w:val="18"/>
          <w:color w:val="000000"/>
          <w:spacing w:val="0"/>
          <w:w w:val="10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19"/>
        <w:jc w:val="right"/>
        <w:rPr>
          <w:rFonts w:ascii="Courier New" w:hAnsi="Courier New" w:cs="Courier New" w:eastAsia="Courier New"/>
          <w:sz w:val="18"/>
          <w:szCs w:val="18"/>
        </w:rPr>
      </w:pPr>
      <w:rPr/>
      <w:r>
        <w:rPr>
          <w:rFonts w:ascii="Courier New" w:hAnsi="Courier New" w:cs="Courier New" w:eastAsia="Courier New"/>
          <w:sz w:val="18"/>
          <w:szCs w:val="18"/>
          <w:color w:val="282828"/>
          <w:spacing w:val="0"/>
          <w:w w:val="91"/>
        </w:rPr>
        <w:t>150</w:t>
      </w:r>
      <w:r>
        <w:rPr>
          <w:rFonts w:ascii="Courier New" w:hAnsi="Courier New" w:cs="Courier New" w:eastAsia="Courier New"/>
          <w:sz w:val="18"/>
          <w:szCs w:val="18"/>
          <w:color w:val="000000"/>
          <w:spacing w:val="0"/>
          <w:w w:val="10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19"/>
        <w:jc w:val="right"/>
        <w:rPr>
          <w:rFonts w:ascii="Courier New" w:hAnsi="Courier New" w:cs="Courier New" w:eastAsia="Courier New"/>
          <w:sz w:val="18"/>
          <w:szCs w:val="18"/>
        </w:rPr>
      </w:pPr>
      <w:rPr/>
      <w:r>
        <w:rPr>
          <w:rFonts w:ascii="Courier New" w:hAnsi="Courier New" w:cs="Courier New" w:eastAsia="Courier New"/>
          <w:sz w:val="18"/>
          <w:szCs w:val="18"/>
          <w:color w:val="282828"/>
          <w:spacing w:val="0"/>
          <w:w w:val="91"/>
        </w:rPr>
        <w:t>100</w:t>
      </w:r>
      <w:r>
        <w:rPr>
          <w:rFonts w:ascii="Courier New" w:hAnsi="Courier New" w:cs="Courier New" w:eastAsia="Courier New"/>
          <w:sz w:val="18"/>
          <w:szCs w:val="18"/>
          <w:color w:val="000000"/>
          <w:spacing w:val="0"/>
          <w:w w:val="100"/>
        </w:rPr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198" w:lineRule="exact"/>
        <w:ind w:right="-20"/>
        <w:jc w:val="right"/>
        <w:rPr>
          <w:rFonts w:ascii="Courier New" w:hAnsi="Courier New" w:cs="Courier New" w:eastAsia="Courier New"/>
          <w:sz w:val="18"/>
          <w:szCs w:val="18"/>
        </w:rPr>
      </w:pPr>
      <w:rPr/>
      <w:r>
        <w:rPr>
          <w:rFonts w:ascii="Courier New" w:hAnsi="Courier New" w:cs="Courier New" w:eastAsia="Courier New"/>
          <w:sz w:val="18"/>
          <w:szCs w:val="18"/>
          <w:color w:val="282828"/>
          <w:spacing w:val="0"/>
          <w:w w:val="97"/>
          <w:position w:val="1"/>
        </w:rPr>
        <w:t>50</w:t>
      </w:r>
      <w:r>
        <w:rPr>
          <w:rFonts w:ascii="Courier New" w:hAnsi="Courier New" w:cs="Courier New" w:eastAsia="Courier New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30" w:after="0" w:line="240" w:lineRule="auto"/>
        <w:ind w:right="-20"/>
        <w:jc w:val="left"/>
        <w:rPr>
          <w:rFonts w:ascii="Arial" w:hAnsi="Arial" w:cs="Arial" w:eastAsia="Arial"/>
          <w:sz w:val="21"/>
          <w:szCs w:val="21"/>
        </w:rPr>
      </w:pPr>
      <w:rPr/>
      <w:r>
        <w:rPr/>
        <w:br w:type="column"/>
      </w:r>
      <w:r>
        <w:rPr>
          <w:rFonts w:ascii="Arial" w:hAnsi="Arial" w:cs="Arial" w:eastAsia="Arial"/>
          <w:sz w:val="21"/>
          <w:szCs w:val="21"/>
          <w:color w:val="161616"/>
          <w:spacing w:val="0"/>
          <w:w w:val="100"/>
        </w:rPr>
        <w:t>Figur</w:t>
      </w:r>
      <w:r>
        <w:rPr>
          <w:rFonts w:ascii="Arial" w:hAnsi="Arial" w:cs="Arial" w:eastAsia="Arial"/>
          <w:sz w:val="21"/>
          <w:szCs w:val="21"/>
          <w:color w:val="161616"/>
          <w:spacing w:val="0"/>
          <w:w w:val="100"/>
        </w:rPr>
        <w:t>a</w:t>
      </w:r>
      <w:r>
        <w:rPr>
          <w:rFonts w:ascii="Arial" w:hAnsi="Arial" w:cs="Arial" w:eastAsia="Arial"/>
          <w:sz w:val="21"/>
          <w:szCs w:val="21"/>
          <w:color w:val="161616"/>
          <w:spacing w:val="17"/>
          <w:w w:val="100"/>
        </w:rPr>
        <w:t> </w:t>
      </w:r>
      <w:r>
        <w:rPr>
          <w:rFonts w:ascii="Arial" w:hAnsi="Arial" w:cs="Arial" w:eastAsia="Arial"/>
          <w:sz w:val="21"/>
          <w:szCs w:val="21"/>
          <w:color w:val="282828"/>
          <w:spacing w:val="0"/>
          <w:w w:val="100"/>
        </w:rPr>
        <w:t>2</w:t>
      </w:r>
      <w:r>
        <w:rPr>
          <w:rFonts w:ascii="Arial" w:hAnsi="Arial" w:cs="Arial" w:eastAsia="Arial"/>
          <w:sz w:val="21"/>
          <w:szCs w:val="21"/>
          <w:color w:val="282828"/>
          <w:spacing w:val="0"/>
          <w:w w:val="100"/>
        </w:rPr>
        <w:t>.</w:t>
      </w:r>
      <w:r>
        <w:rPr>
          <w:rFonts w:ascii="Arial" w:hAnsi="Arial" w:cs="Arial" w:eastAsia="Arial"/>
          <w:sz w:val="21"/>
          <w:szCs w:val="21"/>
          <w:color w:val="28282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282828"/>
          <w:spacing w:val="0"/>
          <w:w w:val="70"/>
          <w:i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color w:val="282828"/>
          <w:spacing w:val="0"/>
          <w:w w:val="70"/>
          <w:i/>
        </w:rPr>
        <w:t>.</w:t>
      </w:r>
      <w:r>
        <w:rPr>
          <w:rFonts w:ascii="Times New Roman" w:hAnsi="Times New Roman" w:cs="Times New Roman" w:eastAsia="Times New Roman"/>
          <w:sz w:val="23"/>
          <w:szCs w:val="23"/>
          <w:color w:val="282828"/>
          <w:spacing w:val="24"/>
          <w:w w:val="70"/>
          <w:i/>
        </w:rPr>
        <w:t> </w:t>
      </w:r>
      <w:r>
        <w:rPr>
          <w:rFonts w:ascii="Arial" w:hAnsi="Arial" w:cs="Arial" w:eastAsia="Arial"/>
          <w:sz w:val="21"/>
          <w:szCs w:val="21"/>
          <w:color w:val="282828"/>
          <w:spacing w:val="0"/>
          <w:w w:val="100"/>
          <w:i/>
        </w:rPr>
        <w:t>crispus</w:t>
      </w:r>
      <w:r>
        <w:rPr>
          <w:rFonts w:ascii="Arial" w:hAnsi="Arial" w:cs="Arial" w:eastAsia="Arial"/>
          <w:sz w:val="21"/>
          <w:szCs w:val="21"/>
          <w:color w:val="282828"/>
          <w:spacing w:val="22"/>
          <w:w w:val="100"/>
          <w:i/>
        </w:rPr>
        <w:t> </w:t>
      </w:r>
      <w:r>
        <w:rPr>
          <w:rFonts w:ascii="Arial" w:hAnsi="Arial" w:cs="Arial" w:eastAsia="Arial"/>
          <w:sz w:val="21"/>
          <w:szCs w:val="21"/>
          <w:color w:val="282828"/>
          <w:spacing w:val="0"/>
          <w:w w:val="109"/>
        </w:rPr>
        <w:t>dimerues</w:t>
      </w:r>
      <w:r>
        <w:rPr>
          <w:rFonts w:ascii="Arial" w:hAnsi="Arial" w:cs="Arial" w:eastAsia="Arial"/>
          <w:sz w:val="21"/>
          <w:szCs w:val="21"/>
          <w:color w:val="282828"/>
          <w:spacing w:val="3"/>
          <w:w w:val="109"/>
        </w:rPr>
        <w:t> </w:t>
      </w:r>
      <w:r>
        <w:rPr>
          <w:rFonts w:ascii="Arial" w:hAnsi="Arial" w:cs="Arial" w:eastAsia="Arial"/>
          <w:sz w:val="21"/>
          <w:szCs w:val="21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21"/>
          <w:szCs w:val="21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21"/>
          <w:szCs w:val="21"/>
          <w:color w:val="282828"/>
          <w:spacing w:val="0"/>
          <w:w w:val="100"/>
        </w:rPr>
        <w:t>Shqiper</w:t>
      </w:r>
      <w:r>
        <w:rPr>
          <w:rFonts w:ascii="Arial" w:hAnsi="Arial" w:cs="Arial" w:eastAsia="Arial"/>
          <w:sz w:val="21"/>
          <w:szCs w:val="21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21"/>
          <w:szCs w:val="21"/>
          <w:color w:val="282828"/>
          <w:spacing w:val="28"/>
          <w:w w:val="100"/>
        </w:rPr>
        <w:t> </w:t>
      </w:r>
      <w:r>
        <w:rPr>
          <w:rFonts w:ascii="Arial" w:hAnsi="Arial" w:cs="Arial" w:eastAsia="Arial"/>
          <w:sz w:val="21"/>
          <w:szCs w:val="21"/>
          <w:color w:val="161616"/>
          <w:spacing w:val="0"/>
          <w:w w:val="100"/>
        </w:rPr>
        <w:t>dhe</w:t>
      </w:r>
      <w:r>
        <w:rPr>
          <w:rFonts w:ascii="Arial" w:hAnsi="Arial" w:cs="Arial" w:eastAsia="Arial"/>
          <w:sz w:val="21"/>
          <w:szCs w:val="21"/>
          <w:color w:val="161616"/>
          <w:spacing w:val="35"/>
          <w:w w:val="100"/>
        </w:rPr>
        <w:t> </w:t>
      </w:r>
      <w:r>
        <w:rPr>
          <w:rFonts w:ascii="Arial" w:hAnsi="Arial" w:cs="Arial" w:eastAsia="Arial"/>
          <w:sz w:val="21"/>
          <w:szCs w:val="21"/>
          <w:color w:val="161616"/>
          <w:spacing w:val="0"/>
          <w:w w:val="101"/>
        </w:rPr>
        <w:t>Divjake-Karavasta</w:t>
      </w:r>
      <w:r>
        <w:rPr>
          <w:rFonts w:ascii="Arial" w:hAnsi="Arial" w:cs="Arial" w:eastAsia="Arial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1593"/>
        <w:jc w:val="right"/>
        <w:rPr>
          <w:rFonts w:ascii="Arial" w:hAnsi="Arial" w:cs="Arial" w:eastAsia="Arial"/>
          <w:sz w:val="14"/>
          <w:szCs w:val="14"/>
        </w:rPr>
      </w:pPr>
      <w:rPr/>
      <w:r>
        <w:rPr/>
        <w:pict>
          <v:group style="position:absolute;margin-left:127.199997pt;margin-top:-75.034065pt;width:295.2pt;height:168.24pt;mso-position-horizontal-relative:page;mso-position-vertical-relative:paragraph;z-index:-4841" coordorigin="2544,-1501" coordsize="5904,3365">
            <v:group style="position:absolute;left:8386;top:952;width:2;height:86" coordorigin="8386,952" coordsize="2,86">
              <v:shape style="position:absolute;left:8386;top:952;width:2;height:86" coordorigin="8386,952" coordsize="0,86" path="m8386,1039l8386,952e" filled="f" stroked="t" strokeweight="4.32pt" strokecolor="#8C6B83">
                <v:path arrowok="t"/>
              </v:shape>
            </v:group>
            <v:group style="position:absolute;left:8314;top:-195;width:2;height:1709" coordorigin="8314,-195" coordsize="2,1709">
              <v:shape style="position:absolute;left:8314;top:-195;width:2;height:1709" coordorigin="8314,-195" coordsize="0,1709" path="m8314,1514l8314,-195e" filled="f" stroked="t" strokeweight="6.72pt" strokecolor="#80708C">
                <v:path arrowok="t"/>
              </v:shape>
            </v:group>
            <v:group style="position:absolute;left:3773;top:995;width:4474;height:2" coordorigin="3773,995" coordsize="4474,2">
              <v:shape style="position:absolute;left:3773;top:995;width:4474;height:2" coordorigin="3773,995" coordsize="4474,0" path="m3773,995l8246,995e" filled="f" stroked="t" strokeweight="4.32pt" strokecolor="#8C6B83">
                <v:path arrowok="t"/>
              </v:shape>
            </v:group>
            <v:group style="position:absolute;left:4181;top:-137;width:259;height:1709" coordorigin="4181,-137" coordsize="259,1709">
              <v:shape style="position:absolute;left:4181;top:-137;width:259;height:1709" coordorigin="4181,-137" coordsize="259,1709" path="m4181,-137l4440,-137,4440,1571,4181,1571,4181,-137xe" filled="t" fillcolor="#836B8C" stroked="f">
                <v:path arrowok="t"/>
                <v:fill/>
              </v:shape>
            </v:group>
            <v:group style="position:absolute;left:4651;top:131;width:221;height:1440" coordorigin="4651,131" coordsize="221,1440">
              <v:shape style="position:absolute;left:4651;top:131;width:221;height:1440" coordorigin="4651,131" coordsize="221,1440" path="m4651,131l4872,131,4872,1571,4651,1571,4651,131xe" filled="t" fillcolor="#876B83" stroked="f">
                <v:path arrowok="t"/>
                <v:fill/>
              </v:shape>
            </v:group>
            <v:group style="position:absolute;left:5208;top:35;width:2;height:1478" coordorigin="5208,35" coordsize="2,1478">
              <v:shape style="position:absolute;left:5208;top:35;width:2;height:1478" coordorigin="5208,35" coordsize="0,1478" path="m5208,1514l5208,35e" filled="f" stroked="t" strokeweight="2.4pt" strokecolor="#B3544F">
                <v:path arrowok="t"/>
              </v:shape>
            </v:group>
            <v:group style="position:absolute;left:6072;top:-310;width:586;height:1882" coordorigin="6072,-310" coordsize="586,1882">
              <v:shape style="position:absolute;left:6072;top:-310;width:586;height:1882" coordorigin="6072,-310" coordsize="586,1882" path="m6072,-310l6658,-310,6658,1571,6072,1571,6072,-310xe" filled="t" fillcolor="#806B87" stroked="f">
                <v:path arrowok="t"/>
                <v:fill/>
              </v:shape>
            </v:group>
            <v:group style="position:absolute;left:7536;top:-1040;width:2;height:2554" coordorigin="7536,-1040" coordsize="2,2554">
              <v:shape style="position:absolute;left:7536;top:-1040;width:2;height:2554" coordorigin="7536,-1040" coordsize="0,2554" path="m7536,1514l7536,-1040e" filled="f" stroked="t" strokeweight="1.92pt" strokecolor="#4F7CB8">
                <v:path arrowok="t"/>
              </v:shape>
            </v:group>
            <v:group style="position:absolute;left:7848;top:-464;width:221;height:2035" coordorigin="7848,-464" coordsize="221,2035">
              <v:shape style="position:absolute;left:7848;top:-464;width:221;height:2035" coordorigin="7848,-464" coordsize="221,2035" path="m7848,-464l8069,-464,8069,1571,7848,1571,7848,-464xe" filled="t" fillcolor="#7C6B8C" stroked="f">
                <v:path arrowok="t"/>
                <v:fill/>
              </v:shape>
            </v:group>
            <v:group style="position:absolute;left:2554;top:-934;width:5885;height:2" coordorigin="2554,-934" coordsize="5885,2">
              <v:shape style="position:absolute;left:2554;top:-934;width:5885;height:2" coordorigin="2554,-934" coordsize="5885,0" path="m2554,-934l8438,-934e" filled="f" stroked="t" strokeweight=".96pt" strokecolor="#97979C">
                <v:path arrowok="t"/>
              </v:shape>
            </v:group>
            <v:group style="position:absolute;left:2554;top:-445;width:5885;height:2" coordorigin="2554,-445" coordsize="5885,2">
              <v:shape style="position:absolute;left:2554;top:-445;width:5885;height:2" coordorigin="2554,-445" coordsize="5885,0" path="m2554,-445l8438,-445e" filled="f" stroked="t" strokeweight=".96pt" strokecolor="#878387">
                <v:path arrowok="t"/>
              </v:shape>
            </v:group>
            <v:group style="position:absolute;left:3773;top:40;width:4666;height:2" coordorigin="3773,40" coordsize="4666,2">
              <v:shape style="position:absolute;left:3773;top:40;width:4666;height:2" coordorigin="3773,40" coordsize="4666,0" path="m3773,40l8438,40e" filled="f" stroked="t" strokeweight=".48pt" strokecolor="#777483">
                <v:path arrowok="t"/>
              </v:shape>
            </v:group>
            <v:group style="position:absolute;left:3773;top:506;width:4618;height:2" coordorigin="3773,506" coordsize="4618,2">
              <v:shape style="position:absolute;left:3773;top:506;width:4618;height:2" coordorigin="3773,506" coordsize="4618,0" path="m3773,506l8390,506e" filled="f" stroked="t" strokeweight="3.36pt" strokecolor="#876B83">
                <v:path arrowok="t"/>
              </v:shape>
            </v:group>
            <v:group style="position:absolute;left:3773;top:1456;width:4618;height:2" coordorigin="3773,1456" coordsize="4618,2">
              <v:shape style="position:absolute;left:3773;top:1456;width:4618;height:2" coordorigin="3773,1456" coordsize="4618,0" path="m3773,1456l8390,1456e" filled="f" stroked="t" strokeweight="3.36pt" strokecolor="#8C7483">
                <v:path arrowok="t"/>
              </v:shape>
            </v:group>
            <v:group style="position:absolute;left:2554;top:-1424;width:5885;height:2" coordorigin="2554,-1424" coordsize="5885,2">
              <v:shape style="position:absolute;left:2554;top:-1424;width:5885;height:2" coordorigin="2554,-1424" coordsize="5885,0" path="m2554,-1424l8438,-1424e" filled="f" stroked="t" strokeweight=".96pt" strokecolor="#979797">
                <v:path arrowok="t"/>
              </v:shape>
            </v:group>
            <v:group style="position:absolute;left:2678;top:-1491;width:2;height:1277" coordorigin="2678,-1491" coordsize="2,1277">
              <v:shape style="position:absolute;left:2678;top:-1491;width:2;height:1277" coordorigin="2678,-1491" coordsize="0,1277" path="m2678,-214l2678,-1491e" filled="f" stroked="t" strokeweight=".96pt" strokecolor="#939393">
                <v:path arrowok="t"/>
              </v:shape>
            </v:group>
            <v:group style="position:absolute;left:2554;top:40;width:1104;height:2" coordorigin="2554,40" coordsize="1104,2">
              <v:shape style="position:absolute;left:2554;top:40;width:1104;height:2" coordorigin="2554,40" coordsize="1104,0" path="m2554,40l3658,40e" filled="f" stroked="t" strokeweight=".48pt" strokecolor="#777483">
                <v:path arrowok="t"/>
              </v:shape>
            </v:group>
            <v:group style="position:absolute;left:2678;top:-214;width:2;height:490" coordorigin="2678,-214" coordsize="2,490">
              <v:shape style="position:absolute;left:2678;top:-214;width:2;height:490" coordorigin="2678,-214" coordsize="0,490" path="m2678,275l2678,-214e" filled="f" stroked="t" strokeweight="3.36pt" strokecolor="#547CB3">
                <v:path arrowok="t"/>
              </v:shape>
            </v:group>
            <v:group style="position:absolute;left:2731;top:995;width:926;height:2" coordorigin="2731,995" coordsize="926,2">
              <v:shape style="position:absolute;left:2731;top:995;width:926;height:2" coordorigin="2731,995" coordsize="926,0" path="m2731,995l3658,995e" filled="f" stroked="t" strokeweight="4.32pt" strokecolor="#8C6B83">
                <v:path arrowok="t"/>
              </v:shape>
            </v:group>
            <v:group style="position:absolute;left:2618;top:952;width:2;height:86" coordorigin="2618,952" coordsize="2,86">
              <v:shape style="position:absolute;left:2618;top:952;width:2;height:86" coordorigin="2618,952" coordsize="0,86" path="m2618,1039l2618,952e" filled="f" stroked="t" strokeweight="4.32pt" strokecolor="#8C6B83">
                <v:path arrowok="t"/>
              </v:shape>
            </v:group>
            <v:group style="position:absolute;left:2731;top:506;width:926;height:2" coordorigin="2731,506" coordsize="926,2">
              <v:shape style="position:absolute;left:2731;top:506;width:926;height:2" coordorigin="2731,506" coordsize="926,0" path="m2731,506l3658,506e" filled="f" stroked="t" strokeweight="3.36pt" strokecolor="#876B83">
                <v:path arrowok="t"/>
              </v:shape>
            </v:group>
            <v:group style="position:absolute;left:2618;top:472;width:2;height:67" coordorigin="2618,472" coordsize="2,67">
              <v:shape style="position:absolute;left:2618;top:472;width:2;height:67" coordorigin="2618,472" coordsize="0,67" path="m2618,539l2618,472e" filled="f" stroked="t" strokeweight="3.36pt" strokecolor="#876B83">
                <v:path arrowok="t"/>
              </v:shape>
            </v:group>
            <v:group style="position:absolute;left:2731;top:1456;width:926;height:2" coordorigin="2731,1456" coordsize="926,2">
              <v:shape style="position:absolute;left:2731;top:1456;width:926;height:2" coordorigin="2731,1456" coordsize="926,0" path="m2731,1456l3658,1456e" filled="f" stroked="t" strokeweight="3.36pt" strokecolor="#8C7483">
                <v:path arrowok="t"/>
              </v:shape>
            </v:group>
            <v:group style="position:absolute;left:2618;top:1423;width:2;height:67" coordorigin="2618,1423" coordsize="2,67">
              <v:shape style="position:absolute;left:2618;top:1423;width:2;height:67" coordorigin="2618,1423" coordsize="0,67" path="m2618,1490l2618,1423e" filled="f" stroked="t" strokeweight="3.36pt" strokecolor="#8C7483">
                <v:path arrowok="t"/>
              </v:shape>
            </v:group>
            <v:group style="position:absolute;left:2678;top:275;width:2;height:1306" coordorigin="2678,275" coordsize="2,1306">
              <v:shape style="position:absolute;left:2678;top:275;width:2;height:1306" coordorigin="2678,275" coordsize="0,1306" path="m2678,1581l2678,275e" filled="f" stroked="t" strokeweight="5.28pt" strokecolor="#6477A0">
                <v:path arrowok="t"/>
              </v:shape>
            </v:group>
            <v:group style="position:absolute;left:3230;top:-214;width:182;height:1795" coordorigin="3230,-214" coordsize="182,1795">
              <v:shape style="position:absolute;left:3230;top:-214;width:182;height:1795" coordorigin="3230,-214" coordsize="182,1795" path="m3230,-214l3413,-214,3413,1581,3230,1581,3230,-214xe" filled="t" fillcolor="#976777" stroked="f">
                <v:path arrowok="t"/>
                <v:fill/>
              </v:shape>
            </v:group>
            <v:group style="position:absolute;left:3715;top:-118;width:2;height:1632" coordorigin="3715,-118" coordsize="2,1632">
              <v:shape style="position:absolute;left:3715;top:-118;width:2;height:1632" coordorigin="3715,-118" coordsize="0,1632" path="m3715,1514l3715,-118e" filled="f" stroked="t" strokeweight="5.76pt" strokecolor="#8C647C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4"/>
          <w:szCs w:val="14"/>
          <w:color w:val="597CB1"/>
          <w:spacing w:val="-14"/>
          <w:w w:val="304"/>
        </w:rPr>
        <w:t>•</w:t>
      </w:r>
      <w:r>
        <w:rPr>
          <w:rFonts w:ascii="Arial" w:hAnsi="Arial" w:cs="Arial" w:eastAsia="Arial"/>
          <w:sz w:val="14"/>
          <w:szCs w:val="14"/>
          <w:color w:val="282828"/>
          <w:spacing w:val="0"/>
          <w:w w:val="105"/>
        </w:rPr>
        <w:t>Shqiperi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right="957"/>
        <w:jc w:val="righ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BC5252"/>
          <w:spacing w:val="-8"/>
          <w:w w:val="304"/>
        </w:rPr>
        <w:t>•</w:t>
      </w:r>
      <w:r>
        <w:rPr>
          <w:rFonts w:ascii="Arial" w:hAnsi="Arial" w:cs="Arial" w:eastAsia="Arial"/>
          <w:sz w:val="14"/>
          <w:szCs w:val="14"/>
          <w:color w:val="282828"/>
          <w:spacing w:val="0"/>
          <w:w w:val="106"/>
        </w:rPr>
        <w:t>Di</w:t>
      </w:r>
      <w:r>
        <w:rPr>
          <w:rFonts w:ascii="Arial" w:hAnsi="Arial" w:cs="Arial" w:eastAsia="Arial"/>
          <w:sz w:val="14"/>
          <w:szCs w:val="14"/>
          <w:color w:val="282828"/>
          <w:spacing w:val="-5"/>
          <w:w w:val="106"/>
        </w:rPr>
        <w:t>v</w:t>
      </w:r>
      <w:r>
        <w:rPr>
          <w:rFonts w:ascii="Arial" w:hAnsi="Arial" w:cs="Arial" w:eastAsia="Arial"/>
          <w:sz w:val="14"/>
          <w:szCs w:val="14"/>
          <w:color w:val="4D4D4D"/>
          <w:spacing w:val="-6"/>
          <w:w w:val="138"/>
        </w:rPr>
        <w:t>j</w:t>
      </w:r>
      <w:r>
        <w:rPr>
          <w:rFonts w:ascii="Arial" w:hAnsi="Arial" w:cs="Arial" w:eastAsia="Arial"/>
          <w:sz w:val="14"/>
          <w:szCs w:val="14"/>
          <w:color w:val="282828"/>
          <w:spacing w:val="0"/>
          <w:w w:val="102"/>
        </w:rPr>
        <w:t>ake-Karavasta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1400" w:bottom="1020" w:left="1220" w:right="1240"/>
          <w:cols w:num="2" w:equalWidth="0">
            <w:col w:w="1265" w:space="385"/>
            <w:col w:w="8130"/>
          </w:cols>
        </w:sectPr>
      </w:pPr>
      <w:rPr/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type w:val="continuous"/>
          <w:pgSz w:w="12240" w:h="15840"/>
          <w:pgMar w:top="1400" w:bottom="1020" w:left="1220" w:right="1240"/>
        </w:sectPr>
      </w:pPr>
      <w:rPr/>
    </w:p>
    <w:p>
      <w:pPr>
        <w:spacing w:before="42" w:after="0" w:line="165" w:lineRule="exact"/>
        <w:ind w:left="1108" w:right="1231"/>
        <w:jc w:val="center"/>
        <w:rPr>
          <w:rFonts w:ascii="Courier New" w:hAnsi="Courier New" w:cs="Courier New" w:eastAsia="Courier New"/>
          <w:sz w:val="18"/>
          <w:szCs w:val="18"/>
        </w:rPr>
      </w:pPr>
      <w:rPr/>
      <w:r>
        <w:rPr>
          <w:rFonts w:ascii="Courier New" w:hAnsi="Courier New" w:cs="Courier New" w:eastAsia="Courier New"/>
          <w:sz w:val="18"/>
          <w:szCs w:val="18"/>
          <w:color w:val="282828"/>
          <w:spacing w:val="0"/>
          <w:w w:val="128"/>
          <w:position w:val="-2"/>
        </w:rPr>
        <w:t>0</w:t>
      </w:r>
      <w:r>
        <w:rPr>
          <w:rFonts w:ascii="Courier New" w:hAnsi="Courier New" w:cs="Courier New" w:eastAsia="Courier New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133" w:lineRule="exact"/>
        <w:ind w:left="1458" w:right="-53"/>
        <w:jc w:val="left"/>
        <w:tabs>
          <w:tab w:pos="1940" w:val="left"/>
        </w:tabs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Arial" w:hAnsi="Arial" w:cs="Arial" w:eastAsia="Arial"/>
          <w:sz w:val="10"/>
          <w:szCs w:val="10"/>
          <w:color w:val="282828"/>
          <w:spacing w:val="0"/>
          <w:w w:val="169"/>
          <w:position w:val="-2"/>
        </w:rPr>
        <w:t>M</w:t>
      </w:r>
      <w:r>
        <w:rPr>
          <w:rFonts w:ascii="Arial" w:hAnsi="Arial" w:cs="Arial" w:eastAsia="Arial"/>
          <w:sz w:val="10"/>
          <w:szCs w:val="10"/>
          <w:color w:val="282828"/>
          <w:spacing w:val="0"/>
          <w:w w:val="100"/>
          <w:position w:val="-2"/>
        </w:rPr>
        <w:tab/>
      </w:r>
      <w:r>
        <w:rPr>
          <w:rFonts w:ascii="Arial" w:hAnsi="Arial" w:cs="Arial" w:eastAsia="Arial"/>
          <w:sz w:val="10"/>
          <w:szCs w:val="10"/>
          <w:color w:val="282828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15"/>
          <w:szCs w:val="15"/>
          <w:color w:val="282828"/>
          <w:spacing w:val="0"/>
          <w:w w:val="100"/>
          <w:i/>
          <w:position w:val="-2"/>
        </w:rPr>
        <w:t>.n</w:t>
      </w:r>
      <w:r>
        <w:rPr>
          <w:rFonts w:ascii="Times New Roman" w:hAnsi="Times New Roman" w:cs="Times New Roman" w:eastAsia="Times New Roman"/>
          <w:sz w:val="15"/>
          <w:szCs w:val="15"/>
          <w:color w:val="282828"/>
          <w:spacing w:val="0"/>
          <w:w w:val="100"/>
          <w:i/>
          <w:position w:val="-2"/>
        </w:rPr>
        <w:t>  </w:t>
      </w:r>
      <w:r>
        <w:rPr>
          <w:rFonts w:ascii="Times New Roman" w:hAnsi="Times New Roman" w:cs="Times New Roman" w:eastAsia="Times New Roman"/>
          <w:sz w:val="15"/>
          <w:szCs w:val="15"/>
          <w:color w:val="282828"/>
          <w:spacing w:val="6"/>
          <w:w w:val="100"/>
          <w:i/>
          <w:position w:val="-2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A3A3A"/>
          <w:spacing w:val="0"/>
          <w:w w:val="152"/>
          <w:position w:val="-2"/>
        </w:rPr>
        <w:t>\</w:t>
      </w:r>
      <w:r>
        <w:rPr>
          <w:rFonts w:ascii="Times New Roman" w:hAnsi="Times New Roman" w:cs="Times New Roman" w:eastAsia="Times New Roman"/>
          <w:sz w:val="11"/>
          <w:szCs w:val="11"/>
          <w:color w:val="3A3A3A"/>
          <w:spacing w:val="0"/>
          <w:w w:val="152"/>
          <w:position w:val="-2"/>
        </w:rPr>
        <w:t>0</w:t>
      </w:r>
      <w:r>
        <w:rPr>
          <w:rFonts w:ascii="Times New Roman" w:hAnsi="Times New Roman" w:cs="Times New Roman" w:eastAsia="Times New Roman"/>
          <w:sz w:val="11"/>
          <w:szCs w:val="11"/>
          <w:color w:val="3A3A3A"/>
          <w:spacing w:val="0"/>
          <w:w w:val="152"/>
          <w:position w:val="-2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A3A3A"/>
          <w:spacing w:val="36"/>
          <w:w w:val="152"/>
          <w:position w:val="-2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282828"/>
          <w:spacing w:val="0"/>
          <w:w w:val="53"/>
          <w:position w:val="3"/>
        </w:rPr>
        <w:t>,..._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0" w:after="0" w:line="53" w:lineRule="exact"/>
        <w:ind w:left="1458" w:right="-80"/>
        <w:jc w:val="left"/>
        <w:tabs>
          <w:tab w:pos="1920" w:val="left"/>
        </w:tabs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282828"/>
          <w:spacing w:val="0"/>
          <w:w w:val="127"/>
          <w:position w:val="-4"/>
        </w:rPr>
        <w:t>m</w:t>
      </w:r>
      <w:r>
        <w:rPr>
          <w:rFonts w:ascii="Arial" w:hAnsi="Arial" w:cs="Arial" w:eastAsia="Arial"/>
          <w:sz w:val="14"/>
          <w:szCs w:val="14"/>
          <w:color w:val="282828"/>
          <w:spacing w:val="0"/>
          <w:w w:val="100"/>
          <w:position w:val="-4"/>
        </w:rPr>
        <w:tab/>
      </w:r>
      <w:r>
        <w:rPr>
          <w:rFonts w:ascii="Arial" w:hAnsi="Arial" w:cs="Arial" w:eastAsia="Arial"/>
          <w:sz w:val="14"/>
          <w:szCs w:val="14"/>
          <w:color w:val="282828"/>
          <w:spacing w:val="0"/>
          <w:w w:val="127"/>
          <w:position w:val="-4"/>
        </w:rPr>
        <w:t>m</w:t>
      </w:r>
      <w:r>
        <w:rPr>
          <w:rFonts w:ascii="Arial" w:hAnsi="Arial" w:cs="Arial" w:eastAsia="Arial"/>
          <w:sz w:val="14"/>
          <w:szCs w:val="14"/>
          <w:color w:val="282828"/>
          <w:spacing w:val="42"/>
          <w:w w:val="127"/>
          <w:position w:val="-4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3A3A3A"/>
          <w:spacing w:val="0"/>
          <w:w w:val="100"/>
          <w:position w:val="-15"/>
        </w:rPr>
        <w:t>"'</w:t>
      </w:r>
      <w:r>
        <w:rPr>
          <w:rFonts w:ascii="Times New Roman" w:hAnsi="Times New Roman" w:cs="Times New Roman" w:eastAsia="Times New Roman"/>
          <w:sz w:val="26"/>
          <w:szCs w:val="26"/>
          <w:color w:val="3A3A3A"/>
          <w:spacing w:val="32"/>
          <w:w w:val="100"/>
          <w:position w:val="-15"/>
        </w:rPr>
        <w:t> </w:t>
      </w:r>
      <w:r>
        <w:rPr>
          <w:rFonts w:ascii="Arial" w:hAnsi="Arial" w:cs="Arial" w:eastAsia="Arial"/>
          <w:sz w:val="14"/>
          <w:szCs w:val="14"/>
          <w:color w:val="282828"/>
          <w:spacing w:val="0"/>
          <w:w w:val="117"/>
          <w:position w:val="-4"/>
        </w:rPr>
        <w:t>m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/>
        <w:br w:type="column"/>
      </w:r>
      <w:r>
        <w:rPr>
          <w:sz w:val="24"/>
          <w:szCs w:val="24"/>
        </w:rPr>
      </w:r>
    </w:p>
    <w:p>
      <w:pPr>
        <w:spacing w:before="0" w:after="0" w:line="99" w:lineRule="exact"/>
        <w:ind w:right="-20"/>
        <w:jc w:val="lef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282828"/>
          <w:w w:val="249"/>
          <w:position w:val="-1"/>
        </w:rPr>
        <w:t>0'10.-&lt;NM&lt;:t&lt;n\Ot'--000&gt;0.-&lt;NM&lt;:t&lt;n\</w:t>
      </w:r>
      <w:r>
        <w:rPr>
          <w:rFonts w:ascii="Times New Roman" w:hAnsi="Times New Roman" w:cs="Times New Roman" w:eastAsia="Times New Roman"/>
          <w:sz w:val="10"/>
          <w:szCs w:val="10"/>
          <w:color w:val="282828"/>
          <w:w w:val="250"/>
          <w:position w:val="-1"/>
        </w:rPr>
        <w:t>0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w w:val="100"/>
          <w:position w:val="0"/>
        </w:rPr>
      </w:r>
    </w:p>
    <w:p>
      <w:pPr>
        <w:spacing w:before="0" w:after="0" w:line="51" w:lineRule="exact"/>
        <w:ind w:left="1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3A3A3A"/>
          <w:spacing w:val="0"/>
          <w:w w:val="217"/>
          <w:position w:val="-14"/>
        </w:rPr>
        <w:t>88888888888888888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400" w:bottom="1020" w:left="1220" w:right="1240"/>
          <w:cols w:num="2" w:equalWidth="0">
            <w:col w:w="2565" w:space="353"/>
            <w:col w:w="6862"/>
          </w:cols>
        </w:sectPr>
      </w:pPr>
      <w:rPr/>
    </w:p>
    <w:p>
      <w:pPr>
        <w:spacing w:before="0" w:after="0" w:line="245" w:lineRule="exact"/>
        <w:ind w:right="-20"/>
        <w:jc w:val="righ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Arial" w:hAnsi="Arial" w:cs="Arial" w:eastAsia="Arial"/>
          <w:sz w:val="14"/>
          <w:szCs w:val="14"/>
          <w:color w:val="282828"/>
          <w:spacing w:val="-148"/>
          <w:w w:val="127"/>
          <w:position w:val="7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color w:val="282828"/>
          <w:spacing w:val="0"/>
          <w:w w:val="56"/>
          <w:position w:val="0"/>
        </w:rPr>
        <w:t>....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304" w:lineRule="exact"/>
        <w:ind w:right="-86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br w:type="column"/>
      </w:r>
      <w:r>
        <w:rPr>
          <w:rFonts w:ascii="Arial" w:hAnsi="Arial" w:cs="Arial" w:eastAsia="Arial"/>
          <w:sz w:val="28"/>
          <w:szCs w:val="28"/>
          <w:color w:val="282828"/>
          <w:spacing w:val="-89"/>
          <w:w w:val="97"/>
          <w:position w:val="-1"/>
        </w:rPr>
        <w:t>"</w:t>
      </w:r>
      <w:r>
        <w:rPr>
          <w:rFonts w:ascii="Arial" w:hAnsi="Arial" w:cs="Arial" w:eastAsia="Arial"/>
          <w:sz w:val="24"/>
          <w:szCs w:val="24"/>
          <w:color w:val="282828"/>
          <w:spacing w:val="0"/>
          <w:w w:val="51"/>
          <w:position w:val="4"/>
        </w:rPr>
        <w:t>..</w:t>
      </w:r>
      <w:r>
        <w:rPr>
          <w:rFonts w:ascii="Arial" w:hAnsi="Arial" w:cs="Arial" w:eastAsia="Arial"/>
          <w:sz w:val="24"/>
          <w:szCs w:val="24"/>
          <w:color w:val="282828"/>
          <w:spacing w:val="-24"/>
          <w:w w:val="51"/>
          <w:position w:val="4"/>
        </w:rPr>
        <w:t>.</w:t>
      </w:r>
      <w:r>
        <w:rPr>
          <w:rFonts w:ascii="Arial" w:hAnsi="Arial" w:cs="Arial" w:eastAsia="Arial"/>
          <w:sz w:val="28"/>
          <w:szCs w:val="28"/>
          <w:color w:val="282828"/>
          <w:spacing w:val="-37"/>
          <w:w w:val="97"/>
          <w:position w:val="-1"/>
        </w:rPr>
        <w:t>'</w:t>
      </w:r>
      <w:r>
        <w:rPr>
          <w:rFonts w:ascii="Arial" w:hAnsi="Arial" w:cs="Arial" w:eastAsia="Arial"/>
          <w:sz w:val="24"/>
          <w:szCs w:val="24"/>
          <w:color w:val="282828"/>
          <w:spacing w:val="0"/>
          <w:w w:val="51"/>
          <w:position w:val="4"/>
        </w:rPr>
        <w:t>.</w:t>
      </w:r>
      <w:r>
        <w:rPr>
          <w:rFonts w:ascii="Arial" w:hAnsi="Arial" w:cs="Arial" w:eastAsia="Arial"/>
          <w:sz w:val="24"/>
          <w:szCs w:val="24"/>
          <w:color w:val="282828"/>
          <w:spacing w:val="25"/>
          <w:w w:val="100"/>
          <w:position w:val="4"/>
        </w:rPr>
        <w:t> </w:t>
      </w:r>
      <w:r>
        <w:rPr>
          <w:rFonts w:ascii="Arial" w:hAnsi="Arial" w:cs="Arial" w:eastAsia="Arial"/>
          <w:sz w:val="28"/>
          <w:szCs w:val="28"/>
          <w:color w:val="282828"/>
          <w:spacing w:val="-89"/>
          <w:w w:val="97"/>
          <w:position w:val="-1"/>
        </w:rPr>
        <w:t>"</w:t>
      </w:r>
      <w:r>
        <w:rPr>
          <w:rFonts w:ascii="Times New Roman" w:hAnsi="Times New Roman" w:cs="Times New Roman" w:eastAsia="Times New Roman"/>
          <w:sz w:val="24"/>
          <w:szCs w:val="24"/>
          <w:color w:val="282828"/>
          <w:spacing w:val="0"/>
          <w:w w:val="56"/>
          <w:position w:val="5"/>
        </w:rPr>
        <w:t>..</w:t>
      </w:r>
      <w:r>
        <w:rPr>
          <w:rFonts w:ascii="Times New Roman" w:hAnsi="Times New Roman" w:cs="Times New Roman" w:eastAsia="Times New Roman"/>
          <w:sz w:val="24"/>
          <w:szCs w:val="24"/>
          <w:color w:val="282828"/>
          <w:spacing w:val="-19"/>
          <w:w w:val="56"/>
          <w:position w:val="5"/>
        </w:rPr>
        <w:t>.</w:t>
      </w:r>
      <w:r>
        <w:rPr>
          <w:rFonts w:ascii="Arial" w:hAnsi="Arial" w:cs="Arial" w:eastAsia="Arial"/>
          <w:sz w:val="28"/>
          <w:szCs w:val="28"/>
          <w:color w:val="282828"/>
          <w:spacing w:val="-40"/>
          <w:w w:val="97"/>
          <w:position w:val="-1"/>
        </w:rPr>
        <w:t>'</w:t>
      </w:r>
      <w:r>
        <w:rPr>
          <w:rFonts w:ascii="Times New Roman" w:hAnsi="Times New Roman" w:cs="Times New Roman" w:eastAsia="Times New Roman"/>
          <w:sz w:val="24"/>
          <w:szCs w:val="24"/>
          <w:color w:val="282828"/>
          <w:spacing w:val="0"/>
          <w:w w:val="56"/>
          <w:position w:val="5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color w:val="282828"/>
          <w:spacing w:val="22"/>
          <w:w w:val="100"/>
          <w:position w:val="5"/>
        </w:rPr>
        <w:t> </w:t>
      </w:r>
      <w:r>
        <w:rPr>
          <w:rFonts w:ascii="Arial" w:hAnsi="Arial" w:cs="Arial" w:eastAsia="Arial"/>
          <w:sz w:val="14"/>
          <w:szCs w:val="14"/>
          <w:color w:val="282828"/>
          <w:spacing w:val="-136"/>
          <w:w w:val="117"/>
          <w:position w:val="12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color w:val="282828"/>
          <w:spacing w:val="0"/>
          <w:w w:val="56"/>
          <w:position w:val="5"/>
        </w:rPr>
        <w:t>....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0"/>
          <w:szCs w:val="10"/>
          <w:color w:val="3A3A3A"/>
          <w:spacing w:val="0"/>
          <w:w w:val="317"/>
        </w:rPr>
        <w:t>.-&lt;NNNNNNNNNNNNNNNNN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00" w:bottom="1020" w:left="1220" w:right="1240"/>
          <w:cols w:num="3" w:equalWidth="0">
            <w:col w:w="1593" w:space="345"/>
            <w:col w:w="624" w:space="355"/>
            <w:col w:w="6863"/>
          </w:cols>
        </w:sectPr>
      </w:pPr>
      <w:rPr/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767" w:right="751"/>
        <w:jc w:val="both"/>
        <w:rPr>
          <w:rFonts w:ascii="Arial" w:hAnsi="Arial" w:cs="Arial" w:eastAsia="Arial"/>
          <w:sz w:val="18"/>
          <w:szCs w:val="18"/>
        </w:rPr>
      </w:pPr>
      <w:rPr/>
      <w:r>
        <w:rPr/>
        <w:pict>
          <v:group style="position:absolute;margin-left:102.720001pt;margin-top:-233.788101pt;width:408.48pt;height:210.72pt;mso-position-horizontal-relative:page;mso-position-vertical-relative:paragraph;z-index:-4842" coordorigin="2054,-4676" coordsize="8170,4214">
            <v:group style="position:absolute;left:2064;top:-4652;width:8150;height:2" coordorigin="2064,-4652" coordsize="8150,2">
              <v:shape style="position:absolute;left:2064;top:-4652;width:8150;height:2" coordorigin="2064,-4652" coordsize="8150,0" path="m2064,-4652l10214,-4652e" filled="f" stroked="t" strokeweight=".96pt" strokecolor="#878787">
                <v:path arrowok="t"/>
              </v:shape>
            </v:group>
            <v:group style="position:absolute;left:2069;top:-4661;width:2;height:4186" coordorigin="2069,-4661" coordsize="2,4186">
              <v:shape style="position:absolute;left:2069;top:-4661;width:2;height:4186" coordorigin="2069,-4661" coordsize="0,4186" path="m2069,-476l2069,-4661e" filled="f" stroked="t" strokeweight=".48pt" strokecolor="#747474">
                <v:path arrowok="t"/>
              </v:shape>
            </v:group>
            <v:group style="position:absolute;left:10200;top:-4661;width:2;height:4186" coordorigin="10200,-4661" coordsize="2,4186">
              <v:shape style="position:absolute;left:10200;top:-4661;width:2;height:4186" coordorigin="10200,-4661" coordsize="0,4186" path="m10200,-476l10200,-4661e" filled="f" stroked="t" strokeweight="1.44pt" strokecolor="#9C9C9C">
                <v:path arrowok="t"/>
              </v:shape>
            </v:group>
            <v:group style="position:absolute;left:2064;top:-485;width:8150;height:2" coordorigin="2064,-485" coordsize="8150,2">
              <v:shape style="position:absolute;left:2064;top:-485;width:8150;height:2" coordorigin="2064,-485" coordsize="8150,0" path="m2064,-485l10214,-485e" filled="f" stroked="t" strokeweight=".96pt" strokecolor="#878787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3"/>
        </w:rPr>
        <w:t>Zonat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tjer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rendesishme</w:t>
      </w:r>
      <w:r>
        <w:rPr>
          <w:rFonts w:ascii="Arial" w:hAnsi="Arial" w:cs="Arial" w:eastAsia="Arial"/>
          <w:sz w:val="18"/>
          <w:szCs w:val="18"/>
          <w:color w:val="282828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82828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dimerimin</w:t>
      </w:r>
      <w:r>
        <w:rPr>
          <w:rFonts w:ascii="Arial" w:hAnsi="Arial" w:cs="Arial" w:eastAsia="Arial"/>
          <w:sz w:val="18"/>
          <w:szCs w:val="18"/>
          <w:color w:val="282828"/>
          <w:spacing w:val="-1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33"/>
        </w:rPr>
        <w:t>ti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33"/>
        </w:rPr>
        <w:t>j</w:t>
      </w:r>
      <w:r>
        <w:rPr>
          <w:rFonts w:ascii="Arial" w:hAnsi="Arial" w:cs="Arial" w:eastAsia="Arial"/>
          <w:sz w:val="18"/>
          <w:szCs w:val="18"/>
          <w:color w:val="282828"/>
          <w:spacing w:val="-14"/>
          <w:w w:val="133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Shqiper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3A3A3A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sipas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rendesise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Liqeni</w:t>
      </w:r>
      <w:r>
        <w:rPr>
          <w:rFonts w:ascii="Arial" w:hAnsi="Arial" w:cs="Arial" w:eastAsia="Arial"/>
          <w:sz w:val="18"/>
          <w:szCs w:val="18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60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Thanes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3" w:after="0" w:line="240" w:lineRule="auto"/>
        <w:ind w:left="777" w:right="104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Berat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laguna</w:t>
      </w:r>
      <w:r>
        <w:rPr>
          <w:rFonts w:ascii="Arial" w:hAnsi="Arial" w:cs="Arial" w:eastAsia="Arial"/>
          <w:sz w:val="18"/>
          <w:szCs w:val="18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010101"/>
          <w:spacing w:val="1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Kriporet</w:t>
      </w:r>
      <w:r>
        <w:rPr>
          <w:rFonts w:ascii="Arial" w:hAnsi="Arial" w:cs="Arial" w:eastAsia="Arial"/>
          <w:sz w:val="18"/>
          <w:szCs w:val="18"/>
          <w:color w:val="282828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Narte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161616"/>
          <w:spacing w:val="1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Iore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3A3A3A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282828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8"/>
        </w:rPr>
        <w:t>liqene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8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-22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Presp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Madhe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Presp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4"/>
        </w:rPr>
        <w:t>Vogel.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777" w:right="4170"/>
        <w:jc w:val="both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3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22"/>
          <w:szCs w:val="22"/>
          <w:color w:val="010101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98"/>
          <w:b/>
          <w:bCs/>
        </w:rPr>
        <w:t>Biologji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98"/>
          <w:b/>
          <w:bCs/>
        </w:rPr>
        <w:t>a</w:t>
      </w:r>
      <w:r>
        <w:rPr>
          <w:rFonts w:ascii="Arial" w:hAnsi="Arial" w:cs="Arial" w:eastAsia="Arial"/>
          <w:sz w:val="22"/>
          <w:szCs w:val="22"/>
          <w:color w:val="010101"/>
          <w:spacing w:val="-7"/>
          <w:w w:val="98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2"/>
          <w:szCs w:val="22"/>
          <w:color w:val="010101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riprodhimi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22"/>
          <w:szCs w:val="22"/>
          <w:color w:val="010101"/>
          <w:spacing w:val="35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22"/>
          <w:szCs w:val="22"/>
          <w:color w:val="010101"/>
          <w:spacing w:val="29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Pelikani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22"/>
          <w:szCs w:val="22"/>
          <w:color w:val="010101"/>
          <w:spacing w:val="6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ka</w:t>
      </w:r>
      <w:r>
        <w:rPr>
          <w:rFonts w:ascii="Arial" w:hAnsi="Arial" w:cs="Arial" w:eastAsia="Arial"/>
          <w:sz w:val="22"/>
          <w:szCs w:val="22"/>
          <w:color w:val="010101"/>
          <w:spacing w:val="25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7"/>
          <w:b/>
          <w:bCs/>
        </w:rPr>
        <w:t>urrel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</w:rPr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777" w:right="758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  <w:b/>
          <w:bCs/>
        </w:rPr>
        <w:t>3.1.</w:t>
      </w:r>
      <w:r>
        <w:rPr>
          <w:rFonts w:ascii="Arial" w:hAnsi="Arial" w:cs="Arial" w:eastAsia="Arial"/>
          <w:sz w:val="18"/>
          <w:szCs w:val="18"/>
          <w:color w:val="010101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6"/>
          <w:b/>
          <w:bCs/>
        </w:rPr>
        <w:t>Riprodhimi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1" w:after="0" w:line="251" w:lineRule="auto"/>
        <w:ind w:left="777" w:right="651" w:firstLine="-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Sjelljajoshes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8"/>
        </w:rPr>
        <w:t>filio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8"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-20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zakonish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janar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3A3A3A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A3A3A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rriturit</w:t>
      </w:r>
      <w:r>
        <w:rPr>
          <w:rFonts w:ascii="Arial" w:hAnsi="Arial" w:cs="Arial" w:eastAsia="Arial"/>
          <w:sz w:val="18"/>
          <w:szCs w:val="18"/>
          <w:color w:val="282828"/>
          <w:spacing w:val="31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form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10"/>
        </w:rPr>
        <w:t>o</w:t>
      </w:r>
      <w:r>
        <w:rPr>
          <w:rFonts w:ascii="Arial" w:hAnsi="Arial" w:cs="Arial" w:eastAsia="Arial"/>
          <w:sz w:val="18"/>
          <w:szCs w:val="18"/>
          <w:color w:val="010101"/>
          <w:spacing w:val="-7"/>
          <w:w w:val="110"/>
        </w:rPr>
        <w:t>j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-19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kolonine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gjysmen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dyt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janari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A3A3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23"/>
        </w:rPr>
        <w:t>f</w:t>
      </w:r>
      <w:r>
        <w:rPr>
          <w:rFonts w:ascii="Arial" w:hAnsi="Arial" w:cs="Arial" w:eastAsia="Arial"/>
          <w:sz w:val="18"/>
          <w:szCs w:val="18"/>
          <w:color w:val="282828"/>
          <w:spacing w:val="-18"/>
          <w:w w:val="123"/>
        </w:rPr>
        <w:t>i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23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23"/>
        </w:rPr>
        <w:t>lim</w:t>
      </w:r>
      <w:r>
        <w:rPr>
          <w:rFonts w:ascii="Arial" w:hAnsi="Arial" w:cs="Arial" w:eastAsia="Arial"/>
          <w:sz w:val="18"/>
          <w:szCs w:val="18"/>
          <w:color w:val="282828"/>
          <w:spacing w:val="-12"/>
          <w:w w:val="123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shkurtit.</w:t>
      </w:r>
      <w:r>
        <w:rPr>
          <w:rFonts w:ascii="Arial" w:hAnsi="Arial" w:cs="Arial" w:eastAsia="Arial"/>
          <w:sz w:val="18"/>
          <w:szCs w:val="18"/>
          <w:color w:val="282828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Vezet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depozitohe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zakonish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10</w:t>
      </w:r>
      <w:r>
        <w:rPr>
          <w:rFonts w:ascii="Arial" w:hAnsi="Arial" w:cs="Arial" w:eastAsia="Arial"/>
          <w:sz w:val="18"/>
          <w:szCs w:val="18"/>
          <w:color w:val="28282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dit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8282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vo</w:t>
      </w:r>
      <w:r>
        <w:rPr>
          <w:rFonts w:ascii="Arial" w:hAnsi="Arial" w:cs="Arial" w:eastAsia="Arial"/>
          <w:sz w:val="18"/>
          <w:szCs w:val="18"/>
          <w:color w:val="282828"/>
          <w:spacing w:val="-3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Sipa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Crivelli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-13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10101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5"/>
        </w:rPr>
        <w:t>(1997)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6"/>
        </w:rPr>
        <w:t>shpendet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depo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010101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tojn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deri</w:t>
      </w:r>
      <w:r>
        <w:rPr>
          <w:rFonts w:ascii="Arial" w:hAnsi="Arial" w:cs="Arial" w:eastAsia="Arial"/>
          <w:sz w:val="18"/>
          <w:szCs w:val="18"/>
          <w:color w:val="28282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61616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tre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282828"/>
          <w:spacing w:val="0"/>
          <w:w w:val="102"/>
          <w:i/>
        </w:rPr>
        <w:t>veze,</w:t>
      </w:r>
      <w:r>
        <w:rPr>
          <w:rFonts w:ascii="Times New Roman" w:hAnsi="Times New Roman" w:cs="Times New Roman" w:eastAsia="Times New Roman"/>
          <w:sz w:val="23"/>
          <w:szCs w:val="23"/>
          <w:color w:val="282828"/>
          <w:spacing w:val="-3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98"/>
        </w:rPr>
        <w:t>ndersa</w:t>
      </w:r>
      <w:r>
        <w:rPr>
          <w:rFonts w:ascii="Arial" w:hAnsi="Arial" w:cs="Arial" w:eastAsia="Arial"/>
          <w:sz w:val="18"/>
          <w:szCs w:val="18"/>
          <w:color w:val="3A3A3A"/>
          <w:spacing w:val="-19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mesatarj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61616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1.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8</w:t>
      </w:r>
      <w:r>
        <w:rPr>
          <w:rFonts w:ascii="Arial" w:hAnsi="Arial" w:cs="Arial" w:eastAsia="Arial"/>
          <w:sz w:val="18"/>
          <w:szCs w:val="18"/>
          <w:color w:val="282828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veze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4"/>
        </w:rPr>
        <w:t>f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5"/>
        </w:rPr>
        <w:t>o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11"/>
        </w:rPr>
        <w:t>l</w:t>
      </w:r>
      <w:r>
        <w:rPr>
          <w:rFonts w:ascii="Arial" w:hAnsi="Arial" w:cs="Arial" w:eastAsia="Arial"/>
          <w:sz w:val="18"/>
          <w:szCs w:val="18"/>
          <w:color w:val="3A3A3A"/>
          <w:spacing w:val="4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11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7"/>
        </w:rPr>
        <w:t>lnku</w:t>
      </w:r>
      <w:r>
        <w:rPr>
          <w:rFonts w:ascii="Arial" w:hAnsi="Arial" w:cs="Arial" w:eastAsia="Arial"/>
          <w:sz w:val="18"/>
          <w:szCs w:val="18"/>
          <w:color w:val="3A3A3A"/>
          <w:spacing w:val="8"/>
          <w:w w:val="107"/>
        </w:rPr>
        <w:t>b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5"/>
        </w:rPr>
        <w:t>i</w:t>
      </w:r>
      <w:r>
        <w:rPr>
          <w:rFonts w:ascii="Arial" w:hAnsi="Arial" w:cs="Arial" w:eastAsia="Arial"/>
          <w:sz w:val="18"/>
          <w:szCs w:val="18"/>
          <w:color w:val="161616"/>
          <w:spacing w:val="-8"/>
          <w:w w:val="115"/>
        </w:rPr>
        <w:t>m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3A3A3A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zgja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4"/>
        </w:rPr>
        <w:t>3</w:t>
      </w:r>
      <w:r>
        <w:rPr>
          <w:rFonts w:ascii="Arial" w:hAnsi="Arial" w:cs="Arial" w:eastAsia="Arial"/>
          <w:sz w:val="18"/>
          <w:szCs w:val="18"/>
          <w:color w:val="282828"/>
          <w:spacing w:val="-29"/>
          <w:w w:val="114"/>
        </w:rPr>
        <w:t>1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deri</w:t>
      </w:r>
      <w:r>
        <w:rPr>
          <w:rFonts w:ascii="Arial" w:hAnsi="Arial" w:cs="Arial" w:eastAsia="Arial"/>
          <w:sz w:val="18"/>
          <w:szCs w:val="18"/>
          <w:color w:val="282828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61616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4"/>
        </w:rPr>
        <w:t>32</w:t>
      </w:r>
      <w:r>
        <w:rPr>
          <w:rFonts w:ascii="Arial" w:hAnsi="Arial" w:cs="Arial" w:eastAsia="Arial"/>
          <w:sz w:val="18"/>
          <w:szCs w:val="18"/>
          <w:color w:val="282828"/>
          <w:spacing w:val="-15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4"/>
        </w:rPr>
        <w:t>dite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14"/>
        </w:rPr>
        <w:t>fluturim</w:t>
      </w:r>
      <w:r>
        <w:rPr>
          <w:rFonts w:ascii="Arial" w:hAnsi="Arial" w:cs="Arial" w:eastAsia="Arial"/>
          <w:sz w:val="18"/>
          <w:szCs w:val="18"/>
          <w:color w:val="3A3A3A"/>
          <w:spacing w:val="4"/>
          <w:w w:val="115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vegjelve</w:t>
      </w:r>
      <w:r>
        <w:rPr>
          <w:rFonts w:ascii="Arial" w:hAnsi="Arial" w:cs="Arial" w:eastAsia="Arial"/>
          <w:sz w:val="18"/>
          <w:szCs w:val="18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fluturak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28282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arrihe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7"/>
        </w:rPr>
        <w:t>11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deri</w:t>
      </w:r>
      <w:r>
        <w:rPr>
          <w:rFonts w:ascii="Arial" w:hAnsi="Arial" w:cs="Arial" w:eastAsia="Arial"/>
          <w:sz w:val="18"/>
          <w:szCs w:val="18"/>
          <w:color w:val="282828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3A3A3A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12</w:t>
      </w:r>
      <w:r>
        <w:rPr>
          <w:rFonts w:ascii="Arial" w:hAnsi="Arial" w:cs="Arial" w:eastAsia="Arial"/>
          <w:sz w:val="18"/>
          <w:szCs w:val="18"/>
          <w:color w:val="3A3A3A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jave</w:t>
      </w:r>
      <w:r>
        <w:rPr>
          <w:rFonts w:ascii="Arial" w:hAnsi="Arial" w:cs="Arial" w:eastAsia="Arial"/>
          <w:sz w:val="18"/>
          <w:szCs w:val="18"/>
          <w:color w:val="28282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5"/>
        </w:rPr>
        <w:t>pas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72"/>
        </w:rPr>
        <w:t>&lt;;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73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4"/>
        </w:rPr>
        <w:t>jes</w:t>
      </w:r>
      <w:r>
        <w:rPr>
          <w:rFonts w:ascii="Arial" w:hAnsi="Arial" w:cs="Arial" w:eastAsia="Arial"/>
          <w:sz w:val="18"/>
          <w:szCs w:val="18"/>
          <w:color w:val="282828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8"/>
        </w:rPr>
        <w:t>se</w:t>
      </w:r>
      <w:r>
        <w:rPr>
          <w:rFonts w:ascii="Arial" w:hAnsi="Arial" w:cs="Arial" w:eastAsia="Arial"/>
          <w:sz w:val="18"/>
          <w:szCs w:val="18"/>
          <w:color w:val="282828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vezeve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9"/>
        </w:rPr>
        <w:t>.</w:t>
      </w:r>
      <w:r>
        <w:rPr>
          <w:rFonts w:ascii="Arial" w:hAnsi="Arial" w:cs="Arial" w:eastAsia="Arial"/>
          <w:sz w:val="18"/>
          <w:szCs w:val="18"/>
          <w:color w:val="282828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4"/>
        </w:rPr>
        <w:t>Sukses</w:t>
      </w:r>
      <w:r>
        <w:rPr>
          <w:rFonts w:ascii="Arial" w:hAnsi="Arial" w:cs="Arial" w:eastAsia="Arial"/>
          <w:sz w:val="18"/>
          <w:szCs w:val="18"/>
          <w:color w:val="282828"/>
          <w:spacing w:val="-6"/>
          <w:w w:val="95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0"/>
        </w:rPr>
        <w:t>&lt;;elje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1"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varion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3" w:after="0" w:line="274" w:lineRule="auto"/>
        <w:ind w:left="777" w:right="692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82828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35%</w:t>
      </w:r>
      <w:r>
        <w:rPr>
          <w:rFonts w:ascii="Arial" w:hAnsi="Arial" w:cs="Arial" w:eastAsia="Arial"/>
          <w:sz w:val="18"/>
          <w:szCs w:val="18"/>
          <w:color w:val="282828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deri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3A3A3A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70"/>
        </w:rPr>
        <w:t>700/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70"/>
        </w:rPr>
        <w:t>o</w:t>
      </w:r>
      <w:r>
        <w:rPr>
          <w:rFonts w:ascii="Arial" w:hAnsi="Arial" w:cs="Arial" w:eastAsia="Arial"/>
          <w:sz w:val="18"/>
          <w:szCs w:val="18"/>
          <w:color w:val="282828"/>
          <w:spacing w:val="16"/>
          <w:w w:val="7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4"/>
        </w:rPr>
        <w:t>vezev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-4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5"/>
        </w:rPr>
        <w:t>Sukses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96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-16"/>
          <w:w w:val="107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prodhimi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-21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(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llogaritu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3"/>
        </w:rPr>
        <w:t>si</w:t>
      </w:r>
      <w:r>
        <w:rPr>
          <w:rFonts w:ascii="Arial" w:hAnsi="Arial" w:cs="Arial" w:eastAsia="Arial"/>
          <w:sz w:val="18"/>
          <w:szCs w:val="18"/>
          <w:color w:val="282828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numri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61616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fluturakeve/numri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f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o</w:t>
      </w:r>
      <w:r>
        <w:rPr>
          <w:rFonts w:ascii="Arial" w:hAnsi="Arial" w:cs="Arial" w:eastAsia="Arial"/>
          <w:sz w:val="18"/>
          <w:szCs w:val="18"/>
          <w:color w:val="010101"/>
          <w:spacing w:val="5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eve)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sh</w:t>
      </w:r>
      <w:r>
        <w:rPr>
          <w:rFonts w:ascii="Arial" w:hAnsi="Arial" w:cs="Arial" w:eastAsia="Arial"/>
          <w:sz w:val="18"/>
          <w:szCs w:val="18"/>
          <w:color w:val="3A3A3A"/>
          <w:spacing w:val="-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8282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3A3A3A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2"/>
        </w:rPr>
        <w:t>ndyshue</w:t>
      </w:r>
      <w:r>
        <w:rPr>
          <w:rFonts w:ascii="Arial" w:hAnsi="Arial" w:cs="Arial" w:eastAsia="Arial"/>
          <w:sz w:val="18"/>
          <w:szCs w:val="18"/>
          <w:color w:val="161616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97"/>
        </w:rPr>
        <w:t>shem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97"/>
        </w:rPr>
        <w:t>.</w:t>
      </w:r>
      <w:r>
        <w:rPr>
          <w:rFonts w:ascii="Arial" w:hAnsi="Arial" w:cs="Arial" w:eastAsia="Arial"/>
          <w:sz w:val="18"/>
          <w:szCs w:val="18"/>
          <w:color w:val="3A3A3A"/>
          <w:spacing w:val="-15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kolonit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3A3A3A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ruajtur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mire</w:t>
      </w:r>
      <w:r>
        <w:rPr>
          <w:rFonts w:ascii="Arial" w:hAnsi="Arial" w:cs="Arial" w:eastAsia="Arial"/>
          <w:sz w:val="18"/>
          <w:szCs w:val="18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7"/>
        </w:rPr>
        <w:t>sukses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97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11"/>
        </w:rPr>
        <w:t>riprodhi</w:t>
      </w:r>
      <w:r>
        <w:rPr>
          <w:rFonts w:ascii="Arial" w:hAnsi="Arial" w:cs="Arial" w:eastAsia="Arial"/>
          <w:sz w:val="18"/>
          <w:szCs w:val="18"/>
          <w:color w:val="3A3A3A"/>
          <w:spacing w:val="-17"/>
          <w:w w:val="111"/>
        </w:rPr>
        <w:t>m</w:t>
      </w:r>
      <w:r>
        <w:rPr>
          <w:rFonts w:ascii="Arial" w:hAnsi="Arial" w:cs="Arial" w:eastAsia="Arial"/>
          <w:sz w:val="18"/>
          <w:szCs w:val="18"/>
          <w:color w:val="161616"/>
          <w:spacing w:val="10"/>
          <w:w w:val="111"/>
        </w:rPr>
        <w:t>i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3A3A3A"/>
          <w:spacing w:val="-22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mbi</w:t>
      </w:r>
      <w:r>
        <w:rPr>
          <w:rFonts w:ascii="Arial" w:hAnsi="Arial" w:cs="Arial" w:eastAsia="Arial"/>
          <w:sz w:val="18"/>
          <w:szCs w:val="18"/>
          <w:color w:val="282828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8"/>
        </w:rPr>
        <w:t>zog</w:t>
      </w:r>
      <w:r>
        <w:rPr>
          <w:rFonts w:ascii="Arial" w:hAnsi="Arial" w:cs="Arial" w:eastAsia="Arial"/>
          <w:sz w:val="18"/>
          <w:szCs w:val="18"/>
          <w:color w:val="282828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5"/>
        </w:rPr>
        <w:t>fole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deri</w:t>
      </w:r>
      <w:r>
        <w:rPr>
          <w:rFonts w:ascii="Arial" w:hAnsi="Arial" w:cs="Arial" w:eastAsia="Arial"/>
          <w:sz w:val="18"/>
          <w:szCs w:val="18"/>
          <w:color w:val="28282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3A3A3A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5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je</w:t>
      </w:r>
      <w:r>
        <w:rPr>
          <w:rFonts w:ascii="Arial" w:hAnsi="Arial" w:cs="Arial" w:eastAsia="Arial"/>
          <w:sz w:val="18"/>
          <w:szCs w:val="18"/>
          <w:color w:val="3A3A3A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5"/>
        </w:rPr>
        <w:t>maks</w:t>
      </w:r>
      <w:r>
        <w:rPr>
          <w:rFonts w:ascii="Arial" w:hAnsi="Arial" w:cs="Arial" w:eastAsia="Arial"/>
          <w:sz w:val="18"/>
          <w:szCs w:val="18"/>
          <w:color w:val="161616"/>
          <w:spacing w:val="9"/>
          <w:w w:val="105"/>
        </w:rPr>
        <w:t>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5"/>
        </w:rPr>
        <w:t>mu</w:t>
      </w:r>
      <w:r>
        <w:rPr>
          <w:rFonts w:ascii="Arial" w:hAnsi="Arial" w:cs="Arial" w:eastAsia="Arial"/>
          <w:sz w:val="18"/>
          <w:szCs w:val="18"/>
          <w:color w:val="161616"/>
          <w:spacing w:val="12"/>
          <w:w w:val="105"/>
        </w:rPr>
        <w:t>m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prej</w:t>
      </w:r>
      <w:r>
        <w:rPr>
          <w:rFonts w:ascii="Arial" w:hAnsi="Arial" w:cs="Arial" w:eastAsia="Arial"/>
          <w:sz w:val="18"/>
          <w:szCs w:val="18"/>
          <w:color w:val="282828"/>
          <w:spacing w:val="-2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2"/>
        </w:rPr>
        <w:t>1.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3"/>
        </w:rPr>
        <w:t>5</w:t>
      </w:r>
      <w:r>
        <w:rPr>
          <w:rFonts w:ascii="Arial" w:hAnsi="Arial" w:cs="Arial" w:eastAsia="Arial"/>
          <w:sz w:val="18"/>
          <w:szCs w:val="18"/>
          <w:color w:val="161616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9"/>
        </w:rPr>
        <w:t>(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8"/>
        </w:rPr>
        <w:t>Catsadoraki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9"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&amp;</w:t>
      </w:r>
      <w:r>
        <w:rPr>
          <w:rFonts w:ascii="Arial" w:hAnsi="Arial" w:cs="Arial" w:eastAsia="Arial"/>
          <w:sz w:val="18"/>
          <w:szCs w:val="18"/>
          <w:color w:val="28282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Criv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37"/>
        </w:rPr>
        <w:t>li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4"/>
        </w:rPr>
        <w:t>2001)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4"/>
        </w:rPr>
        <w:t>.</w:t>
      </w:r>
      <w:r>
        <w:rPr>
          <w:rFonts w:ascii="Arial" w:hAnsi="Arial" w:cs="Arial" w:eastAsia="Arial"/>
          <w:sz w:val="18"/>
          <w:szCs w:val="18"/>
          <w:color w:val="161616"/>
          <w:spacing w:val="-9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94"/>
        </w:rPr>
        <w:t>d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4"/>
        </w:rPr>
        <w:t>he</w:t>
      </w:r>
      <w:r>
        <w:rPr>
          <w:rFonts w:ascii="Arial" w:hAnsi="Arial" w:cs="Arial" w:eastAsia="Arial"/>
          <w:sz w:val="18"/>
          <w:szCs w:val="18"/>
          <w:color w:val="161616"/>
          <w:spacing w:val="4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4"/>
        </w:rPr>
        <w:t>Karavastas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7"/>
        </w:rPr>
        <w:t>suksesi</w:t>
      </w:r>
      <w:r>
        <w:rPr>
          <w:rFonts w:ascii="Arial" w:hAnsi="Arial" w:cs="Arial" w:eastAsia="Arial"/>
          <w:sz w:val="18"/>
          <w:szCs w:val="18"/>
          <w:color w:val="282828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riprodh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1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8"/>
        </w:rPr>
        <w:t>mit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8282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qene</w:t>
      </w:r>
      <w:r>
        <w:rPr>
          <w:rFonts w:ascii="Arial" w:hAnsi="Arial" w:cs="Arial" w:eastAsia="Arial"/>
          <w:sz w:val="18"/>
          <w:szCs w:val="18"/>
          <w:color w:val="28282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subjek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61616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11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uhatjev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7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sh</w:t>
      </w:r>
      <w:r>
        <w:rPr>
          <w:rFonts w:ascii="Arial" w:hAnsi="Arial" w:cs="Arial" w:eastAsia="Arial"/>
          <w:sz w:val="18"/>
          <w:szCs w:val="18"/>
          <w:color w:val="282828"/>
          <w:spacing w:val="-10"/>
          <w:w w:val="111"/>
        </w:rPr>
        <w:t>u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met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5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lart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161616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0.2</w:t>
      </w:r>
      <w:r>
        <w:rPr>
          <w:rFonts w:ascii="Arial" w:hAnsi="Arial" w:cs="Arial" w:eastAsia="Arial"/>
          <w:sz w:val="18"/>
          <w:szCs w:val="18"/>
          <w:color w:val="282828"/>
          <w:spacing w:val="-11"/>
          <w:w w:val="100"/>
        </w:rPr>
        <w:t>1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1996</w:t>
      </w:r>
      <w:r>
        <w:rPr>
          <w:rFonts w:ascii="Arial" w:hAnsi="Arial" w:cs="Arial" w:eastAsia="Arial"/>
          <w:sz w:val="18"/>
          <w:szCs w:val="18"/>
          <w:color w:val="282828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Pej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al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6"/>
        </w:rPr>
        <w:t>1996;.</w:t>
      </w:r>
      <w:r>
        <w:rPr>
          <w:rFonts w:ascii="Arial" w:hAnsi="Arial" w:cs="Arial" w:eastAsia="Arial"/>
          <w:sz w:val="18"/>
          <w:szCs w:val="18"/>
          <w:color w:val="282828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Stef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  <w:i/>
        </w:rPr>
        <w:t>kom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  <w:i/>
        </w:rPr>
        <w:t>.</w:t>
      </w:r>
      <w:r>
        <w:rPr>
          <w:rFonts w:ascii="Arial" w:hAnsi="Arial" w:cs="Arial" w:eastAsia="Arial"/>
          <w:sz w:val="18"/>
          <w:szCs w:val="18"/>
          <w:color w:val="3A3A3A"/>
          <w:spacing w:val="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pers.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)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6"/>
        </w:rPr>
        <w:t>ne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" w:after="0" w:line="240" w:lineRule="auto"/>
        <w:ind w:left="777" w:right="5968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1.1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7</w:t>
      </w:r>
      <w:r>
        <w:rPr>
          <w:rFonts w:ascii="Arial" w:hAnsi="Arial" w:cs="Arial" w:eastAsia="Arial"/>
          <w:sz w:val="18"/>
          <w:szCs w:val="18"/>
          <w:color w:val="28282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fluturak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7"/>
        </w:rPr>
        <w:t>perfol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7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9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viti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1999.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78" w:lineRule="auto"/>
        <w:ind w:left="767" w:right="675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w w:val="96"/>
        </w:rPr>
        <w:t>Sipa</w:t>
      </w:r>
      <w:r>
        <w:rPr>
          <w:rFonts w:ascii="Arial" w:hAnsi="Arial" w:cs="Arial" w:eastAsia="Arial"/>
          <w:sz w:val="18"/>
          <w:szCs w:val="18"/>
          <w:color w:val="282828"/>
          <w:w w:val="97"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Crivelli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9"/>
        </w:rPr>
        <w:t>(1994)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8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9"/>
        </w:rPr>
        <w:t>suksesi</w:t>
      </w:r>
      <w:r>
        <w:rPr>
          <w:rFonts w:ascii="Arial" w:hAnsi="Arial" w:cs="Arial" w:eastAsia="Arial"/>
          <w:sz w:val="18"/>
          <w:szCs w:val="18"/>
          <w:color w:val="282828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14"/>
        </w:rPr>
        <w:t>r</w:t>
      </w:r>
      <w:r>
        <w:rPr>
          <w:rFonts w:ascii="Arial" w:hAnsi="Arial" w:cs="Arial" w:eastAsia="Arial"/>
          <w:sz w:val="18"/>
          <w:szCs w:val="18"/>
          <w:color w:val="3A3A3A"/>
          <w:spacing w:val="-15"/>
          <w:w w:val="114"/>
        </w:rPr>
        <w:t>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6"/>
        </w:rPr>
        <w:t>prod</w:t>
      </w:r>
      <w:r>
        <w:rPr>
          <w:rFonts w:ascii="Arial" w:hAnsi="Arial" w:cs="Arial" w:eastAsia="Arial"/>
          <w:sz w:val="18"/>
          <w:szCs w:val="18"/>
          <w:color w:val="161616"/>
          <w:spacing w:val="5"/>
          <w:w w:val="106"/>
        </w:rPr>
        <w:t>h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15"/>
        </w:rPr>
        <w:t>imi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14"/>
        </w:rPr>
        <w:t>t</w:t>
      </w:r>
      <w:r>
        <w:rPr>
          <w:rFonts w:ascii="Arial" w:hAnsi="Arial" w:cs="Arial" w:eastAsia="Arial"/>
          <w:sz w:val="18"/>
          <w:szCs w:val="18"/>
          <w:color w:val="3A3A3A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pr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34"/>
        </w:rPr>
        <w:t>j</w:t>
      </w:r>
      <w:r>
        <w:rPr>
          <w:rFonts w:ascii="Arial" w:hAnsi="Arial" w:cs="Arial" w:eastAsia="Arial"/>
          <w:sz w:val="18"/>
          <w:szCs w:val="18"/>
          <w:color w:val="010101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0.8fluturakev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4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tol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duhe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jet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mjaftueshe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m</w:t>
      </w:r>
      <w:r>
        <w:rPr>
          <w:rFonts w:ascii="Arial" w:hAnsi="Arial" w:cs="Arial" w:eastAsia="Arial"/>
          <w:sz w:val="18"/>
          <w:szCs w:val="18"/>
          <w:color w:val="282828"/>
          <w:spacing w:val="-12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per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mb</w:t>
      </w:r>
      <w:r>
        <w:rPr>
          <w:rFonts w:ascii="Arial" w:hAnsi="Arial" w:cs="Arial" w:eastAsia="Arial"/>
          <w:sz w:val="18"/>
          <w:szCs w:val="18"/>
          <w:color w:val="161616"/>
          <w:spacing w:val="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jtu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A3A3A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ko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ni</w:t>
      </w:r>
      <w:r>
        <w:rPr>
          <w:rFonts w:ascii="Arial" w:hAnsi="Arial" w:cs="Arial" w:eastAsia="Arial"/>
          <w:sz w:val="18"/>
          <w:szCs w:val="18"/>
          <w:color w:val="28282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3A3A3A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gjendje</w:t>
      </w:r>
      <w:r>
        <w:rPr>
          <w:rFonts w:ascii="Arial" w:hAnsi="Arial" w:cs="Arial" w:eastAsia="Arial"/>
          <w:sz w:val="18"/>
          <w:szCs w:val="18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3"/>
        </w:rPr>
        <w:t>qendrueshme</w:t>
      </w:r>
      <w:r>
        <w:rPr>
          <w:rFonts w:ascii="Arial" w:hAnsi="Arial" w:cs="Arial" w:eastAsia="Arial"/>
          <w:sz w:val="18"/>
          <w:szCs w:val="18"/>
          <w:color w:val="161616"/>
          <w:spacing w:val="8"/>
          <w:w w:val="103"/>
        </w:rPr>
        <w:t>,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3"/>
        </w:rPr>
        <w:t>ndersa</w:t>
      </w:r>
      <w:r>
        <w:rPr>
          <w:rFonts w:ascii="Arial" w:hAnsi="Arial" w:cs="Arial" w:eastAsia="Arial"/>
          <w:sz w:val="18"/>
          <w:szCs w:val="18"/>
          <w:color w:val="161616"/>
          <w:spacing w:val="11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3A3A3A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shk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le</w:t>
      </w:r>
      <w:r>
        <w:rPr>
          <w:rFonts w:ascii="Arial" w:hAnsi="Arial" w:cs="Arial" w:eastAsia="Arial"/>
          <w:sz w:val="18"/>
          <w:szCs w:val="18"/>
          <w:color w:val="28282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suksesi</w:t>
      </w:r>
      <w:r>
        <w:rPr>
          <w:rFonts w:ascii="Arial" w:hAnsi="Arial" w:cs="Arial" w:eastAsia="Arial"/>
          <w:sz w:val="18"/>
          <w:szCs w:val="18"/>
          <w:color w:val="282828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mbi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5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A3A3A"/>
          <w:spacing w:val="0"/>
          <w:w w:val="100"/>
        </w:rPr>
        <w:t>je</w:t>
      </w:r>
      <w:r>
        <w:rPr>
          <w:rFonts w:ascii="Arial" w:hAnsi="Arial" w:cs="Arial" w:eastAsia="Arial"/>
          <w:sz w:val="18"/>
          <w:szCs w:val="18"/>
          <w:color w:val="3A3A3A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flutura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282828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22"/>
        </w:rPr>
        <w:t>perf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23"/>
        </w:rPr>
        <w:t>o</w:t>
      </w:r>
      <w:r>
        <w:rPr>
          <w:rFonts w:ascii="Arial" w:hAnsi="Arial" w:cs="Arial" w:eastAsia="Arial"/>
          <w:sz w:val="18"/>
          <w:szCs w:val="18"/>
          <w:color w:val="010101"/>
          <w:spacing w:val="5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duhe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siguroje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9"/>
        </w:rPr>
        <w:t>popu</w:t>
      </w:r>
      <w:r>
        <w:rPr>
          <w:rFonts w:ascii="Arial" w:hAnsi="Arial" w:cs="Arial" w:eastAsia="Arial"/>
          <w:sz w:val="18"/>
          <w:szCs w:val="18"/>
          <w:color w:val="161616"/>
          <w:spacing w:val="-16"/>
          <w:w w:val="109"/>
        </w:rPr>
        <w:t>l</w:t>
      </w:r>
      <w:r>
        <w:rPr>
          <w:rFonts w:ascii="Arial" w:hAnsi="Arial" w:cs="Arial" w:eastAsia="Arial"/>
          <w:sz w:val="18"/>
          <w:szCs w:val="18"/>
          <w:color w:val="3A3A3A"/>
          <w:spacing w:val="5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at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1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8"/>
        </w:rPr>
        <w:t>rritje.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400" w:bottom="1020" w:left="1220" w:right="1240"/>
        </w:sectPr>
      </w:pPr>
      <w:rPr/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681" w:right="7814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  <w:b/>
          <w:bCs/>
        </w:rPr>
        <w:t>3.2.</w:t>
      </w:r>
      <w:r>
        <w:rPr>
          <w:rFonts w:ascii="Arial" w:hAnsi="Arial" w:cs="Arial" w:eastAsia="Arial"/>
          <w:sz w:val="19"/>
          <w:szCs w:val="19"/>
          <w:color w:val="161616"/>
          <w:spacing w:val="4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10101"/>
          <w:spacing w:val="0"/>
          <w:w w:val="105"/>
          <w:b/>
          <w:bCs/>
        </w:rPr>
        <w:t>Dimerimi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69" w:after="0" w:line="268" w:lineRule="auto"/>
        <w:ind w:left="681" w:right="475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Zonat</w:t>
      </w:r>
      <w:r>
        <w:rPr>
          <w:rFonts w:ascii="Arial" w:hAnsi="Arial" w:cs="Arial" w:eastAsia="Arial"/>
          <w:sz w:val="19"/>
          <w:szCs w:val="19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kryesore</w:t>
      </w:r>
      <w:r>
        <w:rPr>
          <w:rFonts w:ascii="Arial" w:hAnsi="Arial" w:cs="Arial" w:eastAsia="Arial"/>
          <w:sz w:val="19"/>
          <w:szCs w:val="19"/>
          <w:color w:val="282828"/>
          <w:spacing w:val="4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161616"/>
          <w:spacing w:val="4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1"/>
        </w:rPr>
        <w:t>dimerimi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1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28"/>
          <w:w w:val="111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161616"/>
          <w:spacing w:val="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Pelikanit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ka</w:t>
      </w:r>
      <w:r>
        <w:rPr>
          <w:rFonts w:ascii="Arial" w:hAnsi="Arial" w:cs="Arial" w:eastAsia="Arial"/>
          <w:sz w:val="19"/>
          <w:szCs w:val="19"/>
          <w:color w:val="161616"/>
          <w:spacing w:val="1"/>
          <w:w w:val="100"/>
        </w:rPr>
        <w:t>u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rrel</w:t>
      </w:r>
      <w:r>
        <w:rPr>
          <w:rFonts w:ascii="Arial" w:hAnsi="Arial" w:cs="Arial" w:eastAsia="Arial"/>
          <w:sz w:val="19"/>
          <w:szCs w:val="19"/>
          <w:color w:val="363636"/>
          <w:spacing w:val="4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jane</w:t>
      </w:r>
      <w:r>
        <w:rPr>
          <w:rFonts w:ascii="Arial" w:hAnsi="Arial" w:cs="Arial" w:eastAsia="Arial"/>
          <w:sz w:val="19"/>
          <w:szCs w:val="19"/>
          <w:color w:val="161616"/>
          <w:spacing w:val="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3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vendo</w:t>
      </w:r>
      <w:r>
        <w:rPr>
          <w:rFonts w:ascii="Arial" w:hAnsi="Arial" w:cs="Arial" w:eastAsia="Arial"/>
          <w:sz w:val="19"/>
          <w:szCs w:val="19"/>
          <w:color w:val="161616"/>
          <w:spacing w:val="2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ura</w:t>
      </w:r>
      <w:r>
        <w:rPr>
          <w:rFonts w:ascii="Arial" w:hAnsi="Arial" w:cs="Arial" w:eastAsia="Arial"/>
          <w:sz w:val="19"/>
          <w:szCs w:val="19"/>
          <w:color w:val="363636"/>
          <w:spacing w:val="3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282828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zona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bregdetar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4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4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9"/>
        </w:rPr>
        <w:t>Detit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9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Mesdhe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,</w:t>
      </w:r>
      <w:r>
        <w:rPr>
          <w:rFonts w:ascii="Arial" w:hAnsi="Arial" w:cs="Arial" w:eastAsia="Arial"/>
          <w:sz w:val="19"/>
          <w:szCs w:val="19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Detit</w:t>
      </w:r>
      <w:r>
        <w:rPr>
          <w:rFonts w:ascii="Arial" w:hAnsi="Arial" w:cs="Arial" w:eastAsia="Arial"/>
          <w:sz w:val="19"/>
          <w:szCs w:val="19"/>
          <w:color w:val="282828"/>
          <w:spacing w:val="4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Kaspi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k</w:t>
      </w:r>
      <w:r>
        <w:rPr>
          <w:rFonts w:ascii="Arial" w:hAnsi="Arial" w:cs="Arial" w:eastAsia="Arial"/>
          <w:sz w:val="19"/>
          <w:szCs w:val="19"/>
          <w:color w:val="282828"/>
          <w:spacing w:val="-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si</w:t>
      </w:r>
      <w:r>
        <w:rPr>
          <w:rFonts w:ascii="Arial" w:hAnsi="Arial" w:cs="Arial" w:eastAsia="Arial"/>
          <w:sz w:val="19"/>
          <w:szCs w:val="19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282828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Gjiri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282828"/>
          <w:spacing w:val="3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Persi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k</w:t>
      </w:r>
      <w:r>
        <w:rPr>
          <w:rFonts w:ascii="Arial" w:hAnsi="Arial" w:cs="Arial" w:eastAsia="Arial"/>
          <w:sz w:val="19"/>
          <w:szCs w:val="19"/>
          <w:color w:val="282828"/>
          <w:spacing w:val="-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(Crivelli</w:t>
      </w:r>
      <w:r>
        <w:rPr>
          <w:rFonts w:ascii="Arial" w:hAnsi="Arial" w:cs="Arial" w:eastAsia="Arial"/>
          <w:sz w:val="19"/>
          <w:szCs w:val="19"/>
          <w:color w:val="282828"/>
          <w:spacing w:val="3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7"/>
        </w:rPr>
        <w:t>1994)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7"/>
        </w:rPr>
        <w:t>.</w:t>
      </w:r>
      <w:r>
        <w:rPr>
          <w:rFonts w:ascii="Arial" w:hAnsi="Arial" w:cs="Arial" w:eastAsia="Arial"/>
          <w:sz w:val="19"/>
          <w:szCs w:val="19"/>
          <w:color w:val="282828"/>
          <w:spacing w:val="-18"/>
          <w:w w:val="97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Shqiperi,</w:t>
      </w:r>
      <w:r>
        <w:rPr>
          <w:rFonts w:ascii="Arial" w:hAnsi="Arial" w:cs="Arial" w:eastAsia="Arial"/>
          <w:sz w:val="19"/>
          <w:szCs w:val="19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zona</w:t>
      </w:r>
      <w:r>
        <w:rPr>
          <w:rFonts w:ascii="Arial" w:hAnsi="Arial" w:cs="Arial" w:eastAsia="Arial"/>
          <w:sz w:val="19"/>
          <w:szCs w:val="19"/>
          <w:color w:val="282828"/>
          <w:spacing w:val="-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9"/>
          <w:szCs w:val="19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rendesishme</w:t>
      </w:r>
      <w:r>
        <w:rPr>
          <w:rFonts w:ascii="Arial" w:hAnsi="Arial" w:cs="Arial" w:eastAsia="Arial"/>
          <w:sz w:val="19"/>
          <w:szCs w:val="19"/>
          <w:color w:val="282828"/>
          <w:spacing w:val="3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6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6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9"/>
        </w:rPr>
        <w:t>dimerimitesht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9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20"/>
          <w:w w:val="109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Kompleks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282828"/>
          <w:spacing w:val="-2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72"/>
        </w:rPr>
        <w:t>i</w:t>
      </w:r>
      <w:r>
        <w:rPr>
          <w:rFonts w:ascii="Arial" w:hAnsi="Arial" w:cs="Arial" w:eastAsia="Arial"/>
          <w:sz w:val="19"/>
          <w:szCs w:val="19"/>
          <w:color w:val="363636"/>
          <w:spacing w:val="-3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6"/>
        </w:rPr>
        <w:t>Karavastase</w:t>
      </w:r>
      <w:r>
        <w:rPr>
          <w:rFonts w:ascii="Arial" w:hAnsi="Arial" w:cs="Arial" w:eastAsia="Arial"/>
          <w:sz w:val="19"/>
          <w:szCs w:val="19"/>
          <w:color w:val="282828"/>
          <w:spacing w:val="8"/>
          <w:w w:val="96"/>
        </w:rPr>
        <w:t>,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6"/>
        </w:rPr>
        <w:t>me</w:t>
      </w:r>
      <w:r>
        <w:rPr>
          <w:rFonts w:ascii="Arial" w:hAnsi="Arial" w:cs="Arial" w:eastAsia="Arial"/>
          <w:sz w:val="19"/>
          <w:szCs w:val="19"/>
          <w:color w:val="282828"/>
          <w:spacing w:val="5"/>
          <w:w w:val="96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rret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h</w:t>
      </w:r>
      <w:r>
        <w:rPr>
          <w:rFonts w:ascii="Arial" w:hAnsi="Arial" w:cs="Arial" w:eastAsia="Arial"/>
          <w:sz w:val="19"/>
          <w:szCs w:val="19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vitit</w:t>
      </w:r>
      <w:r>
        <w:rPr>
          <w:rFonts w:ascii="Arial" w:hAnsi="Arial" w:cs="Arial" w:eastAsia="Arial"/>
          <w:sz w:val="19"/>
          <w:szCs w:val="19"/>
          <w:color w:val="282828"/>
          <w:spacing w:val="4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56"/>
        </w:rPr>
        <w:t>9CPA&gt;</w:t>
      </w:r>
      <w:r>
        <w:rPr>
          <w:rFonts w:ascii="Arial" w:hAnsi="Arial" w:cs="Arial" w:eastAsia="Arial"/>
          <w:sz w:val="19"/>
          <w:szCs w:val="19"/>
          <w:color w:val="282828"/>
          <w:spacing w:val="19"/>
          <w:w w:val="56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individeve</w:t>
      </w:r>
      <w:r>
        <w:rPr>
          <w:rFonts w:ascii="Arial" w:hAnsi="Arial" w:cs="Arial" w:eastAsia="Arial"/>
          <w:sz w:val="19"/>
          <w:szCs w:val="19"/>
          <w:color w:val="282828"/>
          <w:spacing w:val="5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dimerues</w:t>
      </w:r>
      <w:r>
        <w:rPr>
          <w:rFonts w:ascii="Arial" w:hAnsi="Arial" w:cs="Arial" w:eastAsia="Arial"/>
          <w:sz w:val="19"/>
          <w:szCs w:val="19"/>
          <w:color w:val="363636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(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Bin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o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72"/>
        </w:rPr>
        <w:t>i</w:t>
      </w:r>
      <w:r>
        <w:rPr>
          <w:rFonts w:ascii="Arial" w:hAnsi="Arial" w:cs="Arial" w:eastAsia="Arial"/>
          <w:sz w:val="19"/>
          <w:szCs w:val="19"/>
          <w:color w:val="363636"/>
          <w:spacing w:val="-2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5"/>
        </w:rPr>
        <w:t>pabotuar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6"/>
        </w:rPr>
        <w:t>)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5"/>
        </w:rPr>
        <w:t>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68" w:lineRule="auto"/>
        <w:ind w:left="690" w:right="445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Unazime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kane</w:t>
      </w:r>
      <w:r>
        <w:rPr>
          <w:rFonts w:ascii="Arial" w:hAnsi="Arial" w:cs="Arial" w:eastAsia="Arial"/>
          <w:sz w:val="19"/>
          <w:szCs w:val="19"/>
          <w:color w:val="282828"/>
          <w:spacing w:val="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tregua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282828"/>
          <w:spacing w:val="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se</w:t>
      </w:r>
      <w:r>
        <w:rPr>
          <w:rFonts w:ascii="Arial" w:hAnsi="Arial" w:cs="Arial" w:eastAsia="Arial"/>
          <w:sz w:val="19"/>
          <w:szCs w:val="19"/>
          <w:color w:val="363636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shpende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4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qe</w:t>
      </w:r>
      <w:r>
        <w:rPr>
          <w:rFonts w:ascii="Arial" w:hAnsi="Arial" w:cs="Arial" w:eastAsia="Arial"/>
          <w:sz w:val="19"/>
          <w:szCs w:val="19"/>
          <w:color w:val="282828"/>
          <w:spacing w:val="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riprodhohen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Shqiper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282828"/>
          <w:spacing w:val="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mund</w:t>
      </w:r>
      <w:r>
        <w:rPr>
          <w:rFonts w:ascii="Arial" w:hAnsi="Arial" w:cs="Arial" w:eastAsia="Arial"/>
          <w:sz w:val="19"/>
          <w:szCs w:val="19"/>
          <w:color w:val="363636"/>
          <w:spacing w:val="3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3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8"/>
        </w:rPr>
        <w:t>dimerojne</w:t>
      </w:r>
      <w:r>
        <w:rPr>
          <w:rFonts w:ascii="Arial" w:hAnsi="Arial" w:cs="Arial" w:eastAsia="Arial"/>
          <w:sz w:val="19"/>
          <w:szCs w:val="19"/>
          <w:color w:val="282828"/>
          <w:spacing w:val="-5"/>
          <w:w w:val="108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gjithasht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u</w:t>
      </w:r>
      <w:r>
        <w:rPr>
          <w:rFonts w:ascii="Arial" w:hAnsi="Arial" w:cs="Arial" w:eastAsia="Arial"/>
          <w:sz w:val="19"/>
          <w:szCs w:val="19"/>
          <w:color w:val="282828"/>
          <w:spacing w:val="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1"/>
        </w:rPr>
        <w:t>ne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1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Kriporet</w:t>
      </w:r>
      <w:r>
        <w:rPr>
          <w:rFonts w:ascii="Arial" w:hAnsi="Arial" w:cs="Arial" w:eastAsia="Arial"/>
          <w:sz w:val="19"/>
          <w:szCs w:val="19"/>
          <w:color w:val="161616"/>
          <w:spacing w:val="3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-8"/>
          <w:w w:val="100"/>
        </w:rPr>
        <w:t>U</w:t>
      </w:r>
      <w:r>
        <w:rPr>
          <w:rFonts w:ascii="Arial" w:hAnsi="Arial" w:cs="Arial" w:eastAsia="Arial"/>
          <w:sz w:val="19"/>
          <w:szCs w:val="19"/>
          <w:color w:val="010101"/>
          <w:spacing w:val="5"/>
          <w:w w:val="100"/>
        </w:rPr>
        <w:t>l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qini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(Mali</w:t>
      </w:r>
      <w:r>
        <w:rPr>
          <w:rFonts w:ascii="Arial" w:hAnsi="Arial" w:cs="Arial" w:eastAsia="Arial"/>
          <w:sz w:val="19"/>
          <w:szCs w:val="19"/>
          <w:color w:val="282828"/>
          <w:spacing w:val="4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72"/>
        </w:rPr>
        <w:t>i</w:t>
      </w:r>
      <w:r>
        <w:rPr>
          <w:rFonts w:ascii="Arial" w:hAnsi="Arial" w:cs="Arial" w:eastAsia="Arial"/>
          <w:sz w:val="19"/>
          <w:szCs w:val="19"/>
          <w:color w:val="282828"/>
          <w:spacing w:val="-49"/>
          <w:w w:val="172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4"/>
          <w:w w:val="93"/>
        </w:rPr>
        <w:t>Z</w:t>
      </w:r>
      <w:r>
        <w:rPr>
          <w:rFonts w:ascii="Arial" w:hAnsi="Arial" w:cs="Arial" w:eastAsia="Arial"/>
          <w:sz w:val="19"/>
          <w:szCs w:val="19"/>
          <w:color w:val="010101"/>
          <w:spacing w:val="0"/>
          <w:w w:val="93"/>
        </w:rPr>
        <w:t>i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93"/>
        </w:rPr>
        <w:t>)</w:t>
      </w:r>
      <w:r>
        <w:rPr>
          <w:rFonts w:ascii="Arial" w:hAnsi="Arial" w:cs="Arial" w:eastAsia="Arial"/>
          <w:sz w:val="19"/>
          <w:szCs w:val="19"/>
          <w:color w:val="363636"/>
          <w:spacing w:val="16"/>
          <w:w w:val="93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282828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deltat</w:t>
      </w:r>
      <w:r>
        <w:rPr>
          <w:rFonts w:ascii="Arial" w:hAnsi="Arial" w:cs="Arial" w:eastAsia="Arial"/>
          <w:sz w:val="19"/>
          <w:szCs w:val="19"/>
          <w:color w:val="282828"/>
          <w:spacing w:val="3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16"/>
        </w:rPr>
        <w:t>lumi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16"/>
        </w:rPr>
        <w:t>t</w:t>
      </w:r>
      <w:r>
        <w:rPr>
          <w:rFonts w:ascii="Arial" w:hAnsi="Arial" w:cs="Arial" w:eastAsia="Arial"/>
          <w:sz w:val="19"/>
          <w:szCs w:val="19"/>
          <w:color w:val="363636"/>
          <w:spacing w:val="-18"/>
          <w:w w:val="116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Kallama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282828"/>
          <w:spacing w:val="-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Gjiri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282828"/>
          <w:spacing w:val="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Ambra</w:t>
      </w:r>
      <w:r>
        <w:rPr>
          <w:rFonts w:ascii="Arial" w:hAnsi="Arial" w:cs="Arial" w:eastAsia="Arial"/>
          <w:sz w:val="19"/>
          <w:szCs w:val="19"/>
          <w:color w:val="282828"/>
          <w:spacing w:val="7"/>
          <w:w w:val="100"/>
        </w:rPr>
        <w:t>k</w:t>
      </w:r>
      <w:r>
        <w:rPr>
          <w:rFonts w:ascii="Arial" w:hAnsi="Arial" w:cs="Arial" w:eastAsia="Arial"/>
          <w:sz w:val="19"/>
          <w:szCs w:val="19"/>
          <w:color w:val="010101"/>
          <w:spacing w:val="6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se</w:t>
      </w:r>
      <w:r>
        <w:rPr>
          <w:rFonts w:ascii="Arial" w:hAnsi="Arial" w:cs="Arial" w:eastAsia="Arial"/>
          <w:sz w:val="19"/>
          <w:szCs w:val="19"/>
          <w:color w:val="282828"/>
          <w:spacing w:val="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Greqin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5"/>
        </w:rPr>
        <w:t>jug­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5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6"/>
        </w:rPr>
        <w:t>perendimore</w:t>
      </w:r>
      <w:r>
        <w:rPr>
          <w:rFonts w:ascii="Arial" w:hAnsi="Arial" w:cs="Arial" w:eastAsia="Arial"/>
          <w:sz w:val="19"/>
          <w:szCs w:val="19"/>
          <w:color w:val="282828"/>
          <w:spacing w:val="-7"/>
          <w:w w:val="106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(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Saveljic&amp;</w:t>
      </w:r>
      <w:r>
        <w:rPr>
          <w:rFonts w:ascii="Arial" w:hAnsi="Arial" w:cs="Arial" w:eastAsia="Arial"/>
          <w:sz w:val="19"/>
          <w:szCs w:val="19"/>
          <w:color w:val="363636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2"/>
        </w:rPr>
        <w:t>Rubinic2009)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1"/>
        </w:rPr>
        <w:t>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81" w:right="7911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  <w:b/>
          <w:bCs/>
        </w:rPr>
        <w:t>3.3.</w:t>
      </w:r>
      <w:r>
        <w:rPr>
          <w:rFonts w:ascii="Arial" w:hAnsi="Arial" w:cs="Arial" w:eastAsia="Arial"/>
          <w:sz w:val="19"/>
          <w:szCs w:val="19"/>
          <w:color w:val="161616"/>
          <w:spacing w:val="4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1"/>
          <w:b/>
          <w:bCs/>
        </w:rPr>
        <w:t>Ushqimi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88" w:after="0" w:line="287" w:lineRule="auto"/>
        <w:ind w:left="681" w:right="442" w:firstLine="10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Pelik</w:t>
      </w:r>
      <w:r>
        <w:rPr>
          <w:rFonts w:ascii="Arial" w:hAnsi="Arial" w:cs="Arial" w:eastAsia="Arial"/>
          <w:sz w:val="19"/>
          <w:szCs w:val="19"/>
          <w:color w:val="161616"/>
          <w:spacing w:val="1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363636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kacurrel</w:t>
      </w:r>
      <w:r>
        <w:rPr>
          <w:rFonts w:ascii="Arial" w:hAnsi="Arial" w:cs="Arial" w:eastAsia="Arial"/>
          <w:sz w:val="19"/>
          <w:szCs w:val="19"/>
          <w:color w:val="282828"/>
          <w:spacing w:val="-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rritu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282828"/>
          <w:spacing w:val="3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hane</w:t>
      </w:r>
      <w:r>
        <w:rPr>
          <w:rFonts w:ascii="Arial" w:hAnsi="Arial" w:cs="Arial" w:eastAsia="Arial"/>
          <w:sz w:val="19"/>
          <w:szCs w:val="19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vete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m</w:t>
      </w:r>
      <w:r>
        <w:rPr>
          <w:rFonts w:ascii="Arial" w:hAnsi="Arial" w:cs="Arial" w:eastAsia="Arial"/>
          <w:sz w:val="19"/>
          <w:szCs w:val="19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peshk</w:t>
      </w:r>
      <w:r>
        <w:rPr>
          <w:rFonts w:ascii="Arial" w:hAnsi="Arial" w:cs="Arial" w:eastAsia="Arial"/>
          <w:sz w:val="19"/>
          <w:szCs w:val="19"/>
          <w:color w:val="282828"/>
          <w:spacing w:val="-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ushqehen</w:t>
      </w:r>
      <w:r>
        <w:rPr>
          <w:rFonts w:ascii="Arial" w:hAnsi="Arial" w:cs="Arial" w:eastAsia="Arial"/>
          <w:sz w:val="19"/>
          <w:szCs w:val="19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vete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m</w:t>
      </w:r>
      <w:r>
        <w:rPr>
          <w:rFonts w:ascii="Arial" w:hAnsi="Arial" w:cs="Arial" w:eastAsia="Arial"/>
          <w:sz w:val="19"/>
          <w:szCs w:val="19"/>
          <w:color w:val="282828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ose</w:t>
      </w:r>
      <w:r>
        <w:rPr>
          <w:rFonts w:ascii="Arial" w:hAnsi="Arial" w:cs="Arial" w:eastAsia="Arial"/>
          <w:sz w:val="19"/>
          <w:szCs w:val="19"/>
          <w:color w:val="282828"/>
          <w:spacing w:val="-2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grupe</w:t>
      </w:r>
      <w:r>
        <w:rPr>
          <w:rFonts w:ascii="Arial" w:hAnsi="Arial" w:cs="Arial" w:eastAsia="Arial"/>
          <w:sz w:val="19"/>
          <w:szCs w:val="19"/>
          <w:color w:val="363636"/>
          <w:spacing w:val="-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(Crivelli</w:t>
      </w:r>
      <w:r>
        <w:rPr>
          <w:rFonts w:ascii="Arial" w:hAnsi="Arial" w:cs="Arial" w:eastAsia="Arial"/>
          <w:sz w:val="19"/>
          <w:szCs w:val="19"/>
          <w:color w:val="282828"/>
          <w:spacing w:val="1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al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.</w:t>
      </w:r>
      <w:r>
        <w:rPr>
          <w:rFonts w:ascii="Arial" w:hAnsi="Arial" w:cs="Arial" w:eastAsia="Arial"/>
          <w:sz w:val="19"/>
          <w:szCs w:val="19"/>
          <w:color w:val="282828"/>
          <w:spacing w:val="-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1991)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.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Perberj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282828"/>
          <w:spacing w:val="3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3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diete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282828"/>
          <w:spacing w:val="4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se</w:t>
      </w:r>
      <w:r>
        <w:rPr>
          <w:rFonts w:ascii="Arial" w:hAnsi="Arial" w:cs="Arial" w:eastAsia="Arial"/>
          <w:sz w:val="19"/>
          <w:szCs w:val="19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26"/>
        </w:rPr>
        <w:t>ti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26"/>
        </w:rPr>
        <w:t>j</w:t>
      </w:r>
      <w:r>
        <w:rPr>
          <w:rFonts w:ascii="Arial" w:hAnsi="Arial" w:cs="Arial" w:eastAsia="Arial"/>
          <w:sz w:val="19"/>
          <w:szCs w:val="19"/>
          <w:color w:val="282828"/>
          <w:spacing w:val="-1"/>
          <w:w w:val="126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esht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4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studiua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282828"/>
          <w:spacing w:val="3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282828"/>
          <w:spacing w:val="2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detaj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4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282828"/>
          <w:spacing w:val="2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kolonine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4"/>
        </w:rPr>
        <w:t>Karavastas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4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29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(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Pej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282828"/>
          <w:spacing w:val="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5"/>
        </w:rPr>
        <w:t>1996)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5"/>
        </w:rPr>
        <w:t>.</w:t>
      </w:r>
      <w:r>
        <w:rPr>
          <w:rFonts w:ascii="Arial" w:hAnsi="Arial" w:cs="Arial" w:eastAsia="Arial"/>
          <w:sz w:val="19"/>
          <w:szCs w:val="19"/>
          <w:color w:val="282828"/>
          <w:spacing w:val="2"/>
          <w:w w:val="95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Ngjala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(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Anguill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  <w:i/>
        </w:rPr>
        <w:t>anguilla)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  <w:i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9"/>
          <w:i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6"/>
        </w:rPr>
        <w:t>Qefu</w:t>
      </w:r>
      <w:r>
        <w:rPr>
          <w:rFonts w:ascii="Arial" w:hAnsi="Arial" w:cs="Arial" w:eastAsia="Arial"/>
          <w:sz w:val="19"/>
          <w:szCs w:val="19"/>
          <w:color w:val="282828"/>
          <w:spacing w:val="-15"/>
          <w:w w:val="107"/>
        </w:rPr>
        <w:t>l</w:t>
      </w:r>
      <w:r>
        <w:rPr>
          <w:rFonts w:ascii="Arial" w:hAnsi="Arial" w:cs="Arial" w:eastAsia="Arial"/>
          <w:sz w:val="19"/>
          <w:szCs w:val="19"/>
          <w:color w:val="010101"/>
          <w:spacing w:val="-1"/>
          <w:w w:val="115"/>
        </w:rPr>
        <w:t>l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72"/>
        </w:rPr>
        <w:t>i</w:t>
      </w:r>
      <w:r>
        <w:rPr>
          <w:rFonts w:ascii="Arial" w:hAnsi="Arial" w:cs="Arial" w:eastAsia="Arial"/>
          <w:sz w:val="19"/>
          <w:szCs w:val="19"/>
          <w:color w:val="282828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5"/>
          <w:i/>
        </w:rPr>
        <w:t>(Mugil</w:t>
      </w:r>
      <w:r>
        <w:rPr>
          <w:rFonts w:ascii="Arial" w:hAnsi="Arial" w:cs="Arial" w:eastAsia="Arial"/>
          <w:sz w:val="18"/>
          <w:szCs w:val="18"/>
          <w:color w:val="282828"/>
          <w:spacing w:val="-16"/>
          <w:w w:val="115"/>
          <w:i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sp.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)</w:t>
      </w:r>
      <w:r>
        <w:rPr>
          <w:rFonts w:ascii="Arial" w:hAnsi="Arial" w:cs="Arial" w:eastAsia="Arial"/>
          <w:sz w:val="19"/>
          <w:szCs w:val="19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282828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Burd</w:t>
      </w:r>
      <w:r>
        <w:rPr>
          <w:rFonts w:ascii="Arial" w:hAnsi="Arial" w:cs="Arial" w:eastAsia="Arial"/>
          <w:sz w:val="19"/>
          <w:szCs w:val="19"/>
          <w:color w:val="282828"/>
          <w:spacing w:val="4"/>
          <w:w w:val="100"/>
        </w:rPr>
        <w:t>u</w:t>
      </w:r>
      <w:r>
        <w:rPr>
          <w:rFonts w:ascii="Arial" w:hAnsi="Arial" w:cs="Arial" w:eastAsia="Arial"/>
          <w:sz w:val="19"/>
          <w:szCs w:val="19"/>
          <w:color w:val="010101"/>
          <w:spacing w:val="-1"/>
          <w:w w:val="100"/>
        </w:rPr>
        <w:t>l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laku</w:t>
      </w:r>
      <w:r>
        <w:rPr>
          <w:rFonts w:ascii="Arial" w:hAnsi="Arial" w:cs="Arial" w:eastAsia="Arial"/>
          <w:sz w:val="19"/>
          <w:szCs w:val="19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(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Gobiu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bucchichl)</w:t>
      </w:r>
      <w:r>
        <w:rPr>
          <w:rFonts w:ascii="Arial" w:hAnsi="Arial" w:cs="Arial" w:eastAsia="Arial"/>
          <w:sz w:val="18"/>
          <w:szCs w:val="18"/>
          <w:color w:val="282828"/>
          <w:spacing w:val="26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jane</w:t>
      </w:r>
      <w:r>
        <w:rPr>
          <w:rFonts w:ascii="Arial" w:hAnsi="Arial" w:cs="Arial" w:eastAsia="Arial"/>
          <w:sz w:val="19"/>
          <w:szCs w:val="19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preja</w:t>
      </w:r>
      <w:r>
        <w:rPr>
          <w:rFonts w:ascii="Arial" w:hAnsi="Arial" w:cs="Arial" w:eastAsia="Arial"/>
          <w:sz w:val="19"/>
          <w:szCs w:val="19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kryesore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.</w:t>
      </w:r>
      <w:r>
        <w:rPr>
          <w:rFonts w:ascii="Arial" w:hAnsi="Arial" w:cs="Arial" w:eastAsia="Arial"/>
          <w:sz w:val="19"/>
          <w:szCs w:val="19"/>
          <w:color w:val="363636"/>
          <w:spacing w:val="-1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Lloje</w:t>
      </w:r>
      <w:r>
        <w:rPr>
          <w:rFonts w:ascii="Arial" w:hAnsi="Arial" w:cs="Arial" w:eastAsia="Arial"/>
          <w:sz w:val="19"/>
          <w:szCs w:val="19"/>
          <w:color w:val="363636"/>
          <w:spacing w:val="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6"/>
        </w:rPr>
        <w:t>te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6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6"/>
        </w:rPr>
        <w:t>tjera</w:t>
      </w:r>
      <w:r>
        <w:rPr>
          <w:rFonts w:ascii="Arial" w:hAnsi="Arial" w:cs="Arial" w:eastAsia="Arial"/>
          <w:sz w:val="19"/>
          <w:szCs w:val="19"/>
          <w:color w:val="282828"/>
          <w:spacing w:val="-12"/>
          <w:w w:val="106"/>
        </w:rPr>
        <w:t>,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6"/>
        </w:rPr>
        <w:t>perfshir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6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12"/>
          <w:w w:val="106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9"/>
        </w:rPr>
        <w:t>Levrekun</w:t>
      </w:r>
      <w:r>
        <w:rPr>
          <w:rFonts w:ascii="Arial" w:hAnsi="Arial" w:cs="Arial" w:eastAsia="Arial"/>
          <w:sz w:val="19"/>
          <w:szCs w:val="19"/>
          <w:color w:val="282828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(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Dicentrarchu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2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  <w:i/>
        </w:rPr>
        <w:t>labrax)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  <w:i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-24"/>
          <w:w w:val="112"/>
          <w:i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7"/>
        </w:rPr>
        <w:t>Koce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8"/>
        </w:rPr>
        <w:t>n</w:t>
      </w:r>
      <w:r>
        <w:rPr>
          <w:rFonts w:ascii="Arial" w:hAnsi="Arial" w:cs="Arial" w:eastAsia="Arial"/>
          <w:sz w:val="19"/>
          <w:szCs w:val="19"/>
          <w:color w:val="282828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(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Sparu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1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4"/>
          <w:i/>
        </w:rPr>
        <w:t>aurata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5"/>
          <w:i/>
        </w:rPr>
        <w:t>)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4"/>
          <w:i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-29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4"/>
        </w:rPr>
        <w:t>Shp</w:t>
      </w:r>
      <w:r>
        <w:rPr>
          <w:rFonts w:ascii="Arial" w:hAnsi="Arial" w:cs="Arial" w:eastAsia="Arial"/>
          <w:sz w:val="19"/>
          <w:szCs w:val="19"/>
          <w:color w:val="282828"/>
          <w:spacing w:val="9"/>
          <w:w w:val="94"/>
        </w:rPr>
        <w:t>a</w:t>
      </w:r>
      <w:r>
        <w:rPr>
          <w:rFonts w:ascii="Arial" w:hAnsi="Arial" w:cs="Arial" w:eastAsia="Arial"/>
          <w:sz w:val="19"/>
          <w:szCs w:val="19"/>
          <w:color w:val="010101"/>
          <w:spacing w:val="4"/>
          <w:w w:val="94"/>
        </w:rPr>
        <w:t>l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4"/>
        </w:rPr>
        <w:t>cen</w:t>
      </w:r>
      <w:r>
        <w:rPr>
          <w:rFonts w:ascii="Arial" w:hAnsi="Arial" w:cs="Arial" w:eastAsia="Arial"/>
          <w:sz w:val="19"/>
          <w:szCs w:val="19"/>
          <w:color w:val="282828"/>
          <w:spacing w:val="-3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(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Pagru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2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pagrus)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1"/>
        </w:rPr>
        <w:t>dhe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1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Gaforre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zakonshme</w:t>
      </w:r>
      <w:r>
        <w:rPr>
          <w:rFonts w:ascii="Arial" w:hAnsi="Arial" w:cs="Arial" w:eastAsia="Arial"/>
          <w:sz w:val="19"/>
          <w:szCs w:val="19"/>
          <w:color w:val="282828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(Carcinus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  <w:i/>
        </w:rPr>
        <w:t>aestuarii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  <w:i/>
        </w:rPr>
        <w:t>)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  <w:i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-16"/>
          <w:w w:val="108"/>
          <w:i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konsumohen</w:t>
      </w:r>
      <w:r>
        <w:rPr>
          <w:rFonts w:ascii="Arial" w:hAnsi="Arial" w:cs="Arial" w:eastAsia="Arial"/>
          <w:sz w:val="19"/>
          <w:szCs w:val="19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por</w:t>
      </w:r>
      <w:r>
        <w:rPr>
          <w:rFonts w:ascii="Arial" w:hAnsi="Arial" w:cs="Arial" w:eastAsia="Arial"/>
          <w:sz w:val="19"/>
          <w:szCs w:val="19"/>
          <w:color w:val="282828"/>
          <w:spacing w:val="-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9"/>
          <w:szCs w:val="19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7"/>
        </w:rPr>
        <w:t>rralle.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2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88" w:lineRule="auto"/>
        <w:ind w:left="681" w:right="442" w:firstLine="1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Diet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vegjelve</w:t>
      </w:r>
      <w:r>
        <w:rPr>
          <w:rFonts w:ascii="Arial" w:hAnsi="Arial" w:cs="Arial" w:eastAsia="Arial"/>
          <w:sz w:val="19"/>
          <w:szCs w:val="19"/>
          <w:color w:val="282828"/>
          <w:spacing w:val="2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esht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pak</w:t>
      </w:r>
      <w:r>
        <w:rPr>
          <w:rFonts w:ascii="Arial" w:hAnsi="Arial" w:cs="Arial" w:eastAsia="Arial"/>
          <w:sz w:val="19"/>
          <w:szCs w:val="19"/>
          <w:color w:val="282828"/>
          <w:spacing w:val="-1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9"/>
          <w:szCs w:val="19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ndryshme</w:t>
      </w:r>
      <w:r>
        <w:rPr>
          <w:rFonts w:ascii="Arial" w:hAnsi="Arial" w:cs="Arial" w:eastAsia="Arial"/>
          <w:sz w:val="19"/>
          <w:szCs w:val="19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7"/>
        </w:rPr>
        <w:t>nga</w:t>
      </w:r>
      <w:r>
        <w:rPr>
          <w:rFonts w:ascii="Arial" w:hAnsi="Arial" w:cs="Arial" w:eastAsia="Arial"/>
          <w:sz w:val="19"/>
          <w:szCs w:val="19"/>
          <w:color w:val="282828"/>
          <w:spacing w:val="-12"/>
          <w:w w:val="97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9"/>
        </w:rPr>
        <w:t>rriturit</w:t>
      </w:r>
      <w:r>
        <w:rPr>
          <w:rFonts w:ascii="Arial" w:hAnsi="Arial" w:cs="Arial" w:eastAsia="Arial"/>
          <w:sz w:val="19"/>
          <w:szCs w:val="19"/>
          <w:color w:val="282828"/>
          <w:spacing w:val="11"/>
          <w:w w:val="109"/>
        </w:rPr>
        <w:t>.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9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9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5"/>
          <w:w w:val="109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pakte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gjat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ditev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2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363636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para</w:t>
      </w:r>
      <w:r>
        <w:rPr>
          <w:rFonts w:ascii="Arial" w:hAnsi="Arial" w:cs="Arial" w:eastAsia="Arial"/>
          <w:sz w:val="19"/>
          <w:szCs w:val="19"/>
          <w:color w:val="282828"/>
          <w:spacing w:val="-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jete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tyre,</w:t>
      </w:r>
      <w:r>
        <w:rPr>
          <w:rFonts w:ascii="Arial" w:hAnsi="Arial" w:cs="Arial" w:eastAsia="Arial"/>
          <w:sz w:val="19"/>
          <w:szCs w:val="19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vegjli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1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ushqehen</w:t>
      </w:r>
      <w:r>
        <w:rPr>
          <w:rFonts w:ascii="Arial" w:hAnsi="Arial" w:cs="Arial" w:eastAsia="Arial"/>
          <w:sz w:val="19"/>
          <w:szCs w:val="19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9"/>
          <w:szCs w:val="19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kark</w:t>
      </w:r>
      <w:r>
        <w:rPr>
          <w:rFonts w:ascii="Arial" w:hAnsi="Arial" w:cs="Arial" w:eastAsia="Arial"/>
          <w:sz w:val="19"/>
          <w:szCs w:val="19"/>
          <w:color w:val="161616"/>
          <w:spacing w:val="1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leca</w:t>
      </w:r>
      <w:r>
        <w:rPr>
          <w:rFonts w:ascii="Arial" w:hAnsi="Arial" w:cs="Arial" w:eastAsia="Arial"/>
          <w:sz w:val="19"/>
          <w:szCs w:val="19"/>
          <w:color w:val="363636"/>
          <w:spacing w:val="-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det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1"/>
        </w:rPr>
        <w:t>(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1"/>
        </w:rPr>
        <w:t>vrojti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1"/>
        </w:rPr>
        <w:t>m</w:t>
      </w:r>
      <w:r>
        <w:rPr>
          <w:rFonts w:ascii="Arial" w:hAnsi="Arial" w:cs="Arial" w:eastAsia="Arial"/>
          <w:sz w:val="19"/>
          <w:szCs w:val="19"/>
          <w:color w:val="282828"/>
          <w:spacing w:val="-7"/>
          <w:w w:val="111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personal</w:t>
      </w:r>
      <w:r>
        <w:rPr>
          <w:rFonts w:ascii="Arial" w:hAnsi="Arial" w:cs="Arial" w:eastAsia="Arial"/>
          <w:sz w:val="19"/>
          <w:szCs w:val="19"/>
          <w:color w:val="282828"/>
          <w:spacing w:val="-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Bino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)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.</w:t>
      </w:r>
      <w:r>
        <w:rPr>
          <w:rFonts w:ascii="Arial" w:hAnsi="Arial" w:cs="Arial" w:eastAsia="Arial"/>
          <w:sz w:val="19"/>
          <w:szCs w:val="19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Diet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ndryshon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9"/>
          <w:szCs w:val="19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moshen</w:t>
      </w:r>
      <w:r>
        <w:rPr>
          <w:rFonts w:ascii="Arial" w:hAnsi="Arial" w:cs="Arial" w:eastAsia="Arial"/>
          <w:sz w:val="19"/>
          <w:szCs w:val="19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6"/>
        </w:rPr>
        <w:t>te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6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voglit.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Ngjala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282828"/>
          <w:spacing w:val="-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qefujt</w:t>
      </w:r>
      <w:r>
        <w:rPr>
          <w:rFonts w:ascii="Arial" w:hAnsi="Arial" w:cs="Arial" w:eastAsia="Arial"/>
          <w:sz w:val="19"/>
          <w:szCs w:val="19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5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2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vegje</w:t>
      </w:r>
      <w:r>
        <w:rPr>
          <w:rFonts w:ascii="Arial" w:hAnsi="Arial" w:cs="Arial" w:eastAsia="Arial"/>
          <w:sz w:val="19"/>
          <w:szCs w:val="19"/>
          <w:color w:val="282828"/>
          <w:spacing w:val="4"/>
          <w:w w:val="100"/>
        </w:rPr>
        <w:t>l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mbizoterojn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4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3"/>
        </w:rPr>
        <w:t>deri</w:t>
      </w:r>
      <w:r>
        <w:rPr>
          <w:rFonts w:ascii="Arial" w:hAnsi="Arial" w:cs="Arial" w:eastAsia="Arial"/>
          <w:sz w:val="19"/>
          <w:szCs w:val="19"/>
          <w:color w:val="282828"/>
          <w:spacing w:val="-3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282828"/>
          <w:spacing w:val="-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1-2jave</w:t>
      </w:r>
      <w:r>
        <w:rPr>
          <w:rFonts w:ascii="Arial" w:hAnsi="Arial" w:cs="Arial" w:eastAsia="Arial"/>
          <w:sz w:val="19"/>
          <w:szCs w:val="19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pas</w:t>
      </w:r>
      <w:r>
        <w:rPr>
          <w:rFonts w:ascii="Arial" w:hAnsi="Arial" w:cs="Arial" w:eastAsia="Arial"/>
          <w:sz w:val="19"/>
          <w:szCs w:val="19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20"/>
        </w:rPr>
        <w:t>eljes</w:t>
      </w:r>
      <w:r>
        <w:rPr>
          <w:rFonts w:ascii="Arial" w:hAnsi="Arial" w:cs="Arial" w:eastAsia="Arial"/>
          <w:sz w:val="19"/>
          <w:szCs w:val="19"/>
          <w:color w:val="282828"/>
          <w:spacing w:val="-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se</w:t>
      </w:r>
      <w:r>
        <w:rPr>
          <w:rFonts w:ascii="Arial" w:hAnsi="Arial" w:cs="Arial" w:eastAsia="Arial"/>
          <w:sz w:val="19"/>
          <w:szCs w:val="19"/>
          <w:color w:val="282828"/>
          <w:spacing w:val="-2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1"/>
        </w:rPr>
        <w:t>vezeve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.</w:t>
      </w:r>
      <w:r>
        <w:rPr>
          <w:rFonts w:ascii="Arial" w:hAnsi="Arial" w:cs="Arial" w:eastAsia="Arial"/>
          <w:sz w:val="19"/>
          <w:szCs w:val="19"/>
          <w:color w:val="282828"/>
          <w:spacing w:val="-3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87"/>
        </w:rPr>
        <w:t>Pa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87"/>
        </w:rPr>
        <w:t>s</w:t>
      </w:r>
      <w:r>
        <w:rPr>
          <w:rFonts w:ascii="Arial" w:hAnsi="Arial" w:cs="Arial" w:eastAsia="Arial"/>
          <w:sz w:val="19"/>
          <w:szCs w:val="19"/>
          <w:color w:val="282828"/>
          <w:spacing w:val="-5"/>
          <w:w w:val="87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kesaj</w:t>
      </w:r>
      <w:r>
        <w:rPr>
          <w:rFonts w:ascii="Arial" w:hAnsi="Arial" w:cs="Arial" w:eastAsia="Arial"/>
          <w:sz w:val="19"/>
          <w:szCs w:val="19"/>
          <w:color w:val="282828"/>
          <w:spacing w:val="-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6"/>
        </w:rPr>
        <w:t>periudhe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6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diet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282828"/>
          <w:spacing w:val="2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behe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ngjashme</w:t>
      </w:r>
      <w:r>
        <w:rPr>
          <w:rFonts w:ascii="Arial" w:hAnsi="Arial" w:cs="Arial" w:eastAsia="Arial"/>
          <w:sz w:val="19"/>
          <w:szCs w:val="19"/>
          <w:color w:val="282828"/>
          <w:spacing w:val="-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9"/>
          <w:szCs w:val="19"/>
          <w:color w:val="282828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at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22"/>
        </w:rPr>
        <w:t>tet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22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16"/>
          <w:w w:val="122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8"/>
        </w:rPr>
        <w:t>rriturv</w:t>
      </w:r>
      <w:r>
        <w:rPr>
          <w:rFonts w:ascii="Arial" w:hAnsi="Arial" w:cs="Arial" w:eastAsia="Arial"/>
          <w:sz w:val="19"/>
          <w:szCs w:val="19"/>
          <w:color w:val="282828"/>
          <w:spacing w:val="5"/>
          <w:w w:val="109"/>
        </w:rPr>
        <w:t>e</w:t>
      </w:r>
      <w:r>
        <w:rPr>
          <w:rFonts w:ascii="Arial" w:hAnsi="Arial" w:cs="Arial" w:eastAsia="Arial"/>
          <w:sz w:val="19"/>
          <w:szCs w:val="19"/>
          <w:color w:val="494949"/>
          <w:spacing w:val="0"/>
          <w:w w:val="151"/>
        </w:rPr>
        <w:t>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81" w:right="6748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  <w:b/>
          <w:bCs/>
        </w:rPr>
        <w:t>3.4.</w:t>
      </w:r>
      <w:r>
        <w:rPr>
          <w:rFonts w:ascii="Arial" w:hAnsi="Arial" w:cs="Arial" w:eastAsia="Arial"/>
          <w:sz w:val="19"/>
          <w:szCs w:val="19"/>
          <w:color w:val="161616"/>
          <w:spacing w:val="3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  <w:b/>
          <w:bCs/>
        </w:rPr>
        <w:t>Kerkesat</w:t>
      </w:r>
      <w:r>
        <w:rPr>
          <w:rFonts w:ascii="Arial" w:hAnsi="Arial" w:cs="Arial" w:eastAsia="Arial"/>
          <w:sz w:val="19"/>
          <w:szCs w:val="19"/>
          <w:color w:val="161616"/>
          <w:spacing w:val="7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  <w:b/>
          <w:bCs/>
        </w:rPr>
        <w:t>pe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19"/>
          <w:szCs w:val="19"/>
          <w:color w:val="161616"/>
          <w:spacing w:val="24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10101"/>
          <w:spacing w:val="0"/>
          <w:w w:val="110"/>
          <w:b/>
          <w:bCs/>
        </w:rPr>
        <w:t>habitat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88" w:after="0" w:line="271" w:lineRule="auto"/>
        <w:ind w:left="681" w:right="440" w:firstLine="1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Pelikan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161616"/>
          <w:spacing w:val="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ka</w:t>
      </w:r>
      <w:r>
        <w:rPr>
          <w:rFonts w:ascii="Arial" w:hAnsi="Arial" w:cs="Arial" w:eastAsia="Arial"/>
          <w:sz w:val="19"/>
          <w:szCs w:val="19"/>
          <w:color w:val="161616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urrel</w:t>
      </w:r>
      <w:r>
        <w:rPr>
          <w:rFonts w:ascii="Arial" w:hAnsi="Arial" w:cs="Arial" w:eastAsia="Arial"/>
          <w:sz w:val="19"/>
          <w:szCs w:val="19"/>
          <w:color w:val="161616"/>
          <w:spacing w:val="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ka</w:t>
      </w:r>
      <w:r>
        <w:rPr>
          <w:rFonts w:ascii="Arial" w:hAnsi="Arial" w:cs="Arial" w:eastAsia="Arial"/>
          <w:sz w:val="19"/>
          <w:szCs w:val="19"/>
          <w:color w:val="282828"/>
          <w:spacing w:val="-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nevoje</w:t>
      </w:r>
      <w:r>
        <w:rPr>
          <w:rFonts w:ascii="Arial" w:hAnsi="Arial" w:cs="Arial" w:eastAsia="Arial"/>
          <w:sz w:val="19"/>
          <w:szCs w:val="19"/>
          <w:color w:val="282828"/>
          <w:spacing w:val="3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vende</w:t>
      </w:r>
      <w:r>
        <w:rPr>
          <w:rFonts w:ascii="Arial" w:hAnsi="Arial" w:cs="Arial" w:eastAsia="Arial"/>
          <w:sz w:val="19"/>
          <w:szCs w:val="19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sigurt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0"/>
        </w:rPr>
        <w:t>riprodhimi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9"/>
        </w:rPr>
        <w:t>,</w:t>
      </w:r>
      <w:r>
        <w:rPr>
          <w:rFonts w:ascii="Arial" w:hAnsi="Arial" w:cs="Arial" w:eastAsia="Arial"/>
          <w:sz w:val="19"/>
          <w:szCs w:val="19"/>
          <w:color w:val="282828"/>
          <w:spacing w:val="-3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fjetj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282828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qendrimi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.</w:t>
      </w:r>
      <w:r>
        <w:rPr>
          <w:rFonts w:ascii="Arial" w:hAnsi="Arial" w:cs="Arial" w:eastAsia="Arial"/>
          <w:sz w:val="19"/>
          <w:szCs w:val="19"/>
          <w:color w:val="282828"/>
          <w:spacing w:val="3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Ket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o</w:t>
      </w:r>
      <w:r>
        <w:rPr>
          <w:rFonts w:ascii="Arial" w:hAnsi="Arial" w:cs="Arial" w:eastAsia="Arial"/>
          <w:sz w:val="19"/>
          <w:szCs w:val="19"/>
          <w:color w:val="161616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vende</w:t>
      </w:r>
      <w:r>
        <w:rPr>
          <w:rFonts w:ascii="Arial" w:hAnsi="Arial" w:cs="Arial" w:eastAsia="Arial"/>
          <w:sz w:val="19"/>
          <w:szCs w:val="19"/>
          <w:color w:val="282828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jane</w:t>
      </w:r>
      <w:r>
        <w:rPr>
          <w:rFonts w:ascii="Arial" w:hAnsi="Arial" w:cs="Arial" w:eastAsia="Arial"/>
          <w:sz w:val="19"/>
          <w:szCs w:val="19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0"/>
        </w:rPr>
        <w:t>te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rrethuar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161616"/>
          <w:spacing w:val="3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9"/>
          <w:szCs w:val="19"/>
          <w:color w:val="282828"/>
          <w:spacing w:val="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uje</w:t>
      </w:r>
      <w:r>
        <w:rPr>
          <w:rFonts w:ascii="Arial" w:hAnsi="Arial" w:cs="Arial" w:eastAsia="Arial"/>
          <w:sz w:val="19"/>
          <w:szCs w:val="19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282828"/>
          <w:spacing w:val="2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282828"/>
          <w:spacing w:val="3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ket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3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menyre</w:t>
      </w:r>
      <w:r>
        <w:rPr>
          <w:rFonts w:ascii="Arial" w:hAnsi="Arial" w:cs="Arial" w:eastAsia="Arial"/>
          <w:sz w:val="19"/>
          <w:szCs w:val="19"/>
          <w:color w:val="282828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363636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izolu</w:t>
      </w:r>
      <w:r>
        <w:rPr>
          <w:rFonts w:ascii="Arial" w:hAnsi="Arial" w:cs="Arial" w:eastAsia="Arial"/>
          <w:sz w:val="19"/>
          <w:szCs w:val="19"/>
          <w:color w:val="363636"/>
          <w:spacing w:val="1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ra</w:t>
      </w:r>
      <w:r>
        <w:rPr>
          <w:rFonts w:ascii="Arial" w:hAnsi="Arial" w:cs="Arial" w:eastAsia="Arial"/>
          <w:sz w:val="19"/>
          <w:szCs w:val="19"/>
          <w:color w:val="161616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teresisht</w:t>
      </w:r>
      <w:r>
        <w:rPr>
          <w:rFonts w:ascii="Arial" w:hAnsi="Arial" w:cs="Arial" w:eastAsia="Arial"/>
          <w:sz w:val="19"/>
          <w:szCs w:val="19"/>
          <w:color w:val="161616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nga</w:t>
      </w:r>
      <w:r>
        <w:rPr>
          <w:rFonts w:ascii="Arial" w:hAnsi="Arial" w:cs="Arial" w:eastAsia="Arial"/>
          <w:sz w:val="19"/>
          <w:szCs w:val="19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tok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2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shmangur</w:t>
      </w:r>
      <w:r>
        <w:rPr>
          <w:rFonts w:ascii="Arial" w:hAnsi="Arial" w:cs="Arial" w:eastAsia="Arial"/>
          <w:sz w:val="19"/>
          <w:szCs w:val="19"/>
          <w:color w:val="282828"/>
          <w:spacing w:val="-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grabitqaret</w:t>
      </w:r>
      <w:r>
        <w:rPr>
          <w:rFonts w:ascii="Arial" w:hAnsi="Arial" w:cs="Arial" w:eastAsia="Arial"/>
          <w:sz w:val="19"/>
          <w:szCs w:val="19"/>
          <w:color w:val="282828"/>
          <w:spacing w:val="4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dhelprat,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3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4"/>
        </w:rPr>
        <w:t>akejte,</w:t>
      </w:r>
      <w:r>
        <w:rPr>
          <w:rFonts w:ascii="Arial" w:hAnsi="Arial" w:cs="Arial" w:eastAsia="Arial"/>
          <w:sz w:val="19"/>
          <w:szCs w:val="19"/>
          <w:color w:val="282828"/>
          <w:spacing w:val="-7"/>
          <w:w w:val="114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qent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282828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mace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363636"/>
          <w:spacing w:val="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rrugae</w:t>
      </w:r>
      <w:r>
        <w:rPr>
          <w:rFonts w:ascii="Arial" w:hAnsi="Arial" w:cs="Arial" w:eastAsia="Arial"/>
          <w:sz w:val="19"/>
          <w:szCs w:val="19"/>
          <w:color w:val="282828"/>
          <w:spacing w:val="5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si</w:t>
      </w:r>
      <w:r>
        <w:rPr>
          <w:rFonts w:ascii="Arial" w:hAnsi="Arial" w:cs="Arial" w:eastAsia="Arial"/>
          <w:sz w:val="19"/>
          <w:szCs w:val="19"/>
          <w:color w:val="282828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7"/>
        </w:rPr>
        <w:t>nderhyrje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7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18"/>
          <w:w w:val="107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2"/>
        </w:rPr>
        <w:t>njeriu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2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7"/>
          <w:w w:val="112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(Crivel</w:t>
      </w:r>
      <w:r>
        <w:rPr>
          <w:rFonts w:ascii="Arial" w:hAnsi="Arial" w:cs="Arial" w:eastAsia="Arial"/>
          <w:sz w:val="19"/>
          <w:szCs w:val="19"/>
          <w:color w:val="363636"/>
          <w:spacing w:val="-9"/>
          <w:w w:val="100"/>
        </w:rPr>
        <w:t>l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161616"/>
          <w:spacing w:val="5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95"/>
        </w:rPr>
        <w:t>1987)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95"/>
        </w:rPr>
        <w:t>.</w:t>
      </w:r>
      <w:r>
        <w:rPr>
          <w:rFonts w:ascii="Arial" w:hAnsi="Arial" w:cs="Arial" w:eastAsia="Arial"/>
          <w:sz w:val="19"/>
          <w:szCs w:val="19"/>
          <w:color w:val="161616"/>
          <w:spacing w:val="2"/>
          <w:w w:val="95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Mungesa</w:t>
      </w:r>
      <w:r>
        <w:rPr>
          <w:rFonts w:ascii="Arial" w:hAnsi="Arial" w:cs="Arial" w:eastAsia="Arial"/>
          <w:sz w:val="19"/>
          <w:szCs w:val="19"/>
          <w:color w:val="363636"/>
          <w:spacing w:val="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vendeve</w:t>
      </w:r>
      <w:r>
        <w:rPr>
          <w:rFonts w:ascii="Arial" w:hAnsi="Arial" w:cs="Arial" w:eastAsia="Arial"/>
          <w:sz w:val="19"/>
          <w:szCs w:val="19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pershtatshm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3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fjetj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dhe</w:t>
      </w:r>
      <w:r>
        <w:rPr>
          <w:rFonts w:ascii="Arial" w:hAnsi="Arial" w:cs="Arial" w:eastAsia="Arial"/>
          <w:sz w:val="19"/>
          <w:szCs w:val="19"/>
          <w:color w:val="363636"/>
          <w:spacing w:val="2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qendrim</w:t>
      </w:r>
      <w:r>
        <w:rPr>
          <w:rFonts w:ascii="Arial" w:hAnsi="Arial" w:cs="Arial" w:eastAsia="Arial"/>
          <w:sz w:val="19"/>
          <w:szCs w:val="19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ben</w:t>
      </w:r>
      <w:r>
        <w:rPr>
          <w:rFonts w:ascii="Arial" w:hAnsi="Arial" w:cs="Arial" w:eastAsia="Arial"/>
          <w:sz w:val="19"/>
          <w:szCs w:val="19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qe</w:t>
      </w:r>
      <w:r>
        <w:rPr>
          <w:rFonts w:ascii="Arial" w:hAnsi="Arial" w:cs="Arial" w:eastAsia="Arial"/>
          <w:sz w:val="19"/>
          <w:szCs w:val="19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pelikani</w:t>
      </w:r>
      <w:r>
        <w:rPr>
          <w:rFonts w:ascii="Arial" w:hAnsi="Arial" w:cs="Arial" w:eastAsia="Arial"/>
          <w:sz w:val="19"/>
          <w:szCs w:val="19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2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mos</w:t>
      </w:r>
      <w:r>
        <w:rPr>
          <w:rFonts w:ascii="Arial" w:hAnsi="Arial" w:cs="Arial" w:eastAsia="Arial"/>
          <w:sz w:val="19"/>
          <w:szCs w:val="19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perdore</w:t>
      </w:r>
      <w:r>
        <w:rPr>
          <w:rFonts w:ascii="Arial" w:hAnsi="Arial" w:cs="Arial" w:eastAsia="Arial"/>
          <w:sz w:val="19"/>
          <w:szCs w:val="19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nje</w:t>
      </w:r>
      <w:r>
        <w:rPr>
          <w:rFonts w:ascii="Arial" w:hAnsi="Arial" w:cs="Arial" w:eastAsia="Arial"/>
          <w:sz w:val="19"/>
          <w:szCs w:val="19"/>
          <w:color w:val="363636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siperfaq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6"/>
        </w:rPr>
        <w:t>te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6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caktua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282828"/>
          <w:spacing w:val="-1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282828"/>
          <w:spacing w:val="3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do</w:t>
      </w:r>
      <w:r>
        <w:rPr>
          <w:rFonts w:ascii="Arial" w:hAnsi="Arial" w:cs="Arial" w:eastAsia="Arial"/>
          <w:sz w:val="19"/>
          <w:szCs w:val="19"/>
          <w:color w:val="282828"/>
          <w:spacing w:val="4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kohe</w:t>
      </w:r>
      <w:r>
        <w:rPr>
          <w:rFonts w:ascii="Arial" w:hAnsi="Arial" w:cs="Arial" w:eastAsia="Arial"/>
          <w:sz w:val="19"/>
          <w:szCs w:val="19"/>
          <w:color w:val="161616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20"/>
        </w:rPr>
        <w:t>vitit.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74" w:lineRule="auto"/>
        <w:ind w:left="681" w:right="439" w:firstLine="10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Regjimi</w:t>
      </w:r>
      <w:r>
        <w:rPr>
          <w:rFonts w:ascii="Arial" w:hAnsi="Arial" w:cs="Arial" w:eastAsia="Arial"/>
          <w:sz w:val="19"/>
          <w:szCs w:val="19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8"/>
        </w:rPr>
        <w:t>hidrologjik</w:t>
      </w:r>
      <w:r>
        <w:rPr>
          <w:rFonts w:ascii="Arial" w:hAnsi="Arial" w:cs="Arial" w:eastAsia="Arial"/>
          <w:sz w:val="19"/>
          <w:szCs w:val="19"/>
          <w:color w:val="282828"/>
          <w:spacing w:val="-13"/>
          <w:w w:val="108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72"/>
        </w:rPr>
        <w:t>i</w:t>
      </w:r>
      <w:r>
        <w:rPr>
          <w:rFonts w:ascii="Arial" w:hAnsi="Arial" w:cs="Arial" w:eastAsia="Arial"/>
          <w:sz w:val="19"/>
          <w:szCs w:val="19"/>
          <w:color w:val="282828"/>
          <w:spacing w:val="-48"/>
          <w:w w:val="172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ligatinav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363636"/>
          <w:spacing w:val="3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esht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nje</w:t>
      </w:r>
      <w:r>
        <w:rPr>
          <w:rFonts w:ascii="Arial" w:hAnsi="Arial" w:cs="Arial" w:eastAsia="Arial"/>
          <w:sz w:val="19"/>
          <w:szCs w:val="19"/>
          <w:color w:val="282828"/>
          <w:spacing w:val="3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tjete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fakto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72"/>
        </w:rPr>
        <w:t>i</w:t>
      </w:r>
      <w:r>
        <w:rPr>
          <w:rFonts w:ascii="Arial" w:hAnsi="Arial" w:cs="Arial" w:eastAsia="Arial"/>
          <w:sz w:val="19"/>
          <w:szCs w:val="19"/>
          <w:color w:val="282828"/>
          <w:spacing w:val="-48"/>
          <w:w w:val="172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rendesishem</w:t>
      </w:r>
      <w:r>
        <w:rPr>
          <w:rFonts w:ascii="Arial" w:hAnsi="Arial" w:cs="Arial" w:eastAsia="Arial"/>
          <w:sz w:val="19"/>
          <w:szCs w:val="19"/>
          <w:color w:val="161616"/>
          <w:spacing w:val="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suksesin</w:t>
      </w:r>
      <w:r>
        <w:rPr>
          <w:rFonts w:ascii="Arial" w:hAnsi="Arial" w:cs="Arial" w:eastAsia="Arial"/>
          <w:sz w:val="19"/>
          <w:szCs w:val="19"/>
          <w:color w:val="282828"/>
          <w:spacing w:val="-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ushqyeri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1"/>
        </w:rPr>
        <w:t>dhe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1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0"/>
        </w:rPr>
        <w:t>riprodhimit.</w:t>
      </w:r>
      <w:r>
        <w:rPr>
          <w:rFonts w:ascii="Arial" w:hAnsi="Arial" w:cs="Arial" w:eastAsia="Arial"/>
          <w:sz w:val="19"/>
          <w:szCs w:val="19"/>
          <w:color w:val="282828"/>
          <w:spacing w:val="-11"/>
          <w:w w:val="11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4"/>
        </w:rPr>
        <w:t>Sipa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4"/>
        </w:rPr>
        <w:t>s</w:t>
      </w:r>
      <w:r>
        <w:rPr>
          <w:rFonts w:ascii="Arial" w:hAnsi="Arial" w:cs="Arial" w:eastAsia="Arial"/>
          <w:sz w:val="19"/>
          <w:szCs w:val="19"/>
          <w:color w:val="282828"/>
          <w:spacing w:val="-10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4"/>
        </w:rPr>
        <w:t>Catsadoraki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4"/>
        </w:rPr>
        <w:t>s</w:t>
      </w:r>
      <w:r>
        <w:rPr>
          <w:rFonts w:ascii="Arial" w:hAnsi="Arial" w:cs="Arial" w:eastAsia="Arial"/>
          <w:sz w:val="19"/>
          <w:szCs w:val="19"/>
          <w:color w:val="282828"/>
          <w:spacing w:val="37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9"/>
          <w:i/>
        </w:rPr>
        <w:t>eta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19"/>
          <w:i/>
        </w:rPr>
        <w:t>/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19"/>
          <w:i/>
        </w:rPr>
        <w:t>.</w:t>
      </w:r>
      <w:r>
        <w:rPr>
          <w:rFonts w:ascii="Arial" w:hAnsi="Arial" w:cs="Arial" w:eastAsia="Arial"/>
          <w:sz w:val="18"/>
          <w:szCs w:val="18"/>
          <w:color w:val="010101"/>
          <w:spacing w:val="-19"/>
          <w:w w:val="119"/>
          <w:i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2"/>
        </w:rPr>
        <w:t>(1996)</w:t>
      </w:r>
      <w:r>
        <w:rPr>
          <w:rFonts w:ascii="Arial" w:hAnsi="Arial" w:cs="Arial" w:eastAsia="Arial"/>
          <w:sz w:val="19"/>
          <w:szCs w:val="19"/>
          <w:color w:val="282828"/>
          <w:spacing w:val="26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efektet</w:t>
      </w:r>
      <w:r>
        <w:rPr>
          <w:rFonts w:ascii="Arial" w:hAnsi="Arial" w:cs="Arial" w:eastAsia="Arial"/>
          <w:sz w:val="19"/>
          <w:szCs w:val="19"/>
          <w:color w:val="282828"/>
          <w:spacing w:val="5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thatesire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282828"/>
          <w:spacing w:val="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100"/>
        </w:rPr>
        <w:t>liqenin</w:t>
      </w:r>
      <w:r>
        <w:rPr>
          <w:rFonts w:ascii="Arial" w:hAnsi="Arial" w:cs="Arial" w:eastAsia="Arial"/>
          <w:sz w:val="19"/>
          <w:szCs w:val="19"/>
          <w:color w:val="363636"/>
          <w:spacing w:val="3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1"/>
        </w:rPr>
        <w:t>Prespe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1"/>
        </w:rPr>
        <w:t>s</w:t>
      </w:r>
      <w:r>
        <w:rPr>
          <w:rFonts w:ascii="Arial" w:hAnsi="Arial" w:cs="Arial" w:eastAsia="Arial"/>
          <w:sz w:val="19"/>
          <w:szCs w:val="19"/>
          <w:color w:val="282828"/>
          <w:spacing w:val="35"/>
          <w:w w:val="91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1"/>
        </w:rPr>
        <w:t>se</w:t>
      </w:r>
      <w:r>
        <w:rPr>
          <w:rFonts w:ascii="Arial" w:hAnsi="Arial" w:cs="Arial" w:eastAsia="Arial"/>
          <w:sz w:val="19"/>
          <w:szCs w:val="19"/>
          <w:color w:val="282828"/>
          <w:spacing w:val="-6"/>
          <w:w w:val="91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9"/>
        </w:rPr>
        <w:t>Vogellejuan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9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nderhyrjen</w:t>
      </w:r>
      <w:r>
        <w:rPr>
          <w:rFonts w:ascii="Arial" w:hAnsi="Arial" w:cs="Arial" w:eastAsia="Arial"/>
          <w:sz w:val="19"/>
          <w:szCs w:val="19"/>
          <w:color w:val="282828"/>
          <w:spacing w:val="2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5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15"/>
          <w:w w:val="95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grabitqarevedh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3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1"/>
        </w:rPr>
        <w:t>kane</w:t>
      </w:r>
      <w:r>
        <w:rPr>
          <w:rFonts w:ascii="Arial" w:hAnsi="Arial" w:cs="Arial" w:eastAsia="Arial"/>
          <w:sz w:val="19"/>
          <w:szCs w:val="19"/>
          <w:color w:val="282828"/>
          <w:spacing w:val="-2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patu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nje</w:t>
      </w:r>
      <w:r>
        <w:rPr>
          <w:rFonts w:ascii="Arial" w:hAnsi="Arial" w:cs="Arial" w:eastAsia="Arial"/>
          <w:sz w:val="19"/>
          <w:szCs w:val="19"/>
          <w:color w:val="282828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efekt</w:t>
      </w:r>
      <w:r>
        <w:rPr>
          <w:rFonts w:ascii="Arial" w:hAnsi="Arial" w:cs="Arial" w:eastAsia="Arial"/>
          <w:sz w:val="19"/>
          <w:szCs w:val="19"/>
          <w:color w:val="282828"/>
          <w:spacing w:val="2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negati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v</w:t>
      </w:r>
      <w:r>
        <w:rPr>
          <w:rFonts w:ascii="Arial" w:hAnsi="Arial" w:cs="Arial" w:eastAsia="Arial"/>
          <w:sz w:val="19"/>
          <w:szCs w:val="19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9"/>
          <w:szCs w:val="19"/>
          <w:color w:val="282828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9"/>
        </w:rPr>
        <w:t>suksesin</w:t>
      </w:r>
      <w:r>
        <w:rPr>
          <w:rFonts w:ascii="Arial" w:hAnsi="Arial" w:cs="Arial" w:eastAsia="Arial"/>
          <w:sz w:val="19"/>
          <w:szCs w:val="19"/>
          <w:color w:val="282828"/>
          <w:spacing w:val="-16"/>
          <w:w w:val="99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1"/>
        </w:rPr>
        <w:t>riprodhimi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1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-18"/>
          <w:w w:val="111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pelikaneve</w:t>
      </w:r>
      <w:r>
        <w:rPr>
          <w:rFonts w:ascii="Arial" w:hAnsi="Arial" w:cs="Arial" w:eastAsia="Arial"/>
          <w:sz w:val="19"/>
          <w:szCs w:val="19"/>
          <w:color w:val="282828"/>
          <w:spacing w:val="3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0"/>
        </w:rPr>
        <w:t>te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vendosur</w:t>
      </w:r>
      <w:r>
        <w:rPr>
          <w:rFonts w:ascii="Arial" w:hAnsi="Arial" w:cs="Arial" w:eastAsia="Arial"/>
          <w:sz w:val="19"/>
          <w:szCs w:val="19"/>
          <w:color w:val="282828"/>
          <w:spacing w:val="-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prane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15"/>
        </w:rPr>
        <w:t>kufirit</w:t>
      </w:r>
      <w:r>
        <w:rPr>
          <w:rFonts w:ascii="Arial" w:hAnsi="Arial" w:cs="Arial" w:eastAsia="Arial"/>
          <w:sz w:val="19"/>
          <w:szCs w:val="19"/>
          <w:color w:val="282828"/>
          <w:spacing w:val="-13"/>
          <w:w w:val="115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3"/>
        </w:rPr>
        <w:t>shqipta</w:t>
      </w:r>
      <w:r>
        <w:rPr>
          <w:rFonts w:ascii="Arial" w:hAnsi="Arial" w:cs="Arial" w:eastAsia="Arial"/>
          <w:sz w:val="19"/>
          <w:szCs w:val="19"/>
          <w:color w:val="282828"/>
          <w:spacing w:val="-7"/>
          <w:w w:val="104"/>
        </w:rPr>
        <w:t>r</w:t>
      </w:r>
      <w:r>
        <w:rPr>
          <w:rFonts w:ascii="Arial" w:hAnsi="Arial" w:cs="Arial" w:eastAsia="Arial"/>
          <w:sz w:val="19"/>
          <w:szCs w:val="19"/>
          <w:color w:val="494949"/>
          <w:spacing w:val="0"/>
          <w:w w:val="151"/>
        </w:rPr>
        <w:t>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97" w:after="0" w:line="240" w:lineRule="auto"/>
        <w:ind w:left="681" w:right="547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282828"/>
          <w:w w:val="90"/>
        </w:rPr>
        <w:t>S</w:t>
      </w:r>
      <w:r>
        <w:rPr>
          <w:rFonts w:ascii="Arial" w:hAnsi="Arial" w:cs="Arial" w:eastAsia="Arial"/>
          <w:sz w:val="19"/>
          <w:szCs w:val="19"/>
          <w:color w:val="282828"/>
          <w:spacing w:val="-15"/>
          <w:w w:val="91"/>
        </w:rPr>
        <w:t>i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94"/>
        </w:rPr>
        <w:t>pas</w:t>
      </w:r>
      <w:r>
        <w:rPr>
          <w:rFonts w:ascii="Arial" w:hAnsi="Arial" w:cs="Arial" w:eastAsia="Arial"/>
          <w:sz w:val="19"/>
          <w:szCs w:val="19"/>
          <w:color w:val="161616"/>
          <w:spacing w:val="-2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7"/>
        </w:rPr>
        <w:t>Crivell</w:t>
      </w:r>
      <w:r>
        <w:rPr>
          <w:rFonts w:ascii="Arial" w:hAnsi="Arial" w:cs="Arial" w:eastAsia="Arial"/>
          <w:sz w:val="19"/>
          <w:szCs w:val="19"/>
          <w:color w:val="282828"/>
          <w:spacing w:val="5"/>
          <w:w w:val="107"/>
        </w:rPr>
        <w:t>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7"/>
        </w:rPr>
        <w:t>(1994)</w:t>
      </w:r>
      <w:r>
        <w:rPr>
          <w:rFonts w:ascii="Arial" w:hAnsi="Arial" w:cs="Arial" w:eastAsia="Arial"/>
          <w:sz w:val="19"/>
          <w:szCs w:val="19"/>
          <w:color w:val="282828"/>
          <w:spacing w:val="-1"/>
          <w:w w:val="96"/>
        </w:rPr>
        <w:t>,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8"/>
        </w:rPr>
        <w:t>transparenc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99"/>
        </w:rPr>
        <w:t>a</w:t>
      </w:r>
      <w:r>
        <w:rPr>
          <w:rFonts w:ascii="Arial" w:hAnsi="Arial" w:cs="Arial" w:eastAsia="Arial"/>
          <w:sz w:val="19"/>
          <w:szCs w:val="19"/>
          <w:color w:val="282828"/>
          <w:spacing w:val="-2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2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uji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2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1"/>
        </w:rPr>
        <w:t>dhe</w:t>
      </w:r>
      <w:r>
        <w:rPr>
          <w:rFonts w:ascii="Arial" w:hAnsi="Arial" w:cs="Arial" w:eastAsia="Arial"/>
          <w:sz w:val="19"/>
          <w:szCs w:val="19"/>
          <w:color w:val="161616"/>
          <w:spacing w:val="-2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the</w:t>
      </w:r>
      <w:r>
        <w:rPr>
          <w:rFonts w:ascii="Arial" w:hAnsi="Arial" w:cs="Arial" w:eastAsia="Arial"/>
          <w:sz w:val="19"/>
          <w:szCs w:val="19"/>
          <w:color w:val="282828"/>
          <w:spacing w:val="-15"/>
          <w:w w:val="100"/>
        </w:rPr>
        <w:t>l</w:t>
      </w:r>
      <w:r>
        <w:rPr>
          <w:rFonts w:ascii="Arial" w:hAnsi="Arial" w:cs="Arial" w:eastAsia="Arial"/>
          <w:sz w:val="19"/>
          <w:szCs w:val="19"/>
          <w:color w:val="010101"/>
          <w:spacing w:val="5"/>
          <w:w w:val="100"/>
        </w:rPr>
        <w:t>l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esi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282828"/>
          <w:spacing w:val="-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nukjane</w:t>
      </w:r>
      <w:r>
        <w:rPr>
          <w:rFonts w:ascii="Arial" w:hAnsi="Arial" w:cs="Arial" w:eastAsia="Arial"/>
          <w:sz w:val="19"/>
          <w:szCs w:val="19"/>
          <w:color w:val="282828"/>
          <w:spacing w:val="3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faktor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rendesishem</w:t>
      </w:r>
      <w:r>
        <w:rPr>
          <w:rFonts w:ascii="Arial" w:hAnsi="Arial" w:cs="Arial" w:eastAsia="Arial"/>
          <w:sz w:val="19"/>
          <w:szCs w:val="19"/>
          <w:color w:val="282828"/>
          <w:spacing w:val="-1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per</w:t>
      </w:r>
      <w:r>
        <w:rPr>
          <w:rFonts w:ascii="Arial" w:hAnsi="Arial" w:cs="Arial" w:eastAsia="Arial"/>
          <w:sz w:val="19"/>
          <w:szCs w:val="19"/>
          <w:color w:val="161616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nje</w:t>
      </w:r>
      <w:r>
        <w:rPr>
          <w:rFonts w:ascii="Arial" w:hAnsi="Arial" w:cs="Arial" w:eastAsia="Arial"/>
          <w:sz w:val="19"/>
          <w:szCs w:val="19"/>
          <w:color w:val="161616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kerkim</w:t>
      </w:r>
      <w:r>
        <w:rPr>
          <w:rFonts w:ascii="Arial" w:hAnsi="Arial" w:cs="Arial" w:eastAsia="Arial"/>
          <w:sz w:val="19"/>
          <w:szCs w:val="19"/>
          <w:color w:val="282828"/>
          <w:spacing w:val="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16"/>
        </w:rPr>
        <w:t>te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22" w:after="0" w:line="240" w:lineRule="auto"/>
        <w:ind w:left="681" w:right="6928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14"/>
        </w:rPr>
        <w:t>suksesshem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1"/>
          <w:w w:val="11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828"/>
          <w:spacing w:val="0"/>
          <w:w w:val="112"/>
        </w:rPr>
        <w:t>ushqimit.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jc w:val="both"/>
        <w:spacing w:after="0"/>
        <w:sectPr>
          <w:pgMar w:header="797" w:footer="823" w:top="1700" w:bottom="1020" w:left="1220" w:right="1240"/>
          <w:pgSz w:w="12240" w:h="15840"/>
        </w:sectPr>
      </w:pPr>
      <w:rPr/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662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color w:val="050505"/>
          <w:spacing w:val="-3"/>
          <w:w w:val="101"/>
          <w:b/>
          <w:bCs/>
        </w:rPr>
        <w:t>4</w:t>
      </w:r>
      <w:r>
        <w:rPr>
          <w:rFonts w:ascii="Arial" w:hAnsi="Arial" w:cs="Arial" w:eastAsia="Arial"/>
          <w:sz w:val="24"/>
          <w:szCs w:val="24"/>
          <w:color w:val="282828"/>
          <w:spacing w:val="0"/>
          <w:w w:val="145"/>
          <w:b/>
          <w:bCs/>
        </w:rPr>
        <w:t>.</w:t>
      </w:r>
      <w:r>
        <w:rPr>
          <w:rFonts w:ascii="Arial" w:hAnsi="Arial" w:cs="Arial" w:eastAsia="Arial"/>
          <w:sz w:val="24"/>
          <w:szCs w:val="24"/>
          <w:color w:val="282828"/>
          <w:spacing w:val="-40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50505"/>
          <w:spacing w:val="0"/>
          <w:w w:val="95"/>
          <w:b/>
          <w:bCs/>
        </w:rPr>
        <w:t>Kercenime</w:t>
      </w:r>
      <w:r>
        <w:rPr>
          <w:rFonts w:ascii="Arial" w:hAnsi="Arial" w:cs="Arial" w:eastAsia="Arial"/>
          <w:sz w:val="24"/>
          <w:szCs w:val="24"/>
          <w:color w:val="050505"/>
          <w:spacing w:val="0"/>
          <w:w w:val="95"/>
          <w:b/>
          <w:bCs/>
        </w:rPr>
        <w:t>t</w:t>
      </w:r>
      <w:r>
        <w:rPr>
          <w:rFonts w:ascii="Arial" w:hAnsi="Arial" w:cs="Arial" w:eastAsia="Arial"/>
          <w:sz w:val="24"/>
          <w:szCs w:val="24"/>
          <w:color w:val="050505"/>
          <w:spacing w:val="-7"/>
          <w:w w:val="95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50505"/>
          <w:spacing w:val="0"/>
          <w:w w:val="95"/>
          <w:b/>
          <w:bCs/>
        </w:rPr>
        <w:t>ndaj</w:t>
      </w:r>
      <w:r>
        <w:rPr>
          <w:rFonts w:ascii="Arial" w:hAnsi="Arial" w:cs="Arial" w:eastAsia="Arial"/>
          <w:sz w:val="24"/>
          <w:szCs w:val="24"/>
          <w:color w:val="050505"/>
          <w:spacing w:val="-22"/>
          <w:w w:val="95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50505"/>
          <w:spacing w:val="0"/>
          <w:w w:val="95"/>
          <w:b/>
          <w:bCs/>
        </w:rPr>
        <w:t>Pelikani</w:t>
      </w:r>
      <w:r>
        <w:rPr>
          <w:rFonts w:ascii="Arial" w:hAnsi="Arial" w:cs="Arial" w:eastAsia="Arial"/>
          <w:sz w:val="24"/>
          <w:szCs w:val="24"/>
          <w:color w:val="050505"/>
          <w:spacing w:val="0"/>
          <w:w w:val="95"/>
          <w:b/>
          <w:bCs/>
        </w:rPr>
        <w:t>t</w:t>
      </w:r>
      <w:r>
        <w:rPr>
          <w:rFonts w:ascii="Arial" w:hAnsi="Arial" w:cs="Arial" w:eastAsia="Arial"/>
          <w:sz w:val="24"/>
          <w:szCs w:val="24"/>
          <w:color w:val="050505"/>
          <w:spacing w:val="-6"/>
          <w:w w:val="95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50505"/>
          <w:spacing w:val="0"/>
          <w:w w:val="100"/>
          <w:b/>
          <w:bCs/>
        </w:rPr>
        <w:t>kacurrel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671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bazet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050505"/>
          <w:spacing w:val="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eresimeve</w:t>
      </w:r>
      <w:r>
        <w:rPr>
          <w:rFonts w:ascii="Arial" w:hAnsi="Arial" w:cs="Arial" w:eastAsia="Arial"/>
          <w:sz w:val="18"/>
          <w:szCs w:val="18"/>
          <w:color w:val="28282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ndryshme</w:t>
      </w:r>
      <w:r>
        <w:rPr>
          <w:rFonts w:ascii="Arial" w:hAnsi="Arial" w:cs="Arial" w:eastAsia="Arial"/>
          <w:sz w:val="18"/>
          <w:szCs w:val="18"/>
          <w:color w:val="282828"/>
          <w:spacing w:val="-12"/>
          <w:w w:val="108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rapertevedh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21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publi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108"/>
        </w:rPr>
        <w:t>k</w:t>
      </w:r>
      <w:r>
        <w:rPr>
          <w:rFonts w:ascii="Arial" w:hAnsi="Arial" w:cs="Arial" w:eastAsia="Arial"/>
          <w:sz w:val="18"/>
          <w:szCs w:val="18"/>
          <w:color w:val="050505"/>
          <w:spacing w:val="-11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meve</w:t>
      </w:r>
      <w:r>
        <w:rPr>
          <w:rFonts w:ascii="Arial" w:hAnsi="Arial" w:cs="Arial" w:eastAsia="Arial"/>
          <w:sz w:val="18"/>
          <w:szCs w:val="18"/>
          <w:color w:val="282828"/>
          <w:spacing w:val="1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perPelikanetkacurre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rajen</w:t>
      </w:r>
      <w:r>
        <w:rPr>
          <w:rFonts w:ascii="Arial" w:hAnsi="Arial" w:cs="Arial" w:eastAsia="Arial"/>
          <w:sz w:val="18"/>
          <w:szCs w:val="18"/>
          <w:color w:val="282828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6"/>
        </w:rPr>
        <w:t>ne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2" w:after="0" w:line="240" w:lineRule="auto"/>
        <w:ind w:left="66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Shqiper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{C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10"/>
        </w:rPr>
        <w:t>r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1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velli</w:t>
      </w:r>
      <w:r>
        <w:rPr>
          <w:rFonts w:ascii="Arial" w:hAnsi="Arial" w:cs="Arial" w:eastAsia="Arial"/>
          <w:sz w:val="18"/>
          <w:szCs w:val="18"/>
          <w:color w:val="282828"/>
          <w:spacing w:val="-16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al.</w:t>
      </w:r>
      <w:r>
        <w:rPr>
          <w:rFonts w:ascii="Arial" w:hAnsi="Arial" w:cs="Arial" w:eastAsia="Arial"/>
          <w:sz w:val="18"/>
          <w:szCs w:val="18"/>
          <w:color w:val="282828"/>
          <w:spacing w:val="1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1988</w:t>
      </w:r>
      <w:r>
        <w:rPr>
          <w:rFonts w:ascii="Arial" w:hAnsi="Arial" w:cs="Arial" w:eastAsia="Arial"/>
          <w:sz w:val="18"/>
          <w:szCs w:val="18"/>
          <w:color w:val="282828"/>
          <w:spacing w:val="10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1991</w:t>
      </w:r>
      <w:r>
        <w:rPr>
          <w:rFonts w:ascii="Arial" w:hAnsi="Arial" w:cs="Arial" w:eastAsia="Arial"/>
          <w:sz w:val="18"/>
          <w:szCs w:val="18"/>
          <w:color w:val="282828"/>
          <w:spacing w:val="10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1998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Catsaderaki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2001</w:t>
      </w:r>
      <w:r>
        <w:rPr>
          <w:rFonts w:ascii="Arial" w:hAnsi="Arial" w:cs="Arial" w:eastAsia="Arial"/>
          <w:sz w:val="18"/>
          <w:szCs w:val="18"/>
          <w:color w:val="282828"/>
          <w:spacing w:val="-2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Bin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2003</w:t>
      </w:r>
      <w:r>
        <w:rPr>
          <w:rFonts w:ascii="Arial" w:hAnsi="Arial" w:cs="Arial" w:eastAsia="Arial"/>
          <w:sz w:val="18"/>
          <w:szCs w:val="18"/>
          <w:color w:val="282828"/>
          <w:spacing w:val="7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Munari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al.,</w:t>
      </w:r>
      <w:r>
        <w:rPr>
          <w:rFonts w:ascii="Arial" w:hAnsi="Arial" w:cs="Arial" w:eastAsia="Arial"/>
          <w:sz w:val="18"/>
          <w:szCs w:val="18"/>
          <w:color w:val="282828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2009</w:t>
      </w:r>
      <w:r>
        <w:rPr>
          <w:rFonts w:ascii="Arial" w:hAnsi="Arial" w:cs="Arial" w:eastAsia="Arial"/>
          <w:sz w:val="18"/>
          <w:szCs w:val="18"/>
          <w:color w:val="282828"/>
          <w:spacing w:val="7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Bine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3" w:after="0" w:line="240" w:lineRule="auto"/>
        <w:ind w:left="66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5"/>
        </w:rPr>
        <w:t>2010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5"/>
        </w:rPr>
        <w:t>;</w:t>
      </w:r>
      <w:r>
        <w:rPr>
          <w:rFonts w:ascii="Arial" w:hAnsi="Arial" w:cs="Arial" w:eastAsia="Arial"/>
          <w:sz w:val="18"/>
          <w:szCs w:val="18"/>
          <w:color w:val="282828"/>
          <w:spacing w:val="-11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Kallf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2010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Catsaderaki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50505"/>
          <w:spacing w:val="4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3B3B3B"/>
          <w:spacing w:val="6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2015)</w:t>
      </w:r>
      <w:r>
        <w:rPr>
          <w:rFonts w:ascii="Arial" w:hAnsi="Arial" w:cs="Arial" w:eastAsia="Arial"/>
          <w:sz w:val="18"/>
          <w:szCs w:val="18"/>
          <w:color w:val="28282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kerce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050505"/>
          <w:spacing w:val="10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me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-9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kryesere</w:t>
      </w:r>
      <w:r>
        <w:rPr>
          <w:rFonts w:ascii="Arial" w:hAnsi="Arial" w:cs="Arial" w:eastAsia="Arial"/>
          <w:sz w:val="18"/>
          <w:szCs w:val="18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Pelikani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Shqiper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7"/>
        </w:rPr>
        <w:t>jane: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998" w:right="-20"/>
        <w:jc w:val="left"/>
        <w:tabs>
          <w:tab w:pos="130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50505"/>
          <w:spacing w:val="0"/>
          <w:w w:val="172"/>
        </w:rPr>
        <w:t>•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Shqetesim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82828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6"/>
        </w:rPr>
        <w:t>njeriu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998" w:right="-20"/>
        <w:jc w:val="left"/>
        <w:tabs>
          <w:tab w:pos="130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50505"/>
          <w:spacing w:val="0"/>
          <w:w w:val="172"/>
        </w:rPr>
        <w:t>•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Gjuajtj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050505"/>
          <w:spacing w:val="-10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5"/>
        </w:rPr>
        <w:t>iturve,</w:t>
      </w:r>
      <w:r>
        <w:rPr>
          <w:rFonts w:ascii="Arial" w:hAnsi="Arial" w:cs="Arial" w:eastAsia="Arial"/>
          <w:sz w:val="18"/>
          <w:szCs w:val="18"/>
          <w:color w:val="282828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shkaterrim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feleve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998" w:right="-20"/>
        <w:jc w:val="left"/>
        <w:tabs>
          <w:tab w:pos="13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50505"/>
          <w:spacing w:val="0"/>
          <w:w w:val="172"/>
        </w:rPr>
        <w:t>•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Humbja</w:t>
      </w:r>
      <w:r>
        <w:rPr>
          <w:rFonts w:ascii="Arial" w:hAnsi="Arial" w:cs="Arial" w:eastAsia="Arial"/>
          <w:sz w:val="18"/>
          <w:szCs w:val="18"/>
          <w:color w:val="282828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ape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degradimi</w:t>
      </w:r>
      <w:r>
        <w:rPr>
          <w:rFonts w:ascii="Arial" w:hAnsi="Arial" w:cs="Arial" w:eastAsia="Arial"/>
          <w:sz w:val="18"/>
          <w:szCs w:val="18"/>
          <w:color w:val="282828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-58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habitatev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1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ushquese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998" w:right="-20"/>
        <w:jc w:val="left"/>
        <w:tabs>
          <w:tab w:pos="13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50505"/>
          <w:spacing w:val="0"/>
          <w:w w:val="172"/>
        </w:rPr>
        <w:t>•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Humbja</w:t>
      </w:r>
      <w:r>
        <w:rPr>
          <w:rFonts w:ascii="Arial" w:hAnsi="Arial" w:cs="Arial" w:eastAsia="Arial"/>
          <w:sz w:val="18"/>
          <w:szCs w:val="18"/>
          <w:color w:val="28282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degradimi</w:t>
      </w:r>
      <w:r>
        <w:rPr>
          <w:rFonts w:ascii="Arial" w:hAnsi="Arial" w:cs="Arial" w:eastAsia="Arial"/>
          <w:sz w:val="18"/>
          <w:szCs w:val="18"/>
          <w:color w:val="282828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zenave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4"/>
        </w:rPr>
        <w:t>felezimit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998" w:right="-20"/>
        <w:jc w:val="left"/>
        <w:tabs>
          <w:tab w:pos="130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50505"/>
          <w:spacing w:val="0"/>
          <w:w w:val="172"/>
        </w:rPr>
        <w:t>•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Stuhit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3"/>
        </w:rPr>
        <w:t>permbytjet</w:t>
      </w:r>
      <w:r>
        <w:rPr>
          <w:rFonts w:ascii="Arial" w:hAnsi="Arial" w:cs="Arial" w:eastAsia="Arial"/>
          <w:sz w:val="18"/>
          <w:szCs w:val="18"/>
          <w:color w:val="282828"/>
          <w:spacing w:val="-24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50505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shkak</w:t>
      </w:r>
      <w:r>
        <w:rPr>
          <w:rFonts w:ascii="Arial" w:hAnsi="Arial" w:cs="Arial" w:eastAsia="Arial"/>
          <w:sz w:val="18"/>
          <w:szCs w:val="18"/>
          <w:color w:val="28282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situatav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ekstrem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37"/>
        </w:rPr>
        <w:t>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998" w:right="-20"/>
        <w:jc w:val="left"/>
        <w:tabs>
          <w:tab w:pos="13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50505"/>
          <w:spacing w:val="0"/>
          <w:w w:val="172"/>
        </w:rPr>
        <w:t>•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Ndetj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8282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metalet</w:t>
      </w:r>
      <w:r>
        <w:rPr>
          <w:rFonts w:ascii="Arial" w:hAnsi="Arial" w:cs="Arial" w:eastAsia="Arial"/>
          <w:sz w:val="18"/>
          <w:szCs w:val="18"/>
          <w:color w:val="282828"/>
          <w:spacing w:val="-18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renda</w:t>
      </w:r>
      <w:r>
        <w:rPr>
          <w:rFonts w:ascii="Arial" w:hAnsi="Arial" w:cs="Arial" w:eastAsia="Arial"/>
          <w:sz w:val="18"/>
          <w:szCs w:val="18"/>
          <w:color w:val="28282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pesticidet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998" w:right="-20"/>
        <w:jc w:val="left"/>
        <w:tabs>
          <w:tab w:pos="13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50505"/>
          <w:spacing w:val="0"/>
          <w:w w:val="172"/>
        </w:rPr>
        <w:t>•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Ndi</w:t>
      </w:r>
      <w:r>
        <w:rPr>
          <w:rFonts w:ascii="Arial" w:hAnsi="Arial" w:cs="Arial" w:eastAsia="Arial"/>
          <w:sz w:val="18"/>
          <w:szCs w:val="18"/>
          <w:color w:val="282828"/>
          <w:spacing w:val="-6"/>
          <w:w w:val="112"/>
        </w:rPr>
        <w:t>k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1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me</w:t>
      </w:r>
      <w:r>
        <w:rPr>
          <w:rFonts w:ascii="Arial" w:hAnsi="Arial" w:cs="Arial" w:eastAsia="Arial"/>
          <w:sz w:val="18"/>
          <w:szCs w:val="18"/>
          <w:color w:val="282828"/>
          <w:spacing w:val="-19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Ndryshi</w:t>
      </w:r>
      <w:r>
        <w:rPr>
          <w:rFonts w:ascii="Arial" w:hAnsi="Arial" w:cs="Arial" w:eastAsia="Arial"/>
          <w:sz w:val="18"/>
          <w:szCs w:val="18"/>
          <w:color w:val="282828"/>
          <w:spacing w:val="-9"/>
          <w:w w:val="108"/>
        </w:rPr>
        <w:t>m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Klime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4"/>
        </w:rPr>
        <w:t>Glebale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998" w:right="-20"/>
        <w:jc w:val="left"/>
        <w:tabs>
          <w:tab w:pos="13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50505"/>
          <w:spacing w:val="0"/>
          <w:w w:val="172"/>
        </w:rPr>
        <w:t>•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50505"/>
          <w:spacing w:val="7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er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050505"/>
          <w:spacing w:val="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asja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-1"/>
          <w:w w:val="118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8"/>
        </w:rPr>
        <w:t>inja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8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-20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energjise</w:t>
      </w:r>
      <w:r>
        <w:rPr>
          <w:rFonts w:ascii="Arial" w:hAnsi="Arial" w:cs="Arial" w:eastAsia="Arial"/>
          <w:sz w:val="18"/>
          <w:szCs w:val="18"/>
          <w:color w:val="282828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3"/>
        </w:rPr>
        <w:t>elektrike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62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50505"/>
          <w:spacing w:val="-9"/>
          <w:w w:val="108"/>
          <w:b/>
          <w:bCs/>
        </w:rPr>
        <w:t>4</w:t>
      </w:r>
      <w:r>
        <w:rPr>
          <w:rFonts w:ascii="Arial" w:hAnsi="Arial" w:cs="Arial" w:eastAsia="Arial"/>
          <w:sz w:val="19"/>
          <w:szCs w:val="19"/>
          <w:color w:val="282828"/>
          <w:spacing w:val="-11"/>
          <w:w w:val="147"/>
          <w:b/>
          <w:bCs/>
        </w:rPr>
        <w:t>.</w:t>
      </w:r>
      <w:r>
        <w:rPr>
          <w:rFonts w:ascii="Arial" w:hAnsi="Arial" w:cs="Arial" w:eastAsia="Arial"/>
          <w:sz w:val="19"/>
          <w:szCs w:val="19"/>
          <w:color w:val="050505"/>
          <w:spacing w:val="9"/>
          <w:w w:val="145"/>
          <w:b/>
          <w:bCs/>
        </w:rPr>
        <w:t>1</w:t>
      </w:r>
      <w:r>
        <w:rPr>
          <w:rFonts w:ascii="Arial" w:hAnsi="Arial" w:cs="Arial" w:eastAsia="Arial"/>
          <w:sz w:val="19"/>
          <w:szCs w:val="19"/>
          <w:color w:val="050505"/>
          <w:spacing w:val="0"/>
          <w:w w:val="103"/>
          <w:b/>
          <w:bCs/>
        </w:rPr>
        <w:t>Shqet</w:t>
      </w:r>
      <w:r>
        <w:rPr>
          <w:rFonts w:ascii="Arial" w:hAnsi="Arial" w:cs="Arial" w:eastAsia="Arial"/>
          <w:sz w:val="19"/>
          <w:szCs w:val="19"/>
          <w:color w:val="050505"/>
          <w:spacing w:val="-3"/>
          <w:w w:val="104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282828"/>
          <w:spacing w:val="-11"/>
          <w:w w:val="83"/>
          <w:b/>
          <w:bCs/>
        </w:rPr>
        <w:t>s</w:t>
      </w:r>
      <w:r>
        <w:rPr>
          <w:rFonts w:ascii="Arial" w:hAnsi="Arial" w:cs="Arial" w:eastAsia="Arial"/>
          <w:sz w:val="19"/>
          <w:szCs w:val="19"/>
          <w:color w:val="050505"/>
          <w:spacing w:val="0"/>
          <w:w w:val="108"/>
          <w:b/>
          <w:bCs/>
        </w:rPr>
        <w:t>imi</w:t>
      </w:r>
      <w:r>
        <w:rPr>
          <w:rFonts w:ascii="Arial" w:hAnsi="Arial" w:cs="Arial" w:eastAsia="Arial"/>
          <w:sz w:val="19"/>
          <w:szCs w:val="19"/>
          <w:color w:val="050505"/>
          <w:spacing w:val="-25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50505"/>
          <w:spacing w:val="0"/>
          <w:w w:val="126"/>
          <w:b/>
          <w:bCs/>
        </w:rPr>
        <w:t>i</w:t>
      </w:r>
      <w:r>
        <w:rPr>
          <w:rFonts w:ascii="Arial" w:hAnsi="Arial" w:cs="Arial" w:eastAsia="Arial"/>
          <w:sz w:val="19"/>
          <w:szCs w:val="19"/>
          <w:color w:val="050505"/>
          <w:spacing w:val="-18"/>
          <w:w w:val="126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50505"/>
          <w:spacing w:val="0"/>
          <w:w w:val="126"/>
          <w:b/>
          <w:bCs/>
        </w:rPr>
        <w:t>njeriu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671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50505"/>
          <w:spacing w:val="0"/>
          <w:w w:val="98"/>
          <w:b/>
          <w:bCs/>
        </w:rPr>
        <w:t>Rendesia</w:t>
      </w:r>
      <w:r>
        <w:rPr>
          <w:rFonts w:ascii="Arial" w:hAnsi="Arial" w:cs="Arial" w:eastAsia="Arial"/>
          <w:sz w:val="19"/>
          <w:szCs w:val="19"/>
          <w:color w:val="050505"/>
          <w:spacing w:val="0"/>
          <w:w w:val="98"/>
          <w:b/>
          <w:bCs/>
        </w:rPr>
        <w:t>:</w:t>
      </w:r>
      <w:r>
        <w:rPr>
          <w:rFonts w:ascii="Arial" w:hAnsi="Arial" w:cs="Arial" w:eastAsia="Arial"/>
          <w:sz w:val="19"/>
          <w:szCs w:val="19"/>
          <w:color w:val="050505"/>
          <w:spacing w:val="-11"/>
          <w:w w:val="98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50505"/>
          <w:spacing w:val="0"/>
          <w:w w:val="104"/>
          <w:b/>
          <w:bCs/>
        </w:rPr>
        <w:t>Kritike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88" w:after="0" w:line="279" w:lineRule="auto"/>
        <w:ind w:left="662" w:right="60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106"/>
        </w:rPr>
        <w:t>Shqetesimi</w:t>
      </w:r>
      <w:r>
        <w:rPr>
          <w:rFonts w:ascii="Arial" w:hAnsi="Arial" w:cs="Arial" w:eastAsia="Arial"/>
          <w:sz w:val="18"/>
          <w:szCs w:val="18"/>
          <w:color w:val="282828"/>
          <w:spacing w:val="-21"/>
          <w:w w:val="106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6"/>
        </w:rPr>
        <w:t>qe</w:t>
      </w:r>
      <w:r>
        <w:rPr>
          <w:rFonts w:ascii="Arial" w:hAnsi="Arial" w:cs="Arial" w:eastAsia="Arial"/>
          <w:sz w:val="18"/>
          <w:szCs w:val="18"/>
          <w:color w:val="282828"/>
          <w:spacing w:val="-21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ndedh</w:t>
      </w:r>
      <w:r>
        <w:rPr>
          <w:rFonts w:ascii="Arial" w:hAnsi="Arial" w:cs="Arial" w:eastAsia="Arial"/>
          <w:sz w:val="18"/>
          <w:szCs w:val="18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perg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5"/>
        </w:rPr>
        <w:t>j</w:t>
      </w:r>
      <w:r>
        <w:rPr>
          <w:rFonts w:ascii="Arial" w:hAnsi="Arial" w:cs="Arial" w:eastAsia="Arial"/>
          <w:sz w:val="18"/>
          <w:szCs w:val="18"/>
          <w:color w:val="050505"/>
          <w:spacing w:val="-12"/>
          <w:w w:val="105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thesisht</w:t>
      </w:r>
      <w:r>
        <w:rPr>
          <w:rFonts w:ascii="Arial" w:hAnsi="Arial" w:cs="Arial" w:eastAsia="Arial"/>
          <w:sz w:val="18"/>
          <w:szCs w:val="18"/>
          <w:color w:val="282828"/>
          <w:spacing w:val="-14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sezoni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3"/>
        </w:rPr>
        <w:t>ripredhi</w:t>
      </w:r>
      <w:r>
        <w:rPr>
          <w:rFonts w:ascii="Arial" w:hAnsi="Arial" w:cs="Arial" w:eastAsia="Arial"/>
          <w:sz w:val="18"/>
          <w:szCs w:val="18"/>
          <w:color w:val="282828"/>
          <w:spacing w:val="-9"/>
          <w:w w:val="113"/>
        </w:rPr>
        <w:t>m</w:t>
      </w:r>
      <w:r>
        <w:rPr>
          <w:rFonts w:ascii="Arial" w:hAnsi="Arial" w:cs="Arial" w:eastAsia="Arial"/>
          <w:sz w:val="18"/>
          <w:szCs w:val="18"/>
          <w:color w:val="050505"/>
          <w:spacing w:val="-1"/>
          <w:w w:val="113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-24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vjen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9"/>
        </w:rPr>
        <w:t>nga</w:t>
      </w:r>
      <w:r>
        <w:rPr>
          <w:rFonts w:ascii="Arial" w:hAnsi="Arial" w:cs="Arial" w:eastAsia="Arial"/>
          <w:sz w:val="18"/>
          <w:szCs w:val="18"/>
          <w:color w:val="282828"/>
          <w:spacing w:val="-19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peshkatar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gjuetar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2"/>
        </w:rPr>
        <w:t>te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paligjshem</w:t>
      </w:r>
      <w:r>
        <w:rPr>
          <w:rFonts w:ascii="Arial" w:hAnsi="Arial" w:cs="Arial" w:eastAsia="Arial"/>
          <w:sz w:val="18"/>
          <w:szCs w:val="18"/>
          <w:color w:val="282828"/>
          <w:spacing w:val="-11"/>
          <w:w w:val="106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3"/>
        </w:rPr>
        <w:t>turist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fetegrafe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8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ka</w:t>
      </w:r>
      <w:r>
        <w:rPr>
          <w:rFonts w:ascii="Arial" w:hAnsi="Arial" w:cs="Arial" w:eastAsia="Arial"/>
          <w:sz w:val="18"/>
          <w:szCs w:val="18"/>
          <w:color w:val="282828"/>
          <w:spacing w:val="-7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qene</w:t>
      </w:r>
      <w:r>
        <w:rPr>
          <w:rFonts w:ascii="Arial" w:hAnsi="Arial" w:cs="Arial" w:eastAsia="Arial"/>
          <w:sz w:val="18"/>
          <w:szCs w:val="18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kensideruar</w:t>
      </w:r>
      <w:r>
        <w:rPr>
          <w:rFonts w:ascii="Arial" w:hAnsi="Arial" w:cs="Arial" w:eastAsia="Arial"/>
          <w:sz w:val="18"/>
          <w:szCs w:val="18"/>
          <w:color w:val="282828"/>
          <w:spacing w:val="-21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deri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23"/>
        </w:rPr>
        <w:t>vitet</w:t>
      </w:r>
      <w:r>
        <w:rPr>
          <w:rFonts w:ascii="Arial" w:hAnsi="Arial" w:cs="Arial" w:eastAsia="Arial"/>
          <w:sz w:val="18"/>
          <w:szCs w:val="18"/>
          <w:color w:val="282828"/>
          <w:spacing w:val="-23"/>
          <w:w w:val="123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6"/>
        </w:rPr>
        <w:t>fun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16"/>
        </w:rPr>
        <w:t>d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6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6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-16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3"/>
        </w:rPr>
        <w:t>si</w:t>
      </w:r>
      <w:r>
        <w:rPr>
          <w:rFonts w:ascii="Arial" w:hAnsi="Arial" w:cs="Arial" w:eastAsia="Arial"/>
          <w:sz w:val="18"/>
          <w:szCs w:val="18"/>
          <w:color w:val="282828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fakter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kryeser</w:t>
      </w:r>
      <w:r>
        <w:rPr>
          <w:rFonts w:ascii="Arial" w:hAnsi="Arial" w:cs="Arial" w:eastAsia="Arial"/>
          <w:sz w:val="18"/>
          <w:szCs w:val="18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kufizues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282828"/>
          <w:spacing w:val="9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1"/>
        </w:rPr>
        <w:t>Pelikani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1"/>
        </w:rPr>
        <w:t>n</w:t>
      </w:r>
      <w:r>
        <w:rPr>
          <w:rFonts w:ascii="Arial" w:hAnsi="Arial" w:cs="Arial" w:eastAsia="Arial"/>
          <w:sz w:val="17"/>
          <w:szCs w:val="17"/>
          <w:color w:val="282828"/>
          <w:spacing w:val="34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1"/>
        </w:rPr>
        <w:t>kat;u</w:t>
      </w:r>
      <w:r>
        <w:rPr>
          <w:rFonts w:ascii="Arial" w:hAnsi="Arial" w:cs="Arial" w:eastAsia="Arial"/>
          <w:sz w:val="17"/>
          <w:szCs w:val="17"/>
          <w:color w:val="282828"/>
          <w:spacing w:val="-2"/>
          <w:w w:val="111"/>
        </w:rPr>
        <w:t>r</w:t>
      </w:r>
      <w:r>
        <w:rPr>
          <w:rFonts w:ascii="Arial" w:hAnsi="Arial" w:cs="Arial" w:eastAsia="Arial"/>
          <w:sz w:val="17"/>
          <w:szCs w:val="17"/>
          <w:color w:val="050505"/>
          <w:spacing w:val="4"/>
          <w:w w:val="111"/>
        </w:rPr>
        <w:t>r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1"/>
        </w:rPr>
        <w:t>el</w:t>
      </w:r>
      <w:r>
        <w:rPr>
          <w:rFonts w:ascii="Arial" w:hAnsi="Arial" w:cs="Arial" w:eastAsia="Arial"/>
          <w:sz w:val="17"/>
          <w:szCs w:val="17"/>
          <w:color w:val="282828"/>
          <w:spacing w:val="-12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282828"/>
          <w:spacing w:val="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50505"/>
          <w:spacing w:val="4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avast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82828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3"/>
        </w:rPr>
        <w:t>Shqiperi.</w:t>
      </w:r>
      <w:r>
        <w:rPr>
          <w:rFonts w:ascii="Arial" w:hAnsi="Arial" w:cs="Arial" w:eastAsia="Arial"/>
          <w:sz w:val="17"/>
          <w:szCs w:val="17"/>
          <w:color w:val="282828"/>
          <w:spacing w:val="-15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3"/>
        </w:rPr>
        <w:t>Koloni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3"/>
        </w:rPr>
        <w:t>a</w:t>
      </w:r>
      <w:r>
        <w:rPr>
          <w:rFonts w:ascii="Arial" w:hAnsi="Arial" w:cs="Arial" w:eastAsia="Arial"/>
          <w:sz w:val="17"/>
          <w:szCs w:val="17"/>
          <w:color w:val="282828"/>
          <w:spacing w:val="6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8282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Karavast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82828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2"/>
        </w:rPr>
        <w:t>shqetesohet</w:t>
      </w:r>
      <w:r>
        <w:rPr>
          <w:rFonts w:ascii="Arial" w:hAnsi="Arial" w:cs="Arial" w:eastAsia="Arial"/>
          <w:sz w:val="17"/>
          <w:szCs w:val="17"/>
          <w:color w:val="282828"/>
          <w:spacing w:val="18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2"/>
        </w:rPr>
        <w:t>krye</w:t>
      </w:r>
      <w:r>
        <w:rPr>
          <w:rFonts w:ascii="Arial" w:hAnsi="Arial" w:cs="Arial" w:eastAsia="Arial"/>
          <w:sz w:val="17"/>
          <w:szCs w:val="17"/>
          <w:color w:val="282828"/>
          <w:spacing w:val="2"/>
          <w:w w:val="112"/>
        </w:rPr>
        <w:t>s</w:t>
      </w:r>
      <w:r>
        <w:rPr>
          <w:rFonts w:ascii="Arial" w:hAnsi="Arial" w:cs="Arial" w:eastAsia="Arial"/>
          <w:sz w:val="17"/>
          <w:szCs w:val="17"/>
          <w:color w:val="050505"/>
          <w:spacing w:val="7"/>
          <w:w w:val="112"/>
        </w:rPr>
        <w:t>i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2"/>
        </w:rPr>
        <w:t>sh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282828"/>
          <w:spacing w:val="-2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2"/>
        </w:rPr>
        <w:t>gjate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nates,</w:t>
      </w:r>
      <w:r>
        <w:rPr>
          <w:rFonts w:ascii="Arial" w:hAnsi="Arial" w:cs="Arial" w:eastAsia="Arial"/>
          <w:sz w:val="18"/>
          <w:szCs w:val="18"/>
          <w:color w:val="28282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8282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peshkataret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paligj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8"/>
        </w:rPr>
        <w:t>s</w:t>
      </w:r>
      <w:r>
        <w:rPr>
          <w:rFonts w:ascii="Arial" w:hAnsi="Arial" w:cs="Arial" w:eastAsia="Arial"/>
          <w:sz w:val="18"/>
          <w:szCs w:val="18"/>
          <w:color w:val="050505"/>
          <w:spacing w:val="-3"/>
          <w:w w:val="108"/>
        </w:rPr>
        <w:t>h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em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28282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28282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qellim</w:t>
      </w:r>
      <w:r>
        <w:rPr>
          <w:rFonts w:ascii="Arial" w:hAnsi="Arial" w:cs="Arial" w:eastAsia="Arial"/>
          <w:sz w:val="18"/>
          <w:szCs w:val="18"/>
          <w:color w:val="282828"/>
          <w:spacing w:val="17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peshkimin</w:t>
      </w:r>
      <w:r>
        <w:rPr>
          <w:rFonts w:ascii="Arial" w:hAnsi="Arial" w:cs="Arial" w:eastAsia="Arial"/>
          <w:sz w:val="18"/>
          <w:szCs w:val="18"/>
          <w:color w:val="282828"/>
          <w:spacing w:val="-21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5"/>
        </w:rPr>
        <w:t>rre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15"/>
        </w:rPr>
        <w:t>t</w:t>
      </w:r>
      <w:r>
        <w:rPr>
          <w:rFonts w:ascii="Arial" w:hAnsi="Arial" w:cs="Arial" w:eastAsia="Arial"/>
          <w:sz w:val="18"/>
          <w:szCs w:val="18"/>
          <w:color w:val="050505"/>
          <w:spacing w:val="-9"/>
          <w:w w:val="115"/>
        </w:rPr>
        <w:t>h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5"/>
        </w:rPr>
        <w:t>ina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5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-9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5"/>
        </w:rPr>
        <w:t>lshulli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5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2"/>
        </w:rPr>
        <w:t>Pe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3"/>
        </w:rPr>
        <w:t>l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kanit.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Shqetes</w:t>
      </w:r>
      <w:r>
        <w:rPr>
          <w:rFonts w:ascii="Arial" w:hAnsi="Arial" w:cs="Arial" w:eastAsia="Arial"/>
          <w:sz w:val="18"/>
          <w:szCs w:val="18"/>
          <w:color w:val="282828"/>
          <w:spacing w:val="-6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mi</w:t>
      </w:r>
      <w:r>
        <w:rPr>
          <w:rFonts w:ascii="Arial" w:hAnsi="Arial" w:cs="Arial" w:eastAsia="Arial"/>
          <w:sz w:val="18"/>
          <w:szCs w:val="18"/>
          <w:color w:val="28282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ndedh</w:t>
      </w:r>
      <w:r>
        <w:rPr>
          <w:rFonts w:ascii="Arial" w:hAnsi="Arial" w:cs="Arial" w:eastAsia="Arial"/>
          <w:sz w:val="18"/>
          <w:szCs w:val="18"/>
          <w:color w:val="282828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dites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10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per</w:t>
      </w:r>
      <w:r>
        <w:rPr>
          <w:rFonts w:ascii="Arial" w:hAnsi="Arial" w:cs="Arial" w:eastAsia="Arial"/>
          <w:sz w:val="18"/>
          <w:szCs w:val="18"/>
          <w:color w:val="282828"/>
          <w:spacing w:val="-6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rast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sh</w:t>
      </w:r>
      <w:r>
        <w:rPr>
          <w:rFonts w:ascii="Arial" w:hAnsi="Arial" w:cs="Arial" w:eastAsia="Arial"/>
          <w:sz w:val="18"/>
          <w:szCs w:val="18"/>
          <w:color w:val="282828"/>
          <w:spacing w:val="1"/>
          <w:w w:val="112"/>
        </w:rPr>
        <w:t>u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met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6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ku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10"/>
        </w:rPr>
        <w:t>f</w:t>
      </w:r>
      <w:r>
        <w:rPr>
          <w:rFonts w:ascii="Arial" w:hAnsi="Arial" w:cs="Arial" w:eastAsia="Arial"/>
          <w:sz w:val="18"/>
          <w:szCs w:val="18"/>
          <w:color w:val="050505"/>
          <w:spacing w:val="8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1"/>
        </w:rPr>
        <w:t>zuara.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82" w:lineRule="auto"/>
        <w:ind w:left="662" w:right="599" w:firstLine="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Megjith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rende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50505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4"/>
        </w:rPr>
        <w:t>kritike,</w:t>
      </w:r>
      <w:r>
        <w:rPr>
          <w:rFonts w:ascii="Arial" w:hAnsi="Arial" w:cs="Arial" w:eastAsia="Arial"/>
          <w:sz w:val="18"/>
          <w:szCs w:val="18"/>
          <w:color w:val="282828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shqetesim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2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8282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shenja</w:t>
      </w:r>
      <w:r>
        <w:rPr>
          <w:rFonts w:ascii="Arial" w:hAnsi="Arial" w:cs="Arial" w:eastAsia="Arial"/>
          <w:sz w:val="18"/>
          <w:szCs w:val="18"/>
          <w:color w:val="28282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6"/>
        </w:rPr>
        <w:t>rendesishme</w:t>
      </w:r>
      <w:r>
        <w:rPr>
          <w:rFonts w:ascii="Arial" w:hAnsi="Arial" w:cs="Arial" w:eastAsia="Arial"/>
          <w:sz w:val="18"/>
          <w:szCs w:val="18"/>
          <w:color w:val="282828"/>
          <w:spacing w:val="-6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-6"/>
          <w:w w:val="114"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4"/>
        </w:rPr>
        <w:t>eduktimit</w:t>
      </w:r>
      <w:r>
        <w:rPr>
          <w:rFonts w:ascii="Arial" w:hAnsi="Arial" w:cs="Arial" w:eastAsia="Arial"/>
          <w:sz w:val="18"/>
          <w:szCs w:val="18"/>
          <w:color w:val="282828"/>
          <w:spacing w:val="-18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shkak</w:t>
      </w:r>
      <w:r>
        <w:rPr>
          <w:rFonts w:ascii="Arial" w:hAnsi="Arial" w:cs="Arial" w:eastAsia="Arial"/>
          <w:sz w:val="18"/>
          <w:szCs w:val="18"/>
          <w:color w:val="28282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6"/>
        </w:rPr>
        <w:t>te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ruajtje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8"/>
        </w:rPr>
        <w:t>se</w:t>
      </w:r>
      <w:r>
        <w:rPr>
          <w:rFonts w:ascii="Arial" w:hAnsi="Arial" w:cs="Arial" w:eastAsia="Arial"/>
          <w:sz w:val="18"/>
          <w:szCs w:val="18"/>
          <w:color w:val="282828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kelenise</w:t>
      </w:r>
      <w:r>
        <w:rPr>
          <w:rFonts w:ascii="Arial" w:hAnsi="Arial" w:cs="Arial" w:eastAsia="Arial"/>
          <w:sz w:val="18"/>
          <w:szCs w:val="18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nates.</w:t>
      </w:r>
      <w:r>
        <w:rPr>
          <w:rFonts w:ascii="Arial" w:hAnsi="Arial" w:cs="Arial" w:eastAsia="Arial"/>
          <w:sz w:val="18"/>
          <w:szCs w:val="18"/>
          <w:color w:val="28282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9"/>
        </w:rPr>
        <w:t>Nga</w:t>
      </w:r>
      <w:r>
        <w:rPr>
          <w:rFonts w:ascii="Arial" w:hAnsi="Arial" w:cs="Arial" w:eastAsia="Arial"/>
          <w:sz w:val="18"/>
          <w:szCs w:val="18"/>
          <w:color w:val="282828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ana</w:t>
      </w:r>
      <w:r>
        <w:rPr>
          <w:rFonts w:ascii="Arial" w:hAnsi="Arial" w:cs="Arial" w:eastAsia="Arial"/>
          <w:sz w:val="18"/>
          <w:szCs w:val="18"/>
          <w:color w:val="282828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9"/>
        </w:rPr>
        <w:t>tjeter</w:t>
      </w:r>
      <w:r>
        <w:rPr>
          <w:rFonts w:ascii="Arial" w:hAnsi="Arial" w:cs="Arial" w:eastAsia="Arial"/>
          <w:sz w:val="18"/>
          <w:szCs w:val="18"/>
          <w:color w:val="282828"/>
          <w:spacing w:val="-11"/>
          <w:w w:val="119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perpjekje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derisetm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ndergjegjesim</w:t>
      </w:r>
      <w:r>
        <w:rPr>
          <w:rFonts w:ascii="Arial" w:hAnsi="Arial" w:cs="Arial" w:eastAsia="Arial"/>
          <w:sz w:val="18"/>
          <w:szCs w:val="18"/>
          <w:color w:val="28282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pu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050505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ik</w:t>
      </w:r>
      <w:r>
        <w:rPr>
          <w:rFonts w:ascii="Arial" w:hAnsi="Arial" w:cs="Arial" w:eastAsia="Arial"/>
          <w:sz w:val="18"/>
          <w:szCs w:val="18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japin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tashm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rez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109"/>
        </w:rPr>
        <w:t>u</w:t>
      </w:r>
      <w:r>
        <w:rPr>
          <w:rFonts w:ascii="Arial" w:hAnsi="Arial" w:cs="Arial" w:eastAsia="Arial"/>
          <w:sz w:val="18"/>
          <w:szCs w:val="18"/>
          <w:color w:val="050505"/>
          <w:spacing w:val="9"/>
          <w:w w:val="109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tatet</w:t>
      </w:r>
      <w:r>
        <w:rPr>
          <w:rFonts w:ascii="Arial" w:hAnsi="Arial" w:cs="Arial" w:eastAsia="Arial"/>
          <w:sz w:val="18"/>
          <w:szCs w:val="18"/>
          <w:color w:val="282828"/>
          <w:spacing w:val="-9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tyr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pasi</w:t>
      </w:r>
      <w:r>
        <w:rPr>
          <w:rFonts w:ascii="Arial" w:hAnsi="Arial" w:cs="Arial" w:eastAsia="Arial"/>
          <w:sz w:val="18"/>
          <w:szCs w:val="18"/>
          <w:color w:val="282828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vendasi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3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ane</w:t>
      </w:r>
      <w:r>
        <w:rPr>
          <w:rFonts w:ascii="Arial" w:hAnsi="Arial" w:cs="Arial" w:eastAsia="Arial"/>
          <w:sz w:val="18"/>
          <w:szCs w:val="18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f</w:t>
      </w:r>
      <w:r>
        <w:rPr>
          <w:rFonts w:ascii="Arial" w:hAnsi="Arial" w:cs="Arial" w:eastAsia="Arial"/>
          <w:sz w:val="18"/>
          <w:szCs w:val="18"/>
          <w:color w:val="282828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1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lluart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9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kuptejn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21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82828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prania</w:t>
      </w:r>
      <w:r>
        <w:rPr>
          <w:rFonts w:ascii="Arial" w:hAnsi="Arial" w:cs="Arial" w:eastAsia="Arial"/>
          <w:sz w:val="18"/>
          <w:szCs w:val="18"/>
          <w:color w:val="28282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P</w:t>
      </w:r>
      <w:r>
        <w:rPr>
          <w:rFonts w:ascii="Arial" w:hAnsi="Arial" w:cs="Arial" w:eastAsia="Arial"/>
          <w:sz w:val="18"/>
          <w:szCs w:val="18"/>
          <w:color w:val="282828"/>
          <w:spacing w:val="1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050505"/>
          <w:spacing w:val="-1"/>
          <w:w w:val="109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ikani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8282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urrel</w:t>
      </w:r>
      <w:r>
        <w:rPr>
          <w:rFonts w:ascii="Arial" w:hAnsi="Arial" w:cs="Arial" w:eastAsia="Arial"/>
          <w:sz w:val="18"/>
          <w:szCs w:val="18"/>
          <w:color w:val="282828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3"/>
        </w:rPr>
        <w:t>nje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ase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shume</w:t>
      </w:r>
      <w:r>
        <w:rPr>
          <w:rFonts w:ascii="Arial" w:hAnsi="Arial" w:cs="Arial" w:eastAsia="Arial"/>
          <w:sz w:val="18"/>
          <w:szCs w:val="18"/>
          <w:color w:val="28282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rendesishem</w:t>
      </w:r>
      <w:r>
        <w:rPr>
          <w:rFonts w:ascii="Arial" w:hAnsi="Arial" w:cs="Arial" w:eastAsia="Arial"/>
          <w:sz w:val="18"/>
          <w:szCs w:val="18"/>
          <w:color w:val="282828"/>
          <w:spacing w:val="-14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turisti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k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pert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46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zenen</w:t>
      </w:r>
      <w:r>
        <w:rPr>
          <w:rFonts w:ascii="Arial" w:hAnsi="Arial" w:cs="Arial" w:eastAsia="Arial"/>
          <w:sz w:val="18"/>
          <w:szCs w:val="18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1"/>
        </w:rPr>
        <w:t>Divjake-Karavastase.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both"/>
        <w:spacing w:after="0"/>
        <w:sectPr>
          <w:pgMar w:header="797" w:footer="823" w:top="1700" w:bottom="1020" w:left="1220" w:right="1240"/>
          <w:pgSz w:w="12240" w:h="15840"/>
        </w:sectPr>
      </w:pPr>
      <w:rPr/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98" w:lineRule="auto"/>
        <w:ind w:left="791" w:right="95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4.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2</w:t>
      </w:r>
      <w:r>
        <w:rPr>
          <w:rFonts w:ascii="Arial" w:hAnsi="Arial" w:cs="Arial" w:eastAsia="Arial"/>
          <w:sz w:val="18"/>
          <w:szCs w:val="18"/>
          <w:color w:val="131313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3"/>
        </w:rPr>
        <w:t>Gjuatj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3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-23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36"/>
        </w:rPr>
        <w:t>t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37"/>
        </w:rPr>
        <w:t>e</w:t>
      </w:r>
      <w:r>
        <w:rPr>
          <w:rFonts w:ascii="Arial" w:hAnsi="Arial" w:cs="Arial" w:eastAsia="Arial"/>
          <w:sz w:val="18"/>
          <w:szCs w:val="18"/>
          <w:color w:val="050505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26"/>
        </w:rPr>
        <w:t>rriturrv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26"/>
        </w:rPr>
        <w:t>e</w:t>
      </w:r>
      <w:r>
        <w:rPr>
          <w:rFonts w:ascii="Arial" w:hAnsi="Arial" w:cs="Arial" w:eastAsia="Arial"/>
          <w:sz w:val="18"/>
          <w:szCs w:val="18"/>
          <w:color w:val="050505"/>
          <w:spacing w:val="-31"/>
          <w:w w:val="126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7"/>
        </w:rPr>
        <w:t>juvenilve</w:t>
      </w:r>
      <w:r>
        <w:rPr>
          <w:rFonts w:ascii="Arial" w:hAnsi="Arial" w:cs="Arial" w:eastAsia="Arial"/>
          <w:sz w:val="18"/>
          <w:szCs w:val="18"/>
          <w:color w:val="131313"/>
          <w:spacing w:val="-24"/>
          <w:w w:val="116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111"/>
        </w:rPr>
        <w:t>s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22"/>
        </w:rPr>
        <w:t>hkaterrim</w:t>
      </w:r>
      <w:r>
        <w:rPr>
          <w:rFonts w:ascii="Arial" w:hAnsi="Arial" w:cs="Arial" w:eastAsia="Arial"/>
          <w:sz w:val="18"/>
          <w:szCs w:val="18"/>
          <w:color w:val="050505"/>
          <w:spacing w:val="-27"/>
          <w:w w:val="123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18"/>
        </w:rPr>
        <w:t>foleve</w:t>
      </w:r>
      <w:r>
        <w:rPr>
          <w:rFonts w:ascii="Arial" w:hAnsi="Arial" w:cs="Arial" w:eastAsia="Arial"/>
          <w:sz w:val="18"/>
          <w:szCs w:val="18"/>
          <w:color w:val="050505"/>
          <w:spacing w:val="-12"/>
          <w:w w:val="118"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7"/>
        </w:rPr>
        <w:t>eleminim</w:t>
      </w:r>
      <w:r>
        <w:rPr>
          <w:rFonts w:ascii="Arial" w:hAnsi="Arial" w:cs="Arial" w:eastAsia="Arial"/>
          <w:sz w:val="18"/>
          <w:szCs w:val="18"/>
          <w:color w:val="131313"/>
          <w:spacing w:val="9"/>
          <w:w w:val="117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16"/>
          <w:w w:val="301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29"/>
        </w:rPr>
        <w:t>t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30"/>
        </w:rPr>
        <w:t>e</w:t>
      </w:r>
      <w:r>
        <w:rPr>
          <w:rFonts w:ascii="Arial" w:hAnsi="Arial" w:cs="Arial" w:eastAsia="Arial"/>
          <w:sz w:val="18"/>
          <w:szCs w:val="18"/>
          <w:color w:val="050505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3"/>
        </w:rPr>
        <w:t>vegjelve</w:t>
      </w:r>
      <w:r>
        <w:rPr>
          <w:rFonts w:ascii="Arial" w:hAnsi="Arial" w:cs="Arial" w:eastAsia="Arial"/>
          <w:sz w:val="18"/>
          <w:szCs w:val="18"/>
          <w:color w:val="131313"/>
          <w:spacing w:val="-19"/>
          <w:w w:val="113"/>
        </w:rPr>
        <w:t>,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13"/>
        </w:rPr>
        <w:t>thyerj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13"/>
        </w:rPr>
        <w:t>a</w:t>
      </w:r>
      <w:r>
        <w:rPr>
          <w:rFonts w:ascii="Arial" w:hAnsi="Arial" w:cs="Arial" w:eastAsia="Arial"/>
          <w:sz w:val="18"/>
          <w:szCs w:val="18"/>
          <w:color w:val="050505"/>
          <w:spacing w:val="46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5"/>
        </w:rPr>
        <w:t>vezeve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1" w:after="0" w:line="240" w:lineRule="auto"/>
        <w:ind w:left="791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131313"/>
          <w:w w:val="93"/>
          <w:i/>
        </w:rPr>
        <w:t>Rendesia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w w:val="94"/>
          <w:i/>
        </w:rPr>
        <w:t>: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-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0"/>
          <w:w w:val="100"/>
          <w:i/>
        </w:rPr>
        <w:t>Mes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9"/>
          <w:w w:val="100"/>
          <w:i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0"/>
          <w:w w:val="100"/>
          <w:i/>
        </w:rPr>
        <w:t>tare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87" w:lineRule="auto"/>
        <w:ind w:left="801" w:right="793" w:firstLine="-1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w w:val="104"/>
        </w:rPr>
        <w:t>Shkaterrim</w:t>
      </w:r>
      <w:r>
        <w:rPr>
          <w:rFonts w:ascii="Arial" w:hAnsi="Arial" w:cs="Arial" w:eastAsia="Arial"/>
          <w:sz w:val="18"/>
          <w:szCs w:val="18"/>
          <w:color w:val="2B2B2B"/>
          <w:spacing w:val="-19"/>
          <w:w w:val="105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5"/>
        </w:rPr>
        <w:t>vezevedhefolevek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5"/>
        </w:rPr>
        <w:t>a</w:t>
      </w:r>
      <w:r>
        <w:rPr>
          <w:rFonts w:ascii="Arial" w:hAnsi="Arial" w:cs="Arial" w:eastAsia="Arial"/>
          <w:sz w:val="18"/>
          <w:szCs w:val="18"/>
          <w:color w:val="3B3B3B"/>
          <w:spacing w:val="-16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qene</w:t>
      </w:r>
      <w:r>
        <w:rPr>
          <w:rFonts w:ascii="Arial" w:hAnsi="Arial" w:cs="Arial" w:eastAsia="Arial"/>
          <w:sz w:val="18"/>
          <w:szCs w:val="18"/>
          <w:color w:val="2B2B2B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dukuri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zakonshme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der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fundi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-4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itev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1990'</w:t>
      </w:r>
      <w:r>
        <w:rPr>
          <w:rFonts w:ascii="Arial" w:hAnsi="Arial" w:cs="Arial" w:eastAsia="Arial"/>
          <w:sz w:val="18"/>
          <w:szCs w:val="18"/>
          <w:color w:val="2B2B2B"/>
          <w:spacing w:val="-26"/>
          <w:w w:val="101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pavaresisht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mbrojtje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B2B2B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igjore</w:t>
      </w:r>
      <w:r>
        <w:rPr>
          <w:rFonts w:ascii="Arial" w:hAnsi="Arial" w:cs="Arial" w:eastAsia="Arial"/>
          <w:sz w:val="18"/>
          <w:szCs w:val="18"/>
          <w:color w:val="2B2B2B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kacurrel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faktit</w:t>
      </w:r>
      <w:r>
        <w:rPr>
          <w:rFonts w:ascii="Arial" w:hAnsi="Arial" w:cs="Arial" w:eastAsia="Arial"/>
          <w:sz w:val="18"/>
          <w:szCs w:val="18"/>
          <w:color w:val="2B2B2B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se</w:t>
      </w:r>
      <w:r>
        <w:rPr>
          <w:rFonts w:ascii="Arial" w:hAnsi="Arial" w:cs="Arial" w:eastAsia="Arial"/>
          <w:sz w:val="18"/>
          <w:szCs w:val="18"/>
          <w:color w:val="2B2B2B"/>
          <w:spacing w:val="-9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Karavastasj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-11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caktua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4"/>
        </w:rPr>
        <w:t>Zon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4"/>
        </w:rPr>
        <w:t>Ramsar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21"/>
        </w:rPr>
        <w:t>nev</w:t>
      </w:r>
      <w:r>
        <w:rPr>
          <w:rFonts w:ascii="Arial" w:hAnsi="Arial" w:cs="Arial" w:eastAsia="Arial"/>
          <w:sz w:val="18"/>
          <w:szCs w:val="18"/>
          <w:color w:val="3B3B3B"/>
          <w:spacing w:val="-16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9"/>
        </w:rPr>
        <w:t>tin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99" w:lineRule="exact"/>
        <w:ind w:left="801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B2B2B"/>
          <w:spacing w:val="0"/>
          <w:w w:val="108"/>
        </w:rPr>
        <w:t>1994.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87" w:lineRule="auto"/>
        <w:ind w:left="791" w:right="732"/>
        <w:jc w:val="left"/>
        <w:rPr>
          <w:rFonts w:ascii="Arial" w:hAnsi="Arial" w:cs="Arial" w:eastAsia="Arial"/>
          <w:sz w:val="18"/>
          <w:szCs w:val="18"/>
        </w:rPr>
      </w:pPr>
      <w:rPr/>
      <w:r>
        <w:rPr/>
        <w:pict>
          <v:group style="position:absolute;margin-left:243.106979pt;margin-top:11.779052pt;width:.1pt;height:11.975098pt;mso-position-horizontal-relative:page;mso-position-vertical-relative:paragraph;z-index:-4840" coordorigin="4862,236" coordsize="2,240">
            <v:shape style="position:absolute;left:4862;top:236;width:2;height:240" coordorigin="4862,236" coordsize="0,240" path="m4862,475l4862,236e" filled="f" stroked="t" strokeweight="2.593pt" strokecolor="#E8E8E8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>Gjuajtj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50505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3"/>
        </w:rPr>
        <w:t>rriturrv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B2B2B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B2B2B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urr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50505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reduktua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ndjeshem</w:t>
      </w:r>
      <w:r>
        <w:rPr>
          <w:rFonts w:ascii="Arial" w:hAnsi="Arial" w:cs="Arial" w:eastAsia="Arial"/>
          <w:sz w:val="18"/>
          <w:szCs w:val="18"/>
          <w:color w:val="2B2B2B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fun</w:t>
      </w:r>
      <w:r>
        <w:rPr>
          <w:rFonts w:ascii="Arial" w:hAnsi="Arial" w:cs="Arial" w:eastAsia="Arial"/>
          <w:sz w:val="18"/>
          <w:szCs w:val="18"/>
          <w:color w:val="2B2B2B"/>
          <w:spacing w:val="-10"/>
          <w:w w:val="108"/>
        </w:rPr>
        <w:t>d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5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49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si</w:t>
      </w:r>
      <w:r>
        <w:rPr>
          <w:rFonts w:ascii="Arial" w:hAnsi="Arial" w:cs="Arial" w:eastAsia="Arial"/>
          <w:sz w:val="18"/>
          <w:szCs w:val="18"/>
          <w:color w:val="2B2B2B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rezultat</w:t>
      </w:r>
      <w:r>
        <w:rPr>
          <w:rFonts w:ascii="Arial" w:hAnsi="Arial" w:cs="Arial" w:eastAsia="Arial"/>
          <w:sz w:val="18"/>
          <w:szCs w:val="18"/>
          <w:color w:val="131313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8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2"/>
        </w:rPr>
        <w:t>zbatimitt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rrept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5"/>
        </w:rPr>
        <w:t>ndalimitt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5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23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gj</w:t>
      </w:r>
      <w:r>
        <w:rPr>
          <w:rFonts w:ascii="Arial" w:hAnsi="Arial" w:cs="Arial" w:eastAsia="Arial"/>
          <w:sz w:val="18"/>
          <w:szCs w:val="18"/>
          <w:color w:val="2B2B2B"/>
          <w:spacing w:val="-1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BCBCBC"/>
          <w:spacing w:val="-23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etis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rrjedh</w:t>
      </w:r>
      <w:r>
        <w:rPr>
          <w:rFonts w:ascii="Arial" w:hAnsi="Arial" w:cs="Arial" w:eastAsia="Arial"/>
          <w:sz w:val="18"/>
          <w:szCs w:val="18"/>
          <w:color w:val="2B2B2B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5"/>
        </w:rPr>
        <w:t>nga</w:t>
      </w:r>
      <w:r>
        <w:rPr>
          <w:rFonts w:ascii="Arial" w:hAnsi="Arial" w:cs="Arial" w:eastAsia="Arial"/>
          <w:sz w:val="18"/>
          <w:szCs w:val="18"/>
          <w:color w:val="131313"/>
          <w:spacing w:val="-8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241"/>
        </w:rPr>
        <w:t>l</w:t>
      </w:r>
      <w:r>
        <w:rPr>
          <w:rFonts w:ascii="Arial" w:hAnsi="Arial" w:cs="Arial" w:eastAsia="Arial"/>
          <w:sz w:val="18"/>
          <w:szCs w:val="18"/>
          <w:color w:val="050505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egjislacioni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perZonat</w:t>
      </w:r>
      <w:r>
        <w:rPr>
          <w:rFonts w:ascii="Arial" w:hAnsi="Arial" w:cs="Arial" w:eastAsia="Arial"/>
          <w:sz w:val="18"/>
          <w:szCs w:val="18"/>
          <w:color w:val="2B2B2B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Mbrojtur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Zonate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9"/>
        </w:rPr>
        <w:t>Rendesishme</w:t>
      </w:r>
      <w:r>
        <w:rPr>
          <w:rFonts w:ascii="Arial" w:hAnsi="Arial" w:cs="Arial" w:eastAsia="Arial"/>
          <w:sz w:val="18"/>
          <w:szCs w:val="18"/>
          <w:color w:val="2B2B2B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4"/>
        </w:rPr>
        <w:t>teoShpendeve</w:t>
      </w:r>
      <w:r>
        <w:rPr>
          <w:rFonts w:ascii="Arial" w:hAnsi="Arial" w:cs="Arial" w:eastAsia="Arial"/>
          <w:sz w:val="18"/>
          <w:szCs w:val="18"/>
          <w:color w:val="2B2B2B"/>
          <w:spacing w:val="-28"/>
          <w:w w:val="94"/>
        </w:rPr>
        <w:t>.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0"/>
        </w:rPr>
        <w:t>Ne</w:t>
      </w:r>
      <w:r>
        <w:rPr>
          <w:rFonts w:ascii="Arial" w:hAnsi="Arial" w:cs="Arial" w:eastAsia="Arial"/>
          <w:sz w:val="18"/>
          <w:szCs w:val="18"/>
          <w:color w:val="3B3B3B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perputhj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legjislacionin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permendur</w:t>
      </w:r>
      <w:r>
        <w:rPr>
          <w:rFonts w:ascii="Arial" w:hAnsi="Arial" w:cs="Arial" w:eastAsia="Arial"/>
          <w:sz w:val="18"/>
          <w:szCs w:val="18"/>
          <w:color w:val="2B2B2B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5"/>
          <w:w w:val="106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arte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106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gjueti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uk</w:t>
      </w:r>
      <w:r>
        <w:rPr>
          <w:rFonts w:ascii="Arial" w:hAnsi="Arial" w:cs="Arial" w:eastAsia="Arial"/>
          <w:sz w:val="18"/>
          <w:szCs w:val="18"/>
          <w:color w:val="131313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3B3B3B"/>
          <w:spacing w:val="1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juar</w:t>
      </w:r>
      <w:r>
        <w:rPr>
          <w:rFonts w:ascii="Arial" w:hAnsi="Arial" w:cs="Arial" w:eastAsia="Arial"/>
          <w:sz w:val="18"/>
          <w:szCs w:val="18"/>
          <w:color w:val="131313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Zonat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Mbrojtura,</w:t>
      </w:r>
      <w:r>
        <w:rPr>
          <w:rFonts w:ascii="Arial" w:hAnsi="Arial" w:cs="Arial" w:eastAsia="Arial"/>
          <w:sz w:val="18"/>
          <w:szCs w:val="18"/>
          <w:color w:val="2B2B2B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2B2B2B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Zonat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7"/>
        </w:rPr>
        <w:t>Rende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97"/>
        </w:rPr>
        <w:t>s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shme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perShpendet</w:t>
      </w:r>
      <w:r>
        <w:rPr>
          <w:rFonts w:ascii="Arial" w:hAnsi="Arial" w:cs="Arial" w:eastAsia="Arial"/>
          <w:sz w:val="18"/>
          <w:szCs w:val="18"/>
          <w:color w:val="2B2B2B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(Nen</w:t>
      </w:r>
      <w:r>
        <w:rPr>
          <w:rFonts w:ascii="Arial" w:hAnsi="Arial" w:cs="Arial" w:eastAsia="Arial"/>
          <w:sz w:val="18"/>
          <w:szCs w:val="18"/>
          <w:color w:val="2B2B2B"/>
          <w:spacing w:val="-10"/>
          <w:w w:val="108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2B2B2B"/>
          <w:spacing w:val="0"/>
          <w:w w:val="132"/>
        </w:rPr>
        <w:t>1</w:t>
      </w:r>
      <w:r>
        <w:rPr>
          <w:rFonts w:ascii="Times New Roman" w:hAnsi="Times New Roman" w:cs="Times New Roman" w:eastAsia="Times New Roman"/>
          <w:sz w:val="18"/>
          <w:szCs w:val="18"/>
          <w:color w:val="2B2B2B"/>
          <w:spacing w:val="4"/>
          <w:w w:val="132"/>
        </w:rPr>
        <w:t>1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3"/>
        </w:rPr>
        <w:t>"Zonat</w:t>
      </w:r>
      <w:r>
        <w:rPr>
          <w:rFonts w:ascii="Arial" w:hAnsi="Arial" w:cs="Arial" w:eastAsia="Arial"/>
          <w:sz w:val="18"/>
          <w:szCs w:val="18"/>
          <w:color w:val="3B3B3B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ku</w:t>
      </w:r>
      <w:r>
        <w:rPr>
          <w:rFonts w:ascii="Arial" w:hAnsi="Arial" w:cs="Arial" w:eastAsia="Arial"/>
          <w:sz w:val="18"/>
          <w:szCs w:val="18"/>
          <w:color w:val="2B2B2B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gjuetia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6"/>
        </w:rPr>
        <w:t>ndalu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6"/>
        </w:rPr>
        <w:t>a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6"/>
        </w:rPr>
        <w:t>r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6"/>
        </w:rPr>
        <w:t>"</w:t>
      </w:r>
      <w:r>
        <w:rPr>
          <w:rFonts w:ascii="Arial" w:hAnsi="Arial" w:cs="Arial" w:eastAsia="Arial"/>
          <w:sz w:val="18"/>
          <w:szCs w:val="18"/>
          <w:color w:val="3B3B3B"/>
          <w:spacing w:val="1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igji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nr</w:t>
      </w:r>
      <w:r>
        <w:rPr>
          <w:rFonts w:ascii="Arial" w:hAnsi="Arial" w:cs="Arial" w:eastAsia="Arial"/>
          <w:sz w:val="18"/>
          <w:szCs w:val="18"/>
          <w:color w:val="13131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B2B2B"/>
          <w:spacing w:val="0"/>
          <w:w w:val="100"/>
        </w:rPr>
        <w:t>10253,</w:t>
      </w:r>
      <w:r>
        <w:rPr>
          <w:rFonts w:ascii="Times New Roman" w:hAnsi="Times New Roman" w:cs="Times New Roman" w:eastAsia="Times New Roman"/>
          <w:sz w:val="18"/>
          <w:szCs w:val="18"/>
          <w:color w:val="2B2B2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dat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B2B2B"/>
          <w:spacing w:val="0"/>
          <w:w w:val="100"/>
        </w:rPr>
        <w:t>11.3.2012</w:t>
      </w:r>
      <w:r>
        <w:rPr>
          <w:rFonts w:ascii="Times New Roman" w:hAnsi="Times New Roman" w:cs="Times New Roman" w:eastAsia="Times New Roman"/>
          <w:sz w:val="18"/>
          <w:szCs w:val="18"/>
          <w:color w:val="2B2B2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B2B2B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"Pe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gjuetine"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Urdhri</w:t>
      </w:r>
      <w:r>
        <w:rPr>
          <w:rFonts w:ascii="Arial" w:hAnsi="Arial" w:cs="Arial" w:eastAsia="Arial"/>
          <w:sz w:val="18"/>
          <w:szCs w:val="18"/>
          <w:color w:val="2B2B2B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60"/>
          <w:w w:val="18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3"/>
        </w:rPr>
        <w:t>Ministrit</w:t>
      </w:r>
      <w:r>
        <w:rPr>
          <w:rFonts w:ascii="Arial" w:hAnsi="Arial" w:cs="Arial" w:eastAsia="Arial"/>
          <w:sz w:val="18"/>
          <w:szCs w:val="18"/>
          <w:color w:val="2B2B2B"/>
          <w:spacing w:val="-17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Nr</w:t>
      </w:r>
      <w:r>
        <w:rPr>
          <w:rFonts w:ascii="Arial" w:hAnsi="Arial" w:cs="Arial" w:eastAsia="Arial"/>
          <w:sz w:val="18"/>
          <w:szCs w:val="18"/>
          <w:color w:val="2B2B2B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B2B2B"/>
          <w:spacing w:val="0"/>
          <w:w w:val="100"/>
        </w:rPr>
        <w:t>283,</w:t>
      </w:r>
      <w:r>
        <w:rPr>
          <w:rFonts w:ascii="Times New Roman" w:hAnsi="Times New Roman" w:cs="Times New Roman" w:eastAsia="Times New Roman"/>
          <w:sz w:val="18"/>
          <w:szCs w:val="18"/>
          <w:color w:val="2B2B2B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date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40" w:lineRule="auto"/>
        <w:ind w:left="801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B2B2B"/>
          <w:spacing w:val="0"/>
          <w:w w:val="108"/>
        </w:rPr>
        <w:t>10.04.2013</w:t>
      </w:r>
      <w:r>
        <w:rPr>
          <w:rFonts w:ascii="Times New Roman" w:hAnsi="Times New Roman" w:cs="Times New Roman" w:eastAsia="Times New Roman"/>
          <w:sz w:val="18"/>
          <w:szCs w:val="18"/>
          <w:color w:val="2B2B2B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"Permiratimi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6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-4"/>
          <w:w w:val="153"/>
        </w:rPr>
        <w:t>l</w:t>
      </w:r>
      <w:r>
        <w:rPr>
          <w:rFonts w:ascii="Arial" w:hAnsi="Arial" w:cs="Arial" w:eastAsia="Arial"/>
          <w:sz w:val="18"/>
          <w:szCs w:val="18"/>
          <w:color w:val="050505"/>
          <w:spacing w:val="-24"/>
          <w:w w:val="153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gatinav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bregdetar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sherbejne</w:t>
      </w:r>
      <w:r>
        <w:rPr>
          <w:rFonts w:ascii="Arial" w:hAnsi="Arial" w:cs="Arial" w:eastAsia="Arial"/>
          <w:sz w:val="18"/>
          <w:szCs w:val="18"/>
          <w:color w:val="2B2B2B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4"/>
        </w:rPr>
        <w:t>si</w:t>
      </w:r>
      <w:r>
        <w:rPr>
          <w:rFonts w:ascii="Arial" w:hAnsi="Arial" w:cs="Arial" w:eastAsia="Arial"/>
          <w:sz w:val="18"/>
          <w:szCs w:val="18"/>
          <w:color w:val="2B2B2B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habitat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pershpendetshtegtare"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791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spacing w:val="-20"/>
          <w:w w:val="92"/>
        </w:rPr>
        <w:t>S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8"/>
        </w:rPr>
        <w:t>hka</w:t>
      </w:r>
      <w:r>
        <w:rPr>
          <w:rFonts w:ascii="Arial" w:hAnsi="Arial" w:cs="Arial" w:eastAsia="Arial"/>
          <w:sz w:val="18"/>
          <w:szCs w:val="18"/>
          <w:color w:val="050505"/>
          <w:spacing w:val="-11"/>
          <w:w w:val="107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err</w:t>
      </w:r>
      <w:r>
        <w:rPr>
          <w:rFonts w:ascii="Arial" w:hAnsi="Arial" w:cs="Arial" w:eastAsia="Arial"/>
          <w:sz w:val="18"/>
          <w:szCs w:val="18"/>
          <w:color w:val="2B2B2B"/>
          <w:spacing w:val="-11"/>
          <w:w w:val="111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21"/>
        </w:rPr>
        <w:t>m</w:t>
      </w:r>
      <w:r>
        <w:rPr>
          <w:rFonts w:ascii="Arial" w:hAnsi="Arial" w:cs="Arial" w:eastAsia="Arial"/>
          <w:sz w:val="18"/>
          <w:szCs w:val="18"/>
          <w:color w:val="050505"/>
          <w:spacing w:val="-16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-5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9"/>
        </w:rPr>
        <w:t>qellimshe</w:t>
      </w:r>
      <w:r>
        <w:rPr>
          <w:rFonts w:ascii="Arial" w:hAnsi="Arial" w:cs="Arial" w:eastAsia="Arial"/>
          <w:sz w:val="18"/>
          <w:szCs w:val="18"/>
          <w:color w:val="131313"/>
          <w:spacing w:val="12"/>
          <w:w w:val="109"/>
        </w:rPr>
        <w:t>m</w:t>
      </w:r>
      <w:r>
        <w:rPr>
          <w:rFonts w:ascii="Arial" w:hAnsi="Arial" w:cs="Arial" w:eastAsia="Arial"/>
          <w:sz w:val="18"/>
          <w:szCs w:val="18"/>
          <w:color w:val="050505"/>
          <w:spacing w:val="-19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13"/>
        </w:rPr>
        <w:t>fole</w:t>
      </w:r>
      <w:r>
        <w:rPr>
          <w:rFonts w:ascii="Arial" w:hAnsi="Arial" w:cs="Arial" w:eastAsia="Arial"/>
          <w:sz w:val="18"/>
          <w:szCs w:val="18"/>
          <w:color w:val="050505"/>
          <w:spacing w:val="-19"/>
          <w:w w:val="114"/>
        </w:rPr>
        <w:t>v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2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32"/>
          <w:w w:val="119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122"/>
        </w:rPr>
        <w:t>e</w:t>
      </w:r>
      <w:r>
        <w:rPr>
          <w:rFonts w:ascii="Arial" w:hAnsi="Arial" w:cs="Arial" w:eastAsia="Arial"/>
          <w:sz w:val="18"/>
          <w:szCs w:val="18"/>
          <w:color w:val="050505"/>
          <w:spacing w:val="9"/>
          <w:w w:val="241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111"/>
        </w:rPr>
        <w:t>m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13"/>
        </w:rPr>
        <w:t>inim</w:t>
      </w:r>
      <w:r>
        <w:rPr>
          <w:rFonts w:ascii="Arial" w:hAnsi="Arial" w:cs="Arial" w:eastAsia="Arial"/>
          <w:sz w:val="18"/>
          <w:szCs w:val="18"/>
          <w:color w:val="050505"/>
          <w:spacing w:val="-17"/>
          <w:w w:val="113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-11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-10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evegj</w:t>
      </w:r>
      <w:r>
        <w:rPr>
          <w:rFonts w:ascii="Arial" w:hAnsi="Arial" w:cs="Arial" w:eastAsia="Arial"/>
          <w:sz w:val="18"/>
          <w:szCs w:val="18"/>
          <w:color w:val="2B2B2B"/>
          <w:spacing w:val="-13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241"/>
        </w:rPr>
        <w:t>l</w:t>
      </w:r>
      <w:r>
        <w:rPr>
          <w:rFonts w:ascii="Arial" w:hAnsi="Arial" w:cs="Arial" w:eastAsia="Arial"/>
          <w:sz w:val="18"/>
          <w:szCs w:val="18"/>
          <w:color w:val="050505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6"/>
        </w:rPr>
        <w:t>ve</w:t>
      </w:r>
      <w:r>
        <w:rPr>
          <w:rFonts w:ascii="Arial" w:hAnsi="Arial" w:cs="Arial" w:eastAsia="Arial"/>
          <w:sz w:val="18"/>
          <w:szCs w:val="18"/>
          <w:color w:val="2B2B2B"/>
          <w:spacing w:val="-39"/>
          <w:w w:val="115"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1"/>
        </w:rPr>
        <w:t>thyerja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2"/>
        </w:rPr>
        <w:t>vezeve</w:t>
      </w:r>
      <w:r>
        <w:rPr>
          <w:rFonts w:ascii="Arial" w:hAnsi="Arial" w:cs="Arial" w:eastAsia="Arial"/>
          <w:sz w:val="18"/>
          <w:szCs w:val="18"/>
          <w:color w:val="131313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10"/>
        </w:rPr>
        <w:t>k</w:t>
      </w:r>
      <w:r>
        <w:rPr>
          <w:rFonts w:ascii="Arial" w:hAnsi="Arial" w:cs="Arial" w:eastAsia="Arial"/>
          <w:sz w:val="18"/>
          <w:szCs w:val="18"/>
          <w:color w:val="050505"/>
          <w:spacing w:val="8"/>
          <w:w w:val="110"/>
        </w:rPr>
        <w:t>a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10"/>
        </w:rPr>
        <w:t>ndodh</w:t>
      </w:r>
      <w:r>
        <w:rPr>
          <w:rFonts w:ascii="Arial" w:hAnsi="Arial" w:cs="Arial" w:eastAsia="Arial"/>
          <w:sz w:val="18"/>
          <w:szCs w:val="18"/>
          <w:color w:val="050505"/>
          <w:spacing w:val="-22"/>
          <w:w w:val="110"/>
        </w:rPr>
        <w:t>u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-13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rendom</w:t>
      </w:r>
      <w:r>
        <w:rPr>
          <w:rFonts w:ascii="Arial" w:hAnsi="Arial" w:cs="Arial" w:eastAsia="Arial"/>
          <w:sz w:val="18"/>
          <w:szCs w:val="18"/>
          <w:color w:val="2B2B2B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vitet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1" w:after="0" w:line="287" w:lineRule="auto"/>
        <w:ind w:left="791" w:right="743" w:firstLine="1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w w:val="99"/>
        </w:rPr>
        <w:t>1980',</w:t>
      </w:r>
      <w:r>
        <w:rPr>
          <w:rFonts w:ascii="Arial" w:hAnsi="Arial" w:cs="Arial" w:eastAsia="Arial"/>
          <w:sz w:val="18"/>
          <w:szCs w:val="18"/>
          <w:color w:val="2B2B2B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por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so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ky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fenome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nuk</w:t>
      </w:r>
      <w:r>
        <w:rPr>
          <w:rFonts w:ascii="Arial" w:hAnsi="Arial" w:cs="Arial" w:eastAsia="Arial"/>
          <w:sz w:val="18"/>
          <w:szCs w:val="18"/>
          <w:color w:val="131313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ekzisto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9"/>
        </w:rPr>
        <w:t>Perkundrazi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99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autoritet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Administrate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3"/>
        </w:rPr>
        <w:t>s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8"/>
        </w:rPr>
        <w:t>Rajona</w:t>
      </w:r>
      <w:r>
        <w:rPr>
          <w:rFonts w:ascii="Arial" w:hAnsi="Arial" w:cs="Arial" w:eastAsia="Arial"/>
          <w:sz w:val="18"/>
          <w:szCs w:val="18"/>
          <w:color w:val="2B2B2B"/>
          <w:spacing w:val="-10"/>
          <w:w w:val="98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8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9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7"/>
        </w:rPr>
        <w:t>Zonate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Mbrojtur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ARZM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Qark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B2B2B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Fier,</w:t>
      </w:r>
      <w:r>
        <w:rPr>
          <w:rFonts w:ascii="Arial" w:hAnsi="Arial" w:cs="Arial" w:eastAsia="Arial"/>
          <w:sz w:val="18"/>
          <w:szCs w:val="18"/>
          <w:color w:val="2B2B2B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mbeshtetur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projekt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"Menaxhim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-41"/>
          <w:w w:val="18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Ligatinav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Ruajtj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B2B2B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0"/>
        </w:rPr>
        <w:t>Ka&lt;;urre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1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lgun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Mesdheut"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2B2B2B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ndertua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so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platform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artifici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8"/>
        </w:rPr>
        <w:t>a</w:t>
      </w:r>
      <w:r>
        <w:rPr>
          <w:rFonts w:ascii="Arial" w:hAnsi="Arial" w:cs="Arial" w:eastAsia="Arial"/>
          <w:sz w:val="18"/>
          <w:szCs w:val="18"/>
          <w:color w:val="050505"/>
          <w:spacing w:val="-20"/>
          <w:w w:val="181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folezimit</w:t>
      </w:r>
      <w:r>
        <w:rPr>
          <w:rFonts w:ascii="Arial" w:hAnsi="Arial" w:cs="Arial" w:eastAsia="Arial"/>
          <w:sz w:val="18"/>
          <w:szCs w:val="18"/>
          <w:color w:val="2B2B2B"/>
          <w:spacing w:val="-17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po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mbeshtet</w:t>
      </w:r>
      <w:r>
        <w:rPr>
          <w:rFonts w:ascii="Arial" w:hAnsi="Arial" w:cs="Arial" w:eastAsia="Arial"/>
          <w:sz w:val="18"/>
          <w:szCs w:val="18"/>
          <w:color w:val="2B2B2B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folezimi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B2B2B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nepermje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ndihmes</w:t>
      </w:r>
      <w:r>
        <w:rPr>
          <w:rFonts w:ascii="Arial" w:hAnsi="Arial" w:cs="Arial" w:eastAsia="Arial"/>
          <w:sz w:val="18"/>
          <w:szCs w:val="18"/>
          <w:color w:val="2B2B2B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materi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50505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folezue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perbere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8"/>
        </w:rPr>
        <w:t>nga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dege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pishe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0"/>
          <w:i/>
        </w:rPr>
        <w:t>(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0"/>
          <w:i/>
        </w:rPr>
        <w:t>Pinu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3B3B3B"/>
          <w:spacing w:val="2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sp.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)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kripth</w:t>
      </w:r>
      <w:r>
        <w:rPr>
          <w:rFonts w:ascii="Arial" w:hAnsi="Arial" w:cs="Arial" w:eastAsia="Arial"/>
          <w:sz w:val="18"/>
          <w:szCs w:val="18"/>
          <w:color w:val="2B2B2B"/>
          <w:spacing w:val="12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2B2B2B"/>
          <w:spacing w:val="0"/>
          <w:w w:val="108"/>
          <w:i/>
        </w:rPr>
        <w:t>(</w:t>
      </w:r>
      <w:r>
        <w:rPr>
          <w:rFonts w:ascii="Arial" w:hAnsi="Arial" w:cs="Arial" w:eastAsia="Arial"/>
          <w:sz w:val="17"/>
          <w:szCs w:val="17"/>
          <w:color w:val="2B2B2B"/>
          <w:spacing w:val="0"/>
          <w:w w:val="108"/>
          <w:i/>
        </w:rPr>
        <w:t>Salicorni</w:t>
      </w:r>
      <w:r>
        <w:rPr>
          <w:rFonts w:ascii="Arial" w:hAnsi="Arial" w:cs="Arial" w:eastAsia="Arial"/>
          <w:sz w:val="17"/>
          <w:szCs w:val="17"/>
          <w:color w:val="2B2B2B"/>
          <w:spacing w:val="0"/>
          <w:w w:val="108"/>
          <w:i/>
        </w:rPr>
        <w:t>a</w:t>
      </w:r>
      <w:r>
        <w:rPr>
          <w:rFonts w:ascii="Arial" w:hAnsi="Arial" w:cs="Arial" w:eastAsia="Arial"/>
          <w:sz w:val="17"/>
          <w:szCs w:val="17"/>
          <w:color w:val="2B2B2B"/>
          <w:spacing w:val="-10"/>
          <w:w w:val="108"/>
          <w:i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3"/>
        </w:rPr>
        <w:t>sp.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)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3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791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12"/>
        </w:rPr>
        <w:t>4.3</w:t>
      </w:r>
      <w:r>
        <w:rPr>
          <w:rFonts w:ascii="Arial" w:hAnsi="Arial" w:cs="Arial" w:eastAsia="Arial"/>
          <w:sz w:val="18"/>
          <w:szCs w:val="18"/>
          <w:color w:val="131313"/>
          <w:spacing w:val="-26"/>
          <w:w w:val="112"/>
        </w:rPr>
        <w:t>.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12"/>
        </w:rPr>
        <w:t>Humbja</w:t>
      </w:r>
      <w:r>
        <w:rPr>
          <w:rFonts w:ascii="Arial" w:hAnsi="Arial" w:cs="Arial" w:eastAsia="Arial"/>
          <w:sz w:val="18"/>
          <w:szCs w:val="18"/>
          <w:color w:val="050505"/>
          <w:spacing w:val="-2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31313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6"/>
        </w:rPr>
        <w:t>degradim</w:t>
      </w:r>
      <w:r>
        <w:rPr>
          <w:rFonts w:ascii="Arial" w:hAnsi="Arial" w:cs="Arial" w:eastAsia="Arial"/>
          <w:sz w:val="18"/>
          <w:szCs w:val="18"/>
          <w:color w:val="131313"/>
          <w:spacing w:val="-15"/>
          <w:w w:val="116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9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19"/>
        </w:rPr>
        <w:t>habitatev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20"/>
        </w:rPr>
        <w:t>e</w:t>
      </w:r>
      <w:r>
        <w:rPr>
          <w:rFonts w:ascii="Arial" w:hAnsi="Arial" w:cs="Arial" w:eastAsia="Arial"/>
          <w:sz w:val="18"/>
          <w:szCs w:val="18"/>
          <w:color w:val="050505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23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23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23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23"/>
        </w:rPr>
        <w:t>ushqimit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801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>Rendesia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>:</w:t>
      </w:r>
      <w:r>
        <w:rPr>
          <w:rFonts w:ascii="Arial" w:hAnsi="Arial" w:cs="Arial" w:eastAsia="Arial"/>
          <w:sz w:val="18"/>
          <w:szCs w:val="18"/>
          <w:color w:val="050505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22"/>
        </w:rPr>
        <w:t>Kritike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8" w:after="0" w:line="314" w:lineRule="auto"/>
        <w:ind w:left="791" w:right="743" w:firstLine="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Humbja</w:t>
      </w:r>
      <w:r>
        <w:rPr>
          <w:rFonts w:ascii="Arial" w:hAnsi="Arial" w:cs="Arial" w:eastAsia="Arial"/>
          <w:sz w:val="18"/>
          <w:szCs w:val="18"/>
          <w:color w:val="2B2B2B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0"/>
        </w:rPr>
        <w:t>habitatit</w:t>
      </w:r>
      <w:r>
        <w:rPr>
          <w:rFonts w:ascii="Arial" w:hAnsi="Arial" w:cs="Arial" w:eastAsia="Arial"/>
          <w:sz w:val="18"/>
          <w:szCs w:val="18"/>
          <w:color w:val="131313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ka</w:t>
      </w:r>
      <w:r>
        <w:rPr>
          <w:rFonts w:ascii="Arial" w:hAnsi="Arial" w:cs="Arial" w:eastAsia="Arial"/>
          <w:sz w:val="18"/>
          <w:szCs w:val="18"/>
          <w:color w:val="2B2B2B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qene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0"/>
        </w:rPr>
        <w:t>f</w:t>
      </w:r>
      <w:r>
        <w:rPr>
          <w:rFonts w:ascii="Arial" w:hAnsi="Arial" w:cs="Arial" w:eastAsia="Arial"/>
          <w:sz w:val="18"/>
          <w:szCs w:val="18"/>
          <w:color w:val="131313"/>
          <w:spacing w:val="-10"/>
          <w:w w:val="110"/>
        </w:rPr>
        <w:t>a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0"/>
        </w:rPr>
        <w:t>ktor</w:t>
      </w:r>
      <w:r>
        <w:rPr>
          <w:rFonts w:ascii="Arial" w:hAnsi="Arial" w:cs="Arial" w:eastAsia="Arial"/>
          <w:sz w:val="18"/>
          <w:szCs w:val="18"/>
          <w:color w:val="3B3B3B"/>
          <w:spacing w:val="-11"/>
          <w:w w:val="11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1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spikatu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3B3B3B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ri</w:t>
      </w:r>
      <w:r>
        <w:rPr>
          <w:rFonts w:ascii="Arial" w:hAnsi="Arial" w:cs="Arial" w:eastAsia="Arial"/>
          <w:sz w:val="18"/>
          <w:szCs w:val="18"/>
          <w:color w:val="131313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3"/>
        </w:rPr>
        <w:t>fun</w:t>
      </w:r>
      <w:r>
        <w:rPr>
          <w:rFonts w:ascii="Arial" w:hAnsi="Arial" w:cs="Arial" w:eastAsia="Arial"/>
          <w:sz w:val="18"/>
          <w:szCs w:val="18"/>
          <w:color w:val="3B3B3B"/>
          <w:spacing w:val="-10"/>
          <w:w w:val="114"/>
        </w:rPr>
        <w:t>d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5"/>
        </w:rPr>
        <w:t>in</w:t>
      </w:r>
      <w:r>
        <w:rPr>
          <w:rFonts w:ascii="Arial" w:hAnsi="Arial" w:cs="Arial" w:eastAsia="Arial"/>
          <w:sz w:val="18"/>
          <w:szCs w:val="18"/>
          <w:color w:val="2B2B2B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1960'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pergjegjes</w:t>
      </w:r>
      <w:r>
        <w:rPr>
          <w:rFonts w:ascii="Arial" w:hAnsi="Arial" w:cs="Arial" w:eastAsia="Arial"/>
          <w:sz w:val="18"/>
          <w:szCs w:val="18"/>
          <w:color w:val="2B2B2B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pakesimin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131313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9"/>
        </w:rPr>
        <w:t>urr</w:t>
      </w:r>
      <w:r>
        <w:rPr>
          <w:rFonts w:ascii="Arial" w:hAnsi="Arial" w:cs="Arial" w:eastAsia="Arial"/>
          <w:sz w:val="18"/>
          <w:szCs w:val="18"/>
          <w:color w:val="131313"/>
          <w:spacing w:val="-2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4"/>
          <w:w w:val="181"/>
        </w:rPr>
        <w:t>l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5"/>
        </w:rPr>
        <w:t>ne</w:t>
      </w:r>
      <w:r>
        <w:rPr>
          <w:rFonts w:ascii="Arial" w:hAnsi="Arial" w:cs="Arial" w:eastAsia="Arial"/>
          <w:sz w:val="18"/>
          <w:szCs w:val="18"/>
          <w:color w:val="3B3B3B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Shqip</w:t>
      </w:r>
      <w:r>
        <w:rPr>
          <w:rFonts w:ascii="Arial" w:hAnsi="Arial" w:cs="Arial" w:eastAsia="Arial"/>
          <w:sz w:val="18"/>
          <w:szCs w:val="18"/>
          <w:color w:val="2B2B2B"/>
          <w:spacing w:val="-1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50505"/>
          <w:spacing w:val="-1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Kj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3"/>
        </w:rPr>
        <w:t>o</w:t>
      </w:r>
      <w:r>
        <w:rPr>
          <w:rFonts w:ascii="Arial" w:hAnsi="Arial" w:cs="Arial" w:eastAsia="Arial"/>
          <w:sz w:val="18"/>
          <w:szCs w:val="18"/>
          <w:color w:val="2B2B2B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pas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</w:t>
      </w:r>
      <w:r>
        <w:rPr>
          <w:rFonts w:ascii="Arial" w:hAnsi="Arial" w:cs="Arial" w:eastAsia="Arial"/>
          <w:sz w:val="18"/>
          <w:szCs w:val="18"/>
          <w:color w:val="2B2B2B"/>
          <w:spacing w:val="-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ligatin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B3B3B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26"/>
        </w:rPr>
        <w:t>u</w:t>
      </w:r>
      <w:r>
        <w:rPr>
          <w:rFonts w:ascii="Arial" w:hAnsi="Arial" w:cs="Arial" w:eastAsia="Arial"/>
          <w:sz w:val="18"/>
          <w:szCs w:val="18"/>
          <w:color w:val="3B3B3B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than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apo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131313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drenazhuan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9"/>
        </w:rPr>
        <w:t>pert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9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krijuar</w:t>
      </w:r>
      <w:r>
        <w:rPr>
          <w:rFonts w:ascii="Arial" w:hAnsi="Arial" w:cs="Arial" w:eastAsia="Arial"/>
          <w:sz w:val="18"/>
          <w:szCs w:val="18"/>
          <w:color w:val="2B2B2B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tok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5"/>
        </w:rPr>
        <w:t>te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reja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bujqesore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Perpasojeshum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pre</w:t>
      </w:r>
      <w:r>
        <w:rPr>
          <w:rFonts w:ascii="Arial" w:hAnsi="Arial" w:cs="Arial" w:eastAsia="Arial"/>
          <w:sz w:val="18"/>
          <w:szCs w:val="18"/>
          <w:color w:val="2B2B2B"/>
          <w:spacing w:val="11"/>
          <w:w w:val="106"/>
        </w:rPr>
        <w:t>j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P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050505"/>
          <w:spacing w:val="-1"/>
          <w:w w:val="106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ikaneve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humben</w:t>
      </w:r>
      <w:r>
        <w:rPr>
          <w:rFonts w:ascii="Arial" w:hAnsi="Arial" w:cs="Arial" w:eastAsia="Arial"/>
          <w:sz w:val="18"/>
          <w:szCs w:val="18"/>
          <w:color w:val="2B2B2B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zonat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-9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edha</w:t>
      </w:r>
      <w:r>
        <w:rPr>
          <w:rFonts w:ascii="Arial" w:hAnsi="Arial" w:cs="Arial" w:eastAsia="Arial"/>
          <w:sz w:val="18"/>
          <w:szCs w:val="18"/>
          <w:color w:val="3B3B3B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dimerimi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9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3"/>
        </w:rPr>
        <w:t>f</w:t>
      </w:r>
      <w:r>
        <w:rPr>
          <w:rFonts w:ascii="Arial" w:hAnsi="Arial" w:cs="Arial" w:eastAsia="Arial"/>
          <w:sz w:val="18"/>
          <w:szCs w:val="18"/>
          <w:color w:val="2B2B2B"/>
          <w:spacing w:val="-10"/>
          <w:w w:val="114"/>
        </w:rPr>
        <w:t>o</w:t>
      </w:r>
      <w:r>
        <w:rPr>
          <w:rFonts w:ascii="Arial" w:hAnsi="Arial" w:cs="Arial" w:eastAsia="Arial"/>
          <w:sz w:val="18"/>
          <w:szCs w:val="18"/>
          <w:color w:val="8E8E8E"/>
          <w:spacing w:val="0"/>
          <w:w w:val="241"/>
        </w:rPr>
        <w:t>l</w:t>
      </w:r>
      <w:r>
        <w:rPr>
          <w:rFonts w:ascii="Arial" w:hAnsi="Arial" w:cs="Arial" w:eastAsia="Arial"/>
          <w:sz w:val="18"/>
          <w:szCs w:val="18"/>
          <w:color w:val="8E8E8E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5"/>
          <w:w w:val="101"/>
        </w:rPr>
        <w:t>z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9"/>
        </w:rPr>
        <w:t>imit.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76" w:lineRule="exact"/>
        <w:ind w:left="801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0"/>
          <w:w w:val="96"/>
        </w:rPr>
        <w:t>d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96"/>
        </w:rPr>
        <w:t>he</w:t>
      </w:r>
      <w:r>
        <w:rPr>
          <w:rFonts w:ascii="Arial" w:hAnsi="Arial" w:cs="Arial" w:eastAsia="Arial"/>
          <w:sz w:val="18"/>
          <w:szCs w:val="18"/>
          <w:color w:val="3B3B3B"/>
          <w:spacing w:val="-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so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humbja</w:t>
      </w:r>
      <w:r>
        <w:rPr>
          <w:rFonts w:ascii="Arial" w:hAnsi="Arial" w:cs="Arial" w:eastAsia="Arial"/>
          <w:sz w:val="18"/>
          <w:szCs w:val="18"/>
          <w:color w:val="2B2B2B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degradimi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9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5"/>
        </w:rPr>
        <w:t>habitatev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ligatinor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mbetet</w:t>
      </w:r>
      <w:r>
        <w:rPr>
          <w:rFonts w:ascii="Arial" w:hAnsi="Arial" w:cs="Arial" w:eastAsia="Arial"/>
          <w:sz w:val="18"/>
          <w:szCs w:val="18"/>
          <w:color w:val="2B2B2B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-7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je</w:t>
      </w:r>
      <w:r>
        <w:rPr>
          <w:rFonts w:ascii="Arial" w:hAnsi="Arial" w:cs="Arial" w:eastAsia="Arial"/>
          <w:sz w:val="18"/>
          <w:szCs w:val="18"/>
          <w:color w:val="131313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fakto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6"/>
        </w:rPr>
        <w:t>kritik.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87" w:lineRule="auto"/>
        <w:ind w:left="791" w:right="746" w:firstLine="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Ekosistem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0"/>
        </w:rPr>
        <w:t>ligatino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0"/>
        </w:rPr>
        <w:t>r</w:t>
      </w:r>
      <w:r>
        <w:rPr>
          <w:rFonts w:ascii="Arial" w:hAnsi="Arial" w:cs="Arial" w:eastAsia="Arial"/>
          <w:sz w:val="18"/>
          <w:szCs w:val="18"/>
          <w:color w:val="3B3B3B"/>
          <w:spacing w:val="-9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-41"/>
          <w:w w:val="18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Karavastas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2B2B2B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kercenohe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fundm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disa</w:t>
      </w:r>
      <w:r>
        <w:rPr>
          <w:rFonts w:ascii="Arial" w:hAnsi="Arial" w:cs="Arial" w:eastAsia="Arial"/>
          <w:sz w:val="18"/>
          <w:szCs w:val="18"/>
          <w:color w:val="2B2B2B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projekt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1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0"/>
        </w:rPr>
        <w:t>zh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10"/>
        </w:rPr>
        <w:t>v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0"/>
        </w:rPr>
        <w:t>illimi</w:t>
      </w:r>
      <w:r>
        <w:rPr>
          <w:rFonts w:ascii="Arial" w:hAnsi="Arial" w:cs="Arial" w:eastAsia="Arial"/>
          <w:sz w:val="18"/>
          <w:szCs w:val="18"/>
          <w:color w:val="3B3B3B"/>
          <w:spacing w:val="-8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B2B2B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synojne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zhvi</w:t>
      </w:r>
      <w:r>
        <w:rPr>
          <w:rFonts w:ascii="Arial" w:hAnsi="Arial" w:cs="Arial" w:eastAsia="Arial"/>
          <w:sz w:val="18"/>
          <w:szCs w:val="18"/>
          <w:color w:val="2B2B2B"/>
          <w:spacing w:val="-16"/>
          <w:w w:val="109"/>
        </w:rPr>
        <w:t>l</w:t>
      </w:r>
      <w:r>
        <w:rPr>
          <w:rFonts w:ascii="Arial" w:hAnsi="Arial" w:cs="Arial" w:eastAsia="Arial"/>
          <w:sz w:val="18"/>
          <w:szCs w:val="18"/>
          <w:color w:val="050505"/>
          <w:spacing w:val="-1"/>
          <w:w w:val="109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imin</w:t>
      </w:r>
      <w:r>
        <w:rPr>
          <w:rFonts w:ascii="Arial" w:hAnsi="Arial" w:cs="Arial" w:eastAsia="Arial"/>
          <w:sz w:val="18"/>
          <w:szCs w:val="18"/>
          <w:color w:val="2B2B2B"/>
          <w:spacing w:val="32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2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21"/>
        </w:rPr>
        <w:t>u</w:t>
      </w:r>
      <w:r>
        <w:rPr>
          <w:rFonts w:ascii="Arial" w:hAnsi="Arial" w:cs="Arial" w:eastAsia="Arial"/>
          <w:sz w:val="18"/>
          <w:szCs w:val="18"/>
          <w:color w:val="646464"/>
          <w:spacing w:val="-14"/>
          <w:w w:val="150"/>
        </w:rPr>
        <w:t>r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2"/>
        </w:rPr>
        <w:t>izmi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Zonat</w:t>
      </w:r>
      <w:r>
        <w:rPr>
          <w:rFonts w:ascii="Arial" w:hAnsi="Arial" w:cs="Arial" w:eastAsia="Arial"/>
          <w:sz w:val="18"/>
          <w:szCs w:val="18"/>
          <w:color w:val="2B2B2B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Qendror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Parkut</w:t>
      </w:r>
      <w:r>
        <w:rPr>
          <w:rFonts w:ascii="Arial" w:hAnsi="Arial" w:cs="Arial" w:eastAsia="Arial"/>
          <w:sz w:val="18"/>
          <w:szCs w:val="18"/>
          <w:color w:val="2B2B2B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Kombeta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Dijak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50505"/>
          <w:spacing w:val="-1"/>
          <w:w w:val="100"/>
        </w:rPr>
        <w:t>-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Karavastas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B2B2B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nuk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respektojn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statusi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Zone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Mbrojtu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kuadrin</w:t>
      </w:r>
      <w:r>
        <w:rPr>
          <w:rFonts w:ascii="Arial" w:hAnsi="Arial" w:cs="Arial" w:eastAsia="Arial"/>
          <w:sz w:val="18"/>
          <w:szCs w:val="18"/>
          <w:color w:val="2B2B2B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igjor</w:t>
      </w:r>
      <w:r>
        <w:rPr>
          <w:rFonts w:ascii="Arial" w:hAnsi="Arial" w:cs="Arial" w:eastAsia="Arial"/>
          <w:sz w:val="18"/>
          <w:szCs w:val="18"/>
          <w:color w:val="2B2B2B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kombeta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Vleresimit</w:t>
      </w:r>
      <w:r>
        <w:rPr>
          <w:rFonts w:ascii="Arial" w:hAnsi="Arial" w:cs="Arial" w:eastAsia="Arial"/>
          <w:sz w:val="18"/>
          <w:szCs w:val="18"/>
          <w:color w:val="2B2B2B"/>
          <w:spacing w:val="-13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2"/>
        </w:rPr>
        <w:t>Ndikimi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-12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2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Mjedis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Perve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c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kesaj</w:t>
      </w:r>
      <w:r>
        <w:rPr>
          <w:rFonts w:ascii="Arial" w:hAnsi="Arial" w:cs="Arial" w:eastAsia="Arial"/>
          <w:sz w:val="18"/>
          <w:szCs w:val="18"/>
          <w:color w:val="2B2B2B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nderh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9"/>
        </w:rPr>
        <w:t>y</w:t>
      </w:r>
      <w:r>
        <w:rPr>
          <w:rFonts w:ascii="Arial" w:hAnsi="Arial" w:cs="Arial" w:eastAsia="Arial"/>
          <w:sz w:val="18"/>
          <w:szCs w:val="18"/>
          <w:color w:val="050505"/>
          <w:spacing w:val="-11"/>
          <w:w w:val="109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1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rre</w:t>
      </w:r>
      <w:r>
        <w:rPr>
          <w:rFonts w:ascii="Arial" w:hAnsi="Arial" w:cs="Arial" w:eastAsia="Arial"/>
          <w:sz w:val="18"/>
          <w:szCs w:val="18"/>
          <w:color w:val="131313"/>
          <w:spacing w:val="5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ikojne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sj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lin</w:t>
      </w:r>
      <w:r>
        <w:rPr>
          <w:rFonts w:ascii="Arial" w:hAnsi="Arial" w:cs="Arial" w:eastAsia="Arial"/>
          <w:sz w:val="18"/>
          <w:szCs w:val="18"/>
          <w:color w:val="2B2B2B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ndryshime</w:t>
      </w:r>
      <w:r>
        <w:rPr>
          <w:rFonts w:ascii="Arial" w:hAnsi="Arial" w:cs="Arial" w:eastAsia="Arial"/>
          <w:sz w:val="18"/>
          <w:szCs w:val="18"/>
          <w:color w:val="2B2B2B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hidrologjine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limno</w:t>
      </w:r>
      <w:r>
        <w:rPr>
          <w:rFonts w:ascii="Arial" w:hAnsi="Arial" w:cs="Arial" w:eastAsia="Arial"/>
          <w:sz w:val="18"/>
          <w:szCs w:val="18"/>
          <w:color w:val="050505"/>
          <w:spacing w:val="5"/>
          <w:w w:val="109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ogjine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lagunes</w:t>
      </w:r>
      <w:r>
        <w:rPr>
          <w:rFonts w:ascii="Arial" w:hAnsi="Arial" w:cs="Arial" w:eastAsia="Arial"/>
          <w:sz w:val="18"/>
          <w:szCs w:val="18"/>
          <w:color w:val="3B3B3B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pasoje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rritje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10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050505"/>
          <w:spacing w:val="-22"/>
          <w:w w:val="114"/>
        </w:rPr>
        <w:t>u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4"/>
        </w:rPr>
        <w:t>trofikimit</w:t>
      </w:r>
      <w:r>
        <w:rPr>
          <w:rFonts w:ascii="Arial" w:hAnsi="Arial" w:cs="Arial" w:eastAsia="Arial"/>
          <w:sz w:val="18"/>
          <w:szCs w:val="18"/>
          <w:color w:val="2B2B2B"/>
          <w:spacing w:val="-13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demtimi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biodiversitetit</w:t>
      </w:r>
      <w:r>
        <w:rPr>
          <w:rFonts w:ascii="Arial" w:hAnsi="Arial" w:cs="Arial" w:eastAsia="Arial"/>
          <w:sz w:val="18"/>
          <w:szCs w:val="18"/>
          <w:color w:val="2B2B2B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4"/>
        </w:rPr>
        <w:t>ujor.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309" w:lineRule="auto"/>
        <w:ind w:left="801" w:right="844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spacing w:val="0"/>
          <w:w w:val="94"/>
        </w:rPr>
        <w:t>Laguna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4"/>
        </w:rPr>
        <w:t>Narte</w:t>
      </w:r>
      <w:r>
        <w:rPr>
          <w:rFonts w:ascii="Arial" w:hAnsi="Arial" w:cs="Arial" w:eastAsia="Arial"/>
          <w:sz w:val="18"/>
          <w:szCs w:val="18"/>
          <w:color w:val="131313"/>
          <w:spacing w:val="-12"/>
          <w:w w:val="105"/>
        </w:rPr>
        <w:t>s</w:t>
      </w:r>
      <w:r>
        <w:rPr>
          <w:rFonts w:ascii="Arial" w:hAnsi="Arial" w:cs="Arial" w:eastAsia="Arial"/>
          <w:sz w:val="18"/>
          <w:szCs w:val="18"/>
          <w:color w:val="3B3B3B"/>
          <w:spacing w:val="-11"/>
          <w:w w:val="199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2"/>
        </w:rPr>
        <w:t>nje</w:t>
      </w:r>
      <w:r>
        <w:rPr>
          <w:rFonts w:ascii="Arial" w:hAnsi="Arial" w:cs="Arial" w:eastAsia="Arial"/>
          <w:sz w:val="18"/>
          <w:szCs w:val="18"/>
          <w:color w:val="2B2B2B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tjeterzon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er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ndesishme</w:t>
      </w:r>
      <w:r>
        <w:rPr>
          <w:rFonts w:ascii="Arial" w:hAnsi="Arial" w:cs="Arial" w:eastAsia="Arial"/>
          <w:sz w:val="18"/>
          <w:szCs w:val="18"/>
          <w:color w:val="2B2B2B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dimerimin</w:t>
      </w:r>
      <w:r>
        <w:rPr>
          <w:rFonts w:ascii="Arial" w:hAnsi="Arial" w:cs="Arial" w:eastAsia="Arial"/>
          <w:sz w:val="18"/>
          <w:szCs w:val="18"/>
          <w:color w:val="2B2B2B"/>
          <w:spacing w:val="-2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kacurrel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Shq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peri</w:t>
      </w:r>
      <w:r>
        <w:rPr>
          <w:rFonts w:ascii="Arial" w:hAnsi="Arial" w:cs="Arial" w:eastAsia="Arial"/>
          <w:sz w:val="18"/>
          <w:szCs w:val="18"/>
          <w:color w:val="2B2B2B"/>
          <w:spacing w:val="-19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kercenuar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81"/>
        </w:rPr>
        <w:t>z</w:t>
      </w:r>
      <w:r>
        <w:rPr>
          <w:rFonts w:ascii="Arial" w:hAnsi="Arial" w:cs="Arial" w:eastAsia="Arial"/>
          <w:sz w:val="18"/>
          <w:szCs w:val="18"/>
          <w:color w:val="525252"/>
          <w:spacing w:val="-2"/>
          <w:w w:val="126"/>
        </w:rPr>
        <w:t>h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7"/>
        </w:rPr>
        <w:t>villim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17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industris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B2B2B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5"/>
        </w:rPr>
        <w:t>naftes.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7" w:after="0" w:line="281" w:lineRule="auto"/>
        <w:ind w:left="801" w:right="75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Nderhyrje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23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hidrologj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ke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-18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iqenin</w:t>
      </w:r>
      <w:r>
        <w:rPr>
          <w:rFonts w:ascii="Arial" w:hAnsi="Arial" w:cs="Arial" w:eastAsia="Arial"/>
          <w:sz w:val="18"/>
          <w:szCs w:val="18"/>
          <w:color w:val="3B3B3B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97"/>
        </w:rPr>
        <w:t>Pre</w:t>
      </w:r>
      <w:r>
        <w:rPr>
          <w:rFonts w:ascii="Arial" w:hAnsi="Arial" w:cs="Arial" w:eastAsia="Arial"/>
          <w:sz w:val="18"/>
          <w:szCs w:val="18"/>
          <w:color w:val="3B3B3B"/>
          <w:spacing w:val="-7"/>
          <w:w w:val="98"/>
        </w:rPr>
        <w:t>s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8"/>
        </w:rPr>
        <w:t>pes</w:t>
      </w:r>
      <w:r>
        <w:rPr>
          <w:rFonts w:ascii="Arial" w:hAnsi="Arial" w:cs="Arial" w:eastAsia="Arial"/>
          <w:sz w:val="18"/>
          <w:szCs w:val="18"/>
          <w:color w:val="2B2B2B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7"/>
        </w:rPr>
        <w:t>se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Voge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rriturse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11"/>
        </w:rPr>
        <w:t>d</w:t>
      </w:r>
      <w:r>
        <w:rPr>
          <w:rFonts w:ascii="Arial" w:hAnsi="Arial" w:cs="Arial" w:eastAsia="Arial"/>
          <w:sz w:val="18"/>
          <w:szCs w:val="18"/>
          <w:color w:val="050505"/>
          <w:spacing w:val="-6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8"/>
        </w:rPr>
        <w:t>mentim</w:t>
      </w:r>
      <w:r>
        <w:rPr>
          <w:rFonts w:ascii="Arial" w:hAnsi="Arial" w:cs="Arial" w:eastAsia="Arial"/>
          <w:sz w:val="18"/>
          <w:szCs w:val="18"/>
          <w:color w:val="3B3B3B"/>
          <w:spacing w:val="-15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1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g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9"/>
        </w:rPr>
        <w:t>j</w:t>
      </w:r>
      <w:r>
        <w:rPr>
          <w:rFonts w:ascii="Arial" w:hAnsi="Arial" w:cs="Arial" w:eastAsia="Arial"/>
          <w:sz w:val="18"/>
          <w:szCs w:val="18"/>
          <w:color w:val="050505"/>
          <w:spacing w:val="-16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th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eko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96"/>
        </w:rPr>
        <w:t>s</w:t>
      </w:r>
      <w:r>
        <w:rPr>
          <w:rFonts w:ascii="Arial" w:hAnsi="Arial" w:cs="Arial" w:eastAsia="Arial"/>
          <w:sz w:val="18"/>
          <w:szCs w:val="18"/>
          <w:color w:val="050505"/>
          <w:spacing w:val="-9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stemit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5"/>
        </w:rPr>
        <w:t>te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liqenit</w:t>
      </w:r>
      <w:r>
        <w:rPr>
          <w:rFonts w:ascii="Arial" w:hAnsi="Arial" w:cs="Arial" w:eastAsia="Arial"/>
          <w:sz w:val="18"/>
          <w:szCs w:val="18"/>
          <w:color w:val="3B3B3B"/>
          <w:spacing w:val="-23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131313"/>
          <w:spacing w:val="-8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jesa</w:t>
      </w:r>
      <w:r>
        <w:rPr>
          <w:rFonts w:ascii="Arial" w:hAnsi="Arial" w:cs="Arial" w:eastAsia="Arial"/>
          <w:sz w:val="18"/>
          <w:szCs w:val="18"/>
          <w:color w:val="3B3B3B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shqiptar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3"/>
        </w:rPr>
        <w:t>liqenit</w:t>
      </w:r>
      <w:r>
        <w:rPr>
          <w:rFonts w:ascii="Arial" w:hAnsi="Arial" w:cs="Arial" w:eastAsia="Arial"/>
          <w:sz w:val="18"/>
          <w:szCs w:val="18"/>
          <w:color w:val="3B3B3B"/>
          <w:spacing w:val="-18"/>
          <w:w w:val="113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afers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fshatit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7"/>
        </w:rPr>
        <w:t>Zagradec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7"/>
        </w:rPr>
        <w:t>(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7"/>
        </w:rPr>
        <w:t>Buzeliqenas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7"/>
        </w:rPr>
        <w:t>)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thuajs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humbur</w:t>
      </w:r>
      <w:r>
        <w:rPr>
          <w:rFonts w:ascii="Arial" w:hAnsi="Arial" w:cs="Arial" w:eastAsia="Arial"/>
          <w:sz w:val="18"/>
          <w:szCs w:val="18"/>
          <w:color w:val="3B3B3B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-8"/>
          <w:w w:val="116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16"/>
        </w:rPr>
        <w:t>j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6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12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pjese</w:t>
      </w:r>
      <w:r>
        <w:rPr>
          <w:rFonts w:ascii="Arial" w:hAnsi="Arial" w:cs="Arial" w:eastAsia="Arial"/>
          <w:sz w:val="18"/>
          <w:szCs w:val="18"/>
          <w:color w:val="2B2B2B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saj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thye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B3B3B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tok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bujqesore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3"/>
        </w:rPr>
        <w:t>Sedime</w:t>
      </w:r>
      <w:r>
        <w:rPr>
          <w:rFonts w:ascii="Arial" w:hAnsi="Arial" w:cs="Arial" w:eastAsia="Arial"/>
          <w:sz w:val="18"/>
          <w:szCs w:val="18"/>
          <w:color w:val="3B3B3B"/>
          <w:spacing w:val="-9"/>
          <w:w w:val="104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7"/>
        </w:rPr>
        <w:t>ti</w:t>
      </w:r>
      <w:r>
        <w:rPr>
          <w:rFonts w:ascii="Arial" w:hAnsi="Arial" w:cs="Arial" w:eastAsia="Arial"/>
          <w:sz w:val="18"/>
          <w:szCs w:val="18"/>
          <w:color w:val="131313"/>
          <w:spacing w:val="-7"/>
          <w:w w:val="118"/>
        </w:rPr>
        <w:t>m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-39"/>
          <w:w w:val="18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lidhur</w:t>
      </w:r>
      <w:r>
        <w:rPr>
          <w:rFonts w:ascii="Arial" w:hAnsi="Arial" w:cs="Arial" w:eastAsia="Arial"/>
          <w:sz w:val="18"/>
          <w:szCs w:val="18"/>
          <w:color w:val="2B2B2B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thate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05"/>
        </w:rPr>
        <w:t>s</w:t>
      </w:r>
      <w:r>
        <w:rPr>
          <w:rFonts w:ascii="Arial" w:hAnsi="Arial" w:cs="Arial" w:eastAsia="Arial"/>
          <w:sz w:val="18"/>
          <w:szCs w:val="18"/>
          <w:color w:val="050505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ren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shkaktua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prej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ndryshimi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99"/>
        </w:rPr>
        <w:t>k</w:t>
      </w:r>
      <w:r>
        <w:rPr>
          <w:rFonts w:ascii="Arial" w:hAnsi="Arial" w:cs="Arial" w:eastAsia="Arial"/>
          <w:sz w:val="18"/>
          <w:szCs w:val="18"/>
          <w:color w:val="7B7B7B"/>
          <w:spacing w:val="0"/>
          <w:w w:val="241"/>
        </w:rPr>
        <w:t>l</w:t>
      </w:r>
      <w:r>
        <w:rPr>
          <w:rFonts w:ascii="Arial" w:hAnsi="Arial" w:cs="Arial" w:eastAsia="Arial"/>
          <w:sz w:val="18"/>
          <w:szCs w:val="18"/>
          <w:color w:val="7B7B7B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imes</w:t>
      </w:r>
      <w:r>
        <w:rPr>
          <w:rFonts w:ascii="Arial" w:hAnsi="Arial" w:cs="Arial" w:eastAsia="Arial"/>
          <w:sz w:val="18"/>
          <w:szCs w:val="18"/>
          <w:color w:val="2B2B2B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B2B2B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favorizua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aksesin</w:t>
      </w:r>
      <w:r>
        <w:rPr>
          <w:rFonts w:ascii="Arial" w:hAnsi="Arial" w:cs="Arial" w:eastAsia="Arial"/>
          <w:sz w:val="18"/>
          <w:szCs w:val="18"/>
          <w:color w:val="3B3B3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grabitqarev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tokesor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B2B2B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bashku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shqetesimi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rritu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5"/>
        </w:rPr>
        <w:t>nga</w:t>
      </w:r>
      <w:r>
        <w:rPr>
          <w:rFonts w:ascii="Arial" w:hAnsi="Arial" w:cs="Arial" w:eastAsia="Arial"/>
          <w:sz w:val="18"/>
          <w:szCs w:val="18"/>
          <w:color w:val="131313"/>
          <w:spacing w:val="-12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4"/>
        </w:rPr>
        <w:t>aktivitetet</w:t>
      </w:r>
      <w:r>
        <w:rPr>
          <w:rFonts w:ascii="Arial" w:hAnsi="Arial" w:cs="Arial" w:eastAsia="Arial"/>
          <w:sz w:val="18"/>
          <w:szCs w:val="18"/>
          <w:color w:val="2B2B2B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njerezore</w:t>
      </w:r>
      <w:r>
        <w:rPr>
          <w:rFonts w:ascii="Arial" w:hAnsi="Arial" w:cs="Arial" w:eastAsia="Arial"/>
          <w:sz w:val="18"/>
          <w:szCs w:val="18"/>
          <w:color w:val="2B2B2B"/>
          <w:spacing w:val="-26"/>
          <w:w w:val="108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permbytjet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fort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-47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646464"/>
          <w:spacing w:val="12"/>
          <w:w w:val="30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40"/>
        </w:rPr>
        <w:t>tit</w:t>
      </w:r>
      <w:r>
        <w:rPr>
          <w:rFonts w:ascii="Arial" w:hAnsi="Arial" w:cs="Arial" w:eastAsia="Arial"/>
          <w:sz w:val="18"/>
          <w:szCs w:val="18"/>
          <w:color w:val="2B2B2B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199</w:t>
      </w:r>
      <w:r>
        <w:rPr>
          <w:rFonts w:ascii="Arial" w:hAnsi="Arial" w:cs="Arial" w:eastAsia="Arial"/>
          <w:sz w:val="18"/>
          <w:szCs w:val="18"/>
          <w:color w:val="2B2B2B"/>
          <w:spacing w:val="-43"/>
          <w:w w:val="100"/>
        </w:rPr>
        <w:t>1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shfaqje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B2B2B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zonave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8"/>
        </w:rPr>
        <w:t>sh</w:t>
      </w:r>
      <w:r>
        <w:rPr>
          <w:rFonts w:ascii="Arial" w:hAnsi="Arial" w:cs="Arial" w:eastAsia="Arial"/>
          <w:sz w:val="18"/>
          <w:szCs w:val="18"/>
          <w:color w:val="2B2B2B"/>
          <w:spacing w:val="-9"/>
          <w:w w:val="98"/>
        </w:rPr>
        <w:t>u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7"/>
        </w:rPr>
        <w:t>me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pgMar w:header="791" w:footer="823" w:top="1700" w:bottom="1020" w:left="1220" w:right="1220"/>
          <w:headerReference w:type="default" r:id="rId16"/>
          <w:pgSz w:w="12240" w:h="15840"/>
        </w:sectPr>
      </w:pPr>
      <w:rPr/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69" w:lineRule="auto"/>
        <w:ind w:left="982" w:right="974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produk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0C0C0C"/>
          <w:spacing w:val="-1"/>
          <w:w w:val="109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ve</w:t>
      </w:r>
      <w:r>
        <w:rPr>
          <w:rFonts w:ascii="Arial" w:hAnsi="Arial" w:cs="Arial" w:eastAsia="Arial"/>
          <w:sz w:val="17"/>
          <w:szCs w:val="17"/>
          <w:color w:val="333333"/>
          <w:spacing w:val="1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ushqi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10"/>
        </w:rPr>
        <w:t>m</w:t>
      </w:r>
      <w:r>
        <w:rPr>
          <w:rFonts w:ascii="Arial" w:hAnsi="Arial" w:cs="Arial" w:eastAsia="Arial"/>
          <w:sz w:val="17"/>
          <w:szCs w:val="17"/>
          <w:color w:val="0C0C0C"/>
          <w:spacing w:val="-1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bashkimin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dy</w:t>
      </w:r>
      <w:r>
        <w:rPr>
          <w:rFonts w:ascii="Arial" w:hAnsi="Arial" w:cs="Arial" w:eastAsia="Arial"/>
          <w:sz w:val="17"/>
          <w:szCs w:val="17"/>
          <w:color w:val="33333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liqeneve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2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8"/>
        </w:rPr>
        <w:t>Prespes,</w:t>
      </w:r>
      <w:r>
        <w:rPr>
          <w:rFonts w:ascii="Arial" w:hAnsi="Arial" w:cs="Arial" w:eastAsia="Arial"/>
          <w:sz w:val="17"/>
          <w:szCs w:val="17"/>
          <w:color w:val="333333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33333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ndosht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shkaku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-61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dikurshem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braktisje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kolo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0C0C0C"/>
          <w:spacing w:val="-3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se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afe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13"/>
        </w:rPr>
        <w:t>u</w:t>
      </w:r>
      <w:r>
        <w:rPr>
          <w:rFonts w:ascii="Arial" w:hAnsi="Arial" w:cs="Arial" w:eastAsia="Arial"/>
          <w:sz w:val="17"/>
          <w:szCs w:val="17"/>
          <w:color w:val="0C0C0C"/>
          <w:spacing w:val="-4"/>
          <w:w w:val="113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iri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12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greko-shqiptar.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77" w:lineRule="auto"/>
        <w:ind w:left="982" w:right="944" w:firstLine="-1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prej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ekosist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meve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bregdetar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-5"/>
          <w:w w:val="102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agunore</w:t>
      </w:r>
      <w:r>
        <w:rPr>
          <w:rFonts w:ascii="Arial" w:hAnsi="Arial" w:cs="Arial" w:eastAsia="Arial"/>
          <w:sz w:val="17"/>
          <w:szCs w:val="17"/>
          <w:color w:val="333333"/>
          <w:spacing w:val="41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1F1F1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F1F1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menyre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vazhdueshme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komu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0C0C0C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4"/>
        </w:rPr>
        <w:t>k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9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te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reduktua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deti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3333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pasoje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21"/>
        </w:rPr>
        <w:t>rritj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21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-10"/>
          <w:w w:val="12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nive</w:t>
      </w:r>
      <w:r>
        <w:rPr>
          <w:rFonts w:ascii="Arial" w:hAnsi="Arial" w:cs="Arial" w:eastAsia="Arial"/>
          <w:sz w:val="17"/>
          <w:szCs w:val="17"/>
          <w:color w:val="0C0C0C"/>
          <w:spacing w:val="-5"/>
          <w:w w:val="109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eve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-13"/>
          <w:w w:val="132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32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3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eutrofi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11"/>
        </w:rPr>
        <w:t>k</w:t>
      </w:r>
      <w:r>
        <w:rPr>
          <w:rFonts w:ascii="Arial" w:hAnsi="Arial" w:cs="Arial" w:eastAsia="Arial"/>
          <w:sz w:val="17"/>
          <w:szCs w:val="17"/>
          <w:color w:val="0C0C0C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8"/>
        </w:rPr>
        <w:t>mit.</w:t>
      </w:r>
      <w:r>
        <w:rPr>
          <w:rFonts w:ascii="Arial" w:hAnsi="Arial" w:cs="Arial" w:eastAsia="Arial"/>
          <w:sz w:val="17"/>
          <w:szCs w:val="17"/>
          <w:color w:val="333333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34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-16"/>
          <w:w w:val="135"/>
        </w:rPr>
        <w:t>i</w:t>
      </w:r>
      <w:r>
        <w:rPr>
          <w:rFonts w:ascii="Arial" w:hAnsi="Arial" w:cs="Arial" w:eastAsia="Arial"/>
          <w:sz w:val="17"/>
          <w:szCs w:val="17"/>
          <w:color w:val="424242"/>
          <w:spacing w:val="-20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0C0C0C"/>
          <w:spacing w:val="-8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333333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sidomos</w:t>
      </w:r>
      <w:r>
        <w:rPr>
          <w:rFonts w:ascii="Arial" w:hAnsi="Arial" w:cs="Arial" w:eastAsia="Arial"/>
          <w:sz w:val="17"/>
          <w:szCs w:val="17"/>
          <w:color w:val="33333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rastet</w:t>
      </w:r>
      <w:r>
        <w:rPr>
          <w:rFonts w:ascii="Arial" w:hAnsi="Arial" w:cs="Arial" w:eastAsia="Arial"/>
          <w:sz w:val="17"/>
          <w:szCs w:val="17"/>
          <w:color w:val="33333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0"/>
          <w:w w:val="112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0"/>
          <w:w w:val="112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-10"/>
          <w:w w:val="88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17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525252"/>
          <w:spacing w:val="0"/>
          <w:w w:val="53"/>
        </w:rPr>
        <w:t>U</w:t>
      </w:r>
      <w:r>
        <w:rPr>
          <w:rFonts w:ascii="Arial" w:hAnsi="Arial" w:cs="Arial" w:eastAsia="Arial"/>
          <w:sz w:val="17"/>
          <w:szCs w:val="17"/>
          <w:color w:val="525252"/>
          <w:spacing w:val="-3"/>
          <w:w w:val="53"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nes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se</w:t>
      </w:r>
      <w:r>
        <w:rPr>
          <w:rFonts w:ascii="Arial" w:hAnsi="Arial" w:cs="Arial" w:eastAsia="Arial"/>
          <w:sz w:val="17"/>
          <w:szCs w:val="17"/>
          <w:color w:val="333333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6"/>
        </w:rPr>
        <w:t>Karavastas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6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-10"/>
          <w:w w:val="96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6"/>
        </w:rPr>
        <w:t>agunes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Narte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ku</w:t>
      </w:r>
      <w:r>
        <w:rPr>
          <w:rFonts w:ascii="Arial" w:hAnsi="Arial" w:cs="Arial" w:eastAsia="Arial"/>
          <w:sz w:val="17"/>
          <w:szCs w:val="17"/>
          <w:color w:val="1F1F1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333333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pasur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9"/>
        </w:rPr>
        <w:t>shpesh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ngordhje</w:t>
      </w:r>
      <w:r>
        <w:rPr>
          <w:rFonts w:ascii="Arial" w:hAnsi="Arial" w:cs="Arial" w:eastAsia="Arial"/>
          <w:sz w:val="17"/>
          <w:szCs w:val="17"/>
          <w:color w:val="333333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masive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peshku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per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pasoje</w:t>
      </w:r>
      <w:r>
        <w:rPr>
          <w:rFonts w:ascii="Arial" w:hAnsi="Arial" w:cs="Arial" w:eastAsia="Arial"/>
          <w:sz w:val="17"/>
          <w:szCs w:val="17"/>
          <w:color w:val="1F1F1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redukti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burimeve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ush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2"/>
        </w:rPr>
        <w:t>q</w:t>
      </w:r>
      <w:r>
        <w:rPr>
          <w:rFonts w:ascii="Arial" w:hAnsi="Arial" w:cs="Arial" w:eastAsia="Arial"/>
          <w:sz w:val="17"/>
          <w:szCs w:val="17"/>
          <w:color w:val="0C0C0C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more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perP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-1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8"/>
        </w:rPr>
        <w:t>ikanin.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73" w:right="4735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4.4.</w:t>
      </w:r>
      <w:r>
        <w:rPr>
          <w:rFonts w:ascii="Arial" w:hAnsi="Arial" w:cs="Arial" w:eastAsia="Arial"/>
          <w:sz w:val="18"/>
          <w:szCs w:val="18"/>
          <w:color w:val="0C0C0C"/>
          <w:spacing w:val="-14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Humbj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18"/>
          <w:szCs w:val="18"/>
          <w:color w:val="0C0C0C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-1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d</w:t>
      </w:r>
      <w:r>
        <w:rPr>
          <w:rFonts w:ascii="Arial" w:hAnsi="Arial" w:cs="Arial" w:eastAsia="Arial"/>
          <w:sz w:val="18"/>
          <w:szCs w:val="18"/>
          <w:color w:val="0C0C0C"/>
          <w:spacing w:val="-15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333333"/>
          <w:spacing w:val="-16"/>
          <w:w w:val="100"/>
          <w:b/>
          <w:bCs/>
        </w:rPr>
        <w:t>g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radimi</w:t>
      </w:r>
      <w:r>
        <w:rPr>
          <w:rFonts w:ascii="Arial" w:hAnsi="Arial" w:cs="Arial" w:eastAsia="Arial"/>
          <w:sz w:val="18"/>
          <w:szCs w:val="18"/>
          <w:color w:val="0C0C0C"/>
          <w:spacing w:val="13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92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1"/>
          <w:b/>
          <w:bCs/>
        </w:rPr>
        <w:t>zonav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2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-1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8"/>
          <w:szCs w:val="18"/>
          <w:color w:val="0C0C0C"/>
          <w:spacing w:val="9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folezimit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982" w:right="735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F1F1F"/>
          <w:w w:val="96"/>
          <w:b/>
          <w:bCs/>
        </w:rPr>
        <w:t>Rendesia</w:t>
      </w:r>
      <w:r>
        <w:rPr>
          <w:rFonts w:ascii="Arial" w:hAnsi="Arial" w:cs="Arial" w:eastAsia="Arial"/>
          <w:sz w:val="18"/>
          <w:szCs w:val="18"/>
          <w:color w:val="1F1F1F"/>
          <w:w w:val="97"/>
          <w:b/>
          <w:bCs/>
        </w:rPr>
        <w:t>:</w:t>
      </w:r>
      <w:r>
        <w:rPr>
          <w:rFonts w:ascii="Arial" w:hAnsi="Arial" w:cs="Arial" w:eastAsia="Arial"/>
          <w:sz w:val="18"/>
          <w:szCs w:val="18"/>
          <w:color w:val="1F1F1F"/>
          <w:spacing w:val="-34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Kritike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1" w:after="0" w:line="259" w:lineRule="auto"/>
        <w:ind w:left="982" w:right="953" w:firstLine="-1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w w:val="98"/>
        </w:rPr>
        <w:t>Catsadora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99"/>
        </w:rPr>
        <w:t>k</w:t>
      </w:r>
      <w:r>
        <w:rPr>
          <w:rFonts w:ascii="Arial" w:hAnsi="Arial" w:cs="Arial" w:eastAsia="Arial"/>
          <w:sz w:val="17"/>
          <w:szCs w:val="17"/>
          <w:color w:val="0C0C0C"/>
          <w:spacing w:val="-18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91"/>
        </w:rPr>
        <w:t>s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2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Crivelli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(2001)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333333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perpjekur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kuptua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faktoret</w:t>
      </w:r>
      <w:r>
        <w:rPr>
          <w:rFonts w:ascii="Arial" w:hAnsi="Arial" w:cs="Arial" w:eastAsia="Arial"/>
          <w:sz w:val="17"/>
          <w:szCs w:val="17"/>
          <w:color w:val="333333"/>
          <w:spacing w:val="14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3333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kufizojn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numrin</w:t>
      </w:r>
      <w:r>
        <w:rPr>
          <w:rFonts w:ascii="Arial" w:hAnsi="Arial" w:cs="Arial" w:eastAsia="Arial"/>
          <w:sz w:val="17"/>
          <w:szCs w:val="17"/>
          <w:color w:val="333333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0"/>
          <w:w w:val="112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0"/>
          <w:w w:val="112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likaneve</w:t>
      </w:r>
      <w:r>
        <w:rPr>
          <w:rFonts w:ascii="Arial" w:hAnsi="Arial" w:cs="Arial" w:eastAsia="Arial"/>
          <w:sz w:val="17"/>
          <w:szCs w:val="17"/>
          <w:color w:val="424242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folezues</w:t>
      </w:r>
      <w:r>
        <w:rPr>
          <w:rFonts w:ascii="Arial" w:hAnsi="Arial" w:cs="Arial" w:eastAsia="Arial"/>
          <w:sz w:val="17"/>
          <w:szCs w:val="17"/>
          <w:color w:val="424242"/>
          <w:spacing w:val="-24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gjete</w:t>
      </w:r>
      <w:r>
        <w:rPr>
          <w:rFonts w:ascii="Arial" w:hAnsi="Arial" w:cs="Arial" w:eastAsia="Arial"/>
          <w:sz w:val="17"/>
          <w:szCs w:val="17"/>
          <w:color w:val="424242"/>
          <w:spacing w:val="9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tregue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fort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8"/>
        </w:rPr>
        <w:t>pert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provuarse</w:t>
      </w:r>
      <w:r>
        <w:rPr>
          <w:rFonts w:ascii="Arial" w:hAnsi="Arial" w:cs="Arial" w:eastAsia="Arial"/>
          <w:sz w:val="17"/>
          <w:szCs w:val="17"/>
          <w:color w:val="333333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cile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0C0C0C"/>
          <w:spacing w:val="-1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2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disponueshmeria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shperndarja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10"/>
          <w:w w:val="105"/>
        </w:rPr>
        <w:t>h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5"/>
        </w:rPr>
        <w:t>ape</w:t>
      </w:r>
      <w:r>
        <w:rPr>
          <w:rFonts w:ascii="Arial" w:hAnsi="Arial" w:cs="Arial" w:eastAsia="Arial"/>
          <w:sz w:val="17"/>
          <w:szCs w:val="17"/>
          <w:color w:val="424242"/>
          <w:spacing w:val="2"/>
          <w:w w:val="105"/>
        </w:rPr>
        <w:t>s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nore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-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-4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shujve</w:t>
      </w:r>
      <w:r>
        <w:rPr>
          <w:rFonts w:ascii="Arial" w:hAnsi="Arial" w:cs="Arial" w:eastAsia="Arial"/>
          <w:sz w:val="17"/>
          <w:szCs w:val="17"/>
          <w:color w:val="333333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24242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folezimit</w:t>
      </w:r>
      <w:r>
        <w:rPr>
          <w:rFonts w:ascii="Arial" w:hAnsi="Arial" w:cs="Arial" w:eastAsia="Arial"/>
          <w:sz w:val="17"/>
          <w:szCs w:val="17"/>
          <w:color w:val="333333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ndikuar</w:t>
      </w:r>
      <w:r>
        <w:rPr>
          <w:rFonts w:ascii="Arial" w:hAnsi="Arial" w:cs="Arial" w:eastAsia="Arial"/>
          <w:sz w:val="17"/>
          <w:szCs w:val="17"/>
          <w:color w:val="33333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performance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tyr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pergjithshm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20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prodhi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9"/>
        </w:rPr>
        <w:t>m</w:t>
      </w:r>
      <w:r>
        <w:rPr>
          <w:rFonts w:ascii="Arial" w:hAnsi="Arial" w:cs="Arial" w:eastAsia="Arial"/>
          <w:sz w:val="17"/>
          <w:szCs w:val="17"/>
          <w:color w:val="0C0C0C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3"/>
        </w:rPr>
        <w:t>t.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6" w:after="0" w:line="250" w:lineRule="auto"/>
        <w:ind w:left="973" w:right="969" w:firstLine="1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w w:val="176"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2"/>
        </w:rPr>
        <w:t>njejt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3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1"/>
          <w:w w:val="108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enomen</w:t>
      </w:r>
      <w:r>
        <w:rPr>
          <w:rFonts w:ascii="Arial" w:hAnsi="Arial" w:cs="Arial" w:eastAsia="Arial"/>
          <w:sz w:val="17"/>
          <w:szCs w:val="17"/>
          <w:color w:val="333333"/>
          <w:spacing w:val="-23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shfaqet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Shqiperi.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Kenet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-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16"/>
        </w:rPr>
        <w:t>a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16"/>
        </w:rPr>
        <w:t>l</w:t>
      </w:r>
      <w:r>
        <w:rPr>
          <w:rFonts w:ascii="Arial" w:hAnsi="Arial" w:cs="Arial" w:eastAsia="Arial"/>
          <w:sz w:val="17"/>
          <w:szCs w:val="17"/>
          <w:color w:val="0C0C0C"/>
          <w:spacing w:val="-22"/>
          <w:w w:val="116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qi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Korce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bashku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ter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10"/>
        </w:rPr>
        <w:t>r</w:t>
      </w:r>
      <w:r>
        <w:rPr>
          <w:rFonts w:ascii="Arial" w:hAnsi="Arial" w:cs="Arial" w:eastAsia="Arial"/>
          <w:sz w:val="17"/>
          <w:szCs w:val="17"/>
          <w:color w:val="0C0C0C"/>
          <w:spacing w:val="-1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toret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-15"/>
          <w:w w:val="120"/>
        </w:rPr>
        <w:t>i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13"/>
        </w:rPr>
        <w:t>pr</w:t>
      </w:r>
      <w:r>
        <w:rPr>
          <w:rFonts w:ascii="Arial" w:hAnsi="Arial" w:cs="Arial" w:eastAsia="Arial"/>
          <w:sz w:val="17"/>
          <w:szCs w:val="17"/>
          <w:color w:val="424242"/>
          <w:spacing w:val="-15"/>
          <w:w w:val="113"/>
        </w:rPr>
        <w:t>o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7"/>
        </w:rPr>
        <w:t>dhimitt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P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-1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ikanitKacurrel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hum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105"/>
        </w:rPr>
        <w:t>b</w:t>
      </w:r>
      <w:r>
        <w:rPr>
          <w:rFonts w:ascii="Arial" w:hAnsi="Arial" w:cs="Arial" w:eastAsia="Arial"/>
          <w:sz w:val="17"/>
          <w:szCs w:val="17"/>
          <w:color w:val="0C0C0C"/>
          <w:spacing w:val="1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99"/>
        </w:rPr>
        <w:t>s</w:t>
      </w:r>
      <w:r>
        <w:rPr>
          <w:rFonts w:ascii="Arial" w:hAnsi="Arial" w:cs="Arial" w:eastAsia="Arial"/>
          <w:sz w:val="17"/>
          <w:szCs w:val="17"/>
          <w:color w:val="424242"/>
          <w:spacing w:val="4"/>
          <w:w w:val="99"/>
        </w:rPr>
        <w:t>i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8"/>
        </w:rPr>
        <w:t>rezultat</w:t>
      </w:r>
      <w:r>
        <w:rPr>
          <w:rFonts w:ascii="Arial" w:hAnsi="Arial" w:cs="Arial" w:eastAsia="Arial"/>
          <w:sz w:val="17"/>
          <w:szCs w:val="17"/>
          <w:color w:val="424242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3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tharjess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kenete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F1F1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5"/>
        </w:rPr>
        <w:t>pert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5"/>
        </w:rPr>
        <w:t>u</w:t>
      </w:r>
      <w:r>
        <w:rPr>
          <w:rFonts w:ascii="Arial" w:hAnsi="Arial" w:cs="Arial" w:eastAsia="Arial"/>
          <w:sz w:val="17"/>
          <w:szCs w:val="17"/>
          <w:color w:val="333333"/>
          <w:spacing w:val="-29"/>
          <w:w w:val="125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-4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thye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tok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bujqesore.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Vendet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4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mundshme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20"/>
        </w:rPr>
        <w:t>f</w:t>
      </w:r>
      <w:r>
        <w:rPr>
          <w:rFonts w:ascii="Arial" w:hAnsi="Arial" w:cs="Arial" w:eastAsia="Arial"/>
          <w:sz w:val="17"/>
          <w:szCs w:val="17"/>
          <w:color w:val="1F1F1F"/>
          <w:spacing w:val="-9"/>
          <w:w w:val="121"/>
        </w:rPr>
        <w:t>o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3"/>
        </w:rPr>
        <w:t>le</w:t>
      </w:r>
      <w:r>
        <w:rPr>
          <w:rFonts w:ascii="Arial" w:hAnsi="Arial" w:cs="Arial" w:eastAsia="Arial"/>
          <w:sz w:val="17"/>
          <w:szCs w:val="17"/>
          <w:color w:val="424242"/>
          <w:spacing w:val="-5"/>
          <w:w w:val="103"/>
        </w:rPr>
        <w:t>z</w:t>
      </w:r>
      <w:r>
        <w:rPr>
          <w:rFonts w:ascii="Arial" w:hAnsi="Arial" w:cs="Arial" w:eastAsia="Arial"/>
          <w:sz w:val="17"/>
          <w:szCs w:val="17"/>
          <w:color w:val="0C0C0C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mi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Prespe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Voge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humben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permes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ndryshimeve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reg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10"/>
        </w:rPr>
        <w:t>j</w:t>
      </w:r>
      <w:r>
        <w:rPr>
          <w:rFonts w:ascii="Arial" w:hAnsi="Arial" w:cs="Arial" w:eastAsia="Arial"/>
          <w:sz w:val="17"/>
          <w:szCs w:val="17"/>
          <w:color w:val="0C0C0C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mit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hidro</w:t>
      </w:r>
      <w:r>
        <w:rPr>
          <w:rFonts w:ascii="Arial" w:hAnsi="Arial" w:cs="Arial" w:eastAsia="Arial"/>
          <w:sz w:val="17"/>
          <w:szCs w:val="17"/>
          <w:color w:val="0C0C0C"/>
          <w:spacing w:val="-5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og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5"/>
        </w:rPr>
        <w:t>j</w:t>
      </w:r>
      <w:r>
        <w:rPr>
          <w:rFonts w:ascii="Arial" w:hAnsi="Arial" w:cs="Arial" w:eastAsia="Arial"/>
          <w:sz w:val="17"/>
          <w:szCs w:val="17"/>
          <w:color w:val="0C0C0C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djegies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se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1F1F1F"/>
          <w:spacing w:val="-24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la</w:t>
      </w:r>
      <w:r>
        <w:rPr>
          <w:rFonts w:ascii="Arial" w:hAnsi="Arial" w:cs="Arial" w:eastAsia="Arial"/>
          <w:sz w:val="17"/>
          <w:szCs w:val="17"/>
          <w:color w:val="424242"/>
          <w:spacing w:val="-16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ishteve.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teper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9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djegie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qellim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ringjalljen</w:t>
      </w:r>
      <w:r>
        <w:rPr>
          <w:rFonts w:ascii="Arial" w:hAnsi="Arial" w:cs="Arial" w:eastAsia="Arial"/>
          <w:sz w:val="17"/>
          <w:szCs w:val="17"/>
          <w:color w:val="33333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0"/>
          <w:w w:val="107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-2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kallami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4"/>
        </w:rPr>
        <w:t>ri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23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dalin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shpe</w:t>
      </w:r>
      <w:r>
        <w:rPr>
          <w:rFonts w:ascii="Arial" w:hAnsi="Arial" w:cs="Arial" w:eastAsia="Arial"/>
          <w:sz w:val="17"/>
          <w:szCs w:val="17"/>
          <w:color w:val="424242"/>
          <w:spacing w:val="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1F1F1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jasht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6"/>
        </w:rPr>
        <w:t>kontrollit</w:t>
      </w:r>
      <w:r>
        <w:rPr>
          <w:rFonts w:ascii="Arial" w:hAnsi="Arial" w:cs="Arial" w:eastAsia="Arial"/>
          <w:sz w:val="17"/>
          <w:szCs w:val="17"/>
          <w:color w:val="1F1F1F"/>
          <w:spacing w:val="-16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mund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shkaterrojn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hab</w:t>
      </w:r>
      <w:r>
        <w:rPr>
          <w:rFonts w:ascii="Arial" w:hAnsi="Arial" w:cs="Arial" w:eastAsia="Arial"/>
          <w:sz w:val="17"/>
          <w:szCs w:val="17"/>
          <w:color w:val="333333"/>
          <w:spacing w:val="-24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525252"/>
          <w:spacing w:val="-10"/>
          <w:w w:val="176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at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potencial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riprodhi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8"/>
        </w:rPr>
        <w:t>m</w:t>
      </w:r>
      <w:r>
        <w:rPr>
          <w:rFonts w:ascii="Arial" w:hAnsi="Arial" w:cs="Arial" w:eastAsia="Arial"/>
          <w:sz w:val="17"/>
          <w:szCs w:val="17"/>
          <w:color w:val="0C0C0C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32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5"/>
          <w:w w:val="102"/>
        </w:rPr>
        <w:t>P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19"/>
        </w:rPr>
        <w:t>el</w:t>
      </w:r>
      <w:r>
        <w:rPr>
          <w:rFonts w:ascii="Arial" w:hAnsi="Arial" w:cs="Arial" w:eastAsia="Arial"/>
          <w:sz w:val="17"/>
          <w:szCs w:val="17"/>
          <w:color w:val="424242"/>
          <w:spacing w:val="-4"/>
          <w:w w:val="119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6"/>
        </w:rPr>
        <w:t>kanet.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76" w:lineRule="auto"/>
        <w:ind w:left="973" w:right="997" w:firstLine="10"/>
        <w:jc w:val="both"/>
        <w:rPr>
          <w:rFonts w:ascii="Arial" w:hAnsi="Arial" w:cs="Arial" w:eastAsia="Arial"/>
          <w:sz w:val="17"/>
          <w:szCs w:val="17"/>
        </w:rPr>
      </w:pPr>
      <w:rPr/>
      <w:r>
        <w:rPr/>
        <w:pict>
          <v:group style="position:absolute;margin-left:258.878845pt;margin-top:22.29674pt;width:.1pt;height:11.309815pt;mso-position-horizontal-relative:page;mso-position-vertical-relative:paragraph;z-index:-4839" coordorigin="5178,446" coordsize="2,226">
            <v:shape style="position:absolute;left:5178;top:446;width:2;height:226" coordorigin="5178,446" coordsize="0,226" path="m5178,672l5178,446e" filled="f" stroked="t" strokeweight="2.59577pt" strokecolor="#E6E6E6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7"/>
          <w:szCs w:val="17"/>
          <w:color w:val="1F1F1F"/>
          <w:w w:val="107"/>
        </w:rPr>
        <w:t>Nderkohe</w:t>
      </w:r>
      <w:r>
        <w:rPr>
          <w:rFonts w:ascii="Arial" w:hAnsi="Arial" w:cs="Arial" w:eastAsia="Arial"/>
          <w:sz w:val="17"/>
          <w:szCs w:val="17"/>
          <w:color w:val="1F1F1F"/>
          <w:spacing w:val="-19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9"/>
        </w:rPr>
        <w:t>ishuj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perdorur</w:t>
      </w:r>
      <w:r>
        <w:rPr>
          <w:rFonts w:ascii="Arial" w:hAnsi="Arial" w:cs="Arial" w:eastAsia="Arial"/>
          <w:sz w:val="17"/>
          <w:szCs w:val="17"/>
          <w:color w:val="1F1F1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folezi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ligat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bre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07"/>
        </w:rPr>
        <w:t>g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07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etar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Karavastas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vuajne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nga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degradimi</w:t>
      </w:r>
      <w:r>
        <w:rPr>
          <w:rFonts w:ascii="Arial" w:hAnsi="Arial" w:cs="Arial" w:eastAsia="Arial"/>
          <w:sz w:val="17"/>
          <w:szCs w:val="17"/>
          <w:color w:val="33333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14"/>
        </w:rPr>
        <w:t>li</w:t>
      </w:r>
      <w:r>
        <w:rPr>
          <w:rFonts w:ascii="Arial" w:hAnsi="Arial" w:cs="Arial" w:eastAsia="Arial"/>
          <w:sz w:val="17"/>
          <w:szCs w:val="17"/>
          <w:color w:val="0C0C0C"/>
          <w:spacing w:val="3"/>
          <w:w w:val="114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hur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4"/>
        </w:rPr>
        <w:t>ndrys</w:t>
      </w:r>
      <w:r>
        <w:rPr>
          <w:rFonts w:ascii="Arial" w:hAnsi="Arial" w:cs="Arial" w:eastAsia="Arial"/>
          <w:sz w:val="17"/>
          <w:szCs w:val="17"/>
          <w:color w:val="1F1F1F"/>
          <w:spacing w:val="-18"/>
          <w:w w:val="104"/>
        </w:rPr>
        <w:t>h</w:t>
      </w:r>
      <w:r>
        <w:rPr>
          <w:rFonts w:ascii="Arial" w:hAnsi="Arial" w:cs="Arial" w:eastAsia="Arial"/>
          <w:sz w:val="17"/>
          <w:szCs w:val="17"/>
          <w:color w:val="424242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3"/>
        </w:rPr>
        <w:t>me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1"/>
        </w:rPr>
        <w:t>regjimi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24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natyro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0C0C0C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me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18"/>
        </w:rPr>
        <w:t>n</w:t>
      </w:r>
      <w:r>
        <w:rPr>
          <w:rFonts w:ascii="Arial" w:hAnsi="Arial" w:cs="Arial" w:eastAsia="Arial"/>
          <w:sz w:val="17"/>
          <w:szCs w:val="17"/>
          <w:color w:val="0C0C0C"/>
          <w:spacing w:val="4"/>
          <w:w w:val="117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9"/>
        </w:rPr>
        <w:t>imit,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erozioni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pasoje</w:t>
      </w:r>
      <w:r>
        <w:rPr>
          <w:rFonts w:ascii="Arial" w:hAnsi="Arial" w:cs="Arial" w:eastAsia="Arial"/>
          <w:sz w:val="17"/>
          <w:szCs w:val="17"/>
          <w:color w:val="333333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vet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0C0C0C"/>
          <w:spacing w:val="-5"/>
          <w:w w:val="117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3"/>
        </w:rPr>
        <w:t>tivitetit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te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shpendeve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03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perdori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7"/>
        </w:rPr>
        <w:t>m</w:t>
      </w:r>
      <w:r>
        <w:rPr>
          <w:rFonts w:ascii="Arial" w:hAnsi="Arial" w:cs="Arial" w:eastAsia="Arial"/>
          <w:sz w:val="17"/>
          <w:szCs w:val="17"/>
          <w:color w:val="0C0C0C"/>
          <w:spacing w:val="-1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bime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03"/>
        </w:rPr>
        <w:t>s</w:t>
      </w:r>
      <w:r>
        <w:rPr>
          <w:rFonts w:ascii="Arial" w:hAnsi="Arial" w:cs="Arial" w:eastAsia="Arial"/>
          <w:sz w:val="17"/>
          <w:szCs w:val="17"/>
          <w:color w:val="0C0C0C"/>
          <w:spacing w:val="-3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se</w:t>
      </w:r>
      <w:r>
        <w:rPr>
          <w:rFonts w:ascii="Arial" w:hAnsi="Arial" w:cs="Arial" w:eastAsia="Arial"/>
          <w:sz w:val="17"/>
          <w:szCs w:val="17"/>
          <w:color w:val="333333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pern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14"/>
        </w:rPr>
        <w:t>d</w:t>
      </w:r>
      <w:r>
        <w:rPr>
          <w:rFonts w:ascii="Arial" w:hAnsi="Arial" w:cs="Arial" w:eastAsia="Arial"/>
          <w:sz w:val="17"/>
          <w:szCs w:val="17"/>
          <w:color w:val="B1B1B1"/>
          <w:spacing w:val="-22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8"/>
        </w:rPr>
        <w:t>ertimi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424242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424242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folev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he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efektet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ekstrem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mo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34"/>
        </w:rPr>
        <w:t>it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34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91"/>
        </w:rPr>
        <w:t>s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20"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-2"/>
          <w:w w:val="120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understuhite,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ndosht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F1F1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perforc</w:t>
      </w:r>
      <w:r>
        <w:rPr>
          <w:rFonts w:ascii="Arial" w:hAnsi="Arial" w:cs="Arial" w:eastAsia="Arial"/>
          <w:sz w:val="17"/>
          <w:szCs w:val="17"/>
          <w:color w:val="1F1F1F"/>
          <w:spacing w:val="-1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ara</w:t>
      </w:r>
      <w:r>
        <w:rPr>
          <w:rFonts w:ascii="Arial" w:hAnsi="Arial" w:cs="Arial" w:eastAsia="Arial"/>
          <w:sz w:val="17"/>
          <w:szCs w:val="17"/>
          <w:color w:val="424242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1F1F1F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ndryshimi</w:t>
      </w:r>
      <w:r>
        <w:rPr>
          <w:rFonts w:ascii="Arial" w:hAnsi="Arial" w:cs="Arial" w:eastAsia="Arial"/>
          <w:sz w:val="17"/>
          <w:szCs w:val="17"/>
          <w:color w:val="1F1F1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6"/>
          <w:w w:val="131"/>
        </w:rPr>
        <w:t>k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6"/>
        </w:rPr>
        <w:t>limes.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73" w:right="1991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4.5.</w:t>
      </w:r>
      <w:r>
        <w:rPr>
          <w:rFonts w:ascii="Arial" w:hAnsi="Arial" w:cs="Arial" w:eastAsia="Arial"/>
          <w:sz w:val="18"/>
          <w:szCs w:val="18"/>
          <w:color w:val="0C0C0C"/>
          <w:spacing w:val="-14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Permbytje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1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C0C0C"/>
          <w:spacing w:val="7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b/>
          <w:bCs/>
        </w:rPr>
        <w:t>vendev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8"/>
          <w:szCs w:val="18"/>
          <w:color w:val="0C0C0C"/>
          <w:spacing w:val="19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folezimi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C0C0C"/>
          <w:spacing w:val="6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pe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18"/>
          <w:szCs w:val="18"/>
          <w:color w:val="0C0C0C"/>
          <w:spacing w:val="8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4"/>
          <w:b/>
          <w:bCs/>
        </w:rPr>
        <w:t>shka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4"/>
          <w:b/>
          <w:bCs/>
        </w:rPr>
        <w:t>k</w:t>
      </w:r>
      <w:r>
        <w:rPr>
          <w:rFonts w:ascii="Arial" w:hAnsi="Arial" w:cs="Arial" w:eastAsia="Arial"/>
          <w:sz w:val="18"/>
          <w:szCs w:val="18"/>
          <w:color w:val="1F1F1F"/>
          <w:spacing w:val="-2"/>
          <w:w w:val="94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27"/>
          <w:b/>
          <w:bCs/>
        </w:rPr>
        <w:t>te</w:t>
      </w:r>
      <w:r>
        <w:rPr>
          <w:rFonts w:ascii="Arial" w:hAnsi="Arial" w:cs="Arial" w:eastAsia="Arial"/>
          <w:sz w:val="18"/>
          <w:szCs w:val="18"/>
          <w:color w:val="0C0C0C"/>
          <w:spacing w:val="-29"/>
          <w:w w:val="127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b/>
          <w:bCs/>
        </w:rPr>
        <w:t>situatav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ekstreme</w:t>
      </w:r>
      <w:r>
        <w:rPr>
          <w:rFonts w:ascii="Arial" w:hAnsi="Arial" w:cs="Arial" w:eastAsia="Arial"/>
          <w:sz w:val="18"/>
          <w:szCs w:val="18"/>
          <w:color w:val="0C0C0C"/>
          <w:spacing w:val="4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8"/>
          <w:szCs w:val="18"/>
          <w:color w:val="0C0C0C"/>
          <w:spacing w:val="10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C0C0C"/>
          <w:spacing w:val="0"/>
          <w:w w:val="109"/>
          <w:b/>
          <w:bCs/>
        </w:rPr>
        <w:t>motit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9" w:after="0" w:line="240" w:lineRule="auto"/>
        <w:ind w:left="973" w:right="747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C0C0C"/>
          <w:w w:val="94"/>
          <w:b/>
          <w:bCs/>
          <w:i/>
        </w:rPr>
        <w:t>Rend</w:t>
      </w:r>
      <w:r>
        <w:rPr>
          <w:rFonts w:ascii="Arial" w:hAnsi="Arial" w:cs="Arial" w:eastAsia="Arial"/>
          <w:sz w:val="17"/>
          <w:szCs w:val="17"/>
          <w:color w:val="0C0C0C"/>
          <w:spacing w:val="-15"/>
          <w:w w:val="95"/>
          <w:b/>
          <w:bCs/>
          <w:i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1"/>
          <w:b/>
          <w:bCs/>
          <w:i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90"/>
          <w:b/>
          <w:bCs/>
          <w:i/>
        </w:rPr>
        <w:t>i</w:t>
      </w:r>
      <w:r>
        <w:rPr>
          <w:rFonts w:ascii="Arial" w:hAnsi="Arial" w:cs="Arial" w:eastAsia="Arial"/>
          <w:sz w:val="17"/>
          <w:szCs w:val="17"/>
          <w:color w:val="0C0C0C"/>
          <w:spacing w:val="-9"/>
          <w:w w:val="126"/>
          <w:b/>
          <w:bCs/>
          <w:i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  <w:b/>
          <w:bCs/>
          <w:i/>
        </w:rPr>
        <w:t>:</w:t>
      </w:r>
      <w:r>
        <w:rPr>
          <w:rFonts w:ascii="Arial" w:hAnsi="Arial" w:cs="Arial" w:eastAsia="Arial"/>
          <w:sz w:val="17"/>
          <w:szCs w:val="17"/>
          <w:color w:val="333333"/>
          <w:spacing w:val="-31"/>
          <w:w w:val="100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  <w:b/>
          <w:bCs/>
          <w:i/>
        </w:rPr>
        <w:t>Kritike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8" w:lineRule="auto"/>
        <w:ind w:left="973" w:right="946" w:firstLine="1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Permbytj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F1F1F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3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-5"/>
          <w:w w:val="115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shulli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525252"/>
          <w:spacing w:val="-1"/>
          <w:w w:val="176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94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C0C0C"/>
          <w:spacing w:val="-11"/>
          <w:w w:val="112"/>
        </w:rPr>
        <w:t>r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12"/>
        </w:rPr>
        <w:t>iprodhimi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424242"/>
          <w:spacing w:val="-6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3"/>
        </w:rPr>
        <w:t>Pelika</w:t>
      </w:r>
      <w:r>
        <w:rPr>
          <w:rFonts w:ascii="Arial" w:hAnsi="Arial" w:cs="Arial" w:eastAsia="Arial"/>
          <w:sz w:val="17"/>
          <w:szCs w:val="17"/>
          <w:color w:val="1F1F1F"/>
          <w:spacing w:val="-9"/>
          <w:w w:val="104"/>
        </w:rPr>
        <w:t>n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45"/>
        </w:rPr>
        <w:t>i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44"/>
        </w:rPr>
        <w:t>t</w:t>
      </w:r>
      <w:r>
        <w:rPr>
          <w:rFonts w:ascii="Arial" w:hAnsi="Arial" w:cs="Arial" w:eastAsia="Arial"/>
          <w:sz w:val="17"/>
          <w:szCs w:val="17"/>
          <w:color w:val="424242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F1F1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1F1F1F"/>
          <w:spacing w:val="-17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525252"/>
          <w:spacing w:val="-1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vast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es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1"/>
        </w:rPr>
        <w:t>h</w:t>
      </w:r>
      <w:r>
        <w:rPr>
          <w:rFonts w:ascii="Arial" w:hAnsi="Arial" w:cs="Arial" w:eastAsia="Arial"/>
          <w:sz w:val="17"/>
          <w:szCs w:val="17"/>
          <w:color w:val="0C0C0C"/>
          <w:spacing w:val="-1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118"/>
        </w:rPr>
        <w:t>n</w:t>
      </w:r>
      <w:r>
        <w:rPr>
          <w:rFonts w:ascii="Arial" w:hAnsi="Arial" w:cs="Arial" w:eastAsia="Arial"/>
          <w:sz w:val="17"/>
          <w:szCs w:val="17"/>
          <w:color w:val="0C0C0C"/>
          <w:spacing w:val="-1"/>
          <w:w w:val="118"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ngjarje</w:t>
      </w:r>
      <w:r>
        <w:rPr>
          <w:rFonts w:ascii="Arial" w:hAnsi="Arial" w:cs="Arial" w:eastAsia="Arial"/>
          <w:sz w:val="17"/>
          <w:szCs w:val="17"/>
          <w:color w:val="1F1F1F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shpesht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3333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ndodh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z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0C0C0C"/>
          <w:spacing w:val="-6"/>
          <w:w w:val="106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6"/>
        </w:rPr>
        <w:t>n</w:t>
      </w:r>
      <w:r>
        <w:rPr>
          <w:rFonts w:ascii="Arial" w:hAnsi="Arial" w:cs="Arial" w:eastAsia="Arial"/>
          <w:sz w:val="17"/>
          <w:szCs w:val="17"/>
          <w:color w:val="0C0C0C"/>
          <w:spacing w:val="-4"/>
          <w:w w:val="106"/>
        </w:rPr>
        <w:t>i</w:t>
      </w:r>
      <w:r>
        <w:rPr>
          <w:rFonts w:ascii="Arial" w:hAnsi="Arial" w:cs="Arial" w:eastAsia="Arial"/>
          <w:sz w:val="17"/>
          <w:szCs w:val="17"/>
          <w:color w:val="424242"/>
          <w:spacing w:val="2"/>
          <w:w w:val="106"/>
        </w:rPr>
        <w:t>s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6"/>
        </w:rPr>
        <w:t>h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5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33333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ose</w:t>
      </w:r>
      <w:r>
        <w:rPr>
          <w:rFonts w:ascii="Arial" w:hAnsi="Arial" w:cs="Arial" w:eastAsia="Arial"/>
          <w:sz w:val="17"/>
          <w:szCs w:val="17"/>
          <w:color w:val="33333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dy</w:t>
      </w:r>
      <w:r>
        <w:rPr>
          <w:rFonts w:ascii="Arial" w:hAnsi="Arial" w:cs="Arial" w:eastAsia="Arial"/>
          <w:sz w:val="17"/>
          <w:szCs w:val="17"/>
          <w:color w:val="33333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1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ere</w:t>
      </w:r>
      <w:r>
        <w:rPr>
          <w:rFonts w:ascii="Arial" w:hAnsi="Arial" w:cs="Arial" w:eastAsia="Arial"/>
          <w:sz w:val="17"/>
          <w:szCs w:val="17"/>
          <w:color w:val="424242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sezonin</w:t>
      </w:r>
      <w:r>
        <w:rPr>
          <w:rFonts w:ascii="Arial" w:hAnsi="Arial" w:cs="Arial" w:eastAsia="Arial"/>
          <w:sz w:val="17"/>
          <w:szCs w:val="17"/>
          <w:color w:val="42424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2424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24242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-10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10"/>
        </w:rPr>
        <w:t>iprodhi</w:t>
      </w:r>
      <w:r>
        <w:rPr>
          <w:rFonts w:ascii="Arial" w:hAnsi="Arial" w:cs="Arial" w:eastAsia="Arial"/>
          <w:sz w:val="17"/>
          <w:szCs w:val="17"/>
          <w:color w:val="424242"/>
          <w:spacing w:val="-16"/>
          <w:w w:val="110"/>
        </w:rPr>
        <w:t>m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45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44"/>
        </w:rPr>
        <w:t>t</w:t>
      </w:r>
      <w:r>
        <w:rPr>
          <w:rFonts w:ascii="Arial" w:hAnsi="Arial" w:cs="Arial" w:eastAsia="Arial"/>
          <w:sz w:val="17"/>
          <w:szCs w:val="17"/>
          <w:color w:val="1F1F1F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52525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525252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shkakto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424242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zakonish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permbytje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folev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te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vendosura</w:t>
      </w:r>
      <w:r>
        <w:rPr>
          <w:rFonts w:ascii="Arial" w:hAnsi="Arial" w:cs="Arial" w:eastAsia="Arial"/>
          <w:sz w:val="17"/>
          <w:szCs w:val="17"/>
          <w:color w:val="1F1F1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0"/>
          <w:w w:val="159"/>
        </w:rPr>
        <w:t>r</w:t>
      </w:r>
      <w:r>
        <w:rPr>
          <w:rFonts w:ascii="Arial" w:hAnsi="Arial" w:cs="Arial" w:eastAsia="Arial"/>
          <w:sz w:val="17"/>
          <w:szCs w:val="17"/>
          <w:color w:val="0C0C0C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ujin</w:t>
      </w:r>
      <w:r>
        <w:rPr>
          <w:rFonts w:ascii="Arial" w:hAnsi="Arial" w:cs="Arial" w:eastAsia="Arial"/>
          <w:sz w:val="17"/>
          <w:szCs w:val="17"/>
          <w:color w:val="1F1F1F"/>
          <w:spacing w:val="-22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Permbyi</w:t>
      </w:r>
      <w:r>
        <w:rPr>
          <w:rFonts w:ascii="Arial" w:hAnsi="Arial" w:cs="Arial" w:eastAsia="Arial"/>
          <w:sz w:val="17"/>
          <w:szCs w:val="17"/>
          <w:color w:val="1F1F1F"/>
          <w:spacing w:val="-3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je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424242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mund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shkaterrojnefolet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ose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8"/>
        </w:rPr>
        <w:t>vra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98"/>
        </w:rPr>
        <w:t>s</w:t>
      </w:r>
      <w:r>
        <w:rPr>
          <w:rFonts w:ascii="Arial" w:hAnsi="Arial" w:cs="Arial" w:eastAsia="Arial"/>
          <w:sz w:val="17"/>
          <w:szCs w:val="17"/>
          <w:color w:val="0C0C0C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7"/>
        </w:rPr>
        <w:t>m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7"/>
        </w:rPr>
        <w:t>bri</w:t>
      </w:r>
      <w:r>
        <w:rPr>
          <w:rFonts w:ascii="Arial" w:hAnsi="Arial" w:cs="Arial" w:eastAsia="Arial"/>
          <w:sz w:val="17"/>
          <w:szCs w:val="17"/>
          <w:color w:val="1F1F1F"/>
          <w:spacing w:val="1"/>
          <w:w w:val="107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veze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6" w:after="0" w:line="240" w:lineRule="auto"/>
        <w:ind w:left="973" w:right="614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apo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veg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9"/>
        </w:rPr>
        <w:t>j</w:t>
      </w:r>
      <w:r>
        <w:rPr>
          <w:rFonts w:ascii="Arial" w:hAnsi="Arial" w:cs="Arial" w:eastAsia="Arial"/>
          <w:sz w:val="17"/>
          <w:szCs w:val="17"/>
          <w:color w:val="0C0C0C"/>
          <w:spacing w:val="-1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45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44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moshe</w:t>
      </w:r>
      <w:r>
        <w:rPr>
          <w:rFonts w:ascii="Arial" w:hAnsi="Arial" w:cs="Arial" w:eastAsia="Arial"/>
          <w:sz w:val="17"/>
          <w:szCs w:val="17"/>
          <w:color w:val="33333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far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9"/>
        </w:rPr>
        <w:t>re.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05" w:lineRule="auto"/>
        <w:ind w:left="973" w:right="946" w:firstLine="1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7"/>
          <w:szCs w:val="17"/>
          <w:color w:val="1F1F1F"/>
          <w:spacing w:val="-12"/>
          <w:w w:val="91"/>
        </w:rPr>
        <w:t>P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10"/>
        </w:rPr>
        <w:t>ermb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17"/>
        </w:rPr>
        <w:t>ytjet</w:t>
      </w:r>
      <w:r>
        <w:rPr>
          <w:rFonts w:ascii="Arial" w:hAnsi="Arial" w:cs="Arial" w:eastAsia="Arial"/>
          <w:sz w:val="17"/>
          <w:szCs w:val="17"/>
          <w:color w:val="1F1F1F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ndodhin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zakonish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ngjarjeve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ekstrem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motit</w:t>
      </w:r>
      <w:r>
        <w:rPr>
          <w:rFonts w:ascii="Arial" w:hAnsi="Arial" w:cs="Arial" w:eastAsia="Arial"/>
          <w:sz w:val="17"/>
          <w:szCs w:val="17"/>
          <w:color w:val="333333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09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stu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9"/>
        </w:rPr>
        <w:t>h</w:t>
      </w:r>
      <w:r>
        <w:rPr>
          <w:rFonts w:ascii="Arial" w:hAnsi="Arial" w:cs="Arial" w:eastAsia="Arial"/>
          <w:sz w:val="17"/>
          <w:szCs w:val="17"/>
          <w:color w:val="0C0C0C"/>
          <w:spacing w:val="-1"/>
          <w:w w:val="109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tee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9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shira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rrembyer</w:t>
      </w:r>
      <w:r>
        <w:rPr>
          <w:rFonts w:ascii="Arial" w:hAnsi="Arial" w:cs="Arial" w:eastAsia="Arial"/>
          <w:sz w:val="17"/>
          <w:szCs w:val="17"/>
          <w:color w:val="333333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vijne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97"/>
        </w:rPr>
        <w:t>nga</w:t>
      </w:r>
      <w:r>
        <w:rPr>
          <w:rFonts w:ascii="Arial" w:hAnsi="Arial" w:cs="Arial" w:eastAsia="Arial"/>
          <w:sz w:val="17"/>
          <w:szCs w:val="17"/>
          <w:color w:val="1F1F1F"/>
          <w:spacing w:val="-16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jug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8"/>
        </w:rPr>
        <w:t>u</w:t>
      </w:r>
      <w:r>
        <w:rPr>
          <w:rFonts w:ascii="Arial" w:hAnsi="Arial" w:cs="Arial" w:eastAsia="Arial"/>
          <w:sz w:val="17"/>
          <w:szCs w:val="17"/>
          <w:color w:val="525252"/>
          <w:spacing w:val="6"/>
          <w:w w:val="223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Nese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kjo</w:t>
      </w:r>
      <w:r>
        <w:rPr>
          <w:rFonts w:ascii="Arial" w:hAnsi="Arial" w:cs="Arial" w:eastAsia="Arial"/>
          <w:sz w:val="17"/>
          <w:szCs w:val="17"/>
          <w:color w:val="1F1F1F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kombinohe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batic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larte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13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ef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7"/>
          <w:w w:val="91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34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35"/>
        </w:rPr>
        <w:t>i</w:t>
      </w:r>
      <w:r>
        <w:rPr>
          <w:rFonts w:ascii="Arial" w:hAnsi="Arial" w:cs="Arial" w:eastAsia="Arial"/>
          <w:sz w:val="17"/>
          <w:szCs w:val="17"/>
          <w:color w:val="424242"/>
          <w:spacing w:val="-2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permbyt</w:t>
      </w:r>
      <w:r>
        <w:rPr>
          <w:rFonts w:ascii="Arial" w:hAnsi="Arial" w:cs="Arial" w:eastAsia="Arial"/>
          <w:sz w:val="17"/>
          <w:szCs w:val="17"/>
          <w:color w:val="333333"/>
          <w:spacing w:val="9"/>
          <w:w w:val="108"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eveesht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-16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he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-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theksuar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mund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jet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shkater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6"/>
        </w:rPr>
        <w:t>r</w:t>
      </w:r>
      <w:r>
        <w:rPr>
          <w:rFonts w:ascii="Arial" w:hAnsi="Arial" w:cs="Arial" w:eastAsia="Arial"/>
          <w:sz w:val="17"/>
          <w:szCs w:val="17"/>
          <w:color w:val="0C0C0C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mta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9"/>
        </w:rPr>
        <w:t>o</w:t>
      </w:r>
      <w:r>
        <w:rPr>
          <w:rFonts w:ascii="Arial" w:hAnsi="Arial" w:cs="Arial" w:eastAsia="Arial"/>
          <w:sz w:val="17"/>
          <w:szCs w:val="17"/>
          <w:color w:val="0C0C0C"/>
          <w:spacing w:val="5"/>
          <w:w w:val="109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onine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sepse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disa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prej</w:t>
      </w:r>
      <w:r>
        <w:rPr>
          <w:rFonts w:ascii="Arial" w:hAnsi="Arial" w:cs="Arial" w:eastAsia="Arial"/>
          <w:sz w:val="17"/>
          <w:szCs w:val="17"/>
          <w:color w:val="333333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ciftev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24242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6"/>
        </w:rPr>
        <w:t>P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-2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6"/>
        </w:rPr>
        <w:t>ikan</w:t>
      </w:r>
      <w:r>
        <w:rPr>
          <w:rFonts w:ascii="Arial" w:hAnsi="Arial" w:cs="Arial" w:eastAsia="Arial"/>
          <w:sz w:val="17"/>
          <w:szCs w:val="17"/>
          <w:color w:val="424242"/>
          <w:spacing w:val="-1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6"/>
        </w:rPr>
        <w:t>ve</w:t>
      </w:r>
      <w:r>
        <w:rPr>
          <w:rFonts w:ascii="Arial" w:hAnsi="Arial" w:cs="Arial" w:eastAsia="Arial"/>
          <w:sz w:val="17"/>
          <w:szCs w:val="17"/>
          <w:color w:val="1F1F1F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mund</w:t>
      </w:r>
      <w:r>
        <w:rPr>
          <w:rFonts w:ascii="Arial" w:hAnsi="Arial" w:cs="Arial" w:eastAsia="Arial"/>
          <w:sz w:val="17"/>
          <w:szCs w:val="17"/>
          <w:color w:val="33333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deshtojne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teresisht</w:t>
      </w:r>
      <w:r>
        <w:rPr>
          <w:rFonts w:ascii="Arial" w:hAnsi="Arial" w:cs="Arial" w:eastAsia="Arial"/>
          <w:sz w:val="17"/>
          <w:szCs w:val="17"/>
          <w:color w:val="33333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F1F1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shum</w:t>
      </w:r>
      <w:r>
        <w:rPr>
          <w:rFonts w:ascii="Arial" w:hAnsi="Arial" w:cs="Arial" w:eastAsia="Arial"/>
          <w:sz w:val="17"/>
          <w:szCs w:val="17"/>
          <w:color w:val="333333"/>
          <w:spacing w:val="-17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mine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tyr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0C0C0C"/>
          <w:spacing w:val="9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6"/>
        </w:rPr>
        <w:t>Rast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7"/>
        </w:rPr>
        <w:t>fun</w:t>
      </w:r>
      <w:r>
        <w:rPr>
          <w:rFonts w:ascii="Arial" w:hAnsi="Arial" w:cs="Arial" w:eastAsia="Arial"/>
          <w:sz w:val="17"/>
          <w:szCs w:val="17"/>
          <w:color w:val="1F1F1F"/>
          <w:spacing w:val="-7"/>
          <w:w w:val="108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45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44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v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14"/>
        </w:rPr>
        <w:t>i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26"/>
        </w:rPr>
        <w:t>tit</w:t>
      </w:r>
      <w:r>
        <w:rPr>
          <w:rFonts w:ascii="Arial" w:hAnsi="Arial" w:cs="Arial" w:eastAsia="Arial"/>
          <w:sz w:val="17"/>
          <w:szCs w:val="17"/>
          <w:color w:val="1F1F1F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94"/>
        </w:rPr>
        <w:t>2014</w:t>
      </w:r>
      <w:r>
        <w:rPr>
          <w:rFonts w:ascii="Arial" w:hAnsi="Arial" w:cs="Arial" w:eastAsia="Arial"/>
          <w:sz w:val="17"/>
          <w:szCs w:val="17"/>
          <w:color w:val="1F1F1F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kur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kolo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12"/>
        </w:rPr>
        <w:t>n</w:t>
      </w:r>
      <w:r>
        <w:rPr>
          <w:rFonts w:ascii="Arial" w:hAnsi="Arial" w:cs="Arial" w:eastAsia="Arial"/>
          <w:sz w:val="17"/>
          <w:szCs w:val="17"/>
          <w:color w:val="0C0C0C"/>
          <w:spacing w:val="-1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qendroi</w:t>
      </w:r>
      <w:r>
        <w:rPr>
          <w:rFonts w:ascii="Arial" w:hAnsi="Arial" w:cs="Arial" w:eastAsia="Arial"/>
          <w:sz w:val="17"/>
          <w:szCs w:val="17"/>
          <w:color w:val="33333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33333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kohe</w:t>
      </w:r>
      <w:r>
        <w:rPr>
          <w:rFonts w:ascii="Arial" w:hAnsi="Arial" w:cs="Arial" w:eastAsia="Arial"/>
          <w:sz w:val="17"/>
          <w:szCs w:val="17"/>
          <w:color w:val="1F1F1F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te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permbyturdh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pjese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  <w:i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mire</w:t>
      </w:r>
      <w:r>
        <w:rPr>
          <w:rFonts w:ascii="Arial" w:hAnsi="Arial" w:cs="Arial" w:eastAsia="Arial"/>
          <w:sz w:val="17"/>
          <w:szCs w:val="17"/>
          <w:color w:val="333333"/>
          <w:spacing w:val="7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  <w:i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F1F1F"/>
          <w:spacing w:val="0"/>
          <w:w w:val="100"/>
        </w:rPr>
        <w:t>pjell</w:t>
      </w:r>
      <w:r>
        <w:rPr>
          <w:rFonts w:ascii="Arial" w:hAnsi="Arial" w:cs="Arial" w:eastAsia="Arial"/>
          <w:sz w:val="17"/>
          <w:szCs w:val="17"/>
          <w:color w:val="1F1F1F"/>
          <w:spacing w:val="-2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eve</w:t>
      </w:r>
      <w:r>
        <w:rPr>
          <w:rFonts w:ascii="Arial" w:hAnsi="Arial" w:cs="Arial" w:eastAsia="Arial"/>
          <w:sz w:val="17"/>
          <w:szCs w:val="17"/>
          <w:color w:val="424242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humben</w:t>
      </w:r>
      <w:r>
        <w:rPr>
          <w:rFonts w:ascii="Arial" w:hAnsi="Arial" w:cs="Arial" w:eastAsia="Arial"/>
          <w:sz w:val="17"/>
          <w:szCs w:val="17"/>
          <w:color w:val="333333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424242"/>
          <w:spacing w:val="4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pasoje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424242"/>
          <w:spacing w:val="0"/>
          <w:w w:val="100"/>
          <w:i/>
        </w:rPr>
        <w:t>e</w:t>
      </w:r>
      <w:r>
        <w:rPr>
          <w:rFonts w:ascii="Arial" w:hAnsi="Arial" w:cs="Arial" w:eastAsia="Arial"/>
          <w:sz w:val="16"/>
          <w:szCs w:val="16"/>
          <w:color w:val="424242"/>
          <w:spacing w:val="-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lagies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24242"/>
          <w:spacing w:val="0"/>
          <w:w w:val="97"/>
        </w:rPr>
        <w:t>se</w:t>
      </w:r>
      <w:r>
        <w:rPr>
          <w:rFonts w:ascii="Arial" w:hAnsi="Arial" w:cs="Arial" w:eastAsia="Arial"/>
          <w:sz w:val="17"/>
          <w:szCs w:val="17"/>
          <w:color w:val="424242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vezeve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Bin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  <w:i/>
        </w:rPr>
        <w:t>pers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  <w:i/>
        </w:rPr>
        <w:t>.</w:t>
      </w:r>
      <w:r>
        <w:rPr>
          <w:rFonts w:ascii="Arial" w:hAnsi="Arial" w:cs="Arial" w:eastAsia="Arial"/>
          <w:sz w:val="16"/>
          <w:szCs w:val="16"/>
          <w:color w:val="333333"/>
          <w:spacing w:val="-13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3"/>
          <w:i/>
        </w:rPr>
        <w:t>obs.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4"/>
          <w:i/>
        </w:rPr>
        <w:t>)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3"/>
          <w:i/>
        </w:rPr>
        <w:t>.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jc w:val="left"/>
        <w:spacing w:after="0"/>
        <w:sectPr>
          <w:pgMar w:header="791" w:footer="823" w:top="1700" w:bottom="1020" w:left="1220" w:right="1220"/>
          <w:pgSz w:w="12240" w:h="15840"/>
        </w:sectPr>
      </w:pPr>
      <w:rPr/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94" w:lineRule="auto"/>
        <w:ind w:left="921" w:right="81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Bazua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86"/>
        </w:rPr>
        <w:t>sa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8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siper</w:t>
      </w:r>
      <w:r>
        <w:rPr>
          <w:rFonts w:ascii="Arial" w:hAnsi="Arial" w:cs="Arial" w:eastAsia="Arial"/>
          <w:sz w:val="17"/>
          <w:szCs w:val="17"/>
          <w:color w:val="31313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shmangia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efek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151515"/>
          <w:spacing w:val="-2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55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permbytjev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fakto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rendesishem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suksesin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-1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iprodhimit.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911" w:right="4756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-13"/>
          <w:w w:val="124"/>
        </w:rPr>
        <w:t>4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5"/>
          <w:w w:val="187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-15"/>
          <w:w w:val="121"/>
        </w:rPr>
        <w:t>6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87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0"/>
          <w:w w:val="100"/>
        </w:rPr>
        <w:t>Ndotja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0"/>
          <w:w w:val="123"/>
        </w:rPr>
        <w:t>metalet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-25"/>
          <w:w w:val="12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0"/>
          <w:w w:val="123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-3"/>
          <w:w w:val="12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0"/>
          <w:w w:val="123"/>
        </w:rPr>
        <w:t>renda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-20"/>
          <w:w w:val="12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0"/>
          <w:w w:val="115"/>
        </w:rPr>
        <w:t>pesticidet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87" w:after="0" w:line="240" w:lineRule="auto"/>
        <w:ind w:left="911" w:right="7245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-17"/>
          <w:w w:val="100"/>
          <w:i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151515"/>
          <w:spacing w:val="-2"/>
          <w:w w:val="100"/>
          <w:i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i/>
        </w:rPr>
        <w:t>es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  <w:i/>
        </w:rPr>
        <w:t>:</w:t>
      </w:r>
      <w:r>
        <w:rPr>
          <w:rFonts w:ascii="Arial" w:hAnsi="Arial" w:cs="Arial" w:eastAsia="Arial"/>
          <w:sz w:val="17"/>
          <w:szCs w:val="17"/>
          <w:color w:val="151515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-3"/>
          <w:w w:val="117"/>
          <w:i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6"/>
          <w:i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96"/>
          <w:i/>
        </w:rPr>
        <w:t>s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8"/>
          <w:i/>
        </w:rPr>
        <w:t>ata</w:t>
      </w:r>
      <w:r>
        <w:rPr>
          <w:rFonts w:ascii="Arial" w:hAnsi="Arial" w:cs="Arial" w:eastAsia="Arial"/>
          <w:sz w:val="17"/>
          <w:szCs w:val="17"/>
          <w:color w:val="151515"/>
          <w:spacing w:val="-3"/>
          <w:w w:val="109"/>
          <w:i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  <w:i/>
        </w:rPr>
        <w:t>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auto"/>
        <w:ind w:left="911" w:right="814" w:firstLine="1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Ndotj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pesticidet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ka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shkaktua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uljen</w:t>
      </w:r>
      <w:r>
        <w:rPr>
          <w:rFonts w:ascii="Arial" w:hAnsi="Arial" w:cs="Arial" w:eastAsia="Arial"/>
          <w:sz w:val="17"/>
          <w:szCs w:val="17"/>
          <w:color w:val="31313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51515"/>
          <w:spacing w:val="-5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ashesisese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4"/>
          <w:w w:val="128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ev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6"/>
        </w:rPr>
        <w:t>o</w:t>
      </w:r>
      <w:r>
        <w:rPr>
          <w:rFonts w:ascii="Arial" w:hAnsi="Arial" w:cs="Arial" w:eastAsia="Arial"/>
          <w:sz w:val="17"/>
          <w:szCs w:val="17"/>
          <w:color w:val="151515"/>
          <w:spacing w:val="-4"/>
          <w:w w:val="74"/>
        </w:rPr>
        <w:t>z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6"/>
        </w:rPr>
        <w:t>hges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vezes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Presp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Voge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(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95"/>
        </w:rPr>
        <w:t>C</w:t>
      </w:r>
      <w:r>
        <w:rPr>
          <w:rFonts w:ascii="Arial" w:hAnsi="Arial" w:cs="Arial" w:eastAsia="Arial"/>
          <w:sz w:val="17"/>
          <w:szCs w:val="17"/>
          <w:color w:val="151515"/>
          <w:spacing w:val="-1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ivel</w:t>
      </w:r>
      <w:r>
        <w:rPr>
          <w:rFonts w:ascii="Arial" w:hAnsi="Arial" w:cs="Arial" w:eastAsia="Arial"/>
          <w:sz w:val="17"/>
          <w:szCs w:val="17"/>
          <w:color w:val="010101"/>
          <w:spacing w:val="-1"/>
          <w:w w:val="128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8"/>
          <w:i/>
        </w:rPr>
        <w:t>eta/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2"/>
          <w:w w:val="108"/>
          <w:i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1989)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ndonese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11"/>
        </w:rPr>
        <w:t>d</w:t>
      </w:r>
      <w:r>
        <w:rPr>
          <w:rFonts w:ascii="Arial" w:hAnsi="Arial" w:cs="Arial" w:eastAsia="Arial"/>
          <w:sz w:val="17"/>
          <w:szCs w:val="17"/>
          <w:color w:val="151515"/>
          <w:spacing w:val="4"/>
          <w:w w:val="111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51515"/>
          <w:spacing w:val="-1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vj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33"/>
        </w:rPr>
        <w:t>t</w:t>
      </w:r>
      <w:r>
        <w:rPr>
          <w:rFonts w:ascii="Arial" w:hAnsi="Arial" w:cs="Arial" w:eastAsia="Arial"/>
          <w:sz w:val="17"/>
          <w:szCs w:val="17"/>
          <w:color w:val="151515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vane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es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1"/>
        </w:rPr>
        <w:t>h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55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vene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re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renie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4"/>
          <w:w w:val="79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10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met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51515"/>
          <w:spacing w:val="5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he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ndotesv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151515"/>
          <w:spacing w:val="-1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ivelli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20"/>
          <w:i/>
        </w:rPr>
        <w:t>et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2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a/1999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2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51515"/>
          <w:spacing w:val="-5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ia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metalev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1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renda</w:t>
      </w:r>
      <w:r>
        <w:rPr>
          <w:rFonts w:ascii="Arial" w:hAnsi="Arial" w:cs="Arial" w:eastAsia="Arial"/>
          <w:sz w:val="17"/>
          <w:szCs w:val="17"/>
          <w:color w:val="313131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1"/>
        </w:rPr>
        <w:t>h</w:t>
      </w:r>
      <w:r>
        <w:rPr>
          <w:rFonts w:ascii="Arial" w:hAnsi="Arial" w:cs="Arial" w:eastAsia="Arial"/>
          <w:sz w:val="17"/>
          <w:szCs w:val="17"/>
          <w:color w:val="151515"/>
          <w:spacing w:val="6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drokarb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1"/>
        </w:rPr>
        <w:t>u</w:t>
      </w:r>
      <w:r>
        <w:rPr>
          <w:rFonts w:ascii="Arial" w:hAnsi="Arial" w:cs="Arial" w:eastAsia="Arial"/>
          <w:sz w:val="17"/>
          <w:szCs w:val="17"/>
          <w:color w:val="151515"/>
          <w:spacing w:val="-7"/>
          <w:w w:val="111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151515"/>
          <w:spacing w:val="-2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kl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12"/>
        </w:rPr>
        <w:t>o</w:t>
      </w:r>
      <w:r>
        <w:rPr>
          <w:rFonts w:ascii="Arial" w:hAnsi="Arial" w:cs="Arial" w:eastAsia="Arial"/>
          <w:sz w:val="17"/>
          <w:szCs w:val="17"/>
          <w:color w:val="151515"/>
          <w:spacing w:val="-12"/>
          <w:w w:val="112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inuar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51515"/>
          <w:spacing w:val="3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79"/>
        </w:rPr>
        <w:t>s</w:t>
      </w:r>
      <w:r>
        <w:rPr>
          <w:rFonts w:ascii="Arial" w:hAnsi="Arial" w:cs="Arial" w:eastAsia="Arial"/>
          <w:sz w:val="17"/>
          <w:szCs w:val="17"/>
          <w:color w:val="151515"/>
          <w:spacing w:val="4"/>
          <w:w w:val="107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kaku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4"/>
          <w:w w:val="79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21"/>
        </w:rPr>
        <w:t>u</w:t>
      </w:r>
      <w:r>
        <w:rPr>
          <w:rFonts w:ascii="Arial" w:hAnsi="Arial" w:cs="Arial" w:eastAsia="Arial"/>
          <w:sz w:val="17"/>
          <w:szCs w:val="17"/>
          <w:color w:val="151515"/>
          <w:spacing w:val="3"/>
          <w:w w:val="105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1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91"/>
        </w:rPr>
        <w:t>s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1"/>
          <w:w w:val="133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vogel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010101"/>
          <w:spacing w:val="-1"/>
          <w:w w:val="116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jes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kolonit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shpendeve</w:t>
      </w:r>
      <w:r>
        <w:rPr>
          <w:rFonts w:ascii="Arial" w:hAnsi="Arial" w:cs="Arial" w:eastAsia="Arial"/>
          <w:sz w:val="17"/>
          <w:szCs w:val="17"/>
          <w:color w:val="313131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Deti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Ara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Poslav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51515"/>
          <w:spacing w:val="-4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y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&amp;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Chernov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1994)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9" w:lineRule="auto"/>
        <w:ind w:left="921" w:right="835" w:firstLine="-1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Stu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8"/>
        </w:rPr>
        <w:t>d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0"/>
        </w:rPr>
        <w:t>b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prani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pes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010101"/>
          <w:spacing w:val="4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cideve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meta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8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eve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renda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11"/>
          <w:w w:val="100"/>
        </w:rPr>
        <w:t>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eze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Pelika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6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46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45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31313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urrel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Karavasta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tregua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8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perqendrime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mbete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ult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Koc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7"/>
          <w:i/>
        </w:rPr>
        <w:t>eta/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12"/>
          <w:w w:val="107"/>
          <w:i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1998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Marku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2002)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82" w:lineRule="auto"/>
        <w:ind w:left="921" w:right="83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vitev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8"/>
        </w:rPr>
        <w:t>fundit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nuk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3"/>
        </w:rPr>
        <w:t>kat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2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dhena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sasine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pesticidev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perdorura</w:t>
      </w:r>
      <w:r>
        <w:rPr>
          <w:rFonts w:ascii="Arial" w:hAnsi="Arial" w:cs="Arial" w:eastAsia="Arial"/>
          <w:sz w:val="17"/>
          <w:szCs w:val="17"/>
          <w:color w:val="313131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fermeret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lokale</w:t>
      </w:r>
      <w:r>
        <w:rPr>
          <w:rFonts w:ascii="Arial" w:hAnsi="Arial" w:cs="Arial" w:eastAsia="Arial"/>
          <w:sz w:val="17"/>
          <w:szCs w:val="17"/>
          <w:color w:val="31313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por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mendohe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89"/>
        </w:rPr>
        <w:t>ka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8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4"/>
        </w:rPr>
        <w:t>rri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23"/>
        </w:rPr>
        <w:t>t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42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pas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1"/>
        </w:rPr>
        <w:t>o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42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intensifikimit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akti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11"/>
        </w:rPr>
        <w:t>v</w:t>
      </w:r>
      <w:r>
        <w:rPr>
          <w:rFonts w:ascii="Arial" w:hAnsi="Arial" w:cs="Arial" w:eastAsia="Arial"/>
          <w:sz w:val="17"/>
          <w:szCs w:val="17"/>
          <w:color w:val="151515"/>
          <w:spacing w:val="9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tetit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bujqesor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perg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9"/>
        </w:rPr>
        <w:t>j</w:t>
      </w:r>
      <w:r>
        <w:rPr>
          <w:rFonts w:ascii="Arial" w:hAnsi="Arial" w:cs="Arial" w:eastAsia="Arial"/>
          <w:sz w:val="17"/>
          <w:szCs w:val="17"/>
          <w:color w:val="151515"/>
          <w:spacing w:val="-12"/>
          <w:w w:val="109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thes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3"/>
        </w:rPr>
        <w:t>s</w:t>
      </w:r>
      <w:r>
        <w:rPr>
          <w:rFonts w:ascii="Arial" w:hAnsi="Arial" w:cs="Arial" w:eastAsia="Arial"/>
          <w:sz w:val="17"/>
          <w:szCs w:val="17"/>
          <w:color w:val="151515"/>
          <w:spacing w:val="5"/>
          <w:w w:val="10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domos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zonen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Divjakes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vecanti.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82" w:lineRule="auto"/>
        <w:ind w:left="921" w:right="801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Ndonese</w:t>
      </w:r>
      <w:r>
        <w:rPr>
          <w:rFonts w:ascii="Arial" w:hAnsi="Arial" w:cs="Arial" w:eastAsia="Arial"/>
          <w:sz w:val="17"/>
          <w:szCs w:val="17"/>
          <w:color w:val="31313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nuk</w:t>
      </w:r>
      <w:r>
        <w:rPr>
          <w:rFonts w:ascii="Arial" w:hAnsi="Arial" w:cs="Arial" w:eastAsia="Arial"/>
          <w:sz w:val="17"/>
          <w:szCs w:val="17"/>
          <w:color w:val="31313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-6"/>
          <w:w w:val="93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3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9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shkarkime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ndustrial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lagunen</w:t>
      </w:r>
      <w:r>
        <w:rPr>
          <w:rFonts w:ascii="Arial" w:hAnsi="Arial" w:cs="Arial" w:eastAsia="Arial"/>
          <w:sz w:val="17"/>
          <w:szCs w:val="17"/>
          <w:color w:val="31313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Karavastase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3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verehe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rivenia</w:t>
      </w:r>
      <w:r>
        <w:rPr>
          <w:rFonts w:ascii="Arial" w:hAnsi="Arial" w:cs="Arial" w:eastAsia="Arial"/>
          <w:sz w:val="17"/>
          <w:szCs w:val="17"/>
          <w:color w:val="313131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5"/>
          <w:w w:val="107"/>
        </w:rPr>
        <w:t>f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151515"/>
          <w:spacing w:val="3"/>
          <w:w w:val="107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sio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151515"/>
          <w:spacing w:val="10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kan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4"/>
        </w:rPr>
        <w:t>a</w:t>
      </w:r>
      <w:r>
        <w:rPr>
          <w:rFonts w:ascii="Arial" w:hAnsi="Arial" w:cs="Arial" w:eastAsia="Arial"/>
          <w:sz w:val="17"/>
          <w:szCs w:val="17"/>
          <w:color w:val="010101"/>
          <w:spacing w:val="4"/>
          <w:w w:val="104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eve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kulluese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permiresim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4"/>
        </w:rPr>
        <w:t>lid</w:t>
      </w:r>
      <w:r>
        <w:rPr>
          <w:rFonts w:ascii="Arial" w:hAnsi="Arial" w:cs="Arial" w:eastAsia="Arial"/>
          <w:sz w:val="17"/>
          <w:szCs w:val="17"/>
          <w:color w:val="313131"/>
          <w:spacing w:val="-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hjes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8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tyr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La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151515"/>
          <w:spacing w:val="3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nen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9"/>
        </w:rPr>
        <w:t>Karavastas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rrezikon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rr</w:t>
      </w:r>
      <w:r>
        <w:rPr>
          <w:rFonts w:ascii="Arial" w:hAnsi="Arial" w:cs="Arial" w:eastAsia="Arial"/>
          <w:sz w:val="17"/>
          <w:szCs w:val="17"/>
          <w:color w:val="151515"/>
          <w:spacing w:val="6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pranine</w:t>
      </w:r>
      <w:r>
        <w:rPr>
          <w:rFonts w:ascii="Arial" w:hAnsi="Arial" w:cs="Arial" w:eastAsia="Arial"/>
          <w:sz w:val="17"/>
          <w:szCs w:val="17"/>
          <w:color w:val="31313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perqendrimeve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metalev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renda</w:t>
      </w:r>
      <w:r>
        <w:rPr>
          <w:rFonts w:ascii="Arial" w:hAnsi="Arial" w:cs="Arial" w:eastAsia="Arial"/>
          <w:sz w:val="17"/>
          <w:szCs w:val="17"/>
          <w:color w:val="313131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ndotesv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tjer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ujera</w:t>
      </w:r>
      <w:r>
        <w:rPr>
          <w:rFonts w:ascii="Arial" w:hAnsi="Arial" w:cs="Arial" w:eastAsia="Arial"/>
          <w:sz w:val="17"/>
          <w:szCs w:val="17"/>
          <w:color w:val="31313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pas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permb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979797"/>
          <w:spacing w:val="-5"/>
          <w:w w:val="109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tje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levozhges</w:t>
      </w:r>
      <w:r>
        <w:rPr>
          <w:rFonts w:ascii="Arial" w:hAnsi="Arial" w:cs="Arial" w:eastAsia="Arial"/>
          <w:sz w:val="17"/>
          <w:szCs w:val="17"/>
          <w:color w:val="31313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vezes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vezes.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911" w:right="528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-13"/>
          <w:w w:val="113"/>
          <w:i/>
        </w:rPr>
        <w:t>4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86"/>
          <w:i/>
        </w:rPr>
        <w:t>.</w:t>
      </w:r>
      <w:r>
        <w:rPr>
          <w:rFonts w:ascii="Arial" w:hAnsi="Arial" w:cs="Arial" w:eastAsia="Arial"/>
          <w:sz w:val="17"/>
          <w:szCs w:val="17"/>
          <w:color w:val="151515"/>
          <w:spacing w:val="-15"/>
          <w:w w:val="119"/>
          <w:i/>
        </w:rPr>
        <w:t>7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86"/>
          <w:i/>
        </w:rPr>
        <w:t>.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11"/>
          <w:i/>
        </w:rPr>
        <w:t>N</w:t>
      </w:r>
      <w:r>
        <w:rPr>
          <w:rFonts w:ascii="Arial" w:hAnsi="Arial" w:cs="Arial" w:eastAsia="Arial"/>
          <w:sz w:val="17"/>
          <w:szCs w:val="17"/>
          <w:color w:val="151515"/>
          <w:spacing w:val="-8"/>
          <w:w w:val="111"/>
          <w:i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42"/>
          <w:i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-5"/>
          <w:w w:val="119"/>
          <w:i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42"/>
          <w:i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10"/>
          <w:i/>
        </w:rPr>
        <w:t>me</w:t>
      </w:r>
      <w:r>
        <w:rPr>
          <w:rFonts w:ascii="Arial" w:hAnsi="Arial" w:cs="Arial" w:eastAsia="Arial"/>
          <w:sz w:val="17"/>
          <w:szCs w:val="17"/>
          <w:color w:val="151515"/>
          <w:spacing w:val="-2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  <w:i/>
        </w:rPr>
        <w:t>ga</w:t>
      </w:r>
      <w:r>
        <w:rPr>
          <w:rFonts w:ascii="Arial" w:hAnsi="Arial" w:cs="Arial" w:eastAsia="Arial"/>
          <w:sz w:val="17"/>
          <w:szCs w:val="17"/>
          <w:color w:val="151515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6"/>
          <w:i/>
        </w:rPr>
        <w:t>Ndrys</w:t>
      </w:r>
      <w:r>
        <w:rPr>
          <w:rFonts w:ascii="Arial" w:hAnsi="Arial" w:cs="Arial" w:eastAsia="Arial"/>
          <w:sz w:val="17"/>
          <w:szCs w:val="17"/>
          <w:color w:val="151515"/>
          <w:spacing w:val="-12"/>
          <w:w w:val="106"/>
          <w:i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42"/>
          <w:i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16"/>
          <w:i/>
        </w:rPr>
        <w:t>mi</w:t>
      </w:r>
      <w:r>
        <w:rPr>
          <w:rFonts w:ascii="Arial" w:hAnsi="Arial" w:cs="Arial" w:eastAsia="Arial"/>
          <w:sz w:val="17"/>
          <w:szCs w:val="17"/>
          <w:color w:val="151515"/>
          <w:spacing w:val="-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42"/>
          <w:i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27"/>
          <w:w w:val="142"/>
          <w:i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  <w:i/>
        </w:rPr>
        <w:t>Klim</w:t>
      </w:r>
      <w:r>
        <w:rPr>
          <w:rFonts w:ascii="Arial" w:hAnsi="Arial" w:cs="Arial" w:eastAsia="Arial"/>
          <w:sz w:val="17"/>
          <w:szCs w:val="17"/>
          <w:color w:val="151515"/>
          <w:spacing w:val="-12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7"/>
          <w:i/>
        </w:rPr>
        <w:t>G</w:t>
      </w:r>
      <w:r>
        <w:rPr>
          <w:rFonts w:ascii="Arial" w:hAnsi="Arial" w:cs="Arial" w:eastAsia="Arial"/>
          <w:sz w:val="17"/>
          <w:szCs w:val="17"/>
          <w:color w:val="151515"/>
          <w:spacing w:val="-1"/>
          <w:w w:val="108"/>
          <w:i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5"/>
          <w:i/>
        </w:rPr>
        <w:t>o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8"/>
          <w:i/>
        </w:rPr>
        <w:t>b</w:t>
      </w:r>
      <w:r>
        <w:rPr>
          <w:rFonts w:ascii="Arial" w:hAnsi="Arial" w:cs="Arial" w:eastAsia="Arial"/>
          <w:sz w:val="17"/>
          <w:szCs w:val="17"/>
          <w:color w:val="151515"/>
          <w:spacing w:val="-2"/>
          <w:w w:val="108"/>
          <w:i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  <w:i/>
        </w:rPr>
        <w:t>le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921" w:right="7121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0"/>
          <w:w w:val="113"/>
        </w:rPr>
        <w:t>Rend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-8"/>
          <w:w w:val="113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9"/>
          <w:w w:val="113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13"/>
        </w:rPr>
        <w:t>ia: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-8"/>
          <w:w w:val="11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0"/>
          <w:w w:val="100"/>
        </w:rPr>
        <w:t>Mesata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9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515"/>
          <w:spacing w:val="0"/>
          <w:w w:val="133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78" w:after="0" w:line="282" w:lineRule="auto"/>
        <w:ind w:left="921" w:right="82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Ngrohja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24"/>
        </w:rPr>
        <w:t>g</w:t>
      </w:r>
      <w:r>
        <w:rPr>
          <w:rFonts w:ascii="Arial" w:hAnsi="Arial" w:cs="Arial" w:eastAsia="Arial"/>
          <w:sz w:val="17"/>
          <w:szCs w:val="17"/>
          <w:color w:val="010101"/>
          <w:spacing w:val="5"/>
          <w:w w:val="128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5"/>
        </w:rPr>
        <w:t>o</w:t>
      </w:r>
      <w:r>
        <w:rPr>
          <w:rFonts w:ascii="Arial" w:hAnsi="Arial" w:cs="Arial" w:eastAsia="Arial"/>
          <w:sz w:val="17"/>
          <w:szCs w:val="17"/>
          <w:color w:val="151515"/>
          <w:spacing w:val="-6"/>
          <w:w w:val="113"/>
        </w:rPr>
        <w:t>b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95"/>
        </w:rPr>
        <w:t>a</w:t>
      </w:r>
      <w:r>
        <w:rPr>
          <w:rFonts w:ascii="Arial" w:hAnsi="Arial" w:cs="Arial" w:eastAsia="Arial"/>
          <w:sz w:val="17"/>
          <w:szCs w:val="17"/>
          <w:color w:val="010101"/>
          <w:spacing w:val="4"/>
          <w:w w:val="128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83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151515"/>
          <w:spacing w:val="3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nd</w:t>
      </w:r>
      <w:r>
        <w:rPr>
          <w:rFonts w:ascii="Arial" w:hAnsi="Arial" w:cs="Arial" w:eastAsia="Arial"/>
          <w:sz w:val="17"/>
          <w:szCs w:val="17"/>
          <w:color w:val="313131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1313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ndikim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nega</w:t>
      </w:r>
      <w:r>
        <w:rPr>
          <w:rFonts w:ascii="Arial" w:hAnsi="Arial" w:cs="Arial" w:eastAsia="Arial"/>
          <w:sz w:val="17"/>
          <w:szCs w:val="17"/>
          <w:color w:val="151515"/>
          <w:spacing w:val="-4"/>
          <w:w w:val="133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iv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6"/>
        </w:rPr>
        <w:t>b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Pelikanet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0"/>
        </w:rPr>
        <w:t>b</w:t>
      </w:r>
      <w:r>
        <w:rPr>
          <w:rFonts w:ascii="Arial" w:hAnsi="Arial" w:cs="Arial" w:eastAsia="Arial"/>
          <w:sz w:val="17"/>
          <w:szCs w:val="17"/>
          <w:color w:val="151515"/>
          <w:spacing w:val="-7"/>
          <w:w w:val="11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egdeti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shqi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10"/>
        </w:rPr>
        <w:t>p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55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ar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4"/>
        </w:rPr>
        <w:t>r</w:t>
      </w:r>
      <w:r>
        <w:rPr>
          <w:rFonts w:ascii="Arial" w:hAnsi="Arial" w:cs="Arial" w:eastAsia="Arial"/>
          <w:sz w:val="17"/>
          <w:szCs w:val="17"/>
          <w:color w:val="151515"/>
          <w:spacing w:val="-1"/>
          <w:w w:val="114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14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en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151515"/>
          <w:spacing w:val="10"/>
          <w:w w:val="114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velitt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ujit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14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vendet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pershtatshm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perfolezi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dot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sigu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5"/>
        </w:rPr>
        <w:t>r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rre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07"/>
        </w:rPr>
        <w:t>z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3"/>
        </w:rPr>
        <w:t>dot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2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jene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subjek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permbytjev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erozionit.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Erozion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59"/>
          <w:w w:val="19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vendeve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folezimit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tashm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pro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1"/>
        </w:rPr>
        <w:t>b</w:t>
      </w:r>
      <w:r>
        <w:rPr>
          <w:rFonts w:ascii="Arial" w:hAnsi="Arial" w:cs="Arial" w:eastAsia="Arial"/>
          <w:sz w:val="17"/>
          <w:szCs w:val="17"/>
          <w:color w:val="010101"/>
          <w:spacing w:val="4"/>
          <w:w w:val="111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em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madh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5"/>
        </w:rPr>
        <w:t>pert'u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menax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151515"/>
          <w:spacing w:val="-1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Shqip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151515"/>
          <w:spacing w:val="-12"/>
          <w:w w:val="107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ine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(obser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7"/>
        </w:rPr>
        <w:t>v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personal</w:t>
      </w:r>
      <w:r>
        <w:rPr>
          <w:rFonts w:ascii="Arial" w:hAnsi="Arial" w:cs="Arial" w:eastAsia="Arial"/>
          <w:sz w:val="17"/>
          <w:szCs w:val="17"/>
          <w:color w:val="31313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Sino.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151515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y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3"/>
        </w:rPr>
        <w:t>p</w:t>
      </w:r>
      <w:r>
        <w:rPr>
          <w:rFonts w:ascii="Arial" w:hAnsi="Arial" w:cs="Arial" w:eastAsia="Arial"/>
          <w:sz w:val="17"/>
          <w:szCs w:val="17"/>
          <w:color w:val="151515"/>
          <w:spacing w:val="-6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oblem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51515"/>
          <w:spacing w:val="3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49"/>
          <w:w w:val="19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prekshem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shpende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folezue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medhenj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nevoje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vende</w:t>
      </w:r>
      <w:r>
        <w:rPr>
          <w:rFonts w:ascii="Arial" w:hAnsi="Arial" w:cs="Arial" w:eastAsia="Arial"/>
          <w:sz w:val="17"/>
          <w:szCs w:val="17"/>
          <w:color w:val="31313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folezim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sh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1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met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qendrueshme.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7" w:after="0" w:line="282" w:lineRule="auto"/>
        <w:ind w:left="911" w:right="788" w:firstLine="1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kaluaren</w:t>
      </w:r>
      <w:r>
        <w:rPr>
          <w:rFonts w:ascii="Arial" w:hAnsi="Arial" w:cs="Arial" w:eastAsia="Arial"/>
          <w:sz w:val="17"/>
          <w:szCs w:val="17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ishul</w:t>
      </w:r>
      <w:r>
        <w:rPr>
          <w:rFonts w:ascii="Arial" w:hAnsi="Arial" w:cs="Arial" w:eastAsia="Arial"/>
          <w:sz w:val="17"/>
          <w:szCs w:val="17"/>
          <w:color w:val="010101"/>
          <w:spacing w:val="-1"/>
          <w:w w:val="128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60"/>
          <w:w w:val="19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Pelikanit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Karavastak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10"/>
          <w:w w:val="100"/>
        </w:rPr>
        <w:t>q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ene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objek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permbytjev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4"/>
        </w:rPr>
        <w:t>h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4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rave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dend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10"/>
        </w:rPr>
        <w:t>u</w:t>
      </w:r>
      <w:r>
        <w:rPr>
          <w:rFonts w:ascii="Arial" w:hAnsi="Arial" w:cs="Arial" w:eastAsia="Arial"/>
          <w:sz w:val="17"/>
          <w:szCs w:val="17"/>
          <w:color w:val="151515"/>
          <w:spacing w:val="-5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4D4D4D"/>
          <w:spacing w:val="0"/>
          <w:w w:val="168"/>
        </w:rPr>
        <w:t>.</w:t>
      </w:r>
      <w:r>
        <w:rPr>
          <w:rFonts w:ascii="Arial" w:hAnsi="Arial" w:cs="Arial" w:eastAsia="Arial"/>
          <w:sz w:val="17"/>
          <w:szCs w:val="17"/>
          <w:color w:val="4D4D4D"/>
          <w:spacing w:val="0"/>
          <w:w w:val="16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Ngrohja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globale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dot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9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5"/>
        </w:rPr>
        <w:t>r</w:t>
      </w:r>
      <w:r>
        <w:rPr>
          <w:rFonts w:ascii="Arial" w:hAnsi="Arial" w:cs="Arial" w:eastAsia="Arial"/>
          <w:sz w:val="17"/>
          <w:szCs w:val="17"/>
          <w:color w:val="151515"/>
          <w:spacing w:val="6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sigur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6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rrez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9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kun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permbytjev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4D4D4D"/>
          <w:spacing w:val="9"/>
          <w:w w:val="168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Pormun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-7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efekt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po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151515"/>
          <w:spacing w:val="-1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tiv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sepse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15"/>
        </w:rPr>
        <w:t>d</w:t>
      </w:r>
      <w:r>
        <w:rPr>
          <w:rFonts w:ascii="Arial" w:hAnsi="Arial" w:cs="Arial" w:eastAsia="Arial"/>
          <w:sz w:val="17"/>
          <w:szCs w:val="17"/>
          <w:color w:val="151515"/>
          <w:spacing w:val="10"/>
          <w:w w:val="115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15"/>
        </w:rPr>
        <w:t>r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15"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-13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ngroht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mund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zvoge</w:t>
      </w:r>
      <w:r>
        <w:rPr>
          <w:rFonts w:ascii="Arial" w:hAnsi="Arial" w:cs="Arial" w:eastAsia="Arial"/>
          <w:sz w:val="17"/>
          <w:szCs w:val="17"/>
          <w:color w:val="010101"/>
          <w:spacing w:val="5"/>
          <w:w w:val="106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oje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vdekshmerine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dimri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pelikaneve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rrise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mbijetese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tyre.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pgMar w:header="797" w:footer="823" w:top="1700" w:bottom="1020" w:left="1220" w:right="1240"/>
          <w:headerReference w:type="default" r:id="rId17"/>
          <w:pgSz w:w="12240" w:h="15840"/>
        </w:sectPr>
      </w:pPr>
      <w:rPr/>
    </w:p>
    <w:p>
      <w:pPr>
        <w:spacing w:before="0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729" w:right="1685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4.8</w:t>
      </w:r>
      <w:r>
        <w:rPr>
          <w:rFonts w:ascii="Arial" w:hAnsi="Arial" w:cs="Arial" w:eastAsia="Arial"/>
          <w:sz w:val="18"/>
          <w:szCs w:val="18"/>
          <w:color w:val="131313"/>
          <w:spacing w:val="-8"/>
          <w:w w:val="100"/>
          <w:i/>
        </w:rPr>
        <w:t>.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Dem:timet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nga</w:t>
      </w:r>
      <w:r>
        <w:rPr>
          <w:rFonts w:ascii="Arial" w:hAnsi="Arial" w:cs="Arial" w:eastAsia="Arial"/>
          <w:sz w:val="18"/>
          <w:szCs w:val="18"/>
          <w:color w:val="131313"/>
          <w:spacing w:val="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2"/>
          <w:i/>
        </w:rPr>
        <w:t>se</w:t>
      </w:r>
      <w:r>
        <w:rPr>
          <w:rFonts w:ascii="Arial" w:hAnsi="Arial" w:cs="Arial" w:eastAsia="Arial"/>
          <w:sz w:val="18"/>
          <w:szCs w:val="18"/>
          <w:color w:val="282828"/>
          <w:spacing w:val="-6"/>
          <w:w w:val="102"/>
          <w:i/>
        </w:rPr>
        <w:t>m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10"/>
          <w:i/>
        </w:rPr>
        <w:t>undje</w:t>
      </w:r>
      <w:r>
        <w:rPr>
          <w:rFonts w:ascii="Arial" w:hAnsi="Arial" w:cs="Arial" w:eastAsia="Arial"/>
          <w:sz w:val="18"/>
          <w:szCs w:val="18"/>
          <w:color w:val="030303"/>
          <w:spacing w:val="-23"/>
          <w:w w:val="109"/>
          <w:i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210"/>
          <w:i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7"/>
          <w:i/>
        </w:rPr>
        <w:t>perplasja</w:t>
      </w:r>
      <w:r>
        <w:rPr>
          <w:rFonts w:ascii="Arial" w:hAnsi="Arial" w:cs="Arial" w:eastAsia="Arial"/>
          <w:sz w:val="18"/>
          <w:szCs w:val="18"/>
          <w:color w:val="131313"/>
          <w:spacing w:val="-1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i/>
        </w:rPr>
        <w:t>me</w:t>
      </w:r>
      <w:r>
        <w:rPr>
          <w:rFonts w:ascii="Arial" w:hAnsi="Arial" w:cs="Arial" w:eastAsia="Arial"/>
          <w:sz w:val="18"/>
          <w:szCs w:val="18"/>
          <w:color w:val="030303"/>
          <w:spacing w:val="-1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24"/>
          <w:i/>
        </w:rPr>
        <w:t>lin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24"/>
          <w:i/>
        </w:rPr>
        <w:t>j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22"/>
          <w:i/>
        </w:rPr>
        <w:t>a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21"/>
          <w:i/>
        </w:rPr>
        <w:t>t</w:t>
      </w:r>
      <w:r>
        <w:rPr>
          <w:rFonts w:ascii="Arial" w:hAnsi="Arial" w:cs="Arial" w:eastAsia="Arial"/>
          <w:sz w:val="18"/>
          <w:szCs w:val="18"/>
          <w:color w:val="030303"/>
          <w:spacing w:val="-2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energjise</w:t>
      </w:r>
      <w:r>
        <w:rPr>
          <w:rFonts w:ascii="Arial" w:hAnsi="Arial" w:cs="Arial" w:eastAsia="Arial"/>
          <w:sz w:val="18"/>
          <w:szCs w:val="18"/>
          <w:color w:val="131313"/>
          <w:spacing w:val="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elektrik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3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7"/>
          <w:i/>
        </w:rPr>
        <w:t>dh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107"/>
          <w:i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5"/>
          <w:i/>
        </w:rPr>
        <w:t>faktor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6"/>
          <w:i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2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8"/>
          <w:i/>
        </w:rPr>
        <w:t>tjere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729" w:right="726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30303"/>
          <w:spacing w:val="-8"/>
          <w:w w:val="100"/>
          <w:i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-19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i/>
        </w:rPr>
        <w:t>n</w:t>
      </w:r>
      <w:r>
        <w:rPr>
          <w:rFonts w:ascii="Arial" w:hAnsi="Arial" w:cs="Arial" w:eastAsia="Arial"/>
          <w:sz w:val="18"/>
          <w:szCs w:val="18"/>
          <w:color w:val="030303"/>
          <w:spacing w:val="-2"/>
          <w:w w:val="100"/>
          <w:i/>
        </w:rPr>
        <w:t>d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esia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  <w:i/>
        </w:rPr>
        <w:t>:</w:t>
      </w:r>
      <w:r>
        <w:rPr>
          <w:rFonts w:ascii="Arial" w:hAnsi="Arial" w:cs="Arial" w:eastAsia="Arial"/>
          <w:sz w:val="18"/>
          <w:szCs w:val="18"/>
          <w:color w:val="282828"/>
          <w:spacing w:val="2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87"/>
          <w:i/>
        </w:rPr>
        <w:t>E</w:t>
      </w:r>
      <w:r>
        <w:rPr>
          <w:rFonts w:ascii="Arial" w:hAnsi="Arial" w:cs="Arial" w:eastAsia="Arial"/>
          <w:sz w:val="18"/>
          <w:szCs w:val="18"/>
          <w:color w:val="030303"/>
          <w:spacing w:val="-2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8"/>
          <w:i/>
        </w:rPr>
        <w:t>panjohur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315" w:lineRule="auto"/>
        <w:ind w:left="729" w:right="670" w:firstLine="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91"/>
        </w:rPr>
        <w:t>K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1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91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disa</w:t>
      </w:r>
      <w:r>
        <w:rPr>
          <w:rFonts w:ascii="Arial" w:hAnsi="Arial" w:cs="Arial" w:eastAsia="Arial"/>
          <w:sz w:val="18"/>
          <w:szCs w:val="18"/>
          <w:color w:val="282828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rast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raportuar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gjetje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8"/>
        </w:rPr>
        <w:t>se</w:t>
      </w:r>
      <w:r>
        <w:rPr>
          <w:rFonts w:ascii="Arial" w:hAnsi="Arial" w:cs="Arial" w:eastAsia="Arial"/>
          <w:sz w:val="18"/>
          <w:szCs w:val="18"/>
          <w:color w:val="282828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pelikaneve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demtua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3"/>
        </w:rPr>
        <w:t>si</w:t>
      </w:r>
      <w:r>
        <w:rPr>
          <w:rFonts w:ascii="Arial" w:hAnsi="Arial" w:cs="Arial" w:eastAsia="Arial"/>
          <w:sz w:val="18"/>
          <w:szCs w:val="18"/>
          <w:color w:val="282828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pasoje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semundjeve</w:t>
      </w:r>
      <w:r>
        <w:rPr>
          <w:rFonts w:ascii="Arial" w:hAnsi="Arial" w:cs="Arial" w:eastAsia="Arial"/>
          <w:sz w:val="18"/>
          <w:szCs w:val="18"/>
          <w:color w:val="282828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apo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7"/>
        </w:rPr>
        <w:t>faktore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tjer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ende</w:t>
      </w:r>
      <w:r>
        <w:rPr>
          <w:rFonts w:ascii="Arial" w:hAnsi="Arial" w:cs="Arial" w:eastAsia="Arial"/>
          <w:sz w:val="18"/>
          <w:szCs w:val="18"/>
          <w:color w:val="282828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panjohur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dy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rastet</w:t>
      </w:r>
      <w:r>
        <w:rPr>
          <w:rFonts w:ascii="Arial" w:hAnsi="Arial" w:cs="Arial" w:eastAsia="Arial"/>
          <w:sz w:val="18"/>
          <w:szCs w:val="18"/>
          <w:color w:val="131313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25"/>
        </w:rPr>
        <w:t>vitit</w:t>
      </w:r>
      <w:r>
        <w:rPr>
          <w:rFonts w:ascii="Arial" w:hAnsi="Arial" w:cs="Arial" w:eastAsia="Arial"/>
          <w:sz w:val="18"/>
          <w:szCs w:val="18"/>
          <w:color w:val="282828"/>
          <w:spacing w:val="-13"/>
          <w:w w:val="12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2016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82828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3"/>
        </w:rPr>
        <w:t>individe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-12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gjeturvuani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-15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6"/>
        </w:rPr>
        <w:t>nga</w:t>
      </w:r>
      <w:r>
        <w:rPr>
          <w:rFonts w:ascii="Arial" w:hAnsi="Arial" w:cs="Arial" w:eastAsia="Arial"/>
          <w:sz w:val="18"/>
          <w:szCs w:val="18"/>
          <w:color w:val="282828"/>
          <w:spacing w:val="-8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botulizmi.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Ndonese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mungese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82828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qendre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vecant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2"/>
        </w:rPr>
        <w:t>rehabilitim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2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dy</w:t>
      </w:r>
      <w:r>
        <w:rPr>
          <w:rFonts w:ascii="Arial" w:hAnsi="Arial" w:cs="Arial" w:eastAsia="Arial"/>
          <w:sz w:val="18"/>
          <w:szCs w:val="18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rastet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131313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rikuperuan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pasoje</w:t>
      </w:r>
      <w:r>
        <w:rPr>
          <w:rFonts w:ascii="Arial" w:hAnsi="Arial" w:cs="Arial" w:eastAsia="Arial"/>
          <w:sz w:val="18"/>
          <w:szCs w:val="18"/>
          <w:color w:val="28282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6"/>
        </w:rPr>
        <w:t>perkujdesjes</w:t>
      </w:r>
      <w:r>
        <w:rPr>
          <w:rFonts w:ascii="Arial" w:hAnsi="Arial" w:cs="Arial" w:eastAsia="Arial"/>
          <w:sz w:val="18"/>
          <w:szCs w:val="18"/>
          <w:color w:val="282828"/>
          <w:spacing w:val="-7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8282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stafit</w:t>
      </w:r>
      <w:r>
        <w:rPr>
          <w:rFonts w:ascii="Arial" w:hAnsi="Arial" w:cs="Arial" w:eastAsia="Arial"/>
          <w:sz w:val="18"/>
          <w:szCs w:val="18"/>
          <w:color w:val="28282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6"/>
        </w:rPr>
        <w:t>ARZ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7"/>
        </w:rPr>
        <w:t>M</w:t>
      </w:r>
      <w:r>
        <w:rPr>
          <w:rFonts w:ascii="Arial" w:hAnsi="Arial" w:cs="Arial" w:eastAsia="Arial"/>
          <w:sz w:val="18"/>
          <w:szCs w:val="18"/>
          <w:color w:val="282828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Fier.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311" w:lineRule="auto"/>
        <w:ind w:left="738" w:right="660" w:firstLine="-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w w:val="98"/>
        </w:rPr>
        <w:t>Ve</w:t>
      </w:r>
      <w:r>
        <w:rPr>
          <w:rFonts w:ascii="Arial" w:hAnsi="Arial" w:cs="Arial" w:eastAsia="Arial"/>
          <w:sz w:val="18"/>
          <w:szCs w:val="18"/>
          <w:color w:val="282828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kesaj</w:t>
      </w:r>
      <w:r>
        <w:rPr>
          <w:rFonts w:ascii="Arial" w:hAnsi="Arial" w:cs="Arial" w:eastAsia="Arial"/>
          <w:sz w:val="18"/>
          <w:szCs w:val="18"/>
          <w:color w:val="28282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8282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raportim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perplasjes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8282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pelikaneve</w:t>
      </w:r>
      <w:r>
        <w:rPr>
          <w:rFonts w:ascii="Arial" w:hAnsi="Arial" w:cs="Arial" w:eastAsia="Arial"/>
          <w:sz w:val="18"/>
          <w:szCs w:val="18"/>
          <w:color w:val="282828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linja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elektrik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6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ndonese</w:t>
      </w:r>
      <w:r>
        <w:rPr>
          <w:rFonts w:ascii="Arial" w:hAnsi="Arial" w:cs="Arial" w:eastAsia="Arial"/>
          <w:sz w:val="18"/>
          <w:szCs w:val="18"/>
          <w:color w:val="282828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efekt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plat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59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tyre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mbetet</w:t>
      </w:r>
      <w:r>
        <w:rPr>
          <w:rFonts w:ascii="Arial" w:hAnsi="Arial" w:cs="Arial" w:eastAsia="Arial"/>
          <w:sz w:val="18"/>
          <w:szCs w:val="18"/>
          <w:color w:val="282828"/>
          <w:spacing w:val="-17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ende</w:t>
      </w:r>
      <w:r>
        <w:rPr>
          <w:rFonts w:ascii="Arial" w:hAnsi="Arial" w:cs="Arial" w:eastAsia="Arial"/>
          <w:sz w:val="18"/>
          <w:szCs w:val="18"/>
          <w:color w:val="28282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panjohur</w:t>
      </w:r>
      <w:r>
        <w:rPr>
          <w:rFonts w:ascii="Arial" w:hAnsi="Arial" w:cs="Arial" w:eastAsia="Arial"/>
          <w:sz w:val="18"/>
          <w:szCs w:val="18"/>
          <w:color w:val="282828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shkak</w:t>
      </w:r>
      <w:r>
        <w:rPr>
          <w:rFonts w:ascii="Arial" w:hAnsi="Arial" w:cs="Arial" w:eastAsia="Arial"/>
          <w:sz w:val="18"/>
          <w:szCs w:val="18"/>
          <w:color w:val="282828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mungeses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82828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hulumtimev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6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detajuara.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14" w:lineRule="auto"/>
        <w:ind w:left="729" w:right="624" w:firstLine="1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Megjithat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8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mendohe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12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82828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linja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elektrik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2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Divjake</w:t>
      </w:r>
      <w:r>
        <w:rPr>
          <w:rFonts w:ascii="Arial" w:hAnsi="Arial" w:cs="Arial" w:eastAsia="Arial"/>
          <w:sz w:val="18"/>
          <w:szCs w:val="18"/>
          <w:color w:val="282828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kripore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Narte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mund</w:t>
      </w:r>
      <w:r>
        <w:rPr>
          <w:rFonts w:ascii="Arial" w:hAnsi="Arial" w:cs="Arial" w:eastAsia="Arial"/>
          <w:sz w:val="18"/>
          <w:szCs w:val="18"/>
          <w:color w:val="28282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jene</w:t>
      </w:r>
      <w:r>
        <w:rPr>
          <w:rFonts w:ascii="Arial" w:hAnsi="Arial" w:cs="Arial" w:eastAsia="Arial"/>
          <w:sz w:val="18"/>
          <w:szCs w:val="18"/>
          <w:color w:val="28282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3"/>
        </w:rPr>
        <w:t>vertet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vrastar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Pelikanet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8282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perdorin</w:t>
      </w:r>
      <w:r>
        <w:rPr>
          <w:rFonts w:ascii="Arial" w:hAnsi="Arial" w:cs="Arial" w:eastAsia="Arial"/>
          <w:sz w:val="18"/>
          <w:szCs w:val="18"/>
          <w:color w:val="131313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ket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28282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terr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tore</w:t>
      </w:r>
      <w:r>
        <w:rPr>
          <w:rFonts w:ascii="Arial" w:hAnsi="Arial" w:cs="Arial" w:eastAsia="Arial"/>
          <w:sz w:val="18"/>
          <w:szCs w:val="18"/>
          <w:color w:val="131313"/>
          <w:spacing w:val="9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Rast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8282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fundit</w:t>
      </w:r>
      <w:r>
        <w:rPr>
          <w:rFonts w:ascii="Arial" w:hAnsi="Arial" w:cs="Arial" w:eastAsia="Arial"/>
          <w:sz w:val="18"/>
          <w:szCs w:val="18"/>
          <w:color w:val="131313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3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103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8282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ikani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plagosur</w:t>
      </w:r>
      <w:r>
        <w:rPr>
          <w:rFonts w:ascii="Arial" w:hAnsi="Arial" w:cs="Arial" w:eastAsia="Arial"/>
          <w:sz w:val="18"/>
          <w:szCs w:val="18"/>
          <w:color w:val="28282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perplasja</w:t>
      </w:r>
      <w:r>
        <w:rPr>
          <w:rFonts w:ascii="Arial" w:hAnsi="Arial" w:cs="Arial" w:eastAsia="Arial"/>
          <w:sz w:val="18"/>
          <w:szCs w:val="18"/>
          <w:color w:val="28282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veren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vone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4"/>
        </w:rPr>
        <w:t>2015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3"/>
        </w:rPr>
        <w:t>.</w:t>
      </w:r>
      <w:r>
        <w:rPr>
          <w:rFonts w:ascii="Arial" w:hAnsi="Arial" w:cs="Arial" w:eastAsia="Arial"/>
          <w:sz w:val="18"/>
          <w:szCs w:val="18"/>
          <w:color w:val="282828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Ket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28282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rast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mund</w:t>
      </w:r>
      <w:r>
        <w:rPr>
          <w:rFonts w:ascii="Arial" w:hAnsi="Arial" w:cs="Arial" w:eastAsia="Arial"/>
          <w:sz w:val="18"/>
          <w:szCs w:val="18"/>
          <w:color w:val="282828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shtohe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numer</w:t>
      </w:r>
      <w:r>
        <w:rPr>
          <w:rFonts w:ascii="Arial" w:hAnsi="Arial" w:cs="Arial" w:eastAsia="Arial"/>
          <w:sz w:val="18"/>
          <w:szCs w:val="18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nese</w:t>
      </w:r>
      <w:r>
        <w:rPr>
          <w:rFonts w:ascii="Arial" w:hAnsi="Arial" w:cs="Arial" w:eastAsia="Arial"/>
          <w:sz w:val="18"/>
          <w:szCs w:val="18"/>
          <w:color w:val="28282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plane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rinovimin</w:t>
      </w:r>
      <w:r>
        <w:rPr>
          <w:rFonts w:ascii="Arial" w:hAnsi="Arial" w:cs="Arial" w:eastAsia="Arial"/>
          <w:sz w:val="18"/>
          <w:szCs w:val="18"/>
          <w:color w:val="282828"/>
          <w:spacing w:val="32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linjave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030303"/>
          <w:spacing w:val="5"/>
          <w:w w:val="110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ektrik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2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nuk</w:t>
      </w:r>
      <w:r>
        <w:rPr>
          <w:rFonts w:ascii="Arial" w:hAnsi="Arial" w:cs="Arial" w:eastAsia="Arial"/>
          <w:sz w:val="18"/>
          <w:szCs w:val="18"/>
          <w:color w:val="282828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perfshijm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3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masa</w:t>
      </w:r>
      <w:r>
        <w:rPr>
          <w:rFonts w:ascii="Arial" w:hAnsi="Arial" w:cs="Arial" w:eastAsia="Arial"/>
          <w:sz w:val="18"/>
          <w:szCs w:val="18"/>
          <w:color w:val="28282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30303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imin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tyr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nentokeso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apo</w:t>
      </w:r>
      <w:r>
        <w:rPr>
          <w:rFonts w:ascii="Arial" w:hAnsi="Arial" w:cs="Arial" w:eastAsia="Arial"/>
          <w:sz w:val="18"/>
          <w:szCs w:val="18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030303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ikacione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teknik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3"/>
        </w:rPr>
        <w:t>qe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perjashtojn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mundesit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perplases</w:t>
      </w:r>
      <w:r>
        <w:rPr>
          <w:rFonts w:ascii="Arial" w:hAnsi="Arial" w:cs="Arial" w:eastAsia="Arial"/>
          <w:sz w:val="18"/>
          <w:szCs w:val="18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2"/>
        </w:rPr>
        <w:t>se</w:t>
      </w:r>
      <w:r>
        <w:rPr>
          <w:rFonts w:ascii="Arial" w:hAnsi="Arial" w:cs="Arial" w:eastAsia="Arial"/>
          <w:sz w:val="18"/>
          <w:szCs w:val="18"/>
          <w:color w:val="282828"/>
          <w:spacing w:val="-2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shpendeve</w:t>
      </w:r>
      <w:r>
        <w:rPr>
          <w:rFonts w:ascii="Arial" w:hAnsi="Arial" w:cs="Arial" w:eastAsia="Arial"/>
          <w:sz w:val="18"/>
          <w:szCs w:val="18"/>
          <w:color w:val="282828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linja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elektrike.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11" w:lineRule="auto"/>
        <w:ind w:left="729" w:right="662" w:firstLine="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Gjithasht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5"/>
        </w:rPr>
        <w:t>gjetjet</w:t>
      </w:r>
      <w:r>
        <w:rPr>
          <w:rFonts w:ascii="Arial" w:hAnsi="Arial" w:cs="Arial" w:eastAsia="Arial"/>
          <w:sz w:val="18"/>
          <w:szCs w:val="18"/>
          <w:color w:val="282828"/>
          <w:spacing w:val="10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rekuperimi</w:t>
      </w:r>
      <w:r>
        <w:rPr>
          <w:rFonts w:ascii="Arial" w:hAnsi="Arial" w:cs="Arial" w:eastAsia="Arial"/>
          <w:sz w:val="18"/>
          <w:szCs w:val="18"/>
          <w:color w:val="282828"/>
          <w:spacing w:val="-21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49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7"/>
        </w:rPr>
        <w:t>pelikaneve</w:t>
      </w:r>
      <w:r>
        <w:rPr>
          <w:rFonts w:ascii="Arial" w:hAnsi="Arial" w:cs="Arial" w:eastAsia="Arial"/>
          <w:sz w:val="18"/>
          <w:szCs w:val="18"/>
          <w:color w:val="131313"/>
          <w:spacing w:val="2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demtua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shtrojn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nevojen</w:t>
      </w:r>
      <w:r>
        <w:rPr>
          <w:rFonts w:ascii="Arial" w:hAnsi="Arial" w:cs="Arial" w:eastAsia="Arial"/>
          <w:sz w:val="18"/>
          <w:szCs w:val="18"/>
          <w:color w:val="282828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ngritje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-15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4"/>
        </w:rPr>
        <w:t>parkun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Kombeta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9"/>
        </w:rPr>
        <w:t>Divjake-Karavast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9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-18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qendre</w:t>
      </w:r>
      <w:r>
        <w:rPr>
          <w:rFonts w:ascii="Arial" w:hAnsi="Arial" w:cs="Arial" w:eastAsia="Arial"/>
          <w:sz w:val="18"/>
          <w:szCs w:val="18"/>
          <w:color w:val="28282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rehab</w:t>
      </w:r>
      <w:r>
        <w:rPr>
          <w:rFonts w:ascii="Arial" w:hAnsi="Arial" w:cs="Arial" w:eastAsia="Arial"/>
          <w:sz w:val="18"/>
          <w:szCs w:val="18"/>
          <w:color w:val="282828"/>
          <w:spacing w:val="1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litim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shpendeve</w:t>
      </w:r>
      <w:r>
        <w:rPr>
          <w:rFonts w:ascii="Arial" w:hAnsi="Arial" w:cs="Arial" w:eastAsia="Arial"/>
          <w:sz w:val="18"/>
          <w:szCs w:val="18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28282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4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41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sherbent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rastev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te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tj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30303"/>
          <w:spacing w:val="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1"/>
        </w:rPr>
        <w:t>rekuperimi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shpendeve</w:t>
      </w:r>
      <w:r>
        <w:rPr>
          <w:rFonts w:ascii="Arial" w:hAnsi="Arial" w:cs="Arial" w:eastAsia="Arial"/>
          <w:sz w:val="18"/>
          <w:szCs w:val="18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Shqiperi.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738" w:right="6071"/>
        <w:jc w:val="both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color w:val="030303"/>
          <w:spacing w:val="0"/>
          <w:w w:val="100"/>
          <w:b/>
          <w:bCs/>
        </w:rPr>
        <w:t>5</w:t>
      </w:r>
      <w:r>
        <w:rPr>
          <w:rFonts w:ascii="Arial" w:hAnsi="Arial" w:cs="Arial" w:eastAsia="Arial"/>
          <w:sz w:val="22"/>
          <w:szCs w:val="22"/>
          <w:color w:val="030303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22"/>
          <w:szCs w:val="22"/>
          <w:color w:val="030303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30303"/>
          <w:spacing w:val="0"/>
          <w:w w:val="100"/>
          <w:b/>
          <w:bCs/>
        </w:rPr>
        <w:t>Masat</w:t>
      </w:r>
      <w:r>
        <w:rPr>
          <w:rFonts w:ascii="Arial" w:hAnsi="Arial" w:cs="Arial" w:eastAsia="Arial"/>
          <w:sz w:val="22"/>
          <w:szCs w:val="22"/>
          <w:color w:val="030303"/>
          <w:spacing w:val="54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30303"/>
          <w:spacing w:val="0"/>
          <w:w w:val="100"/>
          <w:b/>
          <w:bCs/>
        </w:rPr>
        <w:t>aktual</w:t>
      </w:r>
      <w:r>
        <w:rPr>
          <w:rFonts w:ascii="Arial" w:hAnsi="Arial" w:cs="Arial" w:eastAsia="Arial"/>
          <w:sz w:val="22"/>
          <w:szCs w:val="22"/>
          <w:color w:val="030303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2"/>
          <w:szCs w:val="22"/>
          <w:color w:val="030303"/>
          <w:spacing w:val="17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30303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22"/>
          <w:szCs w:val="22"/>
          <w:color w:val="030303"/>
          <w:spacing w:val="20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30303"/>
          <w:spacing w:val="0"/>
          <w:w w:val="104"/>
          <w:b/>
          <w:bCs/>
        </w:rPr>
        <w:t>ruajtjes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</w:rPr>
      </w:r>
    </w:p>
    <w:p>
      <w:pPr>
        <w:spacing w:before="91" w:after="0" w:line="278" w:lineRule="auto"/>
        <w:ind w:left="738" w:right="63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Masa</w:t>
      </w:r>
      <w:r>
        <w:rPr>
          <w:rFonts w:ascii="Arial" w:hAnsi="Arial" w:cs="Arial" w:eastAsia="Arial"/>
          <w:sz w:val="18"/>
          <w:szCs w:val="18"/>
          <w:color w:val="28282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ndryshme</w:t>
      </w:r>
      <w:r>
        <w:rPr>
          <w:rFonts w:ascii="Arial" w:hAnsi="Arial" w:cs="Arial" w:eastAsia="Arial"/>
          <w:sz w:val="18"/>
          <w:szCs w:val="18"/>
          <w:color w:val="131313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ruajtje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ndermarre</w:t>
      </w:r>
      <w:r>
        <w:rPr>
          <w:rFonts w:ascii="Arial" w:hAnsi="Arial" w:cs="Arial" w:eastAsia="Arial"/>
          <w:sz w:val="18"/>
          <w:szCs w:val="18"/>
          <w:color w:val="282828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dy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dekadave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5"/>
        </w:rPr>
        <w:t>fundit.</w:t>
      </w:r>
      <w:r>
        <w:rPr>
          <w:rFonts w:ascii="Arial" w:hAnsi="Arial" w:cs="Arial" w:eastAsia="Arial"/>
          <w:sz w:val="18"/>
          <w:szCs w:val="18"/>
          <w:color w:val="131313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7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rfshir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rritje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27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6"/>
        </w:rPr>
        <w:t>kapacitetev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institucional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njerezore</w:t>
      </w:r>
      <w:r>
        <w:rPr>
          <w:rFonts w:ascii="Arial" w:hAnsi="Arial" w:cs="Arial" w:eastAsia="Arial"/>
          <w:sz w:val="18"/>
          <w:szCs w:val="18"/>
          <w:color w:val="282828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permbro</w:t>
      </w:r>
      <w:r>
        <w:rPr>
          <w:rFonts w:ascii="Arial" w:hAnsi="Arial" w:cs="Arial" w:eastAsia="Arial"/>
          <w:sz w:val="18"/>
          <w:szCs w:val="18"/>
          <w:color w:val="030303"/>
          <w:spacing w:val="3"/>
          <w:w w:val="134"/>
        </w:rPr>
        <w:t>j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tje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natyre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6"/>
        </w:rPr>
        <w:t>biodivesitetit,</w:t>
      </w:r>
      <w:r>
        <w:rPr>
          <w:rFonts w:ascii="Arial" w:hAnsi="Arial" w:cs="Arial" w:eastAsia="Arial"/>
          <w:sz w:val="18"/>
          <w:szCs w:val="18"/>
          <w:color w:val="282828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mbroj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030303"/>
          <w:spacing w:val="-1"/>
          <w:w w:val="134"/>
        </w:rPr>
        <w:t>j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5"/>
        </w:rPr>
        <w:t>en</w:t>
      </w:r>
      <w:r>
        <w:rPr>
          <w:rFonts w:ascii="Arial" w:hAnsi="Arial" w:cs="Arial" w:eastAsia="Arial"/>
          <w:sz w:val="18"/>
          <w:szCs w:val="18"/>
          <w:color w:val="282828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zonave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kryesore</w:t>
      </w:r>
      <w:r>
        <w:rPr>
          <w:rFonts w:ascii="Arial" w:hAnsi="Arial" w:cs="Arial" w:eastAsia="Arial"/>
          <w:sz w:val="18"/>
          <w:szCs w:val="18"/>
          <w:color w:val="282828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perha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5"/>
        </w:rPr>
        <w:t>p</w:t>
      </w:r>
      <w:r>
        <w:rPr>
          <w:rFonts w:ascii="Arial" w:hAnsi="Arial" w:cs="Arial" w:eastAsia="Arial"/>
          <w:sz w:val="18"/>
          <w:szCs w:val="18"/>
          <w:color w:val="030303"/>
          <w:spacing w:val="-1"/>
          <w:w w:val="134"/>
        </w:rPr>
        <w:t>j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8"/>
        </w:rPr>
        <w:t>es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82828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21"/>
        </w:rPr>
        <w:t>lloji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21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-7"/>
          <w:w w:val="121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21"/>
        </w:rPr>
        <w:t>etj.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72" w:lineRule="auto"/>
        <w:ind w:left="738" w:right="65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Perve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c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tyre,</w:t>
      </w:r>
      <w:r>
        <w:rPr>
          <w:rFonts w:ascii="Arial" w:hAnsi="Arial" w:cs="Arial" w:eastAsia="Arial"/>
          <w:sz w:val="18"/>
          <w:szCs w:val="18"/>
          <w:color w:val="28282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saje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Programit</w:t>
      </w:r>
      <w:r>
        <w:rPr>
          <w:rFonts w:ascii="Arial" w:hAnsi="Arial" w:cs="Arial" w:eastAsia="Arial"/>
          <w:sz w:val="18"/>
          <w:szCs w:val="18"/>
          <w:color w:val="28282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"Menaxh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mi</w:t>
      </w:r>
      <w:r>
        <w:rPr>
          <w:rFonts w:ascii="Arial" w:hAnsi="Arial" w:cs="Arial" w:eastAsia="Arial"/>
          <w:sz w:val="18"/>
          <w:szCs w:val="18"/>
          <w:color w:val="131313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Ligatinav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Ruajtj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82828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urrel</w:t>
      </w:r>
      <w:r>
        <w:rPr>
          <w:rFonts w:ascii="Arial" w:hAnsi="Arial" w:cs="Arial" w:eastAsia="Arial"/>
          <w:sz w:val="18"/>
          <w:szCs w:val="18"/>
          <w:color w:val="282828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31313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Basenin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Mesdheta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3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82828"/>
          <w:spacing w:val="0"/>
          <w:w w:val="100"/>
        </w:rPr>
        <w:t>»</w:t>
      </w:r>
      <w:r>
        <w:rPr>
          <w:rFonts w:ascii="Arial" w:hAnsi="Arial" w:cs="Arial" w:eastAsia="Arial"/>
          <w:sz w:val="19"/>
          <w:szCs w:val="19"/>
          <w:color w:val="28282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zbatua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82828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29"/>
        </w:rPr>
        <w:t>vitit</w:t>
      </w:r>
      <w:r>
        <w:rPr>
          <w:rFonts w:ascii="Arial" w:hAnsi="Arial" w:cs="Arial" w:eastAsia="Arial"/>
          <w:sz w:val="18"/>
          <w:szCs w:val="18"/>
          <w:color w:val="282828"/>
          <w:spacing w:val="14"/>
          <w:w w:val="129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2014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43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drejtua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1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Fondacion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NOE</w:t>
      </w:r>
      <w:r>
        <w:rPr>
          <w:rFonts w:ascii="Arial" w:hAnsi="Arial" w:cs="Arial" w:eastAsia="Arial"/>
          <w:sz w:val="18"/>
          <w:szCs w:val="18"/>
          <w:color w:val="282828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Conservation,</w:t>
      </w:r>
      <w:r>
        <w:rPr>
          <w:rFonts w:ascii="Arial" w:hAnsi="Arial" w:cs="Arial" w:eastAsia="Arial"/>
          <w:sz w:val="18"/>
          <w:szCs w:val="18"/>
          <w:color w:val="28282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Parku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Kombetar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9"/>
        </w:rPr>
        <w:t>Divjake-Karavastas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5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perzgjedhur</w:t>
      </w:r>
      <w:r>
        <w:rPr>
          <w:rFonts w:ascii="Arial" w:hAnsi="Arial" w:cs="Arial" w:eastAsia="Arial"/>
          <w:sz w:val="18"/>
          <w:szCs w:val="18"/>
          <w:color w:val="28282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82828"/>
          <w:spacing w:val="12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zone</w:t>
      </w:r>
      <w:r>
        <w:rPr>
          <w:rFonts w:ascii="Arial" w:hAnsi="Arial" w:cs="Arial" w:eastAsia="Arial"/>
          <w:sz w:val="18"/>
          <w:szCs w:val="18"/>
          <w:color w:val="282828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82828"/>
          <w:spacing w:val="-1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30303"/>
          <w:spacing w:val="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cilenjane</w:t>
      </w:r>
      <w:r>
        <w:rPr>
          <w:rFonts w:ascii="Arial" w:hAnsi="Arial" w:cs="Arial" w:eastAsia="Arial"/>
          <w:sz w:val="18"/>
          <w:szCs w:val="18"/>
          <w:color w:val="282828"/>
          <w:spacing w:val="-17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ndermarre</w:t>
      </w:r>
      <w:r>
        <w:rPr>
          <w:rFonts w:ascii="Arial" w:hAnsi="Arial" w:cs="Arial" w:eastAsia="Arial"/>
          <w:sz w:val="18"/>
          <w:szCs w:val="18"/>
          <w:color w:val="28282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disa</w:t>
      </w:r>
      <w:r>
        <w:rPr>
          <w:rFonts w:ascii="Arial" w:hAnsi="Arial" w:cs="Arial" w:eastAsia="Arial"/>
          <w:sz w:val="18"/>
          <w:szCs w:val="18"/>
          <w:color w:val="282828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aktivitete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menaxhuesedhe</w:t>
      </w:r>
      <w:r>
        <w:rPr>
          <w:rFonts w:ascii="Arial" w:hAnsi="Arial" w:cs="Arial" w:eastAsia="Arial"/>
          <w:sz w:val="18"/>
          <w:szCs w:val="18"/>
          <w:color w:val="282828"/>
          <w:spacing w:val="-14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konservuese</w:t>
      </w:r>
      <w:r>
        <w:rPr>
          <w:rFonts w:ascii="Arial" w:hAnsi="Arial" w:cs="Arial" w:eastAsia="Arial"/>
          <w:sz w:val="18"/>
          <w:szCs w:val="18"/>
          <w:color w:val="282828"/>
          <w:spacing w:val="-22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bashkepunimt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ngusht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8282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5"/>
        </w:rPr>
        <w:t>institucionet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kombetare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105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administrataten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Parkut</w:t>
      </w:r>
      <w:r>
        <w:rPr>
          <w:rFonts w:ascii="Arial" w:hAnsi="Arial" w:cs="Arial" w:eastAsia="Arial"/>
          <w:sz w:val="18"/>
          <w:szCs w:val="18"/>
          <w:color w:val="28282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2"/>
        </w:rPr>
        <w:t>Kombetar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102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2"/>
        </w:rPr>
        <w:t>autoritetetvendore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2"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2"/>
        </w:rPr>
        <w:t>PPNEA</w:t>
      </w:r>
      <w:r>
        <w:rPr>
          <w:rFonts w:ascii="Arial" w:hAnsi="Arial" w:cs="Arial" w:eastAsia="Arial"/>
          <w:sz w:val="18"/>
          <w:szCs w:val="18"/>
          <w:color w:val="131313"/>
          <w:spacing w:val="4"/>
          <w:w w:val="102"/>
        </w:rPr>
        <w:t>,</w:t>
      </w:r>
      <w:r>
        <w:rPr>
          <w:rFonts w:ascii="Arial" w:hAnsi="Arial" w:cs="Arial" w:eastAsia="Arial"/>
          <w:sz w:val="18"/>
          <w:szCs w:val="18"/>
          <w:color w:val="030303"/>
          <w:spacing w:val="-5"/>
          <w:w w:val="102"/>
        </w:rPr>
        <w:t>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2"/>
        </w:rPr>
        <w:t>NC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2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29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organizat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tjer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8282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partner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kombetar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7"/>
        </w:rPr>
        <w:t>nderkombetar</w:t>
      </w:r>
      <w:r>
        <w:rPr>
          <w:rFonts w:ascii="Arial" w:hAnsi="Arial" w:cs="Arial" w:eastAsia="Arial"/>
          <w:sz w:val="18"/>
          <w:szCs w:val="18"/>
          <w:color w:val="282828"/>
          <w:spacing w:val="-5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83" w:lineRule="auto"/>
        <w:ind w:left="729" w:right="658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115"/>
        </w:rPr>
        <w:t>Aktivitetet</w:t>
      </w:r>
      <w:r>
        <w:rPr>
          <w:rFonts w:ascii="Arial" w:hAnsi="Arial" w:cs="Arial" w:eastAsia="Arial"/>
          <w:sz w:val="18"/>
          <w:szCs w:val="18"/>
          <w:color w:val="282828"/>
          <w:spacing w:val="14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ndermarra</w:t>
      </w:r>
      <w:r>
        <w:rPr>
          <w:rFonts w:ascii="Arial" w:hAnsi="Arial" w:cs="Arial" w:eastAsia="Arial"/>
          <w:sz w:val="18"/>
          <w:szCs w:val="18"/>
          <w:color w:val="282828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8282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ky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program</w:t>
      </w:r>
      <w:r>
        <w:rPr>
          <w:rFonts w:ascii="Arial" w:hAnsi="Arial" w:cs="Arial" w:eastAsia="Arial"/>
          <w:sz w:val="18"/>
          <w:szCs w:val="18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perfshijn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mbrojtje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21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kolonise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82828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3"/>
        </w:rPr>
        <w:t>kacurrel,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1"/>
        </w:rPr>
        <w:t>permiresimin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njohurive</w:t>
      </w:r>
      <w:r>
        <w:rPr>
          <w:rFonts w:ascii="Arial" w:hAnsi="Arial" w:cs="Arial" w:eastAsia="Arial"/>
          <w:sz w:val="18"/>
          <w:szCs w:val="18"/>
          <w:color w:val="282828"/>
          <w:spacing w:val="22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mbi</w:t>
      </w:r>
      <w:r>
        <w:rPr>
          <w:rFonts w:ascii="Arial" w:hAnsi="Arial" w:cs="Arial" w:eastAsia="Arial"/>
          <w:sz w:val="18"/>
          <w:szCs w:val="18"/>
          <w:color w:val="28282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20"/>
        </w:rPr>
        <w:t>llojin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2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0"/>
        </w:rPr>
        <w:t>habitatet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30303"/>
          <w:spacing w:val="-4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dorura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282828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tij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12"/>
        </w:rPr>
        <w:t>,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2"/>
        </w:rPr>
        <w:t>menaxhimin</w:t>
      </w:r>
      <w:r>
        <w:rPr>
          <w:rFonts w:ascii="Arial" w:hAnsi="Arial" w:cs="Arial" w:eastAsia="Arial"/>
          <w:sz w:val="18"/>
          <w:szCs w:val="18"/>
          <w:color w:val="282828"/>
          <w:spacing w:val="11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vendeve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te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14"/>
        </w:rPr>
        <w:t>folezimit</w:t>
      </w:r>
      <w:r>
        <w:rPr>
          <w:rFonts w:ascii="Arial" w:hAnsi="Arial" w:cs="Arial" w:eastAsia="Arial"/>
          <w:sz w:val="18"/>
          <w:szCs w:val="18"/>
          <w:color w:val="282828"/>
          <w:spacing w:val="-26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25"/>
        </w:rPr>
        <w:t>lloji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282828"/>
          <w:spacing w:val="-22"/>
          <w:w w:val="125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82828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angazhimin</w:t>
      </w:r>
      <w:r>
        <w:rPr>
          <w:rFonts w:ascii="Arial" w:hAnsi="Arial" w:cs="Arial" w:eastAsia="Arial"/>
          <w:sz w:val="18"/>
          <w:szCs w:val="18"/>
          <w:color w:val="28282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komunitetev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6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vendore</w:t>
      </w:r>
      <w:r>
        <w:rPr>
          <w:rFonts w:ascii="Arial" w:hAnsi="Arial" w:cs="Arial" w:eastAsia="Arial"/>
          <w:sz w:val="18"/>
          <w:szCs w:val="18"/>
          <w:color w:val="28282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2"/>
        </w:rPr>
        <w:t>zhvillimin</w:t>
      </w:r>
      <w:r>
        <w:rPr>
          <w:rFonts w:ascii="Arial" w:hAnsi="Arial" w:cs="Arial" w:eastAsia="Arial"/>
          <w:sz w:val="18"/>
          <w:szCs w:val="18"/>
          <w:color w:val="131313"/>
          <w:spacing w:val="-18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6"/>
        </w:rPr>
        <w:t>qendrueshem.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both"/>
        <w:spacing w:after="0"/>
        <w:sectPr>
          <w:pgMar w:header="797" w:footer="823" w:top="1700" w:bottom="1020" w:left="1220" w:right="1240"/>
          <w:pgSz w:w="12240" w:h="15840"/>
        </w:sectPr>
      </w:pPr>
      <w:rPr/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992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5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-8"/>
          <w:w w:val="191"/>
        </w:rPr>
        <w:t>1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223"/>
        </w:rPr>
        <w:t>.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1"/>
        </w:rPr>
        <w:t>Rri</w:t>
      </w:r>
      <w:r>
        <w:rPr>
          <w:rFonts w:ascii="Arial" w:hAnsi="Arial" w:cs="Arial" w:eastAsia="Arial"/>
          <w:sz w:val="17"/>
          <w:szCs w:val="17"/>
          <w:color w:val="080808"/>
          <w:spacing w:val="-15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ja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8"/>
          <w:w w:val="117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7"/>
        </w:rPr>
        <w:t>paci</w:t>
      </w:r>
      <w:r>
        <w:rPr>
          <w:rFonts w:ascii="Arial" w:hAnsi="Arial" w:cs="Arial" w:eastAsia="Arial"/>
          <w:sz w:val="17"/>
          <w:szCs w:val="17"/>
          <w:color w:val="080808"/>
          <w:spacing w:val="-10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-19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8"/>
        </w:rPr>
        <w:t>ve</w:t>
      </w:r>
      <w:r>
        <w:rPr>
          <w:rFonts w:ascii="Arial" w:hAnsi="Arial" w:cs="Arial" w:eastAsia="Arial"/>
          <w:sz w:val="17"/>
          <w:szCs w:val="17"/>
          <w:color w:val="181818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4"/>
          <w:w w:val="113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13"/>
        </w:rPr>
        <w:t>s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3"/>
        </w:rPr>
        <w:t>titucion</w:t>
      </w:r>
      <w:r>
        <w:rPr>
          <w:rFonts w:ascii="Arial" w:hAnsi="Arial" w:cs="Arial" w:eastAsia="Arial"/>
          <w:sz w:val="17"/>
          <w:szCs w:val="17"/>
          <w:color w:val="080808"/>
          <w:spacing w:val="-23"/>
          <w:w w:val="113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-122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3"/>
        </w:rPr>
        <w:t>l</w:t>
      </w:r>
      <w:r>
        <w:rPr>
          <w:rFonts w:ascii="Arial" w:hAnsi="Arial" w:cs="Arial" w:eastAsia="Arial"/>
          <w:sz w:val="17"/>
          <w:szCs w:val="17"/>
          <w:color w:val="080808"/>
          <w:spacing w:val="43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-8"/>
          <w:w w:val="125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4"/>
        </w:rPr>
        <w:t>m</w:t>
      </w:r>
      <w:r>
        <w:rPr>
          <w:rFonts w:ascii="Arial" w:hAnsi="Arial" w:cs="Arial" w:eastAsia="Arial"/>
          <w:sz w:val="17"/>
          <w:szCs w:val="17"/>
          <w:color w:val="080808"/>
          <w:spacing w:val="-13"/>
          <w:w w:val="114"/>
        </w:rPr>
        <w:t>b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14"/>
        </w:rPr>
        <w:t>o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7"/>
        </w:rPr>
        <w:t>jtje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8"/>
        </w:rPr>
        <w:t>n</w:t>
      </w:r>
      <w:r>
        <w:rPr>
          <w:rFonts w:ascii="Arial" w:hAnsi="Arial" w:cs="Arial" w:eastAsia="Arial"/>
          <w:sz w:val="17"/>
          <w:szCs w:val="17"/>
          <w:color w:val="080808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-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-16"/>
          <w:w w:val="133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080808"/>
          <w:spacing w:val="-6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18"/>
        </w:rPr>
        <w:t>y</w:t>
      </w:r>
      <w:r>
        <w:rPr>
          <w:rFonts w:ascii="Arial" w:hAnsi="Arial" w:cs="Arial" w:eastAsia="Arial"/>
          <w:sz w:val="17"/>
          <w:szCs w:val="17"/>
          <w:color w:val="181818"/>
          <w:spacing w:val="-17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es</w:t>
      </w:r>
      <w:r>
        <w:rPr>
          <w:rFonts w:ascii="Arial" w:hAnsi="Arial" w:cs="Arial" w:eastAsia="Arial"/>
          <w:sz w:val="17"/>
          <w:szCs w:val="17"/>
          <w:color w:val="313131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21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7"/>
        </w:rPr>
        <w:t>bio</w:t>
      </w:r>
      <w:r>
        <w:rPr>
          <w:rFonts w:ascii="Arial" w:hAnsi="Arial" w:cs="Arial" w:eastAsia="Arial"/>
          <w:sz w:val="17"/>
          <w:szCs w:val="17"/>
          <w:color w:val="080808"/>
          <w:spacing w:val="-12"/>
          <w:w w:val="117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-88"/>
          <w:w w:val="117"/>
        </w:rPr>
        <w:t>v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8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6"/>
        </w:rPr>
        <w:t>rsi</w:t>
      </w:r>
      <w:r>
        <w:rPr>
          <w:rFonts w:ascii="Arial" w:hAnsi="Arial" w:cs="Arial" w:eastAsia="Arial"/>
          <w:sz w:val="17"/>
          <w:szCs w:val="17"/>
          <w:color w:val="181818"/>
          <w:spacing w:val="-19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33"/>
        </w:rPr>
        <w:t>tit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3" w:after="0" w:line="269" w:lineRule="auto"/>
        <w:ind w:left="1001" w:right="922"/>
        <w:jc w:val="left"/>
        <w:rPr>
          <w:rFonts w:ascii="Arial" w:hAnsi="Arial" w:cs="Arial" w:eastAsia="Arial"/>
          <w:sz w:val="17"/>
          <w:szCs w:val="17"/>
        </w:rPr>
      </w:pPr>
      <w:rPr/>
      <w:r>
        <w:rPr/>
        <w:pict>
          <v:group style="position:absolute;margin-left:328.524323pt;margin-top:24.99365pt;width:.1pt;height:11.309815pt;mso-position-horizontal-relative:page;mso-position-vertical-relative:paragraph;z-index:-4838" coordorigin="6570,500" coordsize="2,226">
            <v:shape style="position:absolute;left:6570;top:500;width:2;height:226" coordorigin="6570,500" coordsize="0,226" path="m6570,726l6570,500e" filled="f" stroked="t" strokeweight="3.27016pt" strokecolor="#E9E9E9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7"/>
          <w:szCs w:val="17"/>
          <w:color w:val="313131"/>
          <w:w w:val="94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95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ji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16"/>
        </w:rPr>
        <w:t>m</w:t>
      </w:r>
      <w:r>
        <w:rPr>
          <w:rFonts w:ascii="Arial" w:hAnsi="Arial" w:cs="Arial" w:eastAsia="Arial"/>
          <w:sz w:val="17"/>
          <w:szCs w:val="17"/>
          <w:color w:val="080808"/>
          <w:spacing w:val="-3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211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viti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3"/>
        </w:rPr>
        <w:t>2014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3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93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1"/>
          <w:w w:val="12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02"/>
        </w:rPr>
        <w:t>g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encise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Zonav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Mbrojtur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(duke</w:t>
      </w:r>
      <w:r>
        <w:rPr>
          <w:rFonts w:ascii="Arial" w:hAnsi="Arial" w:cs="Arial" w:eastAsia="Arial"/>
          <w:sz w:val="17"/>
          <w:szCs w:val="17"/>
          <w:color w:val="31313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uar</w:t>
      </w:r>
      <w:r>
        <w:rPr>
          <w:rFonts w:ascii="Arial" w:hAnsi="Arial" w:cs="Arial" w:eastAsia="Arial"/>
          <w:sz w:val="17"/>
          <w:szCs w:val="17"/>
          <w:color w:val="31313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4D4D4D"/>
          <w:spacing w:val="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4D4D4D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vel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9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on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2"/>
        </w:rPr>
        <w:t>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1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10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admi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5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8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stratav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saj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9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onale)</w:t>
      </w:r>
      <w:r>
        <w:rPr>
          <w:rFonts w:ascii="Arial" w:hAnsi="Arial" w:cs="Arial" w:eastAsia="Arial"/>
          <w:sz w:val="17"/>
          <w:szCs w:val="17"/>
          <w:color w:val="313131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9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sht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19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19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7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hap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rendesishem</w:t>
      </w:r>
      <w:r>
        <w:rPr>
          <w:rFonts w:ascii="Arial" w:hAnsi="Arial" w:cs="Arial" w:eastAsia="Arial"/>
          <w:sz w:val="17"/>
          <w:szCs w:val="17"/>
          <w:color w:val="313131"/>
          <w:spacing w:val="-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rua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13"/>
        </w:rPr>
        <w:t>j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jen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natyre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pore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14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he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te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ha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1"/>
        </w:rPr>
        <w:t>b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tatev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kritik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3"/>
        </w:rPr>
        <w:t>l</w:t>
      </w:r>
      <w:r>
        <w:rPr>
          <w:rFonts w:ascii="Arial" w:hAnsi="Arial" w:cs="Arial" w:eastAsia="Arial"/>
          <w:sz w:val="17"/>
          <w:szCs w:val="17"/>
          <w:color w:val="080808"/>
          <w:spacing w:val="-10"/>
          <w:w w:val="10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kani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3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kacurrel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3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pas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koh</w:t>
      </w:r>
      <w:r>
        <w:rPr>
          <w:rFonts w:ascii="Arial" w:hAnsi="Arial" w:cs="Arial" w:eastAsia="Arial"/>
          <w:sz w:val="17"/>
          <w:szCs w:val="17"/>
          <w:color w:val="313131"/>
          <w:spacing w:val="-35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B1B1B1"/>
          <w:spacing w:val="1"/>
          <w:w w:val="100"/>
        </w:rPr>
        <w:t>·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zonat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mbr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8"/>
        </w:rPr>
        <w:t>o</w:t>
      </w:r>
      <w:r>
        <w:rPr>
          <w:rFonts w:ascii="Arial" w:hAnsi="Arial" w:cs="Arial" w:eastAsia="Arial"/>
          <w:sz w:val="17"/>
          <w:szCs w:val="17"/>
          <w:color w:val="080808"/>
          <w:spacing w:val="-7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tur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ane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perba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6"/>
        </w:rPr>
        <w:t>l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6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ur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nevojen</w:t>
      </w:r>
      <w:r>
        <w:rPr>
          <w:rFonts w:ascii="Arial" w:hAnsi="Arial" w:cs="Arial" w:eastAsia="Arial"/>
          <w:sz w:val="17"/>
          <w:szCs w:val="17"/>
          <w:color w:val="313131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sovra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1"/>
        </w:rPr>
        <w:t>n</w:t>
      </w:r>
      <w:r>
        <w:rPr>
          <w:rFonts w:ascii="Arial" w:hAnsi="Arial" w:cs="Arial" w:eastAsia="Arial"/>
          <w:sz w:val="17"/>
          <w:szCs w:val="17"/>
          <w:color w:val="080808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3"/>
        </w:rPr>
        <w:t>tetit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funksioni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8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ad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3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nis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mine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zonave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3"/>
        </w:rPr>
        <w:t>ten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24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ryshme.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92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-66"/>
          <w:w w:val="106"/>
        </w:rPr>
        <w:t>5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278"/>
        </w:rPr>
        <w:t>.</w:t>
      </w:r>
      <w:r>
        <w:rPr>
          <w:rFonts w:ascii="Arial" w:hAnsi="Arial" w:cs="Arial" w:eastAsia="Arial"/>
          <w:sz w:val="17"/>
          <w:szCs w:val="17"/>
          <w:color w:val="181818"/>
          <w:spacing w:val="-24"/>
          <w:w w:val="106"/>
        </w:rPr>
        <w:t>2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223"/>
        </w:rPr>
        <w:t>.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7"/>
        </w:rPr>
        <w:t>Mbroj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16"/>
        </w:rPr>
        <w:t>z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6"/>
        </w:rPr>
        <w:t>o</w:t>
      </w:r>
      <w:r>
        <w:rPr>
          <w:rFonts w:ascii="Arial" w:hAnsi="Arial" w:cs="Arial" w:eastAsia="Arial"/>
          <w:sz w:val="17"/>
          <w:szCs w:val="17"/>
          <w:color w:val="080808"/>
          <w:spacing w:val="-20"/>
          <w:w w:val="116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16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22"/>
          <w:w w:val="116"/>
        </w:rPr>
        <w:t>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5"/>
        </w:rPr>
        <w:t>k</w:t>
      </w:r>
      <w:r>
        <w:rPr>
          <w:rFonts w:ascii="Arial" w:hAnsi="Arial" w:cs="Arial" w:eastAsia="Arial"/>
          <w:sz w:val="17"/>
          <w:szCs w:val="17"/>
          <w:color w:val="080808"/>
          <w:spacing w:val="-30"/>
          <w:w w:val="115"/>
        </w:rPr>
        <w:t>y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55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4"/>
        </w:rPr>
        <w:t>s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1"/>
        </w:rPr>
        <w:t>h</w:t>
      </w:r>
      <w:r>
        <w:rPr>
          <w:rFonts w:ascii="Arial" w:hAnsi="Arial" w:cs="Arial" w:eastAsia="Arial"/>
          <w:sz w:val="17"/>
          <w:szCs w:val="17"/>
          <w:color w:val="080808"/>
          <w:spacing w:val="-18"/>
          <w:w w:val="111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2"/>
        </w:rPr>
        <w:t>rn</w:t>
      </w:r>
      <w:r>
        <w:rPr>
          <w:rFonts w:ascii="Arial" w:hAnsi="Arial" w:cs="Arial" w:eastAsia="Arial"/>
          <w:sz w:val="17"/>
          <w:szCs w:val="17"/>
          <w:color w:val="080808"/>
          <w:spacing w:val="-14"/>
          <w:w w:val="112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jes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1" w:after="0" w:line="240" w:lineRule="auto"/>
        <w:ind w:left="1297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a)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6"/>
        </w:rPr>
        <w:t>Laguna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Karavastase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zonae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vetm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28"/>
        </w:rPr>
        <w:t>f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4"/>
        </w:rPr>
        <w:t>o</w:t>
      </w:r>
      <w:r>
        <w:rPr>
          <w:rFonts w:ascii="Arial" w:hAnsi="Arial" w:cs="Arial" w:eastAsia="Arial"/>
          <w:sz w:val="17"/>
          <w:szCs w:val="17"/>
          <w:color w:val="4D4D4D"/>
          <w:spacing w:val="-3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1"/>
        </w:rPr>
        <w:t>z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Pelikanit</w:t>
      </w:r>
      <w:r>
        <w:rPr>
          <w:rFonts w:ascii="Arial" w:hAnsi="Arial" w:cs="Arial" w:eastAsia="Arial"/>
          <w:sz w:val="17"/>
          <w:szCs w:val="17"/>
          <w:color w:val="31313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kacurrel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Sh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98"/>
        </w:rPr>
        <w:t>q</w:t>
      </w:r>
      <w:r>
        <w:rPr>
          <w:rFonts w:ascii="Arial" w:hAnsi="Arial" w:cs="Arial" w:eastAsia="Arial"/>
          <w:sz w:val="17"/>
          <w:szCs w:val="17"/>
          <w:color w:val="08080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peri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shpallur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2" w:after="0" w:line="240" w:lineRule="auto"/>
        <w:ind w:left="1592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Zon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4"/>
        </w:rPr>
        <w:t>Ram</w:t>
      </w:r>
      <w:r>
        <w:rPr>
          <w:rFonts w:ascii="Arial" w:hAnsi="Arial" w:cs="Arial" w:eastAsia="Arial"/>
          <w:sz w:val="17"/>
          <w:szCs w:val="17"/>
          <w:color w:val="4D4D4D"/>
          <w:spacing w:val="-2"/>
          <w:w w:val="94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4"/>
        </w:rPr>
        <w:t>ar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apo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Ligatin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Rendesise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Nderkombetar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pre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6"/>
        </w:rPr>
        <w:t>vi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25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-1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2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1995</w:t>
      </w:r>
      <w:r>
        <w:rPr>
          <w:rFonts w:ascii="Arial" w:hAnsi="Arial" w:cs="Arial" w:eastAsia="Arial"/>
          <w:sz w:val="17"/>
          <w:szCs w:val="17"/>
          <w:color w:val="313131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prej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2" w:after="0" w:line="240" w:lineRule="auto"/>
        <w:ind w:left="1602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2007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pjese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Parkut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Divjake-K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98"/>
        </w:rPr>
        <w:t>a</w:t>
      </w:r>
      <w:r>
        <w:rPr>
          <w:rFonts w:ascii="Arial" w:hAnsi="Arial" w:cs="Arial" w:eastAsia="Arial"/>
          <w:sz w:val="17"/>
          <w:szCs w:val="17"/>
          <w:color w:val="4D4D4D"/>
          <w:spacing w:val="-17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9"/>
        </w:rPr>
        <w:t>avast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Ven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4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3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Keshillit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23"/>
        </w:rPr>
        <w:t>M</w:t>
      </w:r>
      <w:r>
        <w:rPr>
          <w:rFonts w:ascii="Arial" w:hAnsi="Arial" w:cs="Arial" w:eastAsia="Arial"/>
          <w:sz w:val="17"/>
          <w:szCs w:val="17"/>
          <w:color w:val="4D4D4D"/>
          <w:spacing w:val="-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nistrav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Nr.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2" w:after="0" w:line="269" w:lineRule="auto"/>
        <w:ind w:left="1602" w:right="998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96"/>
        </w:rPr>
        <w:t>687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19/10/200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7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«Pe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shpa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5"/>
        </w:rPr>
        <w:t>l</w:t>
      </w:r>
      <w:r>
        <w:rPr>
          <w:rFonts w:ascii="Arial" w:hAnsi="Arial" w:cs="Arial" w:eastAsia="Arial"/>
          <w:sz w:val="17"/>
          <w:szCs w:val="17"/>
          <w:color w:val="080808"/>
          <w:spacing w:val="-1"/>
          <w:w w:val="105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jen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siperf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3"/>
        </w:rPr>
        <w:t>a</w:t>
      </w:r>
      <w:r>
        <w:rPr>
          <w:rFonts w:ascii="Arial" w:hAnsi="Arial" w:cs="Arial" w:eastAsia="Arial"/>
          <w:sz w:val="17"/>
          <w:szCs w:val="17"/>
          <w:color w:val="4D4D4D"/>
          <w:spacing w:val="-15"/>
          <w:w w:val="137"/>
        </w:rPr>
        <w:t>q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zgjeruar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eko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5"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-18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ste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1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2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nat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5"/>
        </w:rPr>
        <w:t>y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or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04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vjak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4"/>
        </w:rPr>
        <w:t>­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Karavast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«Par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Kombetar».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92" w:lineRule="auto"/>
        <w:ind w:left="1602" w:right="1000" w:firstLine="-30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b)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Liqene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Prespe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31313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shpa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5"/>
        </w:rPr>
        <w:t>l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5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ur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Par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Ko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00"/>
        </w:rPr>
        <w:t>b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eta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D4D4D"/>
          <w:spacing w:val="-4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vi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19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6"/>
        </w:rPr>
        <w:t>1999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6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6"/>
        </w:rPr>
        <w:t>v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2013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95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zona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percaktua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si</w:t>
      </w:r>
      <w:r>
        <w:rPr>
          <w:rFonts w:ascii="Arial" w:hAnsi="Arial" w:cs="Arial" w:eastAsia="Arial"/>
          <w:sz w:val="17"/>
          <w:szCs w:val="17"/>
          <w:color w:val="313131"/>
          <w:spacing w:val="-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Zon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Ramsar.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297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c)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31313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11"/>
          <w:w w:val="97"/>
        </w:rPr>
        <w:t>B</w:t>
      </w:r>
      <w:r>
        <w:rPr>
          <w:rFonts w:ascii="Arial" w:hAnsi="Arial" w:cs="Arial" w:eastAsia="Arial"/>
          <w:sz w:val="18"/>
          <w:szCs w:val="18"/>
          <w:color w:val="181818"/>
          <w:spacing w:val="-19"/>
          <w:w w:val="113"/>
        </w:rPr>
        <w:t>u</w:t>
      </w:r>
      <w:r>
        <w:rPr>
          <w:rFonts w:ascii="Arial" w:hAnsi="Arial" w:cs="Arial" w:eastAsia="Arial"/>
          <w:sz w:val="18"/>
          <w:szCs w:val="18"/>
          <w:color w:val="313131"/>
          <w:spacing w:val="-6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3"/>
        </w:rPr>
        <w:t>in</w:t>
      </w:r>
      <w:r>
        <w:rPr>
          <w:rFonts w:ascii="Arial" w:hAnsi="Arial" w:cs="Arial" w:eastAsia="Arial"/>
          <w:sz w:val="18"/>
          <w:szCs w:val="18"/>
          <w:color w:val="313131"/>
          <w:spacing w:val="-5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9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4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4D4D4D"/>
          <w:spacing w:val="-7"/>
          <w:w w:val="86"/>
        </w:rPr>
        <w:t>s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6"/>
        </w:rPr>
        <w:t>ht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D4D4D"/>
          <w:spacing w:val="12"/>
          <w:w w:val="86"/>
        </w:rPr>
        <w:t>s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9"/>
        </w:rPr>
        <w:t>hpallur</w:t>
      </w:r>
      <w:r>
        <w:rPr>
          <w:rFonts w:ascii="Arial" w:hAnsi="Arial" w:cs="Arial" w:eastAsia="Arial"/>
          <w:sz w:val="18"/>
          <w:szCs w:val="18"/>
          <w:color w:val="313131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85"/>
        </w:rPr>
        <w:t>P</w:t>
      </w:r>
      <w:r>
        <w:rPr>
          <w:rFonts w:ascii="Arial" w:hAnsi="Arial" w:cs="Arial" w:eastAsia="Arial"/>
          <w:sz w:val="18"/>
          <w:szCs w:val="18"/>
          <w:color w:val="313131"/>
          <w:spacing w:val="1"/>
          <w:w w:val="86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7"/>
        </w:rPr>
        <w:t>rk</w:t>
      </w:r>
      <w:r>
        <w:rPr>
          <w:rFonts w:ascii="Arial" w:hAnsi="Arial" w:cs="Arial" w:eastAsia="Arial"/>
          <w:sz w:val="18"/>
          <w:szCs w:val="18"/>
          <w:color w:val="181818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Ko</w:t>
      </w:r>
      <w:r>
        <w:rPr>
          <w:rFonts w:ascii="Arial" w:hAnsi="Arial" w:cs="Arial" w:eastAsia="Arial"/>
          <w:sz w:val="18"/>
          <w:szCs w:val="18"/>
          <w:color w:val="313131"/>
          <w:spacing w:val="-5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18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eta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2"/>
        </w:rPr>
        <w:t>qe</w:t>
      </w:r>
      <w:r>
        <w:rPr>
          <w:rFonts w:ascii="Arial" w:hAnsi="Arial" w:cs="Arial" w:eastAsia="Arial"/>
          <w:sz w:val="18"/>
          <w:szCs w:val="18"/>
          <w:color w:val="313131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1"/>
        </w:rPr>
        <w:t>pre</w:t>
      </w:r>
      <w:r>
        <w:rPr>
          <w:rFonts w:ascii="Arial" w:hAnsi="Arial" w:cs="Arial" w:eastAsia="Arial"/>
          <w:sz w:val="18"/>
          <w:szCs w:val="18"/>
          <w:color w:val="313131"/>
          <w:spacing w:val="13"/>
          <w:w w:val="111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1"/>
        </w:rPr>
        <w:t>v</w:t>
      </w:r>
      <w:r>
        <w:rPr>
          <w:rFonts w:ascii="Arial" w:hAnsi="Arial" w:cs="Arial" w:eastAsia="Arial"/>
          <w:sz w:val="18"/>
          <w:szCs w:val="18"/>
          <w:color w:val="313131"/>
          <w:spacing w:val="-18"/>
          <w:w w:val="11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1"/>
        </w:rPr>
        <w:t>tit</w:t>
      </w:r>
      <w:r>
        <w:rPr>
          <w:rFonts w:ascii="Arial" w:hAnsi="Arial" w:cs="Arial" w:eastAsia="Arial"/>
          <w:sz w:val="18"/>
          <w:szCs w:val="18"/>
          <w:color w:val="313131"/>
          <w:spacing w:val="-22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88"/>
        </w:rPr>
        <w:t>200</w:t>
      </w:r>
      <w:r>
        <w:rPr>
          <w:rFonts w:ascii="Arial" w:hAnsi="Arial" w:cs="Arial" w:eastAsia="Arial"/>
          <w:sz w:val="18"/>
          <w:szCs w:val="18"/>
          <w:color w:val="313131"/>
          <w:spacing w:val="-25"/>
          <w:w w:val="88"/>
        </w:rPr>
        <w:t>5</w:t>
      </w:r>
      <w:r>
        <w:rPr>
          <w:rFonts w:ascii="Arial" w:hAnsi="Arial" w:cs="Arial" w:eastAsia="Arial"/>
          <w:sz w:val="18"/>
          <w:szCs w:val="18"/>
          <w:color w:val="4D4D4D"/>
          <w:spacing w:val="-1"/>
          <w:w w:val="199"/>
        </w:rPr>
        <w:t>,</w:t>
      </w:r>
      <w:r>
        <w:rPr>
          <w:rFonts w:ascii="Arial" w:hAnsi="Arial" w:cs="Arial" w:eastAsia="Arial"/>
          <w:sz w:val="18"/>
          <w:szCs w:val="18"/>
          <w:color w:val="313131"/>
          <w:spacing w:val="-5"/>
          <w:w w:val="106"/>
        </w:rPr>
        <w:t>p</w:t>
      </w:r>
      <w:r>
        <w:rPr>
          <w:rFonts w:ascii="Arial" w:hAnsi="Arial" w:cs="Arial" w:eastAsia="Arial"/>
          <w:sz w:val="18"/>
          <w:szCs w:val="18"/>
          <w:color w:val="4D4D4D"/>
          <w:spacing w:val="-2"/>
          <w:w w:val="89"/>
        </w:rPr>
        <w:t>a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86"/>
        </w:rPr>
        <w:t>s</w:t>
      </w:r>
      <w:r>
        <w:rPr>
          <w:rFonts w:ascii="Arial" w:hAnsi="Arial" w:cs="Arial" w:eastAsia="Arial"/>
          <w:sz w:val="18"/>
          <w:szCs w:val="18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110"/>
        </w:rPr>
        <w:t>m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0"/>
        </w:rPr>
        <w:t>ert</w:t>
      </w:r>
      <w:r>
        <w:rPr>
          <w:rFonts w:ascii="Arial" w:hAnsi="Arial" w:cs="Arial" w:eastAsia="Arial"/>
          <w:sz w:val="18"/>
          <w:szCs w:val="18"/>
          <w:color w:val="313131"/>
          <w:spacing w:val="-16"/>
          <w:w w:val="110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0"/>
        </w:rPr>
        <w:t>mitt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21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16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080808"/>
          <w:spacing w:val="-14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33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3"/>
        </w:rPr>
        <w:t>zone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76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6"/>
        </w:rPr>
        <w:t>amsar</w:t>
      </w:r>
      <w:r>
        <w:rPr>
          <w:rFonts w:ascii="Arial" w:hAnsi="Arial" w:cs="Arial" w:eastAsia="Arial"/>
          <w:sz w:val="18"/>
          <w:szCs w:val="18"/>
          <w:color w:val="313131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5"/>
        </w:rPr>
        <w:t>ne</w:t>
      </w:r>
      <w:r>
        <w:rPr>
          <w:rFonts w:ascii="Arial" w:hAnsi="Arial" w:cs="Arial" w:eastAsia="Arial"/>
          <w:sz w:val="18"/>
          <w:szCs w:val="18"/>
          <w:color w:val="313131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7"/>
        </w:rPr>
        <w:t>vitn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1" w:after="0" w:line="240" w:lineRule="auto"/>
        <w:ind w:left="1602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2003.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92" w:lineRule="auto"/>
        <w:ind w:left="1602" w:right="985" w:firstLine="-30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-15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Nev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ti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27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6"/>
        </w:rPr>
        <w:t>2005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4D4D4D"/>
          <w:spacing w:val="-8"/>
          <w:w w:val="172"/>
        </w:rPr>
        <w:t>]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esa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96"/>
        </w:rPr>
        <w:t>h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12"/>
        </w:rPr>
        <w:t>q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tar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76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iqeni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Shk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6"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06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res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6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11"/>
          <w:w w:val="106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jedha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lumi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8"/>
        </w:rPr>
        <w:t>Bu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99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4D4D4D"/>
          <w:spacing w:val="-6"/>
          <w:w w:val="211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de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09"/>
        </w:rPr>
        <w:t>l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97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181818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8"/>
        </w:rPr>
        <w:t>zon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98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5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bregdetare</w:t>
      </w:r>
      <w:r>
        <w:rPr>
          <w:rFonts w:ascii="Arial" w:hAnsi="Arial" w:cs="Arial" w:eastAsia="Arial"/>
          <w:sz w:val="17"/>
          <w:szCs w:val="17"/>
          <w:color w:val="313131"/>
          <w:spacing w:val="-38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4"/>
        </w:rPr>
        <w:t>s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4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17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pjesa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1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91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181818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0"/>
        </w:rPr>
        <w:t>b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egdeti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Adriatik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jane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shpallur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25"/>
        </w:rPr>
        <w:t>p</w:t>
      </w:r>
      <w:r>
        <w:rPr>
          <w:rFonts w:ascii="Arial" w:hAnsi="Arial" w:cs="Arial" w:eastAsia="Arial"/>
          <w:sz w:val="17"/>
          <w:szCs w:val="17"/>
          <w:color w:val="181818"/>
          <w:spacing w:val="-11"/>
          <w:w w:val="169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ese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Zone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-14"/>
          <w:w w:val="102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8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8"/>
        </w:rPr>
        <w:t>saz</w:t>
      </w:r>
      <w:r>
        <w:rPr>
          <w:rFonts w:ascii="Arial" w:hAnsi="Arial" w:cs="Arial" w:eastAsia="Arial"/>
          <w:sz w:val="17"/>
          <w:szCs w:val="17"/>
          <w:color w:val="313131"/>
          <w:spacing w:val="-39"/>
          <w:w w:val="98"/>
        </w:rPr>
        <w:t>h</w:t>
      </w:r>
      <w:r>
        <w:rPr>
          <w:rFonts w:ascii="Arial" w:hAnsi="Arial" w:cs="Arial" w:eastAsia="Arial"/>
          <w:sz w:val="17"/>
          <w:szCs w:val="17"/>
          <w:color w:val="181818"/>
          <w:spacing w:val="-67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8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31313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4"/>
        </w:rPr>
        <w:t>b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14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ojtu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(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Ve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5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9"/>
          <w:w w:val="125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im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3"/>
        </w:rPr>
        <w:t>Ke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94"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07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45"/>
        </w:rPr>
        <w:t>l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45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8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Ministrav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6"/>
        </w:rPr>
        <w:t>68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96"/>
        </w:rPr>
        <w:t>2</w:t>
      </w:r>
      <w:r>
        <w:rPr>
          <w:rFonts w:ascii="Arial" w:hAnsi="Arial" w:cs="Arial" w:eastAsia="Arial"/>
          <w:sz w:val="17"/>
          <w:szCs w:val="17"/>
          <w:color w:val="4D4D4D"/>
          <w:spacing w:val="0"/>
          <w:w w:val="264"/>
        </w:rPr>
        <w:t>,</w:t>
      </w:r>
      <w:r>
        <w:rPr>
          <w:rFonts w:ascii="Arial" w:hAnsi="Arial" w:cs="Arial" w:eastAsia="Arial"/>
          <w:sz w:val="17"/>
          <w:szCs w:val="17"/>
          <w:color w:val="4D4D4D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02.</w:t>
      </w:r>
      <w:r>
        <w:rPr>
          <w:rFonts w:ascii="Arial" w:hAnsi="Arial" w:cs="Arial" w:eastAsia="Arial"/>
          <w:sz w:val="17"/>
          <w:szCs w:val="17"/>
          <w:color w:val="313131"/>
          <w:spacing w:val="-72"/>
          <w:w w:val="105"/>
        </w:rPr>
        <w:t>1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5"/>
        </w:rPr>
        <w:t>1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05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2005)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5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pas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99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6"/>
        </w:rPr>
        <w:t>v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35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2006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eto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8"/>
        </w:rPr>
        <w:t>zona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erfshin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8"/>
        </w:rPr>
        <w:t>g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j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thasht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8"/>
        </w:rPr>
        <w:t>rrjeti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Zonav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8"/>
        </w:rPr>
        <w:t>Ramsa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98"/>
        </w:rPr>
        <w:t>r</w:t>
      </w:r>
      <w:r>
        <w:rPr>
          <w:rFonts w:ascii="Arial" w:hAnsi="Arial" w:cs="Arial" w:eastAsia="Arial"/>
          <w:sz w:val="17"/>
          <w:szCs w:val="17"/>
          <w:color w:val="4D4D4D"/>
          <w:spacing w:val="0"/>
          <w:w w:val="223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80" w:lineRule="auto"/>
        <w:ind w:left="1602" w:right="905" w:firstLine="-30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e)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Pjes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ma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habitatev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hapjes</w:t>
      </w:r>
      <w:r>
        <w:rPr>
          <w:rFonts w:ascii="Arial" w:hAnsi="Arial" w:cs="Arial" w:eastAsia="Arial"/>
          <w:sz w:val="17"/>
          <w:szCs w:val="17"/>
          <w:color w:val="31313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Pelika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6"/>
        </w:rPr>
        <w:t>n</w:t>
      </w:r>
      <w:r>
        <w:rPr>
          <w:rFonts w:ascii="Arial" w:hAnsi="Arial" w:cs="Arial" w:eastAsia="Arial"/>
          <w:sz w:val="17"/>
          <w:szCs w:val="17"/>
          <w:color w:val="080808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2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4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6"/>
        </w:rPr>
        <w:t>acu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96"/>
        </w:rPr>
        <w:t>r</w:t>
      </w:r>
      <w:r>
        <w:rPr>
          <w:rFonts w:ascii="Arial" w:hAnsi="Arial" w:cs="Arial" w:eastAsia="Arial"/>
          <w:sz w:val="17"/>
          <w:szCs w:val="17"/>
          <w:color w:val="080808"/>
          <w:spacing w:val="-5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080808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tashm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4D4D4D"/>
          <w:spacing w:val="-6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3"/>
        </w:rPr>
        <w:t>je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22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5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kombetart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9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onave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Rendesishme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Shp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80808"/>
          <w:spacing w:val="-2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{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92"/>
        </w:rPr>
        <w:t>B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As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)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87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-4"/>
          <w:w w:val="123"/>
        </w:rPr>
        <w:t>f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3"/>
        </w:rPr>
        <w:t>)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3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15"/>
          <w:w w:val="12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total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10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mb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90%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9"/>
        </w:rPr>
        <w:t>zonave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3"/>
          <w:w w:val="104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76"/>
        </w:rPr>
        <w:t>yc;: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77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ruajtje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6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9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kani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88"/>
        </w:rPr>
        <w:t>kac;:urre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89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Shqipe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4"/>
        </w:rPr>
        <w:t>r</w:t>
      </w:r>
      <w:r>
        <w:rPr>
          <w:rFonts w:ascii="Arial" w:hAnsi="Arial" w:cs="Arial" w:eastAsia="Arial"/>
          <w:sz w:val="17"/>
          <w:szCs w:val="17"/>
          <w:color w:val="080808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211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kane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18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18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statu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te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3" w:after="0" w:line="240" w:lineRule="auto"/>
        <w:ind w:left="1602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313131"/>
          <w:spacing w:val="0"/>
          <w:w w:val="97"/>
        </w:rPr>
        <w:t>mbrojtur</w:t>
      </w:r>
      <w:r>
        <w:rPr>
          <w:rFonts w:ascii="Arial" w:hAnsi="Arial" w:cs="Arial" w:eastAsia="Arial"/>
          <w:sz w:val="19"/>
          <w:szCs w:val="19"/>
          <w:color w:val="313131"/>
          <w:spacing w:val="-10"/>
          <w:w w:val="97"/>
        </w:rPr>
        <w:t>,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7"/>
        </w:rPr>
        <w:t>p</w:t>
      </w:r>
      <w:r>
        <w:rPr>
          <w:rFonts w:ascii="Arial" w:hAnsi="Arial" w:cs="Arial" w:eastAsia="Arial"/>
          <w:sz w:val="19"/>
          <w:szCs w:val="19"/>
          <w:color w:val="313131"/>
          <w:spacing w:val="1"/>
          <w:w w:val="97"/>
        </w:rPr>
        <w:t>o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7"/>
        </w:rPr>
        <w:t>r</w:t>
      </w:r>
      <w:r>
        <w:rPr>
          <w:rFonts w:ascii="Arial" w:hAnsi="Arial" w:cs="Arial" w:eastAsia="Arial"/>
          <w:sz w:val="19"/>
          <w:szCs w:val="19"/>
          <w:color w:val="181818"/>
          <w:spacing w:val="-19"/>
          <w:w w:val="97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2"/>
          <w:w w:val="81"/>
        </w:rPr>
        <w:t>s</w:t>
      </w:r>
      <w:r>
        <w:rPr>
          <w:rFonts w:ascii="Arial" w:hAnsi="Arial" w:cs="Arial" w:eastAsia="Arial"/>
          <w:sz w:val="19"/>
          <w:szCs w:val="19"/>
          <w:color w:val="181818"/>
          <w:spacing w:val="-8"/>
          <w:w w:val="107"/>
        </w:rPr>
        <w:t>h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0"/>
        </w:rPr>
        <w:t>k</w:t>
      </w:r>
      <w:r>
        <w:rPr>
          <w:rFonts w:ascii="Arial" w:hAnsi="Arial" w:cs="Arial" w:eastAsia="Arial"/>
          <w:sz w:val="19"/>
          <w:szCs w:val="19"/>
          <w:color w:val="313131"/>
          <w:spacing w:val="1"/>
          <w:w w:val="90"/>
        </w:rPr>
        <w:t>a</w:t>
      </w:r>
      <w:r>
        <w:rPr>
          <w:rFonts w:ascii="Arial" w:hAnsi="Arial" w:cs="Arial" w:eastAsia="Arial"/>
          <w:sz w:val="19"/>
          <w:szCs w:val="19"/>
          <w:color w:val="080808"/>
          <w:spacing w:val="0"/>
          <w:w w:val="113"/>
        </w:rPr>
        <w:t>l</w:t>
      </w:r>
      <w:r>
        <w:rPr>
          <w:rFonts w:ascii="Arial" w:hAnsi="Arial" w:cs="Arial" w:eastAsia="Arial"/>
          <w:sz w:val="19"/>
          <w:szCs w:val="19"/>
          <w:color w:val="080808"/>
          <w:spacing w:val="-5"/>
          <w:w w:val="113"/>
        </w:rPr>
        <w:t>l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4"/>
        </w:rPr>
        <w:t>a</w:t>
      </w:r>
      <w:r>
        <w:rPr>
          <w:rFonts w:ascii="Arial" w:hAnsi="Arial" w:cs="Arial" w:eastAsia="Arial"/>
          <w:sz w:val="19"/>
          <w:szCs w:val="19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313131"/>
          <w:spacing w:val="-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6"/>
        </w:rPr>
        <w:t>zbatimit</w:t>
      </w:r>
      <w:r>
        <w:rPr>
          <w:rFonts w:ascii="Arial" w:hAnsi="Arial" w:cs="Arial" w:eastAsia="Arial"/>
          <w:sz w:val="19"/>
          <w:szCs w:val="19"/>
          <w:color w:val="313131"/>
          <w:spacing w:val="-10"/>
          <w:w w:val="96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6"/>
        </w:rPr>
        <w:t>t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6"/>
        </w:rPr>
        <w:t>e</w:t>
      </w:r>
      <w:r>
        <w:rPr>
          <w:rFonts w:ascii="Arial" w:hAnsi="Arial" w:cs="Arial" w:eastAsia="Arial"/>
          <w:sz w:val="19"/>
          <w:szCs w:val="19"/>
          <w:color w:val="313131"/>
          <w:spacing w:val="-13"/>
          <w:w w:val="96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1"/>
        </w:rPr>
        <w:t>kesaj</w:t>
      </w:r>
      <w:r>
        <w:rPr>
          <w:rFonts w:ascii="Arial" w:hAnsi="Arial" w:cs="Arial" w:eastAsia="Arial"/>
          <w:sz w:val="19"/>
          <w:szCs w:val="19"/>
          <w:color w:val="313131"/>
          <w:spacing w:val="-2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9"/>
        </w:rPr>
        <w:t>mbrojtj</w:t>
      </w:r>
      <w:r>
        <w:rPr>
          <w:rFonts w:ascii="Arial" w:hAnsi="Arial" w:cs="Arial" w:eastAsia="Arial"/>
          <w:sz w:val="19"/>
          <w:szCs w:val="19"/>
          <w:color w:val="313131"/>
          <w:spacing w:val="-39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B1B1B1"/>
          <w:spacing w:val="0"/>
          <w:w w:val="100"/>
        </w:rPr>
        <w:t>·</w:t>
      </w:r>
      <w:r>
        <w:rPr>
          <w:rFonts w:ascii="Arial" w:hAnsi="Arial" w:cs="Arial" w:eastAsia="Arial"/>
          <w:sz w:val="19"/>
          <w:szCs w:val="19"/>
          <w:color w:val="B1B1B1"/>
          <w:spacing w:val="-3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29"/>
        </w:rPr>
        <w:t>l</w:t>
      </w:r>
      <w:r>
        <w:rPr>
          <w:rFonts w:ascii="Arial" w:hAnsi="Arial" w:cs="Arial" w:eastAsia="Arial"/>
          <w:sz w:val="19"/>
          <w:szCs w:val="19"/>
          <w:color w:val="181818"/>
          <w:spacing w:val="-7"/>
          <w:w w:val="129"/>
        </w:rPr>
        <w:t>i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5"/>
        </w:rPr>
        <w:t>gj</w:t>
      </w:r>
      <w:r>
        <w:rPr>
          <w:rFonts w:ascii="Arial" w:hAnsi="Arial" w:cs="Arial" w:eastAsia="Arial"/>
          <w:sz w:val="19"/>
          <w:szCs w:val="19"/>
          <w:color w:val="313131"/>
          <w:spacing w:val="1"/>
          <w:w w:val="95"/>
        </w:rPr>
        <w:t>o</w:t>
      </w:r>
      <w:r>
        <w:rPr>
          <w:rFonts w:ascii="Arial" w:hAnsi="Arial" w:cs="Arial" w:eastAsia="Arial"/>
          <w:sz w:val="19"/>
          <w:szCs w:val="19"/>
          <w:color w:val="181818"/>
          <w:spacing w:val="-15"/>
          <w:w w:val="107"/>
        </w:rPr>
        <w:t>r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5"/>
        </w:rPr>
        <w:t>e</w:t>
      </w:r>
      <w:r>
        <w:rPr>
          <w:rFonts w:ascii="Arial" w:hAnsi="Arial" w:cs="Arial" w:eastAsia="Arial"/>
          <w:sz w:val="19"/>
          <w:szCs w:val="19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5"/>
        </w:rPr>
        <w:t>varion</w:t>
      </w:r>
      <w:r>
        <w:rPr>
          <w:rFonts w:ascii="Arial" w:hAnsi="Arial" w:cs="Arial" w:eastAsia="Arial"/>
          <w:sz w:val="19"/>
          <w:szCs w:val="19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0"/>
        </w:rPr>
        <w:t>gj</w:t>
      </w:r>
      <w:r>
        <w:rPr>
          <w:rFonts w:ascii="Arial" w:hAnsi="Arial" w:cs="Arial" w:eastAsia="Arial"/>
          <w:sz w:val="19"/>
          <w:szCs w:val="19"/>
          <w:color w:val="313131"/>
          <w:spacing w:val="-2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-5"/>
          <w:w w:val="107"/>
        </w:rPr>
        <w:t>r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0"/>
        </w:rPr>
        <w:t>esis</w:t>
      </w:r>
      <w:r>
        <w:rPr>
          <w:rFonts w:ascii="Arial" w:hAnsi="Arial" w:cs="Arial" w:eastAsia="Arial"/>
          <w:sz w:val="19"/>
          <w:szCs w:val="19"/>
          <w:color w:val="313131"/>
          <w:spacing w:val="-8"/>
          <w:w w:val="90"/>
        </w:rPr>
        <w:t>h</w:t>
      </w:r>
      <w:r>
        <w:rPr>
          <w:rFonts w:ascii="Arial" w:hAnsi="Arial" w:cs="Arial" w:eastAsia="Arial"/>
          <w:sz w:val="19"/>
          <w:szCs w:val="19"/>
          <w:color w:val="4D4D4D"/>
          <w:spacing w:val="0"/>
          <w:w w:val="138"/>
        </w:rPr>
        <w:t>t</w:t>
      </w:r>
      <w:r>
        <w:rPr>
          <w:rFonts w:ascii="Arial" w:hAnsi="Arial" w:cs="Arial" w:eastAsia="Arial"/>
          <w:sz w:val="19"/>
          <w:szCs w:val="19"/>
          <w:color w:val="4D4D4D"/>
          <w:spacing w:val="-1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5"/>
        </w:rPr>
        <w:t>ne</w:t>
      </w:r>
      <w:r>
        <w:rPr>
          <w:rFonts w:ascii="Arial" w:hAnsi="Arial" w:cs="Arial" w:eastAsia="Arial"/>
          <w:sz w:val="19"/>
          <w:szCs w:val="19"/>
          <w:color w:val="313131"/>
          <w:spacing w:val="-12"/>
          <w:w w:val="95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88"/>
        </w:rPr>
        <w:t>vare</w:t>
      </w:r>
      <w:r>
        <w:rPr>
          <w:rFonts w:ascii="Arial" w:hAnsi="Arial" w:cs="Arial" w:eastAsia="Arial"/>
          <w:sz w:val="19"/>
          <w:szCs w:val="19"/>
          <w:color w:val="313131"/>
          <w:spacing w:val="2"/>
          <w:w w:val="88"/>
        </w:rPr>
        <w:t>s</w:t>
      </w:r>
      <w:r>
        <w:rPr>
          <w:rFonts w:ascii="Arial" w:hAnsi="Arial" w:cs="Arial" w:eastAsia="Arial"/>
          <w:sz w:val="19"/>
          <w:szCs w:val="19"/>
          <w:color w:val="4D4D4D"/>
          <w:spacing w:val="-1"/>
          <w:w w:val="228"/>
        </w:rPr>
        <w:t>i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3"/>
        </w:rPr>
        <w:t>t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4"/>
        </w:rPr>
        <w:t>e</w:t>
      </w:r>
      <w:r>
        <w:rPr>
          <w:rFonts w:ascii="Arial" w:hAnsi="Arial" w:cs="Arial" w:eastAsia="Arial"/>
          <w:sz w:val="19"/>
          <w:szCs w:val="19"/>
          <w:color w:val="313131"/>
          <w:spacing w:val="-17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0"/>
        </w:rPr>
        <w:t>zonave.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92" w:lineRule="auto"/>
        <w:ind w:left="1592" w:right="911" w:firstLine="-30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g)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Nd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im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ligjor</w:t>
      </w:r>
      <w:r>
        <w:rPr>
          <w:rFonts w:ascii="Arial" w:hAnsi="Arial" w:cs="Arial" w:eastAsia="Arial"/>
          <w:sz w:val="17"/>
          <w:szCs w:val="17"/>
          <w:color w:val="313131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61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23"/>
        </w:rPr>
        <w:t>g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uetis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pe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udhen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4"/>
        </w:rPr>
        <w:t>201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94"/>
        </w:rPr>
        <w:t>4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3"/>
        </w:rPr>
        <w:t>-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20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95"/>
        </w:rPr>
        <w:t>2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91"/>
        </w:rPr>
        <w:t>1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Parlamen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2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rat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14"/>
        </w:rPr>
        <w:t>o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fillimisht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1313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ndalim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dy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vjecar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(201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4</w:t>
      </w:r>
      <w:r>
        <w:rPr>
          <w:rFonts w:ascii="Arial" w:hAnsi="Arial" w:cs="Arial" w:eastAsia="Arial"/>
          <w:sz w:val="17"/>
          <w:szCs w:val="17"/>
          <w:color w:val="4D4D4D"/>
          <w:spacing w:val="-3"/>
          <w:w w:val="100"/>
        </w:rPr>
        <w:t>-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2016)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pasua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19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19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nda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5"/>
        </w:rPr>
        <w:t>l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1"/>
        </w:rPr>
        <w:t>tjet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1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1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26"/>
          <w:w w:val="12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pe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08080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udhen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2016-2021.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92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-21"/>
          <w:w w:val="106"/>
        </w:rPr>
        <w:t>5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.3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13"/>
        </w:rPr>
        <w:t>.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4"/>
        </w:rPr>
        <w:t>Mbr</w:t>
      </w:r>
      <w:r>
        <w:rPr>
          <w:rFonts w:ascii="Arial" w:hAnsi="Arial" w:cs="Arial" w:eastAsia="Arial"/>
          <w:sz w:val="17"/>
          <w:szCs w:val="17"/>
          <w:color w:val="181818"/>
          <w:spacing w:val="-11"/>
          <w:w w:val="114"/>
        </w:rPr>
        <w:t>o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69"/>
        </w:rPr>
        <w:t>j</w:t>
      </w:r>
      <w:r>
        <w:rPr>
          <w:rFonts w:ascii="Arial" w:hAnsi="Arial" w:cs="Arial" w:eastAsia="Arial"/>
          <w:sz w:val="17"/>
          <w:szCs w:val="17"/>
          <w:color w:val="080808"/>
          <w:spacing w:val="-5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5"/>
        </w:rPr>
        <w:t>kolo</w:t>
      </w:r>
      <w:r>
        <w:rPr>
          <w:rFonts w:ascii="Arial" w:hAnsi="Arial" w:cs="Arial" w:eastAsia="Arial"/>
          <w:sz w:val="17"/>
          <w:szCs w:val="17"/>
          <w:color w:val="080808"/>
          <w:spacing w:val="-14"/>
          <w:w w:val="115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90"/>
          <w:w w:val="115"/>
        </w:rPr>
        <w:t>s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5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6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-12"/>
          <w:w w:val="91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22"/>
        </w:rPr>
        <w:t>li</w:t>
      </w:r>
      <w:r>
        <w:rPr>
          <w:rFonts w:ascii="Arial" w:hAnsi="Arial" w:cs="Arial" w:eastAsia="Arial"/>
          <w:sz w:val="17"/>
          <w:szCs w:val="17"/>
          <w:color w:val="080808"/>
          <w:spacing w:val="-18"/>
          <w:w w:val="122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26"/>
        </w:rPr>
        <w:t>ni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25"/>
        </w:rPr>
        <w:t>t</w:t>
      </w:r>
      <w:r>
        <w:rPr>
          <w:rFonts w:ascii="Arial" w:hAnsi="Arial" w:cs="Arial" w:eastAsia="Arial"/>
          <w:sz w:val="17"/>
          <w:szCs w:val="17"/>
          <w:color w:val="080808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-8"/>
          <w:w w:val="117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</w:rPr>
        <w:t>cur</w:t>
      </w:r>
      <w:r>
        <w:rPr>
          <w:rFonts w:ascii="Arial" w:hAnsi="Arial" w:cs="Arial" w:eastAsia="Arial"/>
          <w:sz w:val="17"/>
          <w:szCs w:val="17"/>
          <w:color w:val="181818"/>
          <w:spacing w:val="-17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255"/>
        </w:rPr>
        <w:t>l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3" w:after="0" w:line="240" w:lineRule="auto"/>
        <w:ind w:left="1297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a)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Ruajtj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12"/>
        </w:rPr>
        <w:t>o</w:t>
      </w:r>
      <w:r>
        <w:rPr>
          <w:rFonts w:ascii="Arial" w:hAnsi="Arial" w:cs="Arial" w:eastAsia="Arial"/>
          <w:sz w:val="17"/>
          <w:szCs w:val="17"/>
          <w:color w:val="4D4D4D"/>
          <w:spacing w:val="-3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o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11"/>
        </w:rPr>
        <w:t>n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8"/>
        </w:rPr>
        <w:t>Pe</w:t>
      </w:r>
      <w:r>
        <w:rPr>
          <w:rFonts w:ascii="Arial" w:hAnsi="Arial" w:cs="Arial" w:eastAsia="Arial"/>
          <w:sz w:val="17"/>
          <w:szCs w:val="17"/>
          <w:color w:val="313131"/>
          <w:spacing w:val="-35"/>
          <w:w w:val="99"/>
        </w:rPr>
        <w:t>l</w:t>
      </w:r>
      <w:r>
        <w:rPr>
          <w:rFonts w:ascii="Arial" w:hAnsi="Arial" w:cs="Arial" w:eastAsia="Arial"/>
          <w:sz w:val="17"/>
          <w:szCs w:val="17"/>
          <w:color w:val="08080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kani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kacurre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si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97"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em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ej</w:t>
      </w:r>
      <w:r>
        <w:rPr>
          <w:rFonts w:ascii="Arial" w:hAnsi="Arial" w:cs="Arial" w:eastAsia="Arial"/>
          <w:sz w:val="17"/>
          <w:szCs w:val="17"/>
          <w:color w:val="31313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3-5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rojesh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15"/>
        </w:rPr>
        <w:t>g</w:t>
      </w:r>
      <w:r>
        <w:rPr>
          <w:rFonts w:ascii="Arial" w:hAnsi="Arial" w:cs="Arial" w:eastAsia="Arial"/>
          <w:sz w:val="17"/>
          <w:szCs w:val="17"/>
          <w:color w:val="181818"/>
          <w:spacing w:val="-11"/>
          <w:w w:val="115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pe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iudhes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anar-maj.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57" w:lineRule="auto"/>
        <w:ind w:left="1602" w:right="960" w:firstLine="-30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b)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Kri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2"/>
        </w:rPr>
        <w:t>j</w:t>
      </w:r>
      <w:r>
        <w:rPr>
          <w:rFonts w:ascii="Arial" w:hAnsi="Arial" w:cs="Arial" w:eastAsia="Arial"/>
          <w:sz w:val="17"/>
          <w:szCs w:val="17"/>
          <w:color w:val="08080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08080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50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zones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akses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kufizu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distanc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prej</w:t>
      </w:r>
      <w:r>
        <w:rPr>
          <w:rFonts w:ascii="Arial" w:hAnsi="Arial" w:cs="Arial" w:eastAsia="Arial"/>
          <w:sz w:val="17"/>
          <w:szCs w:val="17"/>
          <w:color w:val="31313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200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4D4D4D"/>
          <w:spacing w:val="-5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9"/>
        </w:rPr>
        <w:t>rash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ej</w:t>
      </w:r>
      <w:r>
        <w:rPr>
          <w:rFonts w:ascii="Arial" w:hAnsi="Arial" w:cs="Arial" w:eastAsia="Arial"/>
          <w:sz w:val="17"/>
          <w:szCs w:val="17"/>
          <w:color w:val="313131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ishul</w:t>
      </w:r>
      <w:r>
        <w:rPr>
          <w:rFonts w:ascii="Arial" w:hAnsi="Arial" w:cs="Arial" w:eastAsia="Arial"/>
          <w:sz w:val="17"/>
          <w:szCs w:val="17"/>
          <w:color w:val="313131"/>
          <w:spacing w:val="-22"/>
          <w:w w:val="110"/>
        </w:rPr>
        <w:t>l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5"/>
        </w:rPr>
        <w:t>t.</w:t>
      </w:r>
      <w:r>
        <w:rPr>
          <w:rFonts w:ascii="Arial" w:hAnsi="Arial" w:cs="Arial" w:eastAsia="Arial"/>
          <w:sz w:val="17"/>
          <w:szCs w:val="17"/>
          <w:color w:val="313131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Vendo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2"/>
        </w:rPr>
        <w:t>s</w:t>
      </w:r>
      <w:r>
        <w:rPr>
          <w:rFonts w:ascii="Arial" w:hAnsi="Arial" w:cs="Arial" w:eastAsia="Arial"/>
          <w:sz w:val="17"/>
          <w:szCs w:val="17"/>
          <w:color w:val="4D4D4D"/>
          <w:spacing w:val="-1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bovash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sinj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li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lllese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tabel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infor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080808"/>
          <w:spacing w:val="-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mine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9"/>
        </w:rPr>
        <w:t>zon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99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9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ndalua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6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297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313131"/>
          <w:spacing w:val="0"/>
          <w:w w:val="80"/>
        </w:rPr>
        <w:t>c)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80"/>
        </w:rPr>
        <w:t>   </w:t>
      </w:r>
      <w:r>
        <w:rPr>
          <w:rFonts w:ascii="Arial" w:hAnsi="Arial" w:cs="Arial" w:eastAsia="Arial"/>
          <w:sz w:val="19"/>
          <w:szCs w:val="19"/>
          <w:color w:val="313131"/>
          <w:spacing w:val="9"/>
          <w:w w:val="8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6"/>
        </w:rPr>
        <w:t>Kontrol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7"/>
        </w:rPr>
        <w:t>l</w:t>
      </w:r>
      <w:r>
        <w:rPr>
          <w:rFonts w:ascii="Arial" w:hAnsi="Arial" w:cs="Arial" w:eastAsia="Arial"/>
          <w:sz w:val="19"/>
          <w:szCs w:val="19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1"/>
        </w:rPr>
        <w:t>per</w:t>
      </w:r>
      <w:r>
        <w:rPr>
          <w:rFonts w:ascii="Arial" w:hAnsi="Arial" w:cs="Arial" w:eastAsia="Arial"/>
          <w:sz w:val="19"/>
          <w:szCs w:val="19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8"/>
        </w:rPr>
        <w:t>eliminu</w:t>
      </w:r>
      <w:r>
        <w:rPr>
          <w:rFonts w:ascii="Arial" w:hAnsi="Arial" w:cs="Arial" w:eastAsia="Arial"/>
          <w:sz w:val="19"/>
          <w:szCs w:val="19"/>
          <w:color w:val="313131"/>
          <w:spacing w:val="1"/>
          <w:w w:val="98"/>
        </w:rPr>
        <w:t>a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98"/>
        </w:rPr>
        <w:t>r</w:t>
      </w:r>
      <w:r>
        <w:rPr>
          <w:rFonts w:ascii="Arial" w:hAnsi="Arial" w:cs="Arial" w:eastAsia="Arial"/>
          <w:sz w:val="19"/>
          <w:szCs w:val="19"/>
          <w:color w:val="181818"/>
          <w:spacing w:val="-18"/>
          <w:w w:val="98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4"/>
        </w:rPr>
        <w:t>rastet</w:t>
      </w:r>
      <w:r>
        <w:rPr>
          <w:rFonts w:ascii="Arial" w:hAnsi="Arial" w:cs="Arial" w:eastAsia="Arial"/>
          <w:sz w:val="19"/>
          <w:szCs w:val="19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9"/>
        </w:rPr>
        <w:t>gjue</w:t>
      </w:r>
      <w:r>
        <w:rPr>
          <w:rFonts w:ascii="Arial" w:hAnsi="Arial" w:cs="Arial" w:eastAsia="Arial"/>
          <w:sz w:val="19"/>
          <w:szCs w:val="19"/>
          <w:color w:val="313131"/>
          <w:spacing w:val="-16"/>
          <w:w w:val="98"/>
        </w:rPr>
        <w:t>t</w:t>
      </w:r>
      <w:r>
        <w:rPr>
          <w:rFonts w:ascii="Arial" w:hAnsi="Arial" w:cs="Arial" w:eastAsia="Arial"/>
          <w:sz w:val="19"/>
          <w:szCs w:val="19"/>
          <w:color w:val="181818"/>
          <w:spacing w:val="-18"/>
          <w:w w:val="171"/>
        </w:rPr>
        <w:t>i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87"/>
        </w:rPr>
        <w:t>se</w:t>
      </w:r>
      <w:r>
        <w:rPr>
          <w:rFonts w:ascii="Arial" w:hAnsi="Arial" w:cs="Arial" w:eastAsia="Arial"/>
          <w:sz w:val="19"/>
          <w:szCs w:val="19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2"/>
        </w:rPr>
        <w:t>se</w:t>
      </w:r>
      <w:r>
        <w:rPr>
          <w:rFonts w:ascii="Arial" w:hAnsi="Arial" w:cs="Arial" w:eastAsia="Arial"/>
          <w:sz w:val="19"/>
          <w:szCs w:val="19"/>
          <w:color w:val="313131"/>
          <w:spacing w:val="-12"/>
          <w:w w:val="92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3"/>
        </w:rPr>
        <w:t>paligjshm</w:t>
      </w:r>
      <w:r>
        <w:rPr>
          <w:rFonts w:ascii="Arial" w:hAnsi="Arial" w:cs="Arial" w:eastAsia="Arial"/>
          <w:sz w:val="19"/>
          <w:szCs w:val="19"/>
          <w:color w:val="313131"/>
          <w:spacing w:val="-6"/>
          <w:w w:val="93"/>
        </w:rPr>
        <w:t>e</w:t>
      </w:r>
      <w:r>
        <w:rPr>
          <w:rFonts w:ascii="Arial" w:hAnsi="Arial" w:cs="Arial" w:eastAsia="Arial"/>
          <w:sz w:val="19"/>
          <w:szCs w:val="19"/>
          <w:color w:val="4D4D4D"/>
          <w:spacing w:val="0"/>
          <w:w w:val="150"/>
        </w:rPr>
        <w:t>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jc w:val="left"/>
        <w:spacing w:after="0"/>
        <w:sectPr>
          <w:pgMar w:header="797" w:footer="823" w:top="1700" w:bottom="1020" w:left="1220" w:right="1240"/>
          <w:headerReference w:type="default" r:id="rId18"/>
          <w:pgSz w:w="12240" w:h="15840"/>
        </w:sectPr>
      </w:pPr>
      <w:rPr/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82" w:lineRule="auto"/>
        <w:ind w:left="796" w:right="750" w:firstLine="1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5.4.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Njoh</w:t>
      </w:r>
      <w:r>
        <w:rPr>
          <w:rFonts w:ascii="Arial" w:hAnsi="Arial" w:cs="Arial" w:eastAsia="Arial"/>
          <w:sz w:val="17"/>
          <w:szCs w:val="17"/>
          <w:color w:val="070707"/>
          <w:spacing w:val="-8"/>
          <w:w w:val="100"/>
          <w:b/>
          <w:bCs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18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-12"/>
          <w:w w:val="100"/>
          <w:b/>
          <w:bCs/>
        </w:rPr>
        <w:t>m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21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mi</w:t>
      </w:r>
      <w:r>
        <w:rPr>
          <w:rFonts w:ascii="Arial" w:hAnsi="Arial" w:cs="Arial" w:eastAsia="Arial"/>
          <w:sz w:val="17"/>
          <w:szCs w:val="17"/>
          <w:color w:val="070707"/>
          <w:spacing w:val="-3"/>
          <w:w w:val="100"/>
          <w:b/>
          <w:bCs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13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4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Pelika</w:t>
      </w:r>
      <w:r>
        <w:rPr>
          <w:rFonts w:ascii="Arial" w:hAnsi="Arial" w:cs="Arial" w:eastAsia="Arial"/>
          <w:sz w:val="17"/>
          <w:szCs w:val="17"/>
          <w:color w:val="070707"/>
          <w:spacing w:val="-6"/>
          <w:w w:val="100"/>
          <w:b/>
          <w:bCs/>
        </w:rPr>
        <w:t>n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070707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ka</w:t>
      </w:r>
      <w:r>
        <w:rPr>
          <w:rFonts w:ascii="Arial" w:hAnsi="Arial" w:cs="Arial" w:eastAsia="Arial"/>
          <w:sz w:val="17"/>
          <w:szCs w:val="17"/>
          <w:color w:val="181818"/>
          <w:spacing w:val="16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urrel</w:t>
      </w:r>
      <w:r>
        <w:rPr>
          <w:rFonts w:ascii="Arial" w:hAnsi="Arial" w:cs="Arial" w:eastAsia="Arial"/>
          <w:sz w:val="17"/>
          <w:szCs w:val="17"/>
          <w:color w:val="181818"/>
          <w:spacing w:val="9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d</w:t>
      </w:r>
      <w:r>
        <w:rPr>
          <w:rFonts w:ascii="Arial" w:hAnsi="Arial" w:cs="Arial" w:eastAsia="Arial"/>
          <w:sz w:val="17"/>
          <w:szCs w:val="17"/>
          <w:color w:val="070707"/>
          <w:spacing w:val="-8"/>
          <w:w w:val="100"/>
          <w:b/>
          <w:bCs/>
        </w:rPr>
        <w:t>h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18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-10"/>
          <w:w w:val="109"/>
          <w:b/>
          <w:bCs/>
        </w:rPr>
        <w:t>h</w:t>
      </w:r>
      <w:r>
        <w:rPr>
          <w:rFonts w:ascii="Arial" w:hAnsi="Arial" w:cs="Arial" w:eastAsia="Arial"/>
          <w:sz w:val="17"/>
          <w:szCs w:val="17"/>
          <w:color w:val="2D2D2D"/>
          <w:spacing w:val="-9"/>
          <w:w w:val="109"/>
          <w:b/>
          <w:bCs/>
        </w:rPr>
        <w:t>a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9"/>
          <w:b/>
          <w:bCs/>
        </w:rPr>
        <w:t>bi</w:t>
      </w:r>
      <w:r>
        <w:rPr>
          <w:rFonts w:ascii="Arial" w:hAnsi="Arial" w:cs="Arial" w:eastAsia="Arial"/>
          <w:sz w:val="17"/>
          <w:szCs w:val="17"/>
          <w:color w:val="070707"/>
          <w:spacing w:val="-10"/>
          <w:w w:val="109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9"/>
          <w:b/>
          <w:bCs/>
        </w:rPr>
        <w:t>eteve</w:t>
      </w:r>
      <w:r>
        <w:rPr>
          <w:rFonts w:ascii="Arial" w:hAnsi="Arial" w:cs="Arial" w:eastAsia="Arial"/>
          <w:sz w:val="17"/>
          <w:szCs w:val="17"/>
          <w:color w:val="2D2D2D"/>
          <w:spacing w:val="-9"/>
          <w:w w:val="109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7"/>
          <w:szCs w:val="17"/>
          <w:color w:val="070707"/>
          <w:spacing w:val="4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perdoru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17"/>
          <w:szCs w:val="17"/>
          <w:color w:val="070707"/>
          <w:spacing w:val="6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p</w:t>
      </w:r>
      <w:r>
        <w:rPr>
          <w:rFonts w:ascii="Arial" w:hAnsi="Arial" w:cs="Arial" w:eastAsia="Arial"/>
          <w:sz w:val="17"/>
          <w:szCs w:val="17"/>
          <w:color w:val="070707"/>
          <w:spacing w:val="-15"/>
          <w:w w:val="100"/>
          <w:b/>
          <w:bCs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j</w:t>
      </w:r>
      <w:r>
        <w:rPr>
          <w:rFonts w:ascii="Arial" w:hAnsi="Arial" w:cs="Arial" w:eastAsia="Arial"/>
          <w:sz w:val="17"/>
          <w:szCs w:val="17"/>
          <w:color w:val="070707"/>
          <w:spacing w:val="19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9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-4"/>
          <w:w w:val="100"/>
          <w:b/>
          <w:bCs/>
        </w:rPr>
        <w:t>p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</w:rPr>
        <w:t>er</w:t>
      </w:r>
      <w:r>
        <w:rPr>
          <w:rFonts w:ascii="Arial" w:hAnsi="Arial" w:cs="Arial" w:eastAsia="Arial"/>
          <w:sz w:val="17"/>
          <w:szCs w:val="17"/>
          <w:color w:val="2D2D2D"/>
          <w:spacing w:val="8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mbrojt</w:t>
      </w:r>
      <w:r>
        <w:rPr>
          <w:rFonts w:ascii="Arial" w:hAnsi="Arial" w:cs="Arial" w:eastAsia="Arial"/>
          <w:sz w:val="17"/>
          <w:szCs w:val="17"/>
          <w:color w:val="070707"/>
          <w:spacing w:val="-9"/>
          <w:w w:val="100"/>
          <w:b/>
          <w:bCs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37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-9"/>
          <w:w w:val="100"/>
          <w:b/>
          <w:bCs/>
        </w:rPr>
        <w:t>m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12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21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21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28"/>
          <w:w w:val="121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8"/>
          <w:b/>
          <w:bCs/>
        </w:rPr>
        <w:t>mi</w:t>
      </w:r>
      <w:r>
        <w:rPr>
          <w:rFonts w:ascii="Arial" w:hAnsi="Arial" w:cs="Arial" w:eastAsia="Arial"/>
          <w:sz w:val="17"/>
          <w:szCs w:val="17"/>
          <w:color w:val="070707"/>
          <w:spacing w:val="-15"/>
          <w:w w:val="109"/>
          <w:b/>
          <w:bCs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6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6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21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21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20"/>
          <w:w w:val="121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lloji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070707"/>
          <w:spacing w:val="9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dh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070707"/>
          <w:spacing w:val="6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7"/>
          <w:szCs w:val="17"/>
          <w:color w:val="070707"/>
          <w:spacing w:val="3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ligatinav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070707"/>
          <w:spacing w:val="9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k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17"/>
          <w:szCs w:val="17"/>
          <w:color w:val="070707"/>
          <w:spacing w:val="-12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-9"/>
          <w:w w:val="105"/>
          <w:b/>
          <w:bCs/>
        </w:rPr>
        <w:t>a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64"/>
          <w:b/>
          <w:bCs/>
        </w:rPr>
        <w:t>i</w:t>
      </w:r>
      <w:r>
        <w:rPr>
          <w:rFonts w:ascii="Arial" w:hAnsi="Arial" w:cs="Arial" w:eastAsia="Arial"/>
          <w:sz w:val="17"/>
          <w:szCs w:val="17"/>
          <w:color w:val="070707"/>
          <w:spacing w:val="-33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  <w:b/>
          <w:bCs/>
        </w:rPr>
        <w:t>gjendet.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8" w:after="0" w:line="240" w:lineRule="auto"/>
        <w:ind w:left="112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a)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3D3D3D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0"/>
        </w:rPr>
        <w:t>Monitorim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0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-7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3D3D3D"/>
          <w:spacing w:val="-52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duhur</w:t>
      </w:r>
      <w:r>
        <w:rPr>
          <w:rFonts w:ascii="Arial" w:hAnsi="Arial" w:cs="Arial" w:eastAsia="Arial"/>
          <w:sz w:val="18"/>
          <w:szCs w:val="18"/>
          <w:color w:val="2D2D2D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5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070707"/>
          <w:spacing w:val="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eresim</w:t>
      </w:r>
      <w:r>
        <w:rPr>
          <w:rFonts w:ascii="Arial" w:hAnsi="Arial" w:cs="Arial" w:eastAsia="Arial"/>
          <w:sz w:val="18"/>
          <w:szCs w:val="18"/>
          <w:color w:val="3D3D3D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3D3D3D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99"/>
        </w:rPr>
        <w:t>s</w:t>
      </w:r>
      <w:r>
        <w:rPr>
          <w:rFonts w:ascii="Arial" w:hAnsi="Arial" w:cs="Arial" w:eastAsia="Arial"/>
          <w:sz w:val="18"/>
          <w:szCs w:val="18"/>
          <w:color w:val="3D3D3D"/>
          <w:spacing w:val="3"/>
          <w:w w:val="99"/>
        </w:rPr>
        <w:t>u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9"/>
        </w:rPr>
        <w:t>k</w:t>
      </w:r>
      <w:r>
        <w:rPr>
          <w:rFonts w:ascii="Arial" w:hAnsi="Arial" w:cs="Arial" w:eastAsia="Arial"/>
          <w:sz w:val="18"/>
          <w:szCs w:val="18"/>
          <w:color w:val="181818"/>
          <w:spacing w:val="9"/>
          <w:w w:val="99"/>
        </w:rPr>
        <w:t>s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99"/>
        </w:rPr>
        <w:t>esi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99"/>
        </w:rPr>
        <w:t>t</w:t>
      </w:r>
      <w:r>
        <w:rPr>
          <w:rFonts w:ascii="Arial" w:hAnsi="Arial" w:cs="Arial" w:eastAsia="Arial"/>
          <w:sz w:val="18"/>
          <w:szCs w:val="18"/>
          <w:color w:val="3D3D3D"/>
          <w:spacing w:val="-15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9"/>
        </w:rPr>
        <w:t>riprodhimi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3D3D3D"/>
          <w:spacing w:val="6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3D3D3D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kolonine</w:t>
      </w:r>
      <w:r>
        <w:rPr>
          <w:rFonts w:ascii="Arial" w:hAnsi="Arial" w:cs="Arial" w:eastAsia="Arial"/>
          <w:sz w:val="18"/>
          <w:szCs w:val="18"/>
          <w:color w:val="2D2D2D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D3D3D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D2D2D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D2D2D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urre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70707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1"/>
        </w:rPr>
        <w:t>ne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4" w:after="0" w:line="240" w:lineRule="auto"/>
        <w:ind w:left="143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Parku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Kombeta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Divjake-Karavasta.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78" w:lineRule="auto"/>
        <w:ind w:left="1439" w:right="733" w:firstLine="-30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b)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Raporti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3D3D3D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vazhdueshem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dhenave</w:t>
      </w:r>
      <w:r>
        <w:rPr>
          <w:rFonts w:ascii="Arial" w:hAnsi="Arial" w:cs="Arial" w:eastAsia="Arial"/>
          <w:sz w:val="18"/>
          <w:szCs w:val="18"/>
          <w:color w:val="2D2D2D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lidhje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kolo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ine</w:t>
      </w:r>
      <w:r>
        <w:rPr>
          <w:rFonts w:ascii="Arial" w:hAnsi="Arial" w:cs="Arial" w:eastAsia="Arial"/>
          <w:sz w:val="18"/>
          <w:szCs w:val="18"/>
          <w:color w:val="3D3D3D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D2D2D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89"/>
        </w:rPr>
        <w:t>kac;urr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9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070707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ndarje</w:t>
      </w:r>
      <w:r>
        <w:rPr>
          <w:rFonts w:ascii="Arial" w:hAnsi="Arial" w:cs="Arial" w:eastAsia="Arial"/>
          <w:sz w:val="18"/>
          <w:szCs w:val="18"/>
          <w:color w:val="2D2D2D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8"/>
        </w:rPr>
        <w:t>informacionit</w:t>
      </w:r>
      <w:r>
        <w:rPr>
          <w:rFonts w:ascii="Arial" w:hAnsi="Arial" w:cs="Arial" w:eastAsia="Arial"/>
          <w:sz w:val="18"/>
          <w:szCs w:val="18"/>
          <w:color w:val="2D2D2D"/>
          <w:spacing w:val="-11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D2D2D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partner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2"/>
        </w:rPr>
        <w:t>tjere.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7" w:after="0" w:line="400" w:lineRule="auto"/>
        <w:ind w:left="1122" w:right="1755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c)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D2D2D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Studi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gjendjes</w:t>
      </w:r>
      <w:r>
        <w:rPr>
          <w:rFonts w:ascii="Arial" w:hAnsi="Arial" w:cs="Arial" w:eastAsia="Arial"/>
          <w:sz w:val="18"/>
          <w:szCs w:val="18"/>
          <w:color w:val="2D2D2D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ek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70707"/>
          <w:spacing w:val="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ogjike</w:t>
      </w:r>
      <w:r>
        <w:rPr>
          <w:rFonts w:ascii="Arial" w:hAnsi="Arial" w:cs="Arial" w:eastAsia="Arial"/>
          <w:sz w:val="18"/>
          <w:szCs w:val="18"/>
          <w:color w:val="2D2D2D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lagunes</w:t>
      </w:r>
      <w:r>
        <w:rPr>
          <w:rFonts w:ascii="Arial" w:hAnsi="Arial" w:cs="Arial" w:eastAsia="Arial"/>
          <w:sz w:val="18"/>
          <w:szCs w:val="18"/>
          <w:color w:val="2D2D2D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D2D2D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4"/>
        </w:rPr>
        <w:t>Karavastas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Godulle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D2D2D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2"/>
        </w:rPr>
        <w:t>se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Jashtme.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d)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Studim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stokut</w:t>
      </w:r>
      <w:r>
        <w:rPr>
          <w:rFonts w:ascii="Arial" w:hAnsi="Arial" w:cs="Arial" w:eastAsia="Arial"/>
          <w:sz w:val="18"/>
          <w:szCs w:val="18"/>
          <w:color w:val="2D2D2D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peshk</w:t>
      </w:r>
      <w:r>
        <w:rPr>
          <w:rFonts w:ascii="Arial" w:hAnsi="Arial" w:cs="Arial" w:eastAsia="Arial"/>
          <w:sz w:val="18"/>
          <w:szCs w:val="18"/>
          <w:color w:val="2D2D2D"/>
          <w:spacing w:val="3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lagunen</w:t>
      </w:r>
      <w:r>
        <w:rPr>
          <w:rFonts w:ascii="Arial" w:hAnsi="Arial" w:cs="Arial" w:eastAsia="Arial"/>
          <w:sz w:val="18"/>
          <w:szCs w:val="18"/>
          <w:color w:val="2D2D2D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Karavastase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806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5.5.</w:t>
      </w:r>
      <w:r>
        <w:rPr>
          <w:rFonts w:ascii="Arial" w:hAnsi="Arial" w:cs="Arial" w:eastAsia="Arial"/>
          <w:sz w:val="17"/>
          <w:szCs w:val="17"/>
          <w:color w:val="070707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Permiresimin</w:t>
      </w:r>
      <w:r>
        <w:rPr>
          <w:rFonts w:ascii="Arial" w:hAnsi="Arial" w:cs="Arial" w:eastAsia="Arial"/>
          <w:sz w:val="17"/>
          <w:szCs w:val="17"/>
          <w:color w:val="070707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070707"/>
          <w:spacing w:val="6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kapacitetev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-8"/>
          <w:w w:val="100"/>
          <w:b/>
          <w:bCs/>
        </w:rPr>
        <w:t>n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</w:rPr>
        <w:t>j</w:t>
      </w:r>
      <w:r>
        <w:rPr>
          <w:rFonts w:ascii="Arial" w:hAnsi="Arial" w:cs="Arial" w:eastAsia="Arial"/>
          <w:sz w:val="17"/>
          <w:szCs w:val="17"/>
          <w:color w:val="2D2D2D"/>
          <w:spacing w:val="-1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rezor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070707"/>
          <w:spacing w:val="31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pe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17"/>
          <w:szCs w:val="17"/>
          <w:color w:val="070707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nj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070707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mbrojtj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070707"/>
          <w:spacing w:val="23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1"/>
          <w:b/>
          <w:bCs/>
        </w:rPr>
        <w:t>mete</w:t>
      </w:r>
      <w:r>
        <w:rPr>
          <w:rFonts w:ascii="Arial" w:hAnsi="Arial" w:cs="Arial" w:eastAsia="Arial"/>
          <w:sz w:val="17"/>
          <w:szCs w:val="17"/>
          <w:color w:val="181818"/>
          <w:spacing w:val="-18"/>
          <w:w w:val="121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mir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070707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7"/>
          <w:szCs w:val="17"/>
          <w:color w:val="070707"/>
          <w:spacing w:val="13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11"/>
          <w:b/>
          <w:bCs/>
        </w:rPr>
        <w:t>llojit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7" w:lineRule="auto"/>
        <w:ind w:left="1439" w:right="727" w:firstLine="-31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d)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D2D2D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Organizi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vizitav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shkembyese</w:t>
      </w:r>
      <w:r>
        <w:rPr>
          <w:rFonts w:ascii="Arial" w:hAnsi="Arial" w:cs="Arial" w:eastAsia="Arial"/>
          <w:sz w:val="18"/>
          <w:szCs w:val="18"/>
          <w:color w:val="2D2D2D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vende</w:t>
      </w:r>
      <w:r>
        <w:rPr>
          <w:rFonts w:ascii="Arial" w:hAnsi="Arial" w:cs="Arial" w:eastAsia="Arial"/>
          <w:sz w:val="18"/>
          <w:szCs w:val="18"/>
          <w:color w:val="2D2D2D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partner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D2D2D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njohur</w:t>
      </w:r>
      <w:r>
        <w:rPr>
          <w:rFonts w:ascii="Arial" w:hAnsi="Arial" w:cs="Arial" w:eastAsia="Arial"/>
          <w:sz w:val="18"/>
          <w:szCs w:val="18"/>
          <w:color w:val="2D2D2D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ndare</w:t>
      </w:r>
      <w:r>
        <w:rPr>
          <w:rFonts w:ascii="Arial" w:hAnsi="Arial" w:cs="Arial" w:eastAsia="Arial"/>
          <w:sz w:val="18"/>
          <w:szCs w:val="18"/>
          <w:color w:val="2D2D2D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praktikat</w:t>
      </w:r>
      <w:r>
        <w:rPr>
          <w:rFonts w:ascii="Arial" w:hAnsi="Arial" w:cs="Arial" w:eastAsia="Arial"/>
          <w:sz w:val="18"/>
          <w:szCs w:val="18"/>
          <w:color w:val="2D2D2D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8"/>
        </w:rPr>
        <w:t>mete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mira</w:t>
      </w:r>
      <w:r>
        <w:rPr>
          <w:rFonts w:ascii="Arial" w:hAnsi="Arial" w:cs="Arial" w:eastAsia="Arial"/>
          <w:sz w:val="18"/>
          <w:szCs w:val="18"/>
          <w:color w:val="2D2D2D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D3D3D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ruajtje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2"/>
        </w:rPr>
        <w:t>se</w:t>
      </w:r>
      <w:r>
        <w:rPr>
          <w:rFonts w:ascii="Arial" w:hAnsi="Arial" w:cs="Arial" w:eastAsia="Arial"/>
          <w:sz w:val="18"/>
          <w:szCs w:val="18"/>
          <w:color w:val="2D2D2D"/>
          <w:spacing w:val="-10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D2D2D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3"/>
        </w:rPr>
        <w:t>kac;urre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4"/>
        </w:rPr>
        <w:t>l</w:t>
      </w:r>
      <w:r>
        <w:rPr>
          <w:rFonts w:ascii="Arial" w:hAnsi="Arial" w:cs="Arial" w:eastAsia="Arial"/>
          <w:sz w:val="18"/>
          <w:szCs w:val="18"/>
          <w:color w:val="2D2D2D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menaxhimi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ligatinave.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56" w:lineRule="auto"/>
        <w:ind w:left="1439" w:right="712" w:firstLine="-31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e)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D2D2D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Nderti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3D3D3D"/>
          <w:spacing w:val="-33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tr</w:t>
      </w:r>
      <w:r>
        <w:rPr>
          <w:rFonts w:ascii="Arial" w:hAnsi="Arial" w:cs="Arial" w:eastAsia="Arial"/>
          <w:sz w:val="18"/>
          <w:szCs w:val="18"/>
          <w:color w:val="070707"/>
          <w:spacing w:val="3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kturav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artificial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2"/>
        </w:rPr>
        <w:t>folezimit</w:t>
      </w:r>
      <w:r>
        <w:rPr>
          <w:rFonts w:ascii="Arial" w:hAnsi="Arial" w:cs="Arial" w:eastAsia="Arial"/>
          <w:sz w:val="18"/>
          <w:szCs w:val="18"/>
          <w:color w:val="2D2D2D"/>
          <w:spacing w:val="15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181818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D2D2D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ikanin</w:t>
      </w:r>
      <w:r>
        <w:rPr>
          <w:rFonts w:ascii="Arial" w:hAnsi="Arial" w:cs="Arial" w:eastAsia="Arial"/>
          <w:sz w:val="18"/>
          <w:szCs w:val="18"/>
          <w:color w:val="2D2D2D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4"/>
        </w:rPr>
        <w:t>Kac;urrel.</w:t>
      </w:r>
      <w:r>
        <w:rPr>
          <w:rFonts w:ascii="Arial" w:hAnsi="Arial" w:cs="Arial" w:eastAsia="Arial"/>
          <w:sz w:val="18"/>
          <w:szCs w:val="18"/>
          <w:color w:val="2D2D2D"/>
          <w:spacing w:val="15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Strukturat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perfshijne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platform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artificial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D2D2D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folezi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furnizi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pervitshe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4"/>
        </w:rPr>
        <w:t>ish</w:t>
      </w:r>
      <w:r>
        <w:rPr>
          <w:rFonts w:ascii="Arial" w:hAnsi="Arial" w:cs="Arial" w:eastAsia="Arial"/>
          <w:sz w:val="18"/>
          <w:szCs w:val="18"/>
          <w:color w:val="2D2D2D"/>
          <w:spacing w:val="5"/>
          <w:w w:val="114"/>
        </w:rPr>
        <w:t>u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4"/>
        </w:rPr>
        <w:t>l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4"/>
        </w:rPr>
        <w:t>li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4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-22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0"/>
        </w:rPr>
        <w:t>folezimit</w:t>
      </w:r>
      <w:r>
        <w:rPr>
          <w:rFonts w:ascii="Arial" w:hAnsi="Arial" w:cs="Arial" w:eastAsia="Arial"/>
          <w:sz w:val="18"/>
          <w:szCs w:val="18"/>
          <w:color w:val="2D2D2D"/>
          <w:spacing w:val="-12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5"/>
        </w:rPr>
        <w:t>Divjake­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25" w:lineRule="exact"/>
        <w:ind w:left="143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Karavast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8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me</w:t>
      </w:r>
      <w:r>
        <w:rPr>
          <w:rFonts w:ascii="Arial" w:hAnsi="Arial" w:cs="Arial" w:eastAsia="Arial"/>
          <w:sz w:val="18"/>
          <w:szCs w:val="18"/>
          <w:color w:val="2D2D2D"/>
          <w:spacing w:val="46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material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17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f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0"/>
          <w:position w:val="1"/>
        </w:rPr>
        <w:t>o</w:t>
      </w:r>
      <w:r>
        <w:rPr>
          <w:rFonts w:ascii="Arial" w:hAnsi="Arial" w:cs="Arial" w:eastAsia="Arial"/>
          <w:sz w:val="18"/>
          <w:szCs w:val="18"/>
          <w:color w:val="070707"/>
          <w:spacing w:val="5"/>
          <w:w w:val="100"/>
          <w:position w:val="1"/>
        </w:rPr>
        <w:t>l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ezuese</w:t>
      </w:r>
      <w:r>
        <w:rPr>
          <w:rFonts w:ascii="Arial" w:hAnsi="Arial" w:cs="Arial" w:eastAsia="Arial"/>
          <w:sz w:val="18"/>
          <w:szCs w:val="18"/>
          <w:color w:val="2D2D2D"/>
          <w:spacing w:val="45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(dege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3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shkarpa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position w:val="1"/>
        </w:rPr>
        <w:t>mbulese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10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bimore)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28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per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28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2D2D2D"/>
          <w:spacing w:val="0"/>
          <w:w w:val="100"/>
          <w:i/>
          <w:position w:val="1"/>
        </w:rPr>
        <w:t>te</w:t>
      </w:r>
      <w:r>
        <w:rPr>
          <w:rFonts w:ascii="Times New Roman" w:hAnsi="Times New Roman" w:cs="Times New Roman" w:eastAsia="Times New Roman"/>
          <w:sz w:val="26"/>
          <w:szCs w:val="26"/>
          <w:color w:val="2D2D2D"/>
          <w:spacing w:val="5"/>
          <w:w w:val="100"/>
          <w:i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4"/>
          <w:position w:val="1"/>
        </w:rPr>
        <w:t>lehtesuar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15" w:after="0" w:line="240" w:lineRule="auto"/>
        <w:ind w:left="1430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109"/>
        </w:rPr>
        <w:t>folezimi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9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17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shman</w:t>
      </w:r>
      <w:r>
        <w:rPr>
          <w:rFonts w:ascii="Arial" w:hAnsi="Arial" w:cs="Arial" w:eastAsia="Arial"/>
          <w:sz w:val="18"/>
          <w:szCs w:val="18"/>
          <w:color w:val="3D3D3D"/>
          <w:spacing w:val="-17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ur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9"/>
        </w:rPr>
        <w:t>permbytjet.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806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5.6.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9"/>
          <w:b/>
          <w:bCs/>
        </w:rPr>
        <w:t>Angazhimi</w:t>
      </w:r>
      <w:r>
        <w:rPr>
          <w:rFonts w:ascii="Arial" w:hAnsi="Arial" w:cs="Arial" w:eastAsia="Arial"/>
          <w:sz w:val="17"/>
          <w:szCs w:val="17"/>
          <w:color w:val="181818"/>
          <w:spacing w:val="-18"/>
          <w:w w:val="99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5"/>
          <w:b/>
          <w:bCs/>
        </w:rPr>
        <w:t>komuni</w:t>
      </w:r>
      <w:r>
        <w:rPr>
          <w:rFonts w:ascii="Arial" w:hAnsi="Arial" w:cs="Arial" w:eastAsia="Arial"/>
          <w:sz w:val="17"/>
          <w:szCs w:val="17"/>
          <w:color w:val="070707"/>
          <w:spacing w:val="-9"/>
          <w:w w:val="105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5"/>
          <w:b/>
          <w:bCs/>
        </w:rPr>
        <w:t>eteve</w:t>
      </w:r>
      <w:r>
        <w:rPr>
          <w:rFonts w:ascii="Arial" w:hAnsi="Arial" w:cs="Arial" w:eastAsia="Arial"/>
          <w:sz w:val="17"/>
          <w:szCs w:val="17"/>
          <w:color w:val="2D2D2D"/>
          <w:spacing w:val="-1"/>
          <w:w w:val="105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dh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autoritetev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39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lo</w:t>
      </w:r>
      <w:r>
        <w:rPr>
          <w:rFonts w:ascii="Arial" w:hAnsi="Arial" w:cs="Arial" w:eastAsia="Arial"/>
          <w:sz w:val="17"/>
          <w:szCs w:val="17"/>
          <w:color w:val="070707"/>
          <w:spacing w:val="-9"/>
          <w:w w:val="100"/>
          <w:b/>
          <w:bCs/>
        </w:rPr>
        <w:t>k</w:t>
      </w:r>
      <w:r>
        <w:rPr>
          <w:rFonts w:ascii="Arial" w:hAnsi="Arial" w:cs="Arial" w:eastAsia="Arial"/>
          <w:sz w:val="17"/>
          <w:szCs w:val="17"/>
          <w:color w:val="2D2D2D"/>
          <w:spacing w:val="-9"/>
          <w:w w:val="100"/>
          <w:b/>
          <w:bCs/>
        </w:rPr>
        <w:t>a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070707"/>
          <w:spacing w:val="27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3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b/>
          <w:bCs/>
        </w:rPr>
        <w:t>zhvillimin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2"/>
          <w:b/>
          <w:bCs/>
        </w:rPr>
        <w:t>qendrueshem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2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a)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D2D2D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Promovi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70707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praktikav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5"/>
        </w:rPr>
        <w:t>met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5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9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mira</w:t>
      </w:r>
      <w:r>
        <w:rPr>
          <w:rFonts w:ascii="Arial" w:hAnsi="Arial" w:cs="Arial" w:eastAsia="Arial"/>
          <w:sz w:val="18"/>
          <w:szCs w:val="18"/>
          <w:color w:val="2D2D2D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pesh</w:t>
      </w:r>
      <w:r>
        <w:rPr>
          <w:rFonts w:ascii="Arial" w:hAnsi="Arial" w:cs="Arial" w:eastAsia="Arial"/>
          <w:sz w:val="18"/>
          <w:szCs w:val="18"/>
          <w:color w:val="2D2D2D"/>
          <w:spacing w:val="7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lagunen</w:t>
      </w:r>
      <w:r>
        <w:rPr>
          <w:rFonts w:ascii="Arial" w:hAnsi="Arial" w:cs="Arial" w:eastAsia="Arial"/>
          <w:sz w:val="18"/>
          <w:szCs w:val="18"/>
          <w:color w:val="2D2D2D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Karavastase.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13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b)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Nderti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-39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pese</w:t>
      </w:r>
      <w:r>
        <w:rPr>
          <w:rFonts w:ascii="Arial" w:hAnsi="Arial" w:cs="Arial" w:eastAsia="Arial"/>
          <w:sz w:val="18"/>
          <w:szCs w:val="18"/>
          <w:color w:val="2D2D2D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kullave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vezhgimi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shpendeve</w:t>
      </w:r>
      <w:r>
        <w:rPr>
          <w:rFonts w:ascii="Arial" w:hAnsi="Arial" w:cs="Arial" w:eastAsia="Arial"/>
          <w:sz w:val="18"/>
          <w:szCs w:val="18"/>
          <w:color w:val="3D3D3D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D2D2D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Parku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Kombeta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Divjake-Karavasta.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3" w:after="0" w:line="278" w:lineRule="auto"/>
        <w:ind w:left="1439" w:right="74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9"/>
        </w:rPr>
        <w:t>Ndertim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tyr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sherben</w:t>
      </w:r>
      <w:r>
        <w:rPr>
          <w:rFonts w:ascii="Arial" w:hAnsi="Arial" w:cs="Arial" w:eastAsia="Arial"/>
          <w:sz w:val="18"/>
          <w:szCs w:val="18"/>
          <w:color w:val="2D2D2D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9"/>
        </w:rPr>
        <w:t>promo</w:t>
      </w:r>
      <w:r>
        <w:rPr>
          <w:rFonts w:ascii="Arial" w:hAnsi="Arial" w:cs="Arial" w:eastAsia="Arial"/>
          <w:sz w:val="18"/>
          <w:szCs w:val="18"/>
          <w:color w:val="2D2D2D"/>
          <w:spacing w:val="5"/>
          <w:w w:val="109"/>
        </w:rPr>
        <w:t>v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9"/>
        </w:rPr>
        <w:t>mi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1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turizmit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qendrueshem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bazuar</w:t>
      </w:r>
      <w:r>
        <w:rPr>
          <w:rFonts w:ascii="Arial" w:hAnsi="Arial" w:cs="Arial" w:eastAsia="Arial"/>
          <w:sz w:val="18"/>
          <w:szCs w:val="18"/>
          <w:color w:val="2D2D2D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D2D2D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vrojtimi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33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2"/>
        </w:rPr>
        <w:t>shpendeve.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7" w:after="0" w:line="256" w:lineRule="auto"/>
        <w:ind w:left="1439" w:right="720" w:firstLine="-31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c)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D2D2D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Traini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1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guidave</w:t>
      </w:r>
      <w:r>
        <w:rPr>
          <w:rFonts w:ascii="Arial" w:hAnsi="Arial" w:cs="Arial" w:eastAsia="Arial"/>
          <w:sz w:val="18"/>
          <w:szCs w:val="18"/>
          <w:color w:val="2D2D2D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eko-turistik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pert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shoqeruar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turistet</w:t>
      </w:r>
      <w:r>
        <w:rPr>
          <w:rFonts w:ascii="Arial" w:hAnsi="Arial" w:cs="Arial" w:eastAsia="Arial"/>
          <w:sz w:val="18"/>
          <w:szCs w:val="18"/>
          <w:color w:val="2D2D2D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D2D2D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vizitojn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Parku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Kombeta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7"/>
        </w:rPr>
        <w:t>Divjake­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Karavasta.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7" w:after="0" w:line="346" w:lineRule="exact"/>
        <w:ind w:left="1122" w:right="71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d)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Traini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vezh</w:t>
      </w:r>
      <w:r>
        <w:rPr>
          <w:rFonts w:ascii="Arial" w:hAnsi="Arial" w:cs="Arial" w:eastAsia="Arial"/>
          <w:sz w:val="18"/>
          <w:szCs w:val="18"/>
          <w:color w:val="3D3D3D"/>
          <w:spacing w:val="-17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ues</w:t>
      </w:r>
      <w:r>
        <w:rPr>
          <w:rFonts w:ascii="Arial" w:hAnsi="Arial" w:cs="Arial" w:eastAsia="Arial"/>
          <w:sz w:val="18"/>
          <w:szCs w:val="18"/>
          <w:color w:val="181818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3D3D3D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rinj</w:t>
      </w:r>
      <w:r>
        <w:rPr>
          <w:rFonts w:ascii="Arial" w:hAnsi="Arial" w:cs="Arial" w:eastAsia="Arial"/>
          <w:sz w:val="18"/>
          <w:szCs w:val="18"/>
          <w:color w:val="2D2D2D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7"/>
        </w:rPr>
        <w:t>pert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7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0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rritu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kapacitetet</w:t>
      </w:r>
      <w:r>
        <w:rPr>
          <w:rFonts w:ascii="Arial" w:hAnsi="Arial" w:cs="Arial" w:eastAsia="Arial"/>
          <w:sz w:val="18"/>
          <w:szCs w:val="18"/>
          <w:color w:val="2D2D2D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lidhje</w:t>
      </w:r>
      <w:r>
        <w:rPr>
          <w:rFonts w:ascii="Arial" w:hAnsi="Arial" w:cs="Arial" w:eastAsia="Arial"/>
          <w:sz w:val="18"/>
          <w:szCs w:val="18"/>
          <w:color w:val="3D3D3D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2"/>
        </w:rPr>
        <w:t>identifikimi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2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-17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shpendeve.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e)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D2D2D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Org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70707"/>
          <w:spacing w:val="5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izimi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D2D2D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28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3"/>
          <w:w w:val="100"/>
        </w:rPr>
        <w:t>"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Dites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</w:t>
      </w:r>
      <w:r>
        <w:rPr>
          <w:rFonts w:ascii="Arial" w:hAnsi="Arial" w:cs="Arial" w:eastAsia="Arial"/>
          <w:sz w:val="18"/>
          <w:szCs w:val="18"/>
          <w:color w:val="2D2D2D"/>
          <w:spacing w:val="-1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kanit"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D2D2D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Parkun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Komb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-1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8"/>
        </w:rPr>
        <w:t>ar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Divjake-Karavasta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3"/>
        </w:rPr>
        <w:t>q</w:t>
      </w:r>
      <w:r>
        <w:rPr>
          <w:rFonts w:ascii="Arial" w:hAnsi="Arial" w:cs="Arial" w:eastAsia="Arial"/>
          <w:sz w:val="18"/>
          <w:szCs w:val="18"/>
          <w:color w:val="2D2D2D"/>
          <w:spacing w:val="9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21"/>
        </w:rPr>
        <w:t>lim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99" w:lineRule="exact"/>
        <w:ind w:left="143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ndergjegjesimin</w:t>
      </w:r>
      <w:r>
        <w:rPr>
          <w:rFonts w:ascii="Arial" w:hAnsi="Arial" w:cs="Arial" w:eastAsia="Arial"/>
          <w:sz w:val="18"/>
          <w:szCs w:val="18"/>
          <w:color w:val="2D2D2D"/>
          <w:spacing w:val="14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1"/>
        </w:rPr>
        <w:t>komunitetit</w:t>
      </w:r>
      <w:r>
        <w:rPr>
          <w:rFonts w:ascii="Arial" w:hAnsi="Arial" w:cs="Arial" w:eastAsia="Arial"/>
          <w:sz w:val="18"/>
          <w:szCs w:val="18"/>
          <w:color w:val="2D2D2D"/>
          <w:spacing w:val="6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lokal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8"/>
        </w:rPr>
        <w:t>autoritetev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4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relevant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aktorev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ndryshem</w:t>
      </w:r>
      <w:r>
        <w:rPr>
          <w:rFonts w:ascii="Arial" w:hAnsi="Arial" w:cs="Arial" w:eastAsia="Arial"/>
          <w:sz w:val="18"/>
          <w:szCs w:val="18"/>
          <w:color w:val="3D3D3D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7"/>
        </w:rPr>
        <w:t>per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3" w:after="0" w:line="240" w:lineRule="auto"/>
        <w:ind w:left="143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ruajtje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D2D2D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D2D2D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urrel</w:t>
      </w:r>
      <w:r>
        <w:rPr>
          <w:rFonts w:ascii="Arial" w:hAnsi="Arial" w:cs="Arial" w:eastAsia="Arial"/>
          <w:sz w:val="18"/>
          <w:szCs w:val="18"/>
          <w:color w:val="2D2D2D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0"/>
        </w:rPr>
        <w:t>biodiversitetit.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122" w:right="-20"/>
        <w:jc w:val="left"/>
        <w:tabs>
          <w:tab w:pos="14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2D2D2D"/>
          <w:spacing w:val="-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Pergatitj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5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je</w:t>
      </w:r>
      <w:r>
        <w:rPr>
          <w:rFonts w:ascii="Arial" w:hAnsi="Arial" w:cs="Arial" w:eastAsia="Arial"/>
          <w:sz w:val="18"/>
          <w:szCs w:val="18"/>
          <w:color w:val="3D3D3D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Planit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D3D3D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6"/>
        </w:rPr>
        <w:t>m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6"/>
        </w:rPr>
        <w:t>enaxhimi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3D3D3D"/>
          <w:spacing w:val="16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betjev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Ngurt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3D3D3D"/>
          <w:spacing w:val="-34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cili</w:t>
      </w:r>
      <w:r>
        <w:rPr>
          <w:rFonts w:ascii="Arial" w:hAnsi="Arial" w:cs="Arial" w:eastAsia="Arial"/>
          <w:sz w:val="18"/>
          <w:szCs w:val="18"/>
          <w:color w:val="2D2D2D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2D2D2D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zbatohet</w:t>
      </w:r>
      <w:r>
        <w:rPr>
          <w:rFonts w:ascii="Arial" w:hAnsi="Arial" w:cs="Arial" w:eastAsia="Arial"/>
          <w:sz w:val="18"/>
          <w:szCs w:val="18"/>
          <w:color w:val="2D2D2D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D2D2D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Bashki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1" w:after="0" w:line="240" w:lineRule="auto"/>
        <w:ind w:left="143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2"/>
        </w:rPr>
        <w:t>Divjakes.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12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g)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D2D2D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Ndihmese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D2D2D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0"/>
        </w:rPr>
        <w:t>kom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110"/>
        </w:rPr>
        <w:t>u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10"/>
        </w:rPr>
        <w:t>nitetit</w:t>
      </w:r>
      <w:r>
        <w:rPr>
          <w:rFonts w:ascii="Arial" w:hAnsi="Arial" w:cs="Arial" w:eastAsia="Arial"/>
          <w:sz w:val="18"/>
          <w:szCs w:val="18"/>
          <w:color w:val="3D3D3D"/>
          <w:spacing w:val="2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grave</w:t>
      </w:r>
      <w:r>
        <w:rPr>
          <w:rFonts w:ascii="Arial" w:hAnsi="Arial" w:cs="Arial" w:eastAsia="Arial"/>
          <w:sz w:val="18"/>
          <w:szCs w:val="18"/>
          <w:color w:val="2D2D2D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9"/>
        </w:rPr>
        <w:t>aktivitet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181818"/>
          <w:spacing w:val="4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jqesise</w:t>
      </w:r>
      <w:r>
        <w:rPr>
          <w:rFonts w:ascii="Arial" w:hAnsi="Arial" w:cs="Arial" w:eastAsia="Arial"/>
          <w:sz w:val="18"/>
          <w:szCs w:val="18"/>
          <w:color w:val="3D3D3D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organike</w:t>
      </w:r>
      <w:r>
        <w:rPr>
          <w:rFonts w:ascii="Arial" w:hAnsi="Arial" w:cs="Arial" w:eastAsia="Arial"/>
          <w:sz w:val="18"/>
          <w:szCs w:val="18"/>
          <w:color w:val="2D2D2D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D2D2D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zonen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Parkut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2" w:after="0" w:line="240" w:lineRule="auto"/>
        <w:ind w:left="143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Kombeta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Divjake-Karavasta.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13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h)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Har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D3D3D"/>
          <w:spacing w:val="0"/>
          <w:w w:val="100"/>
        </w:rPr>
        <w:t>imi</w:t>
      </w:r>
      <w:r>
        <w:rPr>
          <w:rFonts w:ascii="Arial" w:hAnsi="Arial" w:cs="Arial" w:eastAsia="Arial"/>
          <w:sz w:val="18"/>
          <w:szCs w:val="18"/>
          <w:color w:val="3D3D3D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shperndarja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D2D2D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Kod</w:t>
      </w:r>
      <w:r>
        <w:rPr>
          <w:rFonts w:ascii="Arial" w:hAnsi="Arial" w:cs="Arial" w:eastAsia="Arial"/>
          <w:sz w:val="18"/>
          <w:szCs w:val="18"/>
          <w:color w:val="2D2D2D"/>
          <w:spacing w:val="3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Sj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ljes</w:t>
      </w:r>
      <w:r>
        <w:rPr>
          <w:rFonts w:ascii="Arial" w:hAnsi="Arial" w:cs="Arial" w:eastAsia="Arial"/>
          <w:sz w:val="18"/>
          <w:szCs w:val="18"/>
          <w:color w:val="2D2D2D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1"/>
        </w:rPr>
        <w:t>pervizitoret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Parkut</w:t>
      </w:r>
      <w:r>
        <w:rPr>
          <w:rFonts w:ascii="Arial" w:hAnsi="Arial" w:cs="Arial" w:eastAsia="Arial"/>
          <w:sz w:val="18"/>
          <w:szCs w:val="18"/>
          <w:color w:val="2D2D2D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KombetarDivjake-Karavasta.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pgMar w:header="797" w:footer="823" w:top="1700" w:bottom="1020" w:left="1220" w:right="1240"/>
          <w:headerReference w:type="default" r:id="rId19"/>
          <w:pgSz w:w="12240" w:h="15840"/>
        </w:sectPr>
      </w:pPr>
      <w:rPr/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796" w:right="5219"/>
        <w:jc w:val="both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6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22"/>
          <w:szCs w:val="22"/>
          <w:color w:val="010101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Qellimi</w:t>
      </w:r>
      <w:r>
        <w:rPr>
          <w:rFonts w:ascii="Arial" w:hAnsi="Arial" w:cs="Arial" w:eastAsia="Arial"/>
          <w:sz w:val="22"/>
          <w:szCs w:val="22"/>
          <w:color w:val="010101"/>
          <w:spacing w:val="20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dh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2"/>
          <w:szCs w:val="22"/>
          <w:color w:val="010101"/>
          <w:spacing w:val="-16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Objektiva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22"/>
          <w:szCs w:val="22"/>
          <w:color w:val="010101"/>
          <w:spacing w:val="38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111111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2"/>
          <w:szCs w:val="22"/>
          <w:color w:val="111111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1"/>
          <w:b/>
          <w:bCs/>
        </w:rPr>
        <w:t>Ruajtjes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</w:rPr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17" w:lineRule="auto"/>
        <w:ind w:left="777" w:right="679" w:firstLine="1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62626"/>
          <w:spacing w:val="2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010101"/>
          <w:spacing w:val="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ani</w:t>
      </w:r>
      <w:r>
        <w:rPr>
          <w:rFonts w:ascii="Arial" w:hAnsi="Arial" w:cs="Arial" w:eastAsia="Arial"/>
          <w:sz w:val="18"/>
          <w:szCs w:val="18"/>
          <w:color w:val="262626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kombeta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29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veprimi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21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62626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ruajtje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62626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urrel</w:t>
      </w:r>
      <w:r>
        <w:rPr>
          <w:rFonts w:ascii="Arial" w:hAnsi="Arial" w:cs="Arial" w:eastAsia="Arial"/>
          <w:sz w:val="18"/>
          <w:szCs w:val="18"/>
          <w:color w:val="262626"/>
          <w:spacing w:val="5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8"/>
          <w:i/>
        </w:rPr>
        <w:t>(pelecanus</w:t>
      </w:r>
      <w:r>
        <w:rPr>
          <w:rFonts w:ascii="Arial" w:hAnsi="Arial" w:cs="Arial" w:eastAsia="Arial"/>
          <w:sz w:val="17"/>
          <w:szCs w:val="17"/>
          <w:color w:val="262626"/>
          <w:spacing w:val="6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crispus)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1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363636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Shqiper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62626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nje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jetegjates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Svjecar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363636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1"/>
        </w:rPr>
        <w:t>koha</w:t>
      </w:r>
      <w:r>
        <w:rPr>
          <w:rFonts w:ascii="Arial" w:hAnsi="Arial" w:cs="Arial" w:eastAsia="Arial"/>
          <w:sz w:val="18"/>
          <w:szCs w:val="18"/>
          <w:color w:val="262626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3"/>
        </w:rPr>
        <w:t>miratimit</w:t>
      </w:r>
      <w:r>
        <w:rPr>
          <w:rFonts w:ascii="Arial" w:hAnsi="Arial" w:cs="Arial" w:eastAsia="Arial"/>
          <w:sz w:val="18"/>
          <w:szCs w:val="18"/>
          <w:color w:val="262626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33"/>
        </w:rPr>
        <w:t>ti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33"/>
        </w:rPr>
        <w:t>j</w:t>
      </w:r>
      <w:r>
        <w:rPr>
          <w:rFonts w:ascii="Arial" w:hAnsi="Arial" w:cs="Arial" w:eastAsia="Arial"/>
          <w:sz w:val="18"/>
          <w:szCs w:val="18"/>
          <w:color w:val="262626"/>
          <w:spacing w:val="-34"/>
          <w:w w:val="133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6"/>
        </w:rPr>
        <w:t>nga</w:t>
      </w:r>
      <w:r>
        <w:rPr>
          <w:rFonts w:ascii="Arial" w:hAnsi="Arial" w:cs="Arial" w:eastAsia="Arial"/>
          <w:sz w:val="18"/>
          <w:szCs w:val="18"/>
          <w:color w:val="262626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institucionet</w:t>
      </w:r>
      <w:r>
        <w:rPr>
          <w:rFonts w:ascii="Arial" w:hAnsi="Arial" w:cs="Arial" w:eastAsia="Arial"/>
          <w:sz w:val="18"/>
          <w:szCs w:val="18"/>
          <w:color w:val="262626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pergjegjese</w:t>
      </w:r>
      <w:r>
        <w:rPr>
          <w:rFonts w:ascii="Arial" w:hAnsi="Arial" w:cs="Arial" w:eastAsia="Arial"/>
          <w:sz w:val="18"/>
          <w:szCs w:val="18"/>
          <w:color w:val="262626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ndersa</w:t>
      </w:r>
      <w:r>
        <w:rPr>
          <w:rFonts w:ascii="Arial" w:hAnsi="Arial" w:cs="Arial" w:eastAsia="Arial"/>
          <w:sz w:val="18"/>
          <w:szCs w:val="18"/>
          <w:color w:val="363636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0"/>
        </w:rPr>
        <w:t>rishikimi</w:t>
      </w:r>
      <w:r>
        <w:rPr>
          <w:rFonts w:ascii="Arial" w:hAnsi="Arial" w:cs="Arial" w:eastAsia="Arial"/>
          <w:sz w:val="18"/>
          <w:szCs w:val="18"/>
          <w:color w:val="262626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363636"/>
          <w:spacing w:val="-59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24"/>
        </w:rPr>
        <w:t>ti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24"/>
        </w:rPr>
        <w:t>j</w:t>
      </w:r>
      <w:r>
        <w:rPr>
          <w:rFonts w:ascii="Arial" w:hAnsi="Arial" w:cs="Arial" w:eastAsia="Arial"/>
          <w:sz w:val="18"/>
          <w:szCs w:val="18"/>
          <w:color w:val="262626"/>
          <w:spacing w:val="-9"/>
          <w:w w:val="124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24"/>
        </w:rPr>
        <w:t>pritet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24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kryhe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viti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tret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zbatimit.</w:t>
      </w:r>
      <w:r>
        <w:rPr>
          <w:rFonts w:ascii="Arial" w:hAnsi="Arial" w:cs="Arial" w:eastAsia="Arial"/>
          <w:sz w:val="18"/>
          <w:szCs w:val="18"/>
          <w:color w:val="262626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12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010101"/>
          <w:spacing w:val="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ani</w:t>
      </w:r>
      <w:r>
        <w:rPr>
          <w:rFonts w:ascii="Arial" w:hAnsi="Arial" w:cs="Arial" w:eastAsia="Arial"/>
          <w:sz w:val="18"/>
          <w:szCs w:val="18"/>
          <w:color w:val="262626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synime</w:t>
      </w:r>
      <w:r>
        <w:rPr>
          <w:rFonts w:ascii="Arial" w:hAnsi="Arial" w:cs="Arial" w:eastAsia="Arial"/>
          <w:sz w:val="18"/>
          <w:szCs w:val="18"/>
          <w:color w:val="262626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363636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shk</w:t>
      </w:r>
      <w:r>
        <w:rPr>
          <w:rFonts w:ascii="Arial" w:hAnsi="Arial" w:cs="Arial" w:eastAsia="Arial"/>
          <w:sz w:val="18"/>
          <w:szCs w:val="18"/>
          <w:color w:val="262626"/>
          <w:spacing w:val="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le</w:t>
      </w:r>
      <w:r>
        <w:rPr>
          <w:rFonts w:ascii="Arial" w:hAnsi="Arial" w:cs="Arial" w:eastAsia="Arial"/>
          <w:sz w:val="18"/>
          <w:szCs w:val="18"/>
          <w:color w:val="262626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kohore</w:t>
      </w:r>
      <w:r>
        <w:rPr>
          <w:rFonts w:ascii="Arial" w:hAnsi="Arial" w:cs="Arial" w:eastAsia="Arial"/>
          <w:sz w:val="18"/>
          <w:szCs w:val="18"/>
          <w:color w:val="262626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ndryshme</w:t>
      </w:r>
      <w:r>
        <w:rPr>
          <w:rFonts w:ascii="Arial" w:hAnsi="Arial" w:cs="Arial" w:eastAsia="Arial"/>
          <w:sz w:val="18"/>
          <w:szCs w:val="18"/>
          <w:color w:val="262626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perfshir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4"/>
        </w:rPr>
        <w:t>afat­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shkurter,</w:t>
      </w:r>
      <w:r>
        <w:rPr>
          <w:rFonts w:ascii="Arial" w:hAnsi="Arial" w:cs="Arial" w:eastAsia="Arial"/>
          <w:sz w:val="18"/>
          <w:szCs w:val="18"/>
          <w:color w:val="262626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afa</w:t>
      </w:r>
      <w:r>
        <w:rPr>
          <w:rFonts w:ascii="Arial" w:hAnsi="Arial" w:cs="Arial" w:eastAsia="Arial"/>
          <w:sz w:val="18"/>
          <w:szCs w:val="18"/>
          <w:color w:val="363636"/>
          <w:spacing w:val="-8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-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mesme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62626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afat-gjate.</w:t>
      </w:r>
      <w:r>
        <w:rPr>
          <w:rFonts w:ascii="Arial" w:hAnsi="Arial" w:cs="Arial" w:eastAsia="Arial"/>
          <w:sz w:val="18"/>
          <w:szCs w:val="18"/>
          <w:color w:val="262626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62626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262626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qel</w:t>
      </w:r>
      <w:r>
        <w:rPr>
          <w:rFonts w:ascii="Arial" w:hAnsi="Arial" w:cs="Arial" w:eastAsia="Arial"/>
          <w:sz w:val="18"/>
          <w:szCs w:val="18"/>
          <w:color w:val="010101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im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363636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dhene</w:t>
      </w:r>
      <w:r>
        <w:rPr>
          <w:rFonts w:ascii="Arial" w:hAnsi="Arial" w:cs="Arial" w:eastAsia="Arial"/>
          <w:sz w:val="18"/>
          <w:szCs w:val="18"/>
          <w:color w:val="262626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objektivat</w:t>
      </w:r>
      <w:r>
        <w:rPr>
          <w:rFonts w:ascii="Arial" w:hAnsi="Arial" w:cs="Arial" w:eastAsia="Arial"/>
          <w:sz w:val="18"/>
          <w:szCs w:val="18"/>
          <w:color w:val="262626"/>
          <w:spacing w:val="-5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7"/>
        </w:rPr>
        <w:t>menaxhimit,</w:t>
      </w:r>
      <w:r>
        <w:rPr>
          <w:rFonts w:ascii="Arial" w:hAnsi="Arial" w:cs="Arial" w:eastAsia="Arial"/>
          <w:sz w:val="18"/>
          <w:szCs w:val="18"/>
          <w:color w:val="262626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arritj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16"/>
        </w:rPr>
        <w:t>te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cilave</w:t>
      </w:r>
      <w:r>
        <w:rPr>
          <w:rFonts w:ascii="Arial" w:hAnsi="Arial" w:cs="Arial" w:eastAsia="Arial"/>
          <w:sz w:val="18"/>
          <w:szCs w:val="18"/>
          <w:color w:val="262626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9"/>
        </w:rPr>
        <w:t>dot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9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22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kerkoje</w:t>
      </w:r>
      <w:r>
        <w:rPr>
          <w:rFonts w:ascii="Arial" w:hAnsi="Arial" w:cs="Arial" w:eastAsia="Arial"/>
          <w:sz w:val="18"/>
          <w:szCs w:val="18"/>
          <w:color w:val="262626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62626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seri</w:t>
      </w:r>
      <w:r>
        <w:rPr>
          <w:rFonts w:ascii="Arial" w:hAnsi="Arial" w:cs="Arial" w:eastAsia="Arial"/>
          <w:sz w:val="18"/>
          <w:szCs w:val="18"/>
          <w:color w:val="262626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veprimesh</w:t>
      </w:r>
      <w:r>
        <w:rPr>
          <w:rFonts w:ascii="Arial" w:hAnsi="Arial" w:cs="Arial" w:eastAsia="Arial"/>
          <w:sz w:val="18"/>
          <w:szCs w:val="18"/>
          <w:color w:val="262626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pershkruara</w:t>
      </w:r>
      <w:r>
        <w:rPr>
          <w:rFonts w:ascii="Arial" w:hAnsi="Arial" w:cs="Arial" w:eastAsia="Arial"/>
          <w:sz w:val="18"/>
          <w:szCs w:val="18"/>
          <w:color w:val="262626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62626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5"/>
        </w:rPr>
        <w:t>poshte.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796" w:right="7925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11111"/>
          <w:spacing w:val="0"/>
          <w:w w:val="100"/>
          <w:b/>
          <w:bCs/>
        </w:rPr>
        <w:t>6.1.</w:t>
      </w:r>
      <w:r>
        <w:rPr>
          <w:rFonts w:ascii="Times New Roman" w:hAnsi="Times New Roman" w:cs="Times New Roman" w:eastAsia="Times New Roman"/>
          <w:sz w:val="18"/>
          <w:szCs w:val="18"/>
          <w:color w:val="111111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11111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11111"/>
          <w:spacing w:val="0"/>
          <w:w w:val="101"/>
          <w:b/>
          <w:bCs/>
        </w:rPr>
        <w:t>Qellimi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88" w:after="0" w:line="267" w:lineRule="auto"/>
        <w:ind w:left="786" w:right="6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Qellim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3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kryesor</w:t>
      </w:r>
      <w:r>
        <w:rPr>
          <w:rFonts w:ascii="Arial" w:hAnsi="Arial" w:cs="Arial" w:eastAsia="Arial"/>
          <w:sz w:val="18"/>
          <w:szCs w:val="18"/>
          <w:color w:val="262626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62626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planin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veprimi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16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ruaje</w:t>
      </w:r>
      <w:r>
        <w:rPr>
          <w:rFonts w:ascii="Arial" w:hAnsi="Arial" w:cs="Arial" w:eastAsia="Arial"/>
          <w:sz w:val="18"/>
          <w:szCs w:val="18"/>
          <w:color w:val="363636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62626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permiresoje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habitatet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63636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7"/>
        </w:rPr>
        <w:t>folezimit</w:t>
      </w:r>
      <w:r>
        <w:rPr>
          <w:rFonts w:ascii="Arial" w:hAnsi="Arial" w:cs="Arial" w:eastAsia="Arial"/>
          <w:sz w:val="18"/>
          <w:szCs w:val="18"/>
          <w:color w:val="262626"/>
          <w:spacing w:val="25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7"/>
        </w:rPr>
        <w:t>dhe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2"/>
        </w:rPr>
        <w:t>dimerimi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62626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3"/>
        </w:rPr>
        <w:t>q</w:t>
      </w:r>
      <w:r>
        <w:rPr>
          <w:rFonts w:ascii="Arial" w:hAnsi="Arial" w:cs="Arial" w:eastAsia="Arial"/>
          <w:sz w:val="18"/>
          <w:szCs w:val="18"/>
          <w:color w:val="262626"/>
          <w:spacing w:val="1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13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3"/>
        </w:rPr>
        <w:t>lim</w:t>
      </w:r>
      <w:r>
        <w:rPr>
          <w:rFonts w:ascii="Arial" w:hAnsi="Arial" w:cs="Arial" w:eastAsia="Arial"/>
          <w:sz w:val="18"/>
          <w:szCs w:val="18"/>
          <w:color w:val="262626"/>
          <w:spacing w:val="-25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3"/>
        </w:rPr>
        <w:t>rritje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3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-13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populate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62626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2"/>
        </w:rPr>
        <w:t>se</w:t>
      </w:r>
      <w:r>
        <w:rPr>
          <w:rFonts w:ascii="Arial" w:hAnsi="Arial" w:cs="Arial" w:eastAsia="Arial"/>
          <w:sz w:val="18"/>
          <w:szCs w:val="18"/>
          <w:color w:val="262626"/>
          <w:spacing w:val="-1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62626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kacurrel</w:t>
      </w:r>
      <w:r>
        <w:rPr>
          <w:rFonts w:ascii="Arial" w:hAnsi="Arial" w:cs="Arial" w:eastAsia="Arial"/>
          <w:sz w:val="18"/>
          <w:szCs w:val="18"/>
          <w:color w:val="262626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Shqiper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nivele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2"/>
        </w:rPr>
        <w:t>1960'.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796" w:right="760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b/>
          <w:bCs/>
        </w:rPr>
        <w:t>6.2.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11111"/>
          <w:spacing w:val="0"/>
          <w:w w:val="103"/>
          <w:b/>
          <w:bCs/>
        </w:rPr>
        <w:t>Objektivat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75" w:after="0" w:line="240" w:lineRule="auto"/>
        <w:ind w:left="796" w:right="353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01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.</w:t>
      </w:r>
      <w:r>
        <w:rPr>
          <w:rFonts w:ascii="Arial" w:hAnsi="Arial" w:cs="Arial" w:eastAsia="Arial"/>
          <w:sz w:val="17"/>
          <w:szCs w:val="17"/>
          <w:color w:val="262626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-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rrise</w:t>
      </w:r>
      <w:r>
        <w:rPr>
          <w:rFonts w:ascii="Arial" w:hAnsi="Arial" w:cs="Arial" w:eastAsia="Arial"/>
          <w:sz w:val="17"/>
          <w:szCs w:val="17"/>
          <w:color w:val="262626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1"/>
          <w:i/>
        </w:rPr>
        <w:t>popullate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2"/>
          <w:i/>
        </w:rPr>
        <w:t>n</w:t>
      </w:r>
      <w:r>
        <w:rPr>
          <w:rFonts w:ascii="Arial" w:hAnsi="Arial" w:cs="Arial" w:eastAsia="Arial"/>
          <w:sz w:val="17"/>
          <w:szCs w:val="17"/>
          <w:color w:val="262626"/>
          <w:spacing w:val="-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8"/>
          <w:i/>
        </w:rPr>
        <w:t>folezues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8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-17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Pelika</w:t>
      </w:r>
      <w:r>
        <w:rPr>
          <w:rFonts w:ascii="Arial" w:hAnsi="Arial" w:cs="Arial" w:eastAsia="Arial"/>
          <w:sz w:val="17"/>
          <w:szCs w:val="17"/>
          <w:color w:val="262626"/>
          <w:spacing w:val="-1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kat;urre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l</w:t>
      </w:r>
      <w:r>
        <w:rPr>
          <w:rFonts w:ascii="Arial" w:hAnsi="Arial" w:cs="Arial" w:eastAsia="Arial"/>
          <w:sz w:val="17"/>
          <w:szCs w:val="17"/>
          <w:color w:val="262626"/>
          <w:spacing w:val="2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262626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9"/>
          <w:i/>
        </w:rPr>
        <w:t>Karavasta.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78" w:lineRule="auto"/>
        <w:ind w:left="786" w:right="679" w:firstLine="-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262626"/>
          <w:w w:val="108"/>
          <w:i/>
        </w:rPr>
        <w:t>Arsyetimi:</w:t>
      </w:r>
      <w:r>
        <w:rPr>
          <w:rFonts w:ascii="Arial" w:hAnsi="Arial" w:cs="Arial" w:eastAsia="Arial"/>
          <w:sz w:val="17"/>
          <w:szCs w:val="17"/>
          <w:color w:val="262626"/>
          <w:spacing w:val="-2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Popu</w:t>
      </w:r>
      <w:r>
        <w:rPr>
          <w:rFonts w:ascii="Arial" w:hAnsi="Arial" w:cs="Arial" w:eastAsia="Arial"/>
          <w:sz w:val="18"/>
          <w:szCs w:val="18"/>
          <w:color w:val="262626"/>
          <w:spacing w:val="-1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atat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62626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62626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urr</w:t>
      </w:r>
      <w:r>
        <w:rPr>
          <w:rFonts w:ascii="Arial" w:hAnsi="Arial" w:cs="Arial" w:eastAsia="Arial"/>
          <w:sz w:val="18"/>
          <w:szCs w:val="18"/>
          <w:color w:val="262626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9"/>
        </w:rPr>
        <w:t>folezue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9"/>
        </w:rPr>
        <w:t>s</w:t>
      </w:r>
      <w:r>
        <w:rPr>
          <w:rFonts w:ascii="Arial" w:hAnsi="Arial" w:cs="Arial" w:eastAsia="Arial"/>
          <w:sz w:val="18"/>
          <w:szCs w:val="18"/>
          <w:color w:val="262626"/>
          <w:spacing w:val="-18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Shqiper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262626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qene</w:t>
      </w:r>
      <w:r>
        <w:rPr>
          <w:rFonts w:ascii="Arial" w:hAnsi="Arial" w:cs="Arial" w:eastAsia="Arial"/>
          <w:sz w:val="18"/>
          <w:szCs w:val="18"/>
          <w:color w:val="262626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paqendrueshme</w:t>
      </w:r>
      <w:r>
        <w:rPr>
          <w:rFonts w:ascii="Arial" w:hAnsi="Arial" w:cs="Arial" w:eastAsia="Arial"/>
          <w:sz w:val="18"/>
          <w:szCs w:val="18"/>
          <w:color w:val="262626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7"/>
        </w:rPr>
        <w:t>25</w:t>
      </w:r>
      <w:r>
        <w:rPr>
          <w:rFonts w:ascii="Arial" w:hAnsi="Arial" w:cs="Arial" w:eastAsia="Arial"/>
          <w:sz w:val="18"/>
          <w:szCs w:val="18"/>
          <w:color w:val="262626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7"/>
        </w:rPr>
        <w:t>vitet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6"/>
        </w:rPr>
        <w:t>fun</w:t>
      </w:r>
      <w:r>
        <w:rPr>
          <w:rFonts w:ascii="Arial" w:hAnsi="Arial" w:cs="Arial" w:eastAsia="Arial"/>
          <w:sz w:val="18"/>
          <w:szCs w:val="18"/>
          <w:color w:val="262626"/>
          <w:spacing w:val="-8"/>
          <w:w w:val="116"/>
        </w:rPr>
        <w:t>d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6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6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-2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62626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luhatj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fort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verejtur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363636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lagunen</w:t>
      </w:r>
      <w:r>
        <w:rPr>
          <w:rFonts w:ascii="Arial" w:hAnsi="Arial" w:cs="Arial" w:eastAsia="Arial"/>
          <w:sz w:val="18"/>
          <w:szCs w:val="18"/>
          <w:color w:val="262626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96"/>
        </w:rPr>
        <w:t>Karavastase.</w:t>
      </w:r>
      <w:r>
        <w:rPr>
          <w:rFonts w:ascii="Arial" w:hAnsi="Arial" w:cs="Arial" w:eastAsia="Arial"/>
          <w:sz w:val="18"/>
          <w:szCs w:val="18"/>
          <w:color w:val="363636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Shtim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popullate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ditet</w:t>
      </w:r>
      <w:r>
        <w:rPr>
          <w:rFonts w:ascii="Arial" w:hAnsi="Arial" w:cs="Arial" w:eastAsia="Arial"/>
          <w:sz w:val="18"/>
          <w:szCs w:val="18"/>
          <w:color w:val="262626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2"/>
        </w:rPr>
        <w:t>sotme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lok</w:t>
      </w:r>
      <w:r>
        <w:rPr>
          <w:rFonts w:ascii="Arial" w:hAnsi="Arial" w:cs="Arial" w:eastAsia="Arial"/>
          <w:sz w:val="18"/>
          <w:szCs w:val="18"/>
          <w:color w:val="262626"/>
          <w:spacing w:val="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10101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izuar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vete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lagunen</w:t>
      </w:r>
      <w:r>
        <w:rPr>
          <w:rFonts w:ascii="Arial" w:hAnsi="Arial" w:cs="Arial" w:eastAsia="Arial"/>
          <w:sz w:val="18"/>
          <w:szCs w:val="18"/>
          <w:color w:val="262626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6"/>
        </w:rPr>
        <w:t>Karavastas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6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62626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nu</w:t>
      </w:r>
      <w:r>
        <w:rPr>
          <w:rFonts w:ascii="Arial" w:hAnsi="Arial" w:cs="Arial" w:eastAsia="Arial"/>
          <w:sz w:val="18"/>
          <w:szCs w:val="18"/>
          <w:color w:val="111111"/>
          <w:spacing w:val="-8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ri</w:t>
      </w:r>
      <w:r>
        <w:rPr>
          <w:rFonts w:ascii="Arial" w:hAnsi="Arial" w:cs="Arial" w:eastAsia="Arial"/>
          <w:sz w:val="18"/>
          <w:szCs w:val="18"/>
          <w:color w:val="363636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52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saj</w:t>
      </w:r>
      <w:r>
        <w:rPr>
          <w:rFonts w:ascii="Arial" w:hAnsi="Arial" w:cs="Arial" w:eastAsia="Arial"/>
          <w:sz w:val="18"/>
          <w:szCs w:val="18"/>
          <w:color w:val="262626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prej</w:t>
      </w:r>
      <w:r>
        <w:rPr>
          <w:rFonts w:ascii="Arial" w:hAnsi="Arial" w:cs="Arial" w:eastAsia="Arial"/>
          <w:sz w:val="18"/>
          <w:szCs w:val="18"/>
          <w:color w:val="262626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52</w:t>
      </w:r>
      <w:r>
        <w:rPr>
          <w:rFonts w:ascii="Arial" w:hAnsi="Arial" w:cs="Arial" w:eastAsia="Arial"/>
          <w:sz w:val="18"/>
          <w:szCs w:val="18"/>
          <w:color w:val="262626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89"/>
        </w:rPr>
        <w:t>c;:iftes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89"/>
        </w:rPr>
        <w:t>h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89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viti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7"/>
        </w:rPr>
        <w:t>2016</w:t>
      </w:r>
      <w:r>
        <w:rPr>
          <w:rFonts w:ascii="Arial" w:hAnsi="Arial" w:cs="Arial" w:eastAsia="Arial"/>
          <w:sz w:val="18"/>
          <w:szCs w:val="18"/>
          <w:color w:val="262626"/>
          <w:spacing w:val="-17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5"/>
        </w:rPr>
        <w:t>eshte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thuajs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14"/>
        </w:rPr>
        <w:t>njejt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363636"/>
          <w:spacing w:val="-9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8"/>
        </w:rPr>
        <w:t>fillimi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8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-20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1990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'</w:t>
      </w:r>
      <w:r>
        <w:rPr>
          <w:rFonts w:ascii="Arial" w:hAnsi="Arial" w:cs="Arial" w:eastAsia="Arial"/>
          <w:sz w:val="18"/>
          <w:szCs w:val="18"/>
          <w:color w:val="363636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por</w:t>
      </w:r>
      <w:r>
        <w:rPr>
          <w:rFonts w:ascii="Arial" w:hAnsi="Arial" w:cs="Arial" w:eastAsia="Arial"/>
          <w:sz w:val="18"/>
          <w:szCs w:val="18"/>
          <w:color w:val="262626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</w:t>
      </w:r>
      <w:r>
        <w:rPr>
          <w:rFonts w:ascii="Arial" w:hAnsi="Arial" w:cs="Arial" w:eastAsia="Arial"/>
          <w:sz w:val="18"/>
          <w:szCs w:val="18"/>
          <w:color w:val="262626"/>
          <w:spacing w:val="1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363636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pake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4"/>
        </w:rPr>
        <w:t>sesa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21"/>
        </w:rPr>
        <w:t>fillim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22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2"/>
        </w:rPr>
        <w:t>1960'.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796" w:right="65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02.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-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3"/>
          <w:i/>
        </w:rPr>
        <w:t>mbroje</w:t>
      </w:r>
      <w:r>
        <w:rPr>
          <w:rFonts w:ascii="Arial" w:hAnsi="Arial" w:cs="Arial" w:eastAsia="Arial"/>
          <w:sz w:val="17"/>
          <w:szCs w:val="17"/>
          <w:color w:val="262626"/>
          <w:spacing w:val="-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262626"/>
          <w:spacing w:val="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ruaje</w:t>
      </w:r>
      <w:r>
        <w:rPr>
          <w:rFonts w:ascii="Arial" w:hAnsi="Arial" w:cs="Arial" w:eastAsia="Arial"/>
          <w:sz w:val="17"/>
          <w:szCs w:val="17"/>
          <w:color w:val="262626"/>
          <w:spacing w:val="4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5"/>
          <w:i/>
        </w:rPr>
        <w:t>habitatet</w:t>
      </w:r>
      <w:r>
        <w:rPr>
          <w:rFonts w:ascii="Arial" w:hAnsi="Arial" w:cs="Arial" w:eastAsia="Arial"/>
          <w:sz w:val="17"/>
          <w:szCs w:val="17"/>
          <w:color w:val="262626"/>
          <w:spacing w:val="-24"/>
          <w:w w:val="115"/>
          <w:i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  <w:i/>
        </w:rPr>
        <w:t>kritik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3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Pelikanit</w:t>
      </w:r>
      <w:r>
        <w:rPr>
          <w:rFonts w:ascii="Arial" w:hAnsi="Arial" w:cs="Arial" w:eastAsia="Arial"/>
          <w:sz w:val="17"/>
          <w:szCs w:val="17"/>
          <w:color w:val="262626"/>
          <w:spacing w:val="3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kacurrel</w:t>
      </w:r>
      <w:r>
        <w:rPr>
          <w:rFonts w:ascii="Arial" w:hAnsi="Arial" w:cs="Arial" w:eastAsia="Arial"/>
          <w:sz w:val="17"/>
          <w:szCs w:val="17"/>
          <w:color w:val="262626"/>
          <w:spacing w:val="3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ne</w:t>
      </w:r>
      <w:r>
        <w:rPr>
          <w:rFonts w:ascii="Arial" w:hAnsi="Arial" w:cs="Arial" w:eastAsia="Arial"/>
          <w:sz w:val="17"/>
          <w:szCs w:val="17"/>
          <w:color w:val="262626"/>
          <w:spacing w:val="-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Shqiper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262626"/>
          <w:spacing w:val="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dhe</w:t>
      </w:r>
      <w:r>
        <w:rPr>
          <w:rFonts w:ascii="Arial" w:hAnsi="Arial" w:cs="Arial" w:eastAsia="Arial"/>
          <w:sz w:val="17"/>
          <w:szCs w:val="17"/>
          <w:color w:val="262626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2"/>
          <w:i/>
        </w:rPr>
        <w:t>siguroje</w:t>
      </w:r>
      <w:r>
        <w:rPr>
          <w:rFonts w:ascii="Arial" w:hAnsi="Arial" w:cs="Arial" w:eastAsia="Arial"/>
          <w:sz w:val="17"/>
          <w:szCs w:val="17"/>
          <w:color w:val="262626"/>
          <w:spacing w:val="-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n}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-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shtes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1"/>
          <w:i/>
        </w:rPr>
        <w:t>te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1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vendeve</w:t>
      </w:r>
      <w:r>
        <w:rPr>
          <w:rFonts w:ascii="Arial" w:hAnsi="Arial" w:cs="Arial" w:eastAsia="Arial"/>
          <w:sz w:val="17"/>
          <w:szCs w:val="17"/>
          <w:color w:val="262626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4"/>
          <w:i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8"/>
          <w:w w:val="114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4"/>
          <w:i/>
        </w:rPr>
        <w:t>folezimit</w:t>
      </w:r>
      <w:r>
        <w:rPr>
          <w:rFonts w:ascii="Arial" w:hAnsi="Arial" w:cs="Arial" w:eastAsia="Arial"/>
          <w:sz w:val="17"/>
          <w:szCs w:val="17"/>
          <w:color w:val="262626"/>
          <w:spacing w:val="-6"/>
          <w:w w:val="114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at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y</w:t>
      </w:r>
      <w:r>
        <w:rPr>
          <w:rFonts w:ascii="Arial" w:hAnsi="Arial" w:cs="Arial" w:eastAsia="Arial"/>
          <w:sz w:val="17"/>
          <w:szCs w:val="17"/>
          <w:color w:val="262626"/>
          <w:spacing w:val="2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ku</w:t>
      </w:r>
      <w:r>
        <w:rPr>
          <w:rFonts w:ascii="Arial" w:hAnsi="Arial" w:cs="Arial" w:eastAsia="Arial"/>
          <w:sz w:val="17"/>
          <w:szCs w:val="17"/>
          <w:color w:val="262626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kjo</w:t>
      </w:r>
      <w:r>
        <w:rPr>
          <w:rFonts w:ascii="Arial" w:hAnsi="Arial" w:cs="Arial" w:eastAsia="Arial"/>
          <w:sz w:val="17"/>
          <w:szCs w:val="17"/>
          <w:color w:val="262626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esht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-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1"/>
          <w:i/>
        </w:rPr>
        <w:t>mundur.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72" w:lineRule="auto"/>
        <w:ind w:left="786" w:right="646" w:firstLine="-1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262626"/>
          <w:w w:val="108"/>
          <w:i/>
        </w:rPr>
        <w:t>Arsyetimi:</w:t>
      </w:r>
      <w:r>
        <w:rPr>
          <w:rFonts w:ascii="Arial" w:hAnsi="Arial" w:cs="Arial" w:eastAsia="Arial"/>
          <w:sz w:val="17"/>
          <w:szCs w:val="17"/>
          <w:color w:val="262626"/>
          <w:spacing w:val="-2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Mbrojt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62626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ru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63636"/>
          <w:spacing w:val="-7"/>
          <w:w w:val="134"/>
        </w:rPr>
        <w:t>j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2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3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habit</w:t>
      </w:r>
      <w:r>
        <w:rPr>
          <w:rFonts w:ascii="Arial" w:hAnsi="Arial" w:cs="Arial" w:eastAsia="Arial"/>
          <w:sz w:val="18"/>
          <w:szCs w:val="18"/>
          <w:color w:val="363636"/>
          <w:spacing w:val="1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tev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kri</w:t>
      </w:r>
      <w:r>
        <w:rPr>
          <w:rFonts w:ascii="Arial" w:hAnsi="Arial" w:cs="Arial" w:eastAsia="Arial"/>
          <w:sz w:val="18"/>
          <w:szCs w:val="18"/>
          <w:color w:val="111111"/>
          <w:spacing w:val="-6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ike</w:t>
      </w:r>
      <w:r>
        <w:rPr>
          <w:rFonts w:ascii="Arial" w:hAnsi="Arial" w:cs="Arial" w:eastAsia="Arial"/>
          <w:sz w:val="18"/>
          <w:szCs w:val="18"/>
          <w:color w:val="363636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shumee</w:t>
      </w:r>
      <w:r>
        <w:rPr>
          <w:rFonts w:ascii="Arial" w:hAnsi="Arial" w:cs="Arial" w:eastAsia="Arial"/>
          <w:sz w:val="18"/>
          <w:szCs w:val="18"/>
          <w:color w:val="262626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rendesishme</w:t>
      </w:r>
      <w:r>
        <w:rPr>
          <w:rFonts w:ascii="Arial" w:hAnsi="Arial" w:cs="Arial" w:eastAsia="Arial"/>
          <w:sz w:val="18"/>
          <w:szCs w:val="18"/>
          <w:color w:val="262626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7"/>
        </w:rPr>
        <w:t>pert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7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9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21"/>
        </w:rPr>
        <w:t>r</w:t>
      </w:r>
      <w:r>
        <w:rPr>
          <w:rFonts w:ascii="Arial" w:hAnsi="Arial" w:cs="Arial" w:eastAsia="Arial"/>
          <w:sz w:val="18"/>
          <w:szCs w:val="18"/>
          <w:color w:val="262626"/>
          <w:spacing w:val="-12"/>
          <w:w w:val="121"/>
        </w:rPr>
        <w:t>r</w:t>
      </w:r>
      <w:r>
        <w:rPr>
          <w:rFonts w:ascii="Arial" w:hAnsi="Arial" w:cs="Arial" w:eastAsia="Arial"/>
          <w:sz w:val="18"/>
          <w:szCs w:val="18"/>
          <w:color w:val="010101"/>
          <w:spacing w:val="9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4"/>
        </w:rPr>
        <w:t>tu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5"/>
        </w:rPr>
        <w:t>r</w:t>
      </w:r>
      <w:r>
        <w:rPr>
          <w:rFonts w:ascii="Arial" w:hAnsi="Arial" w:cs="Arial" w:eastAsia="Arial"/>
          <w:sz w:val="18"/>
          <w:szCs w:val="18"/>
          <w:color w:val="262626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4"/>
        </w:rPr>
        <w:t>pop</w:t>
      </w:r>
      <w:r>
        <w:rPr>
          <w:rFonts w:ascii="Arial" w:hAnsi="Arial" w:cs="Arial" w:eastAsia="Arial"/>
          <w:sz w:val="18"/>
          <w:szCs w:val="18"/>
          <w:color w:val="262626"/>
          <w:spacing w:val="4"/>
          <w:w w:val="104"/>
        </w:rPr>
        <w:t>u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4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4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2"/>
          <w:w w:val="104"/>
        </w:rPr>
        <w:t>s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4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4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19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363636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urre</w:t>
      </w:r>
      <w:r>
        <w:rPr>
          <w:rFonts w:ascii="Arial" w:hAnsi="Arial" w:cs="Arial" w:eastAsia="Arial"/>
          <w:sz w:val="18"/>
          <w:szCs w:val="18"/>
          <w:color w:val="363636"/>
          <w:spacing w:val="4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4"/>
        </w:rPr>
        <w:t>Shqiperi</w:t>
      </w:r>
      <w:r>
        <w:rPr>
          <w:rFonts w:ascii="Arial" w:hAnsi="Arial" w:cs="Arial" w:eastAsia="Arial"/>
          <w:sz w:val="18"/>
          <w:szCs w:val="18"/>
          <w:color w:val="262626"/>
          <w:spacing w:val="9"/>
          <w:w w:val="104"/>
        </w:rPr>
        <w:t>.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6"/>
        </w:rPr>
        <w:t>Konvertim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7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8"/>
        </w:rPr>
        <w:t>Prespe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8"/>
        </w:rPr>
        <w:t>s</w:t>
      </w:r>
      <w:r>
        <w:rPr>
          <w:rFonts w:ascii="Arial" w:hAnsi="Arial" w:cs="Arial" w:eastAsia="Arial"/>
          <w:sz w:val="18"/>
          <w:szCs w:val="18"/>
          <w:color w:val="262626"/>
          <w:spacing w:val="-11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363636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Voge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363636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vete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62626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zone</w:t>
      </w:r>
      <w:r>
        <w:rPr>
          <w:rFonts w:ascii="Arial" w:hAnsi="Arial" w:cs="Arial" w:eastAsia="Arial"/>
          <w:sz w:val="18"/>
          <w:szCs w:val="18"/>
          <w:color w:val="363636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aktual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ushq</w:t>
      </w:r>
      <w:r>
        <w:rPr>
          <w:rFonts w:ascii="Arial" w:hAnsi="Arial" w:cs="Arial" w:eastAsia="Arial"/>
          <w:sz w:val="18"/>
          <w:szCs w:val="18"/>
          <w:color w:val="111111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mi</w:t>
      </w:r>
      <w:r>
        <w:rPr>
          <w:rFonts w:ascii="Arial" w:hAnsi="Arial" w:cs="Arial" w:eastAsia="Arial"/>
          <w:sz w:val="18"/>
          <w:szCs w:val="18"/>
          <w:color w:val="262626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262626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6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vend</w:t>
      </w:r>
      <w:r>
        <w:rPr>
          <w:rFonts w:ascii="Arial" w:hAnsi="Arial" w:cs="Arial" w:eastAsia="Arial"/>
          <w:sz w:val="18"/>
          <w:szCs w:val="18"/>
          <w:color w:val="262626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riprodhimi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0"/>
        </w:rPr>
        <w:t>,</w:t>
      </w:r>
      <w:r>
        <w:rPr>
          <w:rFonts w:ascii="Arial" w:hAnsi="Arial" w:cs="Arial" w:eastAsia="Arial"/>
          <w:sz w:val="18"/>
          <w:szCs w:val="18"/>
          <w:color w:val="262626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62626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kurse</w:t>
      </w:r>
      <w:r>
        <w:rPr>
          <w:rFonts w:ascii="Arial" w:hAnsi="Arial" w:cs="Arial" w:eastAsia="Arial"/>
          <w:sz w:val="18"/>
          <w:szCs w:val="18"/>
          <w:color w:val="262626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para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1990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'</w:t>
      </w:r>
      <w:r>
        <w:rPr>
          <w:rFonts w:ascii="Arial" w:hAnsi="Arial" w:cs="Arial" w:eastAsia="Arial"/>
          <w:sz w:val="18"/>
          <w:szCs w:val="18"/>
          <w:color w:val="262626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gjithasht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6363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rendesishme</w:t>
      </w:r>
      <w:r>
        <w:rPr>
          <w:rFonts w:ascii="Arial" w:hAnsi="Arial" w:cs="Arial" w:eastAsia="Arial"/>
          <w:sz w:val="18"/>
          <w:szCs w:val="18"/>
          <w:color w:val="262626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62626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shtimi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species</w:t>
      </w:r>
      <w:r>
        <w:rPr>
          <w:rFonts w:ascii="Arial" w:hAnsi="Arial" w:cs="Arial" w:eastAsia="Arial"/>
          <w:sz w:val="18"/>
          <w:szCs w:val="18"/>
          <w:color w:val="262626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6"/>
        </w:rPr>
        <w:t>ne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Shqiperi.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Ndersa</w:t>
      </w:r>
      <w:r>
        <w:rPr>
          <w:rFonts w:ascii="Arial" w:hAnsi="Arial" w:cs="Arial" w:eastAsia="Arial"/>
          <w:sz w:val="18"/>
          <w:szCs w:val="18"/>
          <w:color w:val="262626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disa</w:t>
      </w:r>
      <w:r>
        <w:rPr>
          <w:rFonts w:ascii="Arial" w:hAnsi="Arial" w:cs="Arial" w:eastAsia="Arial"/>
          <w:sz w:val="18"/>
          <w:szCs w:val="18"/>
          <w:color w:val="262626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97"/>
        </w:rPr>
        <w:t>nga</w:t>
      </w:r>
      <w:r>
        <w:rPr>
          <w:rFonts w:ascii="Arial" w:hAnsi="Arial" w:cs="Arial" w:eastAsia="Arial"/>
          <w:sz w:val="18"/>
          <w:szCs w:val="18"/>
          <w:color w:val="363636"/>
          <w:spacing w:val="-12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7"/>
        </w:rPr>
        <w:t>zona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7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nuk</w:t>
      </w:r>
      <w:r>
        <w:rPr>
          <w:rFonts w:ascii="Arial" w:hAnsi="Arial" w:cs="Arial" w:eastAsia="Arial"/>
          <w:sz w:val="18"/>
          <w:szCs w:val="18"/>
          <w:color w:val="36363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mund</w:t>
      </w:r>
      <w:r>
        <w:rPr>
          <w:rFonts w:ascii="Arial" w:hAnsi="Arial" w:cs="Arial" w:eastAsia="Arial"/>
          <w:sz w:val="18"/>
          <w:szCs w:val="18"/>
          <w:color w:val="262626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mbe</w:t>
      </w:r>
      <w:r>
        <w:rPr>
          <w:rFonts w:ascii="Arial" w:hAnsi="Arial" w:cs="Arial" w:eastAsia="Arial"/>
          <w:sz w:val="18"/>
          <w:szCs w:val="18"/>
          <w:color w:val="363636"/>
          <w:spacing w:val="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hte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in</w:t>
      </w:r>
      <w:r>
        <w:rPr>
          <w:rFonts w:ascii="Arial" w:hAnsi="Arial" w:cs="Arial" w:eastAsia="Arial"/>
          <w:sz w:val="18"/>
          <w:szCs w:val="18"/>
          <w:color w:val="363636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36363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pranine</w:t>
      </w:r>
      <w:r>
        <w:rPr>
          <w:rFonts w:ascii="Arial" w:hAnsi="Arial" w:cs="Arial" w:eastAsia="Arial"/>
          <w:sz w:val="18"/>
          <w:szCs w:val="18"/>
          <w:color w:val="262626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62626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7"/>
        </w:rPr>
        <w:t>(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7"/>
        </w:rPr>
        <w:t>ish-kenetat</w:t>
      </w:r>
      <w:r>
        <w:rPr>
          <w:rFonts w:ascii="Arial" w:hAnsi="Arial" w:cs="Arial" w:eastAsia="Arial"/>
          <w:sz w:val="18"/>
          <w:szCs w:val="18"/>
          <w:color w:val="262626"/>
          <w:spacing w:val="-14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3"/>
        </w:rPr>
        <w:t>Maliqit,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8"/>
        </w:rPr>
        <w:t>Durresitdh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0"/>
        </w:rPr>
        <w:t>Terbufit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)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0"/>
        </w:rPr>
        <w:t>.</w:t>
      </w:r>
      <w:r>
        <w:rPr>
          <w:rFonts w:ascii="Arial" w:hAnsi="Arial" w:cs="Arial" w:eastAsia="Arial"/>
          <w:sz w:val="18"/>
          <w:szCs w:val="18"/>
          <w:color w:val="262626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2"/>
        </w:rPr>
        <w:t>krijim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112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kol</w:t>
      </w:r>
      <w:r>
        <w:rPr>
          <w:rFonts w:ascii="Arial" w:hAnsi="Arial" w:cs="Arial" w:eastAsia="Arial"/>
          <w:sz w:val="18"/>
          <w:szCs w:val="18"/>
          <w:color w:val="363636"/>
          <w:spacing w:val="-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nive</w:t>
      </w:r>
      <w:r>
        <w:rPr>
          <w:rFonts w:ascii="Arial" w:hAnsi="Arial" w:cs="Arial" w:eastAsia="Arial"/>
          <w:sz w:val="18"/>
          <w:szCs w:val="18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reja</w:t>
      </w:r>
      <w:r>
        <w:rPr>
          <w:rFonts w:ascii="Arial" w:hAnsi="Arial" w:cs="Arial" w:eastAsia="Arial"/>
          <w:sz w:val="18"/>
          <w:szCs w:val="18"/>
          <w:color w:val="262626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62626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ruajtj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62626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ha</w:t>
      </w:r>
      <w:r>
        <w:rPr>
          <w:rFonts w:ascii="Arial" w:hAnsi="Arial" w:cs="Arial" w:eastAsia="Arial"/>
          <w:sz w:val="18"/>
          <w:szCs w:val="18"/>
          <w:color w:val="363636"/>
          <w:spacing w:val="-2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itatev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perdoren</w:t>
      </w:r>
      <w:r>
        <w:rPr>
          <w:rFonts w:ascii="Arial" w:hAnsi="Arial" w:cs="Arial" w:eastAsia="Arial"/>
          <w:sz w:val="18"/>
          <w:szCs w:val="18"/>
          <w:color w:val="262626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6"/>
        </w:rPr>
        <w:t>nga</w:t>
      </w:r>
      <w:r>
        <w:rPr>
          <w:rFonts w:ascii="Arial" w:hAnsi="Arial" w:cs="Arial" w:eastAsia="Arial"/>
          <w:sz w:val="18"/>
          <w:szCs w:val="18"/>
          <w:color w:val="262626"/>
          <w:spacing w:val="-11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specia</w:t>
      </w:r>
      <w:r>
        <w:rPr>
          <w:rFonts w:ascii="Arial" w:hAnsi="Arial" w:cs="Arial" w:eastAsia="Arial"/>
          <w:sz w:val="18"/>
          <w:szCs w:val="18"/>
          <w:color w:val="363636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363636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0"/>
        </w:rPr>
        <w:t>fjale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6"/>
        </w:rPr>
        <w:t>dukettejet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16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19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ke</w:t>
      </w:r>
      <w:r>
        <w:rPr>
          <w:rFonts w:ascii="Arial" w:hAnsi="Arial" w:cs="Arial" w:eastAsia="Arial"/>
          <w:sz w:val="18"/>
          <w:szCs w:val="18"/>
          <w:color w:val="363636"/>
          <w:spacing w:val="-1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kese</w:t>
      </w:r>
      <w:r>
        <w:rPr>
          <w:rFonts w:ascii="Arial" w:hAnsi="Arial" w:cs="Arial" w:eastAsia="Arial"/>
          <w:sz w:val="18"/>
          <w:szCs w:val="18"/>
          <w:color w:val="11111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62626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ekosistemet</w:t>
      </w:r>
      <w:r>
        <w:rPr>
          <w:rFonts w:ascii="Arial" w:hAnsi="Arial" w:cs="Arial" w:eastAsia="Arial"/>
          <w:sz w:val="18"/>
          <w:szCs w:val="18"/>
          <w:color w:val="262626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tjer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11111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ku</w:t>
      </w:r>
      <w:r>
        <w:rPr>
          <w:rFonts w:ascii="Arial" w:hAnsi="Arial" w:cs="Arial" w:eastAsia="Arial"/>
          <w:sz w:val="18"/>
          <w:szCs w:val="18"/>
          <w:color w:val="262626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Pelikan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62626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62626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qene</w:t>
      </w:r>
      <w:r>
        <w:rPr>
          <w:rFonts w:ascii="Arial" w:hAnsi="Arial" w:cs="Arial" w:eastAsia="Arial"/>
          <w:sz w:val="18"/>
          <w:szCs w:val="18"/>
          <w:color w:val="262626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pranishem</w:t>
      </w:r>
      <w:r>
        <w:rPr>
          <w:rFonts w:ascii="Arial" w:hAnsi="Arial" w:cs="Arial" w:eastAsia="Arial"/>
          <w:sz w:val="18"/>
          <w:szCs w:val="18"/>
          <w:color w:val="262626"/>
          <w:spacing w:val="1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y</w:t>
      </w:r>
      <w:r>
        <w:rPr>
          <w:rFonts w:ascii="Arial" w:hAnsi="Arial" w:cs="Arial" w:eastAsia="Arial"/>
          <w:sz w:val="18"/>
          <w:szCs w:val="18"/>
          <w:color w:val="262626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process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duhe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shoqerohe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4"/>
        </w:rPr>
        <w:t>domosdoshmerish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4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-5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11111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ruajtj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vendeve</w:t>
      </w:r>
      <w:r>
        <w:rPr>
          <w:rFonts w:ascii="Arial" w:hAnsi="Arial" w:cs="Arial" w:eastAsia="Arial"/>
          <w:sz w:val="18"/>
          <w:szCs w:val="18"/>
          <w:color w:val="262626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63636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mundshme</w:t>
      </w:r>
      <w:r>
        <w:rPr>
          <w:rFonts w:ascii="Arial" w:hAnsi="Arial" w:cs="Arial" w:eastAsia="Arial"/>
          <w:sz w:val="18"/>
          <w:szCs w:val="18"/>
          <w:color w:val="262626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folezimit.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796" w:right="2426"/>
        <w:jc w:val="both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color w:val="010101"/>
          <w:spacing w:val="3"/>
          <w:w w:val="109"/>
          <w:b/>
          <w:bCs/>
        </w:rPr>
        <w:t>7</w:t>
      </w:r>
      <w:r>
        <w:rPr>
          <w:rFonts w:ascii="Arial" w:hAnsi="Arial" w:cs="Arial" w:eastAsia="Arial"/>
          <w:sz w:val="22"/>
          <w:szCs w:val="22"/>
          <w:color w:val="262626"/>
          <w:spacing w:val="0"/>
          <w:w w:val="109"/>
          <w:b/>
          <w:bCs/>
        </w:rPr>
        <w:t>.</w:t>
      </w:r>
      <w:r>
        <w:rPr>
          <w:rFonts w:ascii="Arial" w:hAnsi="Arial" w:cs="Arial" w:eastAsia="Arial"/>
          <w:sz w:val="22"/>
          <w:szCs w:val="22"/>
          <w:color w:val="262626"/>
          <w:spacing w:val="-21"/>
          <w:w w:val="109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Veprime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22"/>
          <w:szCs w:val="22"/>
          <w:color w:val="010101"/>
          <w:spacing w:val="26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pe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2"/>
          <w:szCs w:val="22"/>
          <w:color w:val="010101"/>
          <w:spacing w:val="8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9"/>
          <w:b/>
          <w:bCs/>
        </w:rPr>
        <w:t>Mbrojtjen</w:t>
      </w:r>
      <w:r>
        <w:rPr>
          <w:rFonts w:ascii="Arial" w:hAnsi="Arial" w:cs="Arial" w:eastAsia="Arial"/>
          <w:sz w:val="22"/>
          <w:szCs w:val="22"/>
          <w:color w:val="010101"/>
          <w:spacing w:val="-23"/>
          <w:w w:val="109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111111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2"/>
          <w:szCs w:val="22"/>
          <w:color w:val="111111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111111"/>
          <w:spacing w:val="0"/>
          <w:w w:val="96"/>
          <w:b/>
          <w:bCs/>
        </w:rPr>
        <w:t>Specie</w:t>
      </w:r>
      <w:r>
        <w:rPr>
          <w:rFonts w:ascii="Arial" w:hAnsi="Arial" w:cs="Arial" w:eastAsia="Arial"/>
          <w:sz w:val="22"/>
          <w:szCs w:val="22"/>
          <w:color w:val="111111"/>
          <w:spacing w:val="0"/>
          <w:w w:val="96"/>
          <w:b/>
          <w:bCs/>
        </w:rPr>
        <w:t>s</w:t>
      </w:r>
      <w:r>
        <w:rPr>
          <w:rFonts w:ascii="Arial" w:hAnsi="Arial" w:cs="Arial" w:eastAsia="Arial"/>
          <w:sz w:val="22"/>
          <w:szCs w:val="22"/>
          <w:color w:val="111111"/>
          <w:spacing w:val="-8"/>
          <w:w w:val="96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dh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2"/>
          <w:szCs w:val="22"/>
          <w:color w:val="010101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22"/>
          <w:szCs w:val="22"/>
          <w:color w:val="010101"/>
          <w:spacing w:val="19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Habitatev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2"/>
          <w:szCs w:val="22"/>
          <w:color w:val="010101"/>
          <w:spacing w:val="34"/>
          <w:w w:val="100"/>
          <w:b/>
          <w:bCs/>
        </w:rPr>
        <w:t> </w:t>
      </w:r>
      <w:r>
        <w:rPr>
          <w:rFonts w:ascii="Arial" w:hAnsi="Arial" w:cs="Arial" w:eastAsia="Arial"/>
          <w:sz w:val="22"/>
          <w:szCs w:val="22"/>
          <w:color w:val="010101"/>
          <w:spacing w:val="0"/>
          <w:w w:val="101"/>
          <w:b/>
          <w:bCs/>
        </w:rPr>
        <w:t>Kritike</w:t>
      </w:r>
      <w:r>
        <w:rPr>
          <w:rFonts w:ascii="Arial" w:hAnsi="Arial" w:cs="Arial" w:eastAsia="Arial"/>
          <w:sz w:val="22"/>
          <w:szCs w:val="22"/>
          <w:color w:val="000000"/>
          <w:spacing w:val="0"/>
          <w:w w:val="100"/>
        </w:rPr>
      </w:r>
    </w:p>
    <w:p>
      <w:pPr>
        <w:spacing w:before="91" w:after="0" w:line="240" w:lineRule="auto"/>
        <w:ind w:left="786" w:right="70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Veprimet</w:t>
      </w:r>
      <w:r>
        <w:rPr>
          <w:rFonts w:ascii="Arial" w:hAnsi="Arial" w:cs="Arial" w:eastAsia="Arial"/>
          <w:sz w:val="18"/>
          <w:szCs w:val="18"/>
          <w:color w:val="262626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konservueseqe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dot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7"/>
        </w:rPr>
        <w:t>ndermerren</w:t>
      </w:r>
      <w:r>
        <w:rPr>
          <w:rFonts w:ascii="Arial" w:hAnsi="Arial" w:cs="Arial" w:eastAsia="Arial"/>
          <w:sz w:val="18"/>
          <w:szCs w:val="18"/>
          <w:color w:val="262626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jane</w:t>
      </w:r>
      <w:r>
        <w:rPr>
          <w:rFonts w:ascii="Arial" w:hAnsi="Arial" w:cs="Arial" w:eastAsia="Arial"/>
          <w:sz w:val="18"/>
          <w:szCs w:val="18"/>
          <w:color w:val="11111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grupuar</w:t>
      </w:r>
      <w:r>
        <w:rPr>
          <w:rFonts w:ascii="Arial" w:hAnsi="Arial" w:cs="Arial" w:eastAsia="Arial"/>
          <w:sz w:val="18"/>
          <w:szCs w:val="18"/>
          <w:color w:val="262626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1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gjasht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nendarj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kryesore</w:t>
      </w:r>
      <w:r>
        <w:rPr>
          <w:rFonts w:ascii="Arial" w:hAnsi="Arial" w:cs="Arial" w:eastAsia="Arial"/>
          <w:sz w:val="18"/>
          <w:szCs w:val="18"/>
          <w:color w:val="262626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262626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8"/>
        </w:rPr>
        <w:t>perfshire: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13" w:right="-20"/>
        <w:jc w:val="left"/>
        <w:tabs>
          <w:tab w:pos="14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10101"/>
          <w:spacing w:val="0"/>
          <w:w w:val="172"/>
        </w:rPr>
        <w:t>•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6"/>
        </w:rPr>
        <w:t>Permiresimi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6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-17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8"/>
        </w:rPr>
        <w:t>po</w:t>
      </w:r>
      <w:r>
        <w:rPr>
          <w:rFonts w:ascii="Arial" w:hAnsi="Arial" w:cs="Arial" w:eastAsia="Arial"/>
          <w:sz w:val="18"/>
          <w:szCs w:val="18"/>
          <w:color w:val="010101"/>
          <w:spacing w:val="-1"/>
          <w:w w:val="108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8"/>
        </w:rPr>
        <w:t>itikav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6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62626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5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6"/>
        </w:rPr>
        <w:t>egjislacionit,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13" w:right="-20"/>
        <w:jc w:val="left"/>
        <w:tabs>
          <w:tab w:pos="14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10101"/>
          <w:spacing w:val="0"/>
          <w:w w:val="172"/>
        </w:rPr>
        <w:t>•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8"/>
        </w:rPr>
        <w:t>Menaxhimin</w:t>
      </w:r>
      <w:r>
        <w:rPr>
          <w:rFonts w:ascii="Arial" w:hAnsi="Arial" w:cs="Arial" w:eastAsia="Arial"/>
          <w:sz w:val="18"/>
          <w:szCs w:val="18"/>
          <w:color w:val="262626"/>
          <w:spacing w:val="-19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22"/>
        </w:rPr>
        <w:t>lloji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22"/>
        </w:rPr>
        <w:t>t</w:t>
      </w:r>
      <w:r>
        <w:rPr>
          <w:rFonts w:ascii="Arial" w:hAnsi="Arial" w:cs="Arial" w:eastAsia="Arial"/>
          <w:sz w:val="18"/>
          <w:szCs w:val="18"/>
          <w:color w:val="363636"/>
          <w:spacing w:val="-18"/>
          <w:w w:val="122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62626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ruajtje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</w:rPr>
        <w:t>h</w:t>
      </w:r>
      <w:r>
        <w:rPr>
          <w:rFonts w:ascii="Arial" w:hAnsi="Arial" w:cs="Arial" w:eastAsia="Arial"/>
          <w:sz w:val="18"/>
          <w:szCs w:val="18"/>
          <w:color w:val="111111"/>
          <w:spacing w:val="11"/>
          <w:w w:val="96"/>
        </w:rPr>
        <w:t>a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09"/>
        </w:rPr>
        <w:t>bitateve,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113" w:right="-20"/>
        <w:jc w:val="left"/>
        <w:tabs>
          <w:tab w:pos="14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10101"/>
          <w:spacing w:val="0"/>
          <w:w w:val="172"/>
        </w:rPr>
        <w:t>•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2"/>
        </w:rPr>
        <w:t>Monitorimi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2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-20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efektivav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6"/>
        </w:rPr>
        <w:t>p</w:t>
      </w:r>
      <w:r>
        <w:rPr>
          <w:rFonts w:ascii="Arial" w:hAnsi="Arial" w:cs="Arial" w:eastAsia="Arial"/>
          <w:sz w:val="18"/>
          <w:szCs w:val="18"/>
          <w:color w:val="262626"/>
          <w:spacing w:val="10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-1"/>
          <w:w w:val="106"/>
        </w:rPr>
        <w:t>l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6"/>
        </w:rPr>
        <w:t>ikani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3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6"/>
        </w:rPr>
        <w:t>kacurrel,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113" w:right="-20"/>
        <w:jc w:val="left"/>
        <w:tabs>
          <w:tab w:pos="14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10101"/>
          <w:spacing w:val="0"/>
          <w:w w:val="172"/>
        </w:rPr>
        <w:t>•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Nxitje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edukimi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262626"/>
          <w:spacing w:val="-9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62626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3"/>
        </w:rPr>
        <w:t>trainimit</w:t>
      </w:r>
      <w:r>
        <w:rPr>
          <w:rFonts w:ascii="Arial" w:hAnsi="Arial" w:cs="Arial" w:eastAsia="Arial"/>
          <w:sz w:val="18"/>
          <w:szCs w:val="18"/>
          <w:color w:val="262626"/>
          <w:spacing w:val="-24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62626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ruajtje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metejshm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</w:rPr>
        <w:t>Pelikanit</w:t>
      </w:r>
      <w:r>
        <w:rPr>
          <w:rFonts w:ascii="Arial" w:hAnsi="Arial" w:cs="Arial" w:eastAsia="Arial"/>
          <w:sz w:val="18"/>
          <w:szCs w:val="18"/>
          <w:color w:val="262626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5"/>
        </w:rPr>
        <w:t>kacurrel,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pgMar w:header="797" w:footer="823" w:top="1700" w:bottom="1020" w:left="1220" w:right="1240"/>
          <w:pgSz w:w="12240" w:h="15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40" w:lineRule="auto"/>
        <w:ind w:left="1192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10101"/>
          <w:spacing w:val="0"/>
          <w:w w:val="181"/>
        </w:rPr>
        <w:t>•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81"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26"/>
          <w:w w:val="18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8"/>
        </w:rPr>
        <w:t>x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tje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aktivit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eve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nd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08"/>
        </w:rPr>
        <w:t>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muese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qendrueshme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  <w:i/>
        </w:rPr>
        <w:t>dhe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2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10101"/>
          <w:spacing w:val="0"/>
          <w:w w:val="181"/>
        </w:rPr>
        <w:t>•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81"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26"/>
          <w:w w:val="18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Ba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9"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-20"/>
          <w:w w:val="109"/>
        </w:rPr>
        <w:t>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kepunim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111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minis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11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ate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Zonav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Mbro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7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28"/>
        </w:rPr>
        <w:t>u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subjektet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tjera.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868" w:right="5062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12"/>
        </w:rPr>
        <w:t>Permiresim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7"/>
          <w:w w:val="11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16"/>
        </w:rPr>
        <w:t>politikave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20"/>
          <w:w w:val="11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16"/>
        </w:rPr>
        <w:t>dh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15"/>
          <w:w w:val="11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07"/>
        </w:rPr>
        <w:t>legj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-15"/>
          <w:w w:val="107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-8"/>
          <w:w w:val="132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16"/>
        </w:rPr>
        <w:t>lacionit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868" w:right="5285"/>
        <w:jc w:val="both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-24"/>
          <w:w w:val="104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333333"/>
          <w:spacing w:val="0"/>
          <w:w w:val="260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333333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6"/>
          <w:w w:val="221"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333333"/>
          <w:spacing w:val="-6"/>
          <w:w w:val="260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0"/>
          <w:w w:val="118"/>
        </w:rPr>
        <w:t>Permiresim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010101"/>
          <w:spacing w:val="0"/>
          <w:w w:val="100"/>
        </w:rPr>
        <w:t>ligjit</w:t>
      </w:r>
      <w:r>
        <w:rPr>
          <w:rFonts w:ascii="Times New Roman" w:hAnsi="Times New Roman" w:cs="Times New Roman" w:eastAsia="Times New Roman"/>
          <w:sz w:val="17"/>
          <w:szCs w:val="17"/>
          <w:color w:val="010101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0"/>
          <w:w w:val="121"/>
        </w:rPr>
        <w:t>dh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0"/>
          <w:w w:val="12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4"/>
          <w:w w:val="12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0"/>
          <w:w w:val="121"/>
        </w:rPr>
        <w:t>zbatim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-25"/>
          <w:w w:val="12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0"/>
          <w:w w:val="124"/>
        </w:rPr>
        <w:t>plote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-20"/>
          <w:w w:val="124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0"/>
          <w:w w:val="128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9"/>
          <w:w w:val="128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333333"/>
          <w:spacing w:val="0"/>
          <w:w w:val="123"/>
        </w:rPr>
        <w:t>j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80" w:after="0" w:line="284" w:lineRule="auto"/>
        <w:ind w:left="868" w:right="770" w:firstLine="1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w w:val="103"/>
        </w:rPr>
        <w:t>Legji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3"/>
        </w:rPr>
        <w:t>s</w:t>
      </w:r>
      <w:r>
        <w:rPr>
          <w:rFonts w:ascii="Arial" w:hAnsi="Arial" w:cs="Arial" w:eastAsia="Arial"/>
          <w:sz w:val="17"/>
          <w:szCs w:val="17"/>
          <w:color w:val="010101"/>
          <w:spacing w:val="-5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aci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108"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-11"/>
          <w:w w:val="133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ekzistue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duhe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p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10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miresohe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6"/>
        </w:rPr>
        <w:t>pert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6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6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sigur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ar</w:t>
      </w:r>
      <w:r>
        <w:rPr>
          <w:rFonts w:ascii="Arial" w:hAnsi="Arial" w:cs="Arial" w:eastAsia="Arial"/>
          <w:sz w:val="17"/>
          <w:szCs w:val="17"/>
          <w:color w:val="33333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ru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5D5D5D"/>
          <w:spacing w:val="-14"/>
          <w:w w:val="172"/>
        </w:rPr>
        <w:t>]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0"/>
        </w:rPr>
        <w:t>tje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1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20"/>
        </w:rPr>
        <w:t>g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20"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0"/>
        </w:rPr>
        <w:t>ith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26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ha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11"/>
        </w:rPr>
        <w:t>b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tatev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kritik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te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Pelika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kac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5"/>
        </w:rPr>
        <w:t>u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17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-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Shqiperi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06"/>
        </w:rPr>
        <w:t>.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6"/>
        </w:rPr>
        <w:t>P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ale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gjegjesedhe</w:t>
      </w:r>
      <w:r>
        <w:rPr>
          <w:rFonts w:ascii="Arial" w:hAnsi="Arial" w:cs="Arial" w:eastAsia="Arial"/>
          <w:sz w:val="17"/>
          <w:szCs w:val="17"/>
          <w:color w:val="333333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int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esuara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13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uhe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91"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-1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110"/>
        </w:rPr>
        <w:t>g</w:t>
      </w:r>
      <w:r>
        <w:rPr>
          <w:rFonts w:ascii="Arial" w:hAnsi="Arial" w:cs="Arial" w:eastAsia="Arial"/>
          <w:sz w:val="17"/>
          <w:szCs w:val="17"/>
          <w:color w:val="181818"/>
          <w:spacing w:val="-9"/>
          <w:w w:val="120"/>
        </w:rPr>
        <w:t>u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7"/>
        </w:rPr>
        <w:t>rojne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1"/>
        </w:rPr>
        <w:t>z</w:t>
      </w:r>
      <w:r>
        <w:rPr>
          <w:rFonts w:ascii="Arial" w:hAnsi="Arial" w:cs="Arial" w:eastAsia="Arial"/>
          <w:sz w:val="17"/>
          <w:szCs w:val="17"/>
          <w:color w:val="181818"/>
          <w:spacing w:val="-20"/>
          <w:w w:val="111"/>
        </w:rPr>
        <w:t>b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atimi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49"/>
        </w:rPr>
        <w:t>tij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4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plot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rainim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16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st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2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28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58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57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99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8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ZM-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dha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akt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eve</w:t>
      </w:r>
      <w:r>
        <w:rPr>
          <w:rFonts w:ascii="Arial" w:hAnsi="Arial" w:cs="Arial" w:eastAsia="Arial"/>
          <w:sz w:val="17"/>
          <w:szCs w:val="17"/>
          <w:color w:val="333333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8"/>
        </w:rPr>
        <w:t>tjer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7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terre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24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11"/>
        </w:rPr>
        <w:t>h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zbat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127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2"/>
        </w:rPr>
        <w:t>in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4"/>
        </w:rPr>
        <w:t>lig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24"/>
        </w:rPr>
        <w:t>j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25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9"/>
          <w:w w:val="115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mosdo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6"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33"/>
        </w:rPr>
        <w:t>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em.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868" w:right="7964"/>
        <w:jc w:val="both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181818"/>
          <w:w w:val="116"/>
        </w:rPr>
        <w:t>Aktivite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-16"/>
          <w:w w:val="116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333333"/>
          <w:spacing w:val="4"/>
          <w:w w:val="147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181818"/>
          <w:spacing w:val="0"/>
          <w:w w:val="205"/>
        </w:rPr>
        <w:t>: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86" w:lineRule="auto"/>
        <w:ind w:left="1440" w:right="782" w:firstLine="-562"/>
        <w:jc w:val="left"/>
        <w:tabs>
          <w:tab w:pos="142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a.</w:t>
      </w:r>
      <w:r>
        <w:rPr>
          <w:rFonts w:ascii="Arial" w:hAnsi="Arial" w:cs="Arial" w:eastAsia="Arial"/>
          <w:sz w:val="17"/>
          <w:szCs w:val="17"/>
          <w:color w:val="333333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33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do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6"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ro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eve</w:t>
      </w:r>
      <w:r>
        <w:rPr>
          <w:rFonts w:ascii="Arial" w:hAnsi="Arial" w:cs="Arial" w:eastAsia="Arial"/>
          <w:sz w:val="17"/>
          <w:szCs w:val="17"/>
          <w:color w:val="333333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32"/>
          <w:w w:val="12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mundesuar</w:t>
      </w:r>
      <w:r>
        <w:rPr>
          <w:rFonts w:ascii="Arial" w:hAnsi="Arial" w:cs="Arial" w:eastAsia="Arial"/>
          <w:sz w:val="17"/>
          <w:szCs w:val="17"/>
          <w:color w:val="333333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je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0"/>
        </w:rPr>
        <w:t>re</w:t>
      </w:r>
      <w:r>
        <w:rPr>
          <w:rFonts w:ascii="Arial" w:hAnsi="Arial" w:cs="Arial" w:eastAsia="Arial"/>
          <w:sz w:val="17"/>
          <w:szCs w:val="17"/>
          <w:color w:val="333333"/>
          <w:spacing w:val="-17"/>
          <w:w w:val="120"/>
        </w:rPr>
        <w:t>g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im</w:t>
      </w:r>
      <w:r>
        <w:rPr>
          <w:rFonts w:ascii="Arial" w:hAnsi="Arial" w:cs="Arial" w:eastAsia="Arial"/>
          <w:sz w:val="17"/>
          <w:szCs w:val="17"/>
          <w:color w:val="333333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rrept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117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1"/>
        </w:rPr>
        <w:t>ont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22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4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6"/>
        </w:rPr>
        <w:t>ll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26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mbi</w:t>
      </w:r>
      <w:r>
        <w:rPr>
          <w:rFonts w:ascii="Arial" w:hAnsi="Arial" w:cs="Arial" w:eastAsia="Arial"/>
          <w:sz w:val="17"/>
          <w:szCs w:val="17"/>
          <w:color w:val="333333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vendndo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12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12"/>
        </w:rPr>
        <w:t>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jen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zones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se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0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1"/>
        </w:rPr>
        <w:t>o</w:t>
      </w:r>
      <w:r>
        <w:rPr>
          <w:rFonts w:ascii="Arial" w:hAnsi="Arial" w:cs="Arial" w:eastAsia="Arial"/>
          <w:sz w:val="17"/>
          <w:szCs w:val="17"/>
          <w:color w:val="010101"/>
          <w:spacing w:val="4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ezi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-3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32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25"/>
          <w:w w:val="114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vjake-Karavast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7"/>
        </w:rPr>
        <w:t>periu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117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07"/>
        </w:rPr>
        <w:t>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7"/>
          <w:w w:val="111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Janar-Kor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02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cdo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0"/>
        </w:rPr>
        <w:t>vi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19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Roje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duhe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2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lejojne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hyrjen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turisteve,</w:t>
      </w:r>
      <w:r>
        <w:rPr>
          <w:rFonts w:ascii="Arial" w:hAnsi="Arial" w:cs="Arial" w:eastAsia="Arial"/>
          <w:sz w:val="17"/>
          <w:szCs w:val="17"/>
          <w:color w:val="333333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peshkatarev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118"/>
        </w:rPr>
        <w:t>v</w:t>
      </w:r>
      <w:r>
        <w:rPr>
          <w:rFonts w:ascii="Arial" w:hAnsi="Arial" w:cs="Arial" w:eastAsia="Arial"/>
          <w:sz w:val="17"/>
          <w:szCs w:val="17"/>
          <w:color w:val="181818"/>
          <w:spacing w:val="-17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zitorev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tjer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br</w:t>
      </w:r>
      <w:r>
        <w:rPr>
          <w:rFonts w:ascii="Arial" w:hAnsi="Arial" w:cs="Arial" w:eastAsia="Arial"/>
          <w:sz w:val="17"/>
          <w:szCs w:val="17"/>
          <w:color w:val="333333"/>
          <w:spacing w:val="9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da</w:t>
      </w:r>
      <w:r>
        <w:rPr>
          <w:rFonts w:ascii="Arial" w:hAnsi="Arial" w:cs="Arial" w:eastAsia="Arial"/>
          <w:sz w:val="17"/>
          <w:szCs w:val="17"/>
          <w:color w:val="333333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zones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444444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uar</w:t>
      </w:r>
      <w:r>
        <w:rPr>
          <w:rFonts w:ascii="Arial" w:hAnsi="Arial" w:cs="Arial" w:eastAsia="Arial"/>
          <w:sz w:val="17"/>
          <w:szCs w:val="17"/>
          <w:color w:val="333333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0"/>
        </w:rPr>
        <w:t>b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ova</w:t>
      </w:r>
      <w:r>
        <w:rPr>
          <w:rFonts w:ascii="Arial" w:hAnsi="Arial" w:cs="Arial" w:eastAsia="Arial"/>
          <w:sz w:val="17"/>
          <w:szCs w:val="17"/>
          <w:color w:val="333333"/>
          <w:spacing w:val="-17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Ky</w:t>
      </w:r>
      <w:r>
        <w:rPr>
          <w:rFonts w:ascii="Arial" w:hAnsi="Arial" w:cs="Arial" w:eastAsia="Arial"/>
          <w:sz w:val="17"/>
          <w:szCs w:val="17"/>
          <w:color w:val="333333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ndal</w:t>
      </w:r>
      <w:r>
        <w:rPr>
          <w:rFonts w:ascii="Arial" w:hAnsi="Arial" w:cs="Arial" w:eastAsia="Arial"/>
          <w:sz w:val="17"/>
          <w:szCs w:val="17"/>
          <w:color w:val="333333"/>
          <w:spacing w:val="-17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pe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ashto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vizitat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3333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qe</w:t>
      </w:r>
      <w:r>
        <w:rPr>
          <w:rFonts w:ascii="Arial" w:hAnsi="Arial" w:cs="Arial" w:eastAsia="Arial"/>
          <w:sz w:val="17"/>
          <w:szCs w:val="17"/>
          <w:color w:val="333333"/>
          <w:spacing w:val="-17"/>
          <w:w w:val="112"/>
        </w:rPr>
        <w:t>l</w:t>
      </w:r>
      <w:r>
        <w:rPr>
          <w:rFonts w:ascii="Arial" w:hAnsi="Arial" w:cs="Arial" w:eastAsia="Arial"/>
          <w:sz w:val="17"/>
          <w:szCs w:val="17"/>
          <w:color w:val="010101"/>
          <w:spacing w:val="-1"/>
          <w:w w:val="112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ime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strikt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12"/>
        </w:rPr>
        <w:t>u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di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12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re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112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autorizuar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11"/>
        </w:rPr>
        <w:t>utoritetet</w:t>
      </w:r>
      <w:r>
        <w:rPr>
          <w:rFonts w:ascii="Arial" w:hAnsi="Arial" w:cs="Arial" w:eastAsia="Arial"/>
          <w:sz w:val="17"/>
          <w:szCs w:val="17"/>
          <w:color w:val="444444"/>
          <w:spacing w:val="31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Parkut</w:t>
      </w:r>
      <w:r>
        <w:rPr>
          <w:rFonts w:ascii="Arial" w:hAnsi="Arial" w:cs="Arial" w:eastAsia="Arial"/>
          <w:sz w:val="17"/>
          <w:szCs w:val="17"/>
          <w:color w:val="333333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15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15"/>
        </w:rPr>
        <w:t>h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-6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autoritetet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kombetar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pergjegjese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444444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menax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7"/>
        </w:rPr>
        <w:t>h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8"/>
        </w:rPr>
        <w:t>min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ruajtje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2"/>
        </w:rPr>
        <w:t>b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22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odiversiteti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1" w:after="0" w:line="283" w:lineRule="auto"/>
        <w:ind w:left="1440" w:right="801" w:firstLine="-562"/>
        <w:jc w:val="both"/>
        <w:tabs>
          <w:tab w:pos="14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b.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o</w:t>
      </w:r>
      <w:r>
        <w:rPr>
          <w:rFonts w:ascii="Arial" w:hAnsi="Arial" w:cs="Arial" w:eastAsia="Arial"/>
          <w:sz w:val="17"/>
          <w:szCs w:val="17"/>
          <w:color w:val="5D5D5D"/>
          <w:spacing w:val="-14"/>
          <w:w w:val="115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trol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-61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shtu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aksesi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njeriu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zona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re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11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12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esi</w:t>
      </w:r>
      <w:r>
        <w:rPr>
          <w:rFonts w:ascii="Arial" w:hAnsi="Arial" w:cs="Arial" w:eastAsia="Arial"/>
          <w:sz w:val="17"/>
          <w:szCs w:val="17"/>
          <w:color w:val="333333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33333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Pel</w:t>
      </w:r>
      <w:r>
        <w:rPr>
          <w:rFonts w:ascii="Arial" w:hAnsi="Arial" w:cs="Arial" w:eastAsia="Arial"/>
          <w:sz w:val="17"/>
          <w:szCs w:val="17"/>
          <w:color w:val="333333"/>
          <w:spacing w:val="-24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8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anin</w:t>
      </w:r>
      <w:r>
        <w:rPr>
          <w:rFonts w:ascii="Arial" w:hAnsi="Arial" w:cs="Arial" w:eastAsia="Arial"/>
          <w:sz w:val="17"/>
          <w:szCs w:val="17"/>
          <w:color w:val="333333"/>
          <w:spacing w:val="9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kacurr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8"/>
        </w:rPr>
        <w:t>l</w:t>
      </w:r>
      <w:r>
        <w:rPr>
          <w:rFonts w:ascii="Arial" w:hAnsi="Arial" w:cs="Arial" w:eastAsia="Arial"/>
          <w:sz w:val="17"/>
          <w:szCs w:val="17"/>
          <w:color w:val="010101"/>
          <w:spacing w:val="1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Shqipe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7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9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idom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9"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Pa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8"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mbe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ar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1"/>
          <w:w w:val="104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6"/>
          <w:w w:val="106"/>
        </w:rPr>
        <w:t>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jak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24"/>
        </w:rPr>
        <w:t>-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5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96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avasta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2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91"/>
        </w:rPr>
        <w:t>P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arkun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94"/>
        </w:rPr>
        <w:t>K</w:t>
      </w:r>
      <w:r>
        <w:rPr>
          <w:rFonts w:ascii="Arial" w:hAnsi="Arial" w:cs="Arial" w:eastAsia="Arial"/>
          <w:sz w:val="17"/>
          <w:szCs w:val="17"/>
          <w:color w:val="181818"/>
          <w:spacing w:val="-9"/>
          <w:w w:val="115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9"/>
        </w:rPr>
        <w:t>b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1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2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78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77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espes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vet;: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ish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Liqenin</w:t>
      </w:r>
      <w:r>
        <w:rPr>
          <w:rFonts w:ascii="Arial" w:hAnsi="Arial" w:cs="Arial" w:eastAsia="Arial"/>
          <w:sz w:val="17"/>
          <w:szCs w:val="17"/>
          <w:color w:val="333333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Pre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pes</w:t>
      </w:r>
      <w:r>
        <w:rPr>
          <w:rFonts w:ascii="Arial" w:hAnsi="Arial" w:cs="Arial" w:eastAsia="Arial"/>
          <w:sz w:val="17"/>
          <w:szCs w:val="17"/>
          <w:color w:val="333333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Vog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010101"/>
          <w:spacing w:val="-16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444444"/>
          <w:spacing w:val="-12"/>
          <w:w w:val="211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Liqe</w:t>
      </w:r>
      <w:r>
        <w:rPr>
          <w:rFonts w:ascii="Arial" w:hAnsi="Arial" w:cs="Arial" w:eastAsia="Arial"/>
          <w:sz w:val="17"/>
          <w:szCs w:val="17"/>
          <w:color w:val="333333"/>
          <w:spacing w:val="-26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Shkodres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03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Rezervu</w:t>
      </w:r>
      <w:r>
        <w:rPr>
          <w:rFonts w:ascii="Arial" w:hAnsi="Arial" w:cs="Arial" w:eastAsia="Arial"/>
          <w:sz w:val="17"/>
          <w:szCs w:val="17"/>
          <w:color w:val="333333"/>
          <w:spacing w:val="9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3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Thanes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2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8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99"/>
        </w:rPr>
        <w:t>u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99"/>
        </w:rPr>
        <w:t>-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98"/>
        </w:rPr>
        <w:t>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kompleksin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lagunort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arte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q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76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2"/>
        </w:rPr>
        <w:t>lim</w:t>
      </w:r>
      <w:r>
        <w:rPr>
          <w:rFonts w:ascii="Arial" w:hAnsi="Arial" w:cs="Arial" w:eastAsia="Arial"/>
          <w:sz w:val="17"/>
          <w:szCs w:val="17"/>
          <w:color w:val="333333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krij</w:t>
      </w:r>
      <w:r>
        <w:rPr>
          <w:rFonts w:ascii="Arial" w:hAnsi="Arial" w:cs="Arial" w:eastAsia="Arial"/>
          <w:sz w:val="17"/>
          <w:szCs w:val="17"/>
          <w:color w:val="333333"/>
          <w:spacing w:val="-17"/>
          <w:w w:val="114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mine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mjedisit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4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181818"/>
          <w:spacing w:val="7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shqetesu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pe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12"/>
        </w:rPr>
        <w:t>l</w:t>
      </w:r>
      <w:r>
        <w:rPr>
          <w:rFonts w:ascii="Arial" w:hAnsi="Arial" w:cs="Arial" w:eastAsia="Arial"/>
          <w:sz w:val="17"/>
          <w:szCs w:val="17"/>
          <w:color w:val="010101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kan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17"/>
        </w:rPr>
        <w:t>lloj</w:t>
      </w:r>
      <w:r>
        <w:rPr>
          <w:rFonts w:ascii="Arial" w:hAnsi="Arial" w:cs="Arial" w:eastAsia="Arial"/>
          <w:sz w:val="17"/>
          <w:szCs w:val="17"/>
          <w:color w:val="444444"/>
          <w:spacing w:val="-3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tjera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shpendev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80" w:lineRule="auto"/>
        <w:ind w:left="1440" w:right="824" w:firstLine="-562"/>
        <w:jc w:val="left"/>
        <w:tabs>
          <w:tab w:pos="144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c.</w:t>
      </w:r>
      <w:r>
        <w:rPr>
          <w:rFonts w:ascii="Arial" w:hAnsi="Arial" w:cs="Arial" w:eastAsia="Arial"/>
          <w:sz w:val="17"/>
          <w:szCs w:val="17"/>
          <w:color w:val="333333"/>
          <w:spacing w:val="-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Nda</w:t>
      </w:r>
      <w:r>
        <w:rPr>
          <w:rFonts w:ascii="Arial" w:hAnsi="Arial" w:cs="Arial" w:eastAsia="Arial"/>
          <w:sz w:val="17"/>
          <w:szCs w:val="17"/>
          <w:color w:val="010101"/>
          <w:spacing w:val="-2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1"/>
        </w:rPr>
        <w:t>im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-29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pre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14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eve/dje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17"/>
        </w:rPr>
        <w:t>g</w:t>
      </w:r>
      <w:r>
        <w:rPr>
          <w:rFonts w:ascii="Arial" w:hAnsi="Arial" w:cs="Arial" w:eastAsia="Arial"/>
          <w:sz w:val="17"/>
          <w:szCs w:val="17"/>
          <w:color w:val="181818"/>
          <w:spacing w:val="-1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eve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04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8"/>
        </w:rPr>
        <w:t>l</w:t>
      </w:r>
      <w:r>
        <w:rPr>
          <w:rFonts w:ascii="Arial" w:hAnsi="Arial" w:cs="Arial" w:eastAsia="Arial"/>
          <w:sz w:val="17"/>
          <w:szCs w:val="17"/>
          <w:color w:val="010101"/>
          <w:spacing w:val="-5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9"/>
        </w:rPr>
        <w:t>m</w:t>
      </w:r>
      <w:r>
        <w:rPr>
          <w:rFonts w:ascii="Arial" w:hAnsi="Arial" w:cs="Arial" w:eastAsia="Arial"/>
          <w:sz w:val="17"/>
          <w:szCs w:val="17"/>
          <w:color w:val="747474"/>
          <w:spacing w:val="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747474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shtev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zona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3"/>
        </w:rPr>
        <w:t>kyt;:e: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93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181818"/>
          <w:spacing w:val="2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qeni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-35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Shkodre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(ne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anen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ver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14"/>
        </w:rPr>
        <w:t>i</w:t>
      </w:r>
      <w:r>
        <w:rPr>
          <w:rFonts w:ascii="Arial" w:hAnsi="Arial" w:cs="Arial" w:eastAsia="Arial"/>
          <w:sz w:val="17"/>
          <w:szCs w:val="17"/>
          <w:color w:val="010101"/>
          <w:spacing w:val="-7"/>
          <w:w w:val="176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indo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e)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12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Kune-Vai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delt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Ori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20"/>
        </w:rPr>
        <w:t>t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21"/>
        </w:rPr>
        <w:t>)</w:t>
      </w:r>
      <w:r>
        <w:rPr>
          <w:rFonts w:ascii="Arial" w:hAnsi="Arial" w:cs="Arial" w:eastAsia="Arial"/>
          <w:sz w:val="17"/>
          <w:szCs w:val="17"/>
          <w:color w:val="444444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Liqe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Pre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pes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2"/>
        </w:rPr>
        <w:t>V</w:t>
      </w:r>
      <w:r>
        <w:rPr>
          <w:rFonts w:ascii="Arial" w:hAnsi="Arial" w:cs="Arial" w:eastAsia="Arial"/>
          <w:sz w:val="17"/>
          <w:szCs w:val="17"/>
          <w:color w:val="181818"/>
          <w:spacing w:val="-3"/>
          <w:w w:val="104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gel.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868" w:right="727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10101"/>
          <w:spacing w:val="0"/>
          <w:w w:val="115"/>
          <w:i/>
        </w:rPr>
        <w:t>Prioritet</w:t>
      </w:r>
      <w:r>
        <w:rPr>
          <w:rFonts w:ascii="Arial" w:hAnsi="Arial" w:cs="Arial" w:eastAsia="Arial"/>
          <w:sz w:val="17"/>
          <w:szCs w:val="17"/>
          <w:color w:val="010101"/>
          <w:spacing w:val="-1"/>
          <w:w w:val="115"/>
          <w:i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  <w:i/>
        </w:rPr>
        <w:t>: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15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  <w:i/>
        </w:rPr>
        <w:t>The/besor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80" w:lineRule="auto"/>
        <w:ind w:left="868" w:right="773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  <w:i/>
        </w:rPr>
        <w:t>P</w:t>
      </w:r>
      <w:r>
        <w:rPr>
          <w:rFonts w:ascii="Arial" w:hAnsi="Arial" w:cs="Arial" w:eastAsia="Arial"/>
          <w:sz w:val="17"/>
          <w:szCs w:val="17"/>
          <w:color w:val="181818"/>
          <w:spacing w:val="-13"/>
          <w:w w:val="109"/>
          <w:i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9"/>
          <w:i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  <w:i/>
        </w:rPr>
        <w:t>g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9"/>
          <w:i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9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  <w:i/>
        </w:rPr>
        <w:t>g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9"/>
          <w:i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  <w:i/>
        </w:rPr>
        <w:t>es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9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20"/>
          <w:w w:val="109"/>
          <w:i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  <w:i/>
        </w:rPr>
        <w:t>:Agjenci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  <w:i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21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Kombet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-17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44444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Zonav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Mbrojtur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KZM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;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dministratat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87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87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69"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onale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Zonav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2"/>
        </w:rPr>
        <w:t>te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Mbrojtur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23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43"/>
        </w:rPr>
        <w:t>(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6"/>
        </w:rPr>
        <w:t>ARZM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)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92"/>
        </w:rPr>
        <w:t>F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22"/>
        </w:rPr>
        <w:t>ierit</w:t>
      </w:r>
      <w:r>
        <w:rPr>
          <w:rFonts w:ascii="Arial" w:hAnsi="Arial" w:cs="Arial" w:eastAsia="Arial"/>
          <w:sz w:val="17"/>
          <w:szCs w:val="17"/>
          <w:color w:val="444444"/>
          <w:spacing w:val="-12"/>
          <w:w w:val="122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6"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83"/>
        </w:rPr>
        <w:t>t;:es</w:t>
      </w:r>
      <w:r>
        <w:rPr>
          <w:rFonts w:ascii="Arial" w:hAnsi="Arial" w:cs="Arial" w:eastAsia="Arial"/>
          <w:sz w:val="17"/>
          <w:szCs w:val="17"/>
          <w:color w:val="333333"/>
          <w:spacing w:val="-43"/>
          <w:w w:val="83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Lezhes</w:t>
      </w:r>
      <w:r>
        <w:rPr>
          <w:rFonts w:ascii="Arial" w:hAnsi="Arial" w:cs="Arial" w:eastAsia="Arial"/>
          <w:sz w:val="17"/>
          <w:szCs w:val="17"/>
          <w:color w:val="333333"/>
          <w:spacing w:val="-41"/>
          <w:w w:val="101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Shkodres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3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Beratitan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V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ores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6"/>
        </w:rPr>
        <w:t>;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Drej</w:t>
      </w:r>
      <w:r>
        <w:rPr>
          <w:rFonts w:ascii="Arial" w:hAnsi="Arial" w:cs="Arial" w:eastAsia="Arial"/>
          <w:sz w:val="17"/>
          <w:szCs w:val="17"/>
          <w:color w:val="333333"/>
          <w:spacing w:val="-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1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2"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13"/>
        </w:rPr>
        <w:t>B</w:t>
      </w:r>
      <w:r>
        <w:rPr>
          <w:rFonts w:ascii="Arial" w:hAnsi="Arial" w:cs="Arial" w:eastAsia="Arial"/>
          <w:sz w:val="17"/>
          <w:szCs w:val="17"/>
          <w:color w:val="181818"/>
          <w:spacing w:val="-1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odiversitetit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Zonav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Mbrojtur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7"/>
          <w:w w:val="119"/>
        </w:rPr>
        <w:t>(</w:t>
      </w:r>
      <w:r>
        <w:rPr>
          <w:rFonts w:ascii="Arial" w:hAnsi="Arial" w:cs="Arial" w:eastAsia="Arial"/>
          <w:sz w:val="17"/>
          <w:szCs w:val="17"/>
          <w:color w:val="181818"/>
          <w:spacing w:val="-19"/>
          <w:w w:val="123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15"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</w:rPr>
        <w:t>)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86" w:lineRule="auto"/>
        <w:ind w:left="877" w:right="873" w:firstLine="-1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Palet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4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4"/>
          <w:w w:val="124"/>
          <w:i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24"/>
          <w:i/>
        </w:rPr>
        <w:t>tjer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24"/>
          <w:i/>
        </w:rPr>
        <w:t>a</w:t>
      </w:r>
      <w:r>
        <w:rPr>
          <w:rFonts w:ascii="Arial" w:hAnsi="Arial" w:cs="Arial" w:eastAsia="Arial"/>
          <w:sz w:val="17"/>
          <w:szCs w:val="17"/>
          <w:color w:val="010101"/>
          <w:spacing w:val="-4"/>
          <w:w w:val="124"/>
          <w:i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-10"/>
          <w:w w:val="143"/>
          <w:i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43"/>
          <w:i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43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41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7"/>
          <w:i/>
        </w:rPr>
        <w:t>nteresura: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31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8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stri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7"/>
        </w:rPr>
        <w:t>Mjedisit,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Bash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98"/>
        </w:rPr>
        <w:t>k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Divjakes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Pustecit,</w:t>
      </w:r>
      <w:r>
        <w:rPr>
          <w:rFonts w:ascii="Arial" w:hAnsi="Arial" w:cs="Arial" w:eastAsia="Arial"/>
          <w:sz w:val="17"/>
          <w:szCs w:val="17"/>
          <w:color w:val="333333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Lezhes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Shkodres,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Lushnjes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Kucove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112"/>
        </w:rPr>
        <w:t>V</w:t>
      </w:r>
      <w:r>
        <w:rPr>
          <w:rFonts w:ascii="Arial" w:hAnsi="Arial" w:cs="Arial" w:eastAsia="Arial"/>
          <w:sz w:val="17"/>
          <w:szCs w:val="17"/>
          <w:color w:val="010101"/>
          <w:spacing w:val="-6"/>
          <w:w w:val="112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112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es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ins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tucionet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lokale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nd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2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arrje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pe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11"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11"/>
        </w:rPr>
        <w:t>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kimi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49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apo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117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om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13"/>
        </w:rPr>
        <w:t>u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28"/>
        </w:rPr>
        <w:t>ite</w:t>
      </w:r>
      <w:r>
        <w:rPr>
          <w:rFonts w:ascii="Arial" w:hAnsi="Arial" w:cs="Arial" w:eastAsia="Arial"/>
          <w:sz w:val="17"/>
          <w:szCs w:val="17"/>
          <w:color w:val="444444"/>
          <w:spacing w:val="-5"/>
          <w:w w:val="128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peshkatarev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zone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organizatat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lokale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112"/>
        </w:rPr>
        <w:t>,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nsitucionet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0"/>
        </w:rPr>
        <w:t>encore</w:t>
      </w:r>
      <w:r>
        <w:rPr>
          <w:rFonts w:ascii="Arial" w:hAnsi="Arial" w:cs="Arial" w:eastAsia="Arial"/>
          <w:sz w:val="17"/>
          <w:szCs w:val="17"/>
          <w:color w:val="444444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29"/>
        </w:rPr>
        <w:t>et</w:t>
      </w:r>
      <w:r>
        <w:rPr>
          <w:rFonts w:ascii="Arial" w:hAnsi="Arial" w:cs="Arial" w:eastAsia="Arial"/>
          <w:sz w:val="17"/>
          <w:szCs w:val="17"/>
          <w:color w:val="444444"/>
          <w:spacing w:val="-10"/>
          <w:w w:val="130"/>
        </w:rPr>
        <w:t>j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868" w:right="5045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w w:val="103"/>
          <w:i/>
        </w:rPr>
        <w:t>Kohevep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4"/>
          <w:i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41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1"/>
          <w:i/>
        </w:rPr>
        <w:t>mi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  <w:i/>
        </w:rPr>
        <w:t>: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1010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menjehershem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44444"/>
          <w:spacing w:val="0"/>
          <w:w w:val="108"/>
        </w:rPr>
        <w:t>vazhdim.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both"/>
        <w:spacing w:after="0"/>
        <w:sectPr>
          <w:pgMar w:header="797" w:footer="823" w:top="1700" w:bottom="1020" w:left="1220" w:right="1240"/>
          <w:headerReference w:type="default" r:id="rId20"/>
          <w:pgSz w:w="12240" w:h="15840"/>
        </w:sectPr>
      </w:pPr>
      <w:rPr/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0" w:lineRule="auto"/>
        <w:ind w:left="863" w:right="4573"/>
        <w:jc w:val="both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131313"/>
          <w:spacing w:val="-3"/>
          <w:w w:val="109"/>
          <w:b/>
          <w:bCs/>
        </w:rPr>
        <w:t>A</w:t>
      </w:r>
      <w:r>
        <w:rPr>
          <w:rFonts w:ascii="Arial" w:hAnsi="Arial" w:cs="Arial" w:eastAsia="Arial"/>
          <w:sz w:val="16"/>
          <w:szCs w:val="16"/>
          <w:color w:val="2D2D2D"/>
          <w:spacing w:val="-3"/>
          <w:w w:val="109"/>
          <w:b/>
          <w:bCs/>
        </w:rPr>
        <w:t>.</w:t>
      </w:r>
      <w:r>
        <w:rPr>
          <w:rFonts w:ascii="Arial" w:hAnsi="Arial" w:cs="Arial" w:eastAsia="Arial"/>
          <w:sz w:val="16"/>
          <w:szCs w:val="16"/>
          <w:color w:val="131313"/>
          <w:spacing w:val="-12"/>
          <w:w w:val="109"/>
          <w:b/>
          <w:bCs/>
        </w:rPr>
        <w:t>2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9"/>
          <w:b/>
          <w:bCs/>
        </w:rPr>
        <w:t>.</w:t>
      </w:r>
      <w:r>
        <w:rPr>
          <w:rFonts w:ascii="Arial" w:hAnsi="Arial" w:cs="Arial" w:eastAsia="Arial"/>
          <w:sz w:val="16"/>
          <w:szCs w:val="16"/>
          <w:color w:val="2D2D2D"/>
          <w:spacing w:val="3"/>
          <w:w w:val="109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131313"/>
          <w:spacing w:val="-10"/>
          <w:w w:val="109"/>
          <w:b/>
          <w:bCs/>
        </w:rPr>
        <w:t>P</w:t>
      </w:r>
      <w:r>
        <w:rPr>
          <w:rFonts w:ascii="Arial" w:hAnsi="Arial" w:cs="Arial" w:eastAsia="Arial"/>
          <w:sz w:val="16"/>
          <w:szCs w:val="16"/>
          <w:color w:val="2D2D2D"/>
          <w:spacing w:val="-17"/>
          <w:w w:val="109"/>
          <w:b/>
          <w:bCs/>
        </w:rPr>
        <w:t>r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09"/>
          <w:b/>
          <w:bCs/>
        </w:rPr>
        <w:t>om</w:t>
      </w:r>
      <w:r>
        <w:rPr>
          <w:rFonts w:ascii="Arial" w:hAnsi="Arial" w:cs="Arial" w:eastAsia="Arial"/>
          <w:sz w:val="16"/>
          <w:szCs w:val="16"/>
          <w:color w:val="131313"/>
          <w:spacing w:val="-10"/>
          <w:w w:val="109"/>
          <w:b/>
          <w:bCs/>
        </w:rPr>
        <w:t>o</w:t>
      </w:r>
      <w:r>
        <w:rPr>
          <w:rFonts w:ascii="Arial" w:hAnsi="Arial" w:cs="Arial" w:eastAsia="Arial"/>
          <w:sz w:val="16"/>
          <w:szCs w:val="16"/>
          <w:color w:val="2D2D2D"/>
          <w:spacing w:val="-14"/>
          <w:w w:val="109"/>
          <w:b/>
          <w:bCs/>
        </w:rPr>
        <w:t>v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9"/>
          <w:b/>
          <w:bCs/>
        </w:rPr>
        <w:t>i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9"/>
          <w:b/>
          <w:bCs/>
        </w:rPr>
        <w:t>m</w:t>
      </w:r>
      <w:r>
        <w:rPr>
          <w:rFonts w:ascii="Arial" w:hAnsi="Arial" w:cs="Arial" w:eastAsia="Arial"/>
          <w:sz w:val="16"/>
          <w:szCs w:val="16"/>
          <w:color w:val="010101"/>
          <w:spacing w:val="20"/>
          <w:w w:val="109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9"/>
          <w:b/>
          <w:bCs/>
        </w:rPr>
        <w:t>i</w:t>
      </w:r>
      <w:r>
        <w:rPr>
          <w:rFonts w:ascii="Arial" w:hAnsi="Arial" w:cs="Arial" w:eastAsia="Arial"/>
          <w:sz w:val="16"/>
          <w:szCs w:val="16"/>
          <w:color w:val="010101"/>
          <w:spacing w:val="-2"/>
          <w:w w:val="109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09"/>
          <w:b/>
          <w:bCs/>
        </w:rPr>
        <w:t>zhvillimi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09"/>
          <w:b/>
          <w:bCs/>
        </w:rPr>
        <w:t>t</w:t>
      </w:r>
      <w:r>
        <w:rPr>
          <w:rFonts w:ascii="Arial" w:hAnsi="Arial" w:cs="Arial" w:eastAsia="Arial"/>
          <w:sz w:val="16"/>
          <w:szCs w:val="16"/>
          <w:color w:val="131313"/>
          <w:spacing w:val="-15"/>
          <w:w w:val="109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-10"/>
          <w:w w:val="113"/>
          <w:b/>
          <w:bCs/>
        </w:rPr>
        <w:t>t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3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2D2D2D"/>
          <w:spacing w:val="6"/>
          <w:w w:val="113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131313"/>
          <w:spacing w:val="-10"/>
          <w:w w:val="113"/>
          <w:b/>
          <w:bCs/>
        </w:rPr>
        <w:t>q</w:t>
      </w:r>
      <w:r>
        <w:rPr>
          <w:rFonts w:ascii="Arial" w:hAnsi="Arial" w:cs="Arial" w:eastAsia="Arial"/>
          <w:sz w:val="16"/>
          <w:szCs w:val="16"/>
          <w:color w:val="2D2D2D"/>
          <w:spacing w:val="-11"/>
          <w:w w:val="113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13"/>
          <w:b/>
          <w:bCs/>
        </w:rPr>
        <w:t>ndr</w:t>
      </w:r>
      <w:r>
        <w:rPr>
          <w:rFonts w:ascii="Arial" w:hAnsi="Arial" w:cs="Arial" w:eastAsia="Arial"/>
          <w:sz w:val="16"/>
          <w:szCs w:val="16"/>
          <w:color w:val="131313"/>
          <w:spacing w:val="-14"/>
          <w:w w:val="113"/>
          <w:b/>
          <w:bCs/>
        </w:rPr>
        <w:t>u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3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2D2D2D"/>
          <w:spacing w:val="-9"/>
          <w:w w:val="113"/>
          <w:b/>
          <w:bCs/>
        </w:rPr>
        <w:t>s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13"/>
          <w:b/>
          <w:bCs/>
        </w:rPr>
        <w:t>h</w:t>
      </w:r>
      <w:r>
        <w:rPr>
          <w:rFonts w:ascii="Arial" w:hAnsi="Arial" w:cs="Arial" w:eastAsia="Arial"/>
          <w:sz w:val="16"/>
          <w:szCs w:val="16"/>
          <w:color w:val="2D2D2D"/>
          <w:spacing w:val="-10"/>
          <w:w w:val="113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13"/>
          <w:b/>
          <w:bCs/>
        </w:rPr>
        <w:t>m</w:t>
      </w:r>
      <w:r>
        <w:rPr>
          <w:rFonts w:ascii="Arial" w:hAnsi="Arial" w:cs="Arial" w:eastAsia="Arial"/>
          <w:sz w:val="16"/>
          <w:szCs w:val="16"/>
          <w:color w:val="131313"/>
          <w:spacing w:val="-20"/>
          <w:w w:val="113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2D2D2D"/>
          <w:spacing w:val="17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29"/>
          <w:b/>
          <w:bCs/>
        </w:rPr>
        <w:t>l</w:t>
      </w:r>
      <w:r>
        <w:rPr>
          <w:rFonts w:ascii="Arial" w:hAnsi="Arial" w:cs="Arial" w:eastAsia="Arial"/>
          <w:sz w:val="16"/>
          <w:szCs w:val="16"/>
          <w:color w:val="010101"/>
          <w:spacing w:val="-17"/>
          <w:w w:val="129"/>
          <w:b/>
          <w:bCs/>
        </w:rPr>
        <w:t>i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98"/>
          <w:b/>
          <w:bCs/>
        </w:rPr>
        <w:t>g</w:t>
      </w:r>
      <w:r>
        <w:rPr>
          <w:rFonts w:ascii="Arial" w:hAnsi="Arial" w:cs="Arial" w:eastAsia="Arial"/>
          <w:sz w:val="16"/>
          <w:szCs w:val="16"/>
          <w:color w:val="2D2D2D"/>
          <w:spacing w:val="2"/>
          <w:w w:val="99"/>
          <w:b/>
          <w:bCs/>
        </w:rPr>
        <w:t>a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15"/>
          <w:b/>
          <w:bCs/>
        </w:rPr>
        <w:t>tin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99"/>
          <w:b/>
          <w:bCs/>
        </w:rPr>
        <w:t>a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85" w:after="0" w:line="267" w:lineRule="auto"/>
        <w:ind w:left="863" w:right="758" w:firstLine="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Duhe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promovohe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5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je</w:t>
      </w:r>
      <w:r>
        <w:rPr>
          <w:rFonts w:ascii="Arial" w:hAnsi="Arial" w:cs="Arial" w:eastAsia="Arial"/>
          <w:sz w:val="18"/>
          <w:szCs w:val="18"/>
          <w:color w:val="3B3B3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qasje</w:t>
      </w:r>
      <w:r>
        <w:rPr>
          <w:rFonts w:ascii="Arial" w:hAnsi="Arial" w:cs="Arial" w:eastAsia="Arial"/>
          <w:sz w:val="18"/>
          <w:szCs w:val="18"/>
          <w:color w:val="3B3B3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9"/>
        </w:rPr>
        <w:t>inte</w:t>
      </w:r>
      <w:r>
        <w:rPr>
          <w:rFonts w:ascii="Arial" w:hAnsi="Arial" w:cs="Arial" w:eastAsia="Arial"/>
          <w:sz w:val="18"/>
          <w:szCs w:val="18"/>
          <w:color w:val="2D2D2D"/>
          <w:spacing w:val="-19"/>
          <w:w w:val="109"/>
        </w:rPr>
        <w:t>g</w:t>
      </w:r>
      <w:r>
        <w:rPr>
          <w:rFonts w:ascii="Arial" w:hAnsi="Arial" w:cs="Arial" w:eastAsia="Arial"/>
          <w:sz w:val="18"/>
          <w:szCs w:val="18"/>
          <w:color w:val="131313"/>
          <w:spacing w:val="-11"/>
          <w:w w:val="109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9"/>
        </w:rPr>
        <w:t>uar</w:t>
      </w:r>
      <w:r>
        <w:rPr>
          <w:rFonts w:ascii="Arial" w:hAnsi="Arial" w:cs="Arial" w:eastAsia="Arial"/>
          <w:sz w:val="18"/>
          <w:szCs w:val="18"/>
          <w:color w:val="2D2D2D"/>
          <w:spacing w:val="-6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D2D2D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8"/>
        </w:rPr>
        <w:t>ru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8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8"/>
        </w:rPr>
        <w:t>j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8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8"/>
        </w:rPr>
        <w:t>jen</w:t>
      </w:r>
      <w:r>
        <w:rPr>
          <w:rFonts w:ascii="Arial" w:hAnsi="Arial" w:cs="Arial" w:eastAsia="Arial"/>
          <w:sz w:val="18"/>
          <w:szCs w:val="18"/>
          <w:color w:val="2D2D2D"/>
          <w:spacing w:val="-6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ligatinav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D2D2D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6"/>
        </w:rPr>
        <w:t>kudo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2"/>
        </w:rPr>
        <w:t>perf</w:t>
      </w:r>
      <w:r>
        <w:rPr>
          <w:rFonts w:ascii="Arial" w:hAnsi="Arial" w:cs="Arial" w:eastAsia="Arial"/>
          <w:sz w:val="18"/>
          <w:szCs w:val="18"/>
          <w:color w:val="2D2D2D"/>
          <w:spacing w:val="-18"/>
          <w:w w:val="112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9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2"/>
        </w:rPr>
        <w:t>oje</w:t>
      </w:r>
      <w:r>
        <w:rPr>
          <w:rFonts w:ascii="Arial" w:hAnsi="Arial" w:cs="Arial" w:eastAsia="Arial"/>
          <w:sz w:val="18"/>
          <w:szCs w:val="18"/>
          <w:color w:val="2D2D2D"/>
          <w:spacing w:val="22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uajtj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15"/>
          <w:w w:val="182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5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4"/>
        </w:rPr>
        <w:t>ojeve</w:t>
      </w:r>
      <w:r>
        <w:rPr>
          <w:rFonts w:ascii="Arial" w:hAnsi="Arial" w:cs="Arial" w:eastAsia="Arial"/>
          <w:sz w:val="18"/>
          <w:szCs w:val="18"/>
          <w:color w:val="2D2D2D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tjera.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9"/>
        </w:rPr>
        <w:t>qasje</w:t>
      </w:r>
      <w:r>
        <w:rPr>
          <w:rFonts w:ascii="Arial" w:hAnsi="Arial" w:cs="Arial" w:eastAsia="Arial"/>
          <w:sz w:val="18"/>
          <w:szCs w:val="18"/>
          <w:color w:val="2D2D2D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89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89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lle</w:t>
      </w:r>
      <w:r>
        <w:rPr>
          <w:rFonts w:ascii="Arial" w:hAnsi="Arial" w:cs="Arial" w:eastAsia="Arial"/>
          <w:sz w:val="18"/>
          <w:szCs w:val="18"/>
          <w:color w:val="2D2D2D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dot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mbroje</w:t>
      </w:r>
      <w:r>
        <w:rPr>
          <w:rFonts w:ascii="Arial" w:hAnsi="Arial" w:cs="Arial" w:eastAsia="Arial"/>
          <w:sz w:val="18"/>
          <w:szCs w:val="18"/>
          <w:color w:val="2D2D2D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9"/>
        </w:rPr>
        <w:t>zona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8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D2D2D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zhvillim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106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3"/>
        </w:rPr>
        <w:t>paqen</w:t>
      </w:r>
      <w:r>
        <w:rPr>
          <w:rFonts w:ascii="Arial" w:hAnsi="Arial" w:cs="Arial" w:eastAsia="Arial"/>
          <w:sz w:val="18"/>
          <w:szCs w:val="18"/>
          <w:color w:val="2D2D2D"/>
          <w:spacing w:val="-17"/>
          <w:w w:val="103"/>
        </w:rPr>
        <w:t>d</w:t>
      </w:r>
      <w:r>
        <w:rPr>
          <w:rFonts w:ascii="Arial" w:hAnsi="Arial" w:cs="Arial" w:eastAsia="Arial"/>
          <w:sz w:val="18"/>
          <w:szCs w:val="18"/>
          <w:color w:val="131313"/>
          <w:spacing w:val="-10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ueshem</w:t>
      </w:r>
      <w:r>
        <w:rPr>
          <w:rFonts w:ascii="Arial" w:hAnsi="Arial" w:cs="Arial" w:eastAsia="Arial"/>
          <w:sz w:val="18"/>
          <w:szCs w:val="18"/>
          <w:color w:val="2D2D2D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shoqeruar</w:t>
      </w:r>
      <w:r>
        <w:rPr>
          <w:rFonts w:ascii="Arial" w:hAnsi="Arial" w:cs="Arial" w:eastAsia="Arial"/>
          <w:sz w:val="18"/>
          <w:szCs w:val="18"/>
          <w:color w:val="2D2D2D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8"/>
        </w:rPr>
        <w:t>ndotje,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degradim</w:t>
      </w:r>
      <w:r>
        <w:rPr>
          <w:rFonts w:ascii="Arial" w:hAnsi="Arial" w:cs="Arial" w:eastAsia="Arial"/>
          <w:sz w:val="18"/>
          <w:szCs w:val="18"/>
          <w:color w:val="2D2D2D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131313"/>
          <w:spacing w:val="3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mbje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-10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habitateve.</w:t>
      </w:r>
      <w:r>
        <w:rPr>
          <w:rFonts w:ascii="Arial" w:hAnsi="Arial" w:cs="Arial" w:eastAsia="Arial"/>
          <w:sz w:val="18"/>
          <w:szCs w:val="18"/>
          <w:color w:val="2D2D2D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Njekohesish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do</w:t>
      </w:r>
      <w:r>
        <w:rPr>
          <w:rFonts w:ascii="Arial" w:hAnsi="Arial" w:cs="Arial" w:eastAsia="Arial"/>
          <w:sz w:val="18"/>
          <w:szCs w:val="18"/>
          <w:color w:val="2D2D2D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rrise</w:t>
      </w:r>
      <w:r>
        <w:rPr>
          <w:rFonts w:ascii="Arial" w:hAnsi="Arial" w:cs="Arial" w:eastAsia="Arial"/>
          <w:sz w:val="18"/>
          <w:szCs w:val="18"/>
          <w:color w:val="2D2D2D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ardh</w:t>
      </w:r>
      <w:r>
        <w:rPr>
          <w:rFonts w:ascii="Arial" w:hAnsi="Arial" w:cs="Arial" w:eastAsia="Arial"/>
          <w:sz w:val="18"/>
          <w:szCs w:val="18"/>
          <w:color w:val="2D2D2D"/>
          <w:spacing w:val="-6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131313"/>
          <w:spacing w:val="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komunitetet</w:t>
      </w:r>
      <w:r>
        <w:rPr>
          <w:rFonts w:ascii="Arial" w:hAnsi="Arial" w:cs="Arial" w:eastAsia="Arial"/>
          <w:sz w:val="18"/>
          <w:szCs w:val="18"/>
          <w:color w:val="2D2D2D"/>
          <w:spacing w:val="1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6"/>
        </w:rPr>
        <w:t>lokale.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Perfshirj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tyr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D2D2D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ruajtje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mena</w:t>
      </w:r>
      <w:r>
        <w:rPr>
          <w:rFonts w:ascii="Arial" w:hAnsi="Arial" w:cs="Arial" w:eastAsia="Arial"/>
          <w:sz w:val="18"/>
          <w:szCs w:val="18"/>
          <w:color w:val="2D2D2D"/>
          <w:spacing w:val="6"/>
          <w:w w:val="100"/>
        </w:rPr>
        <w:t>x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im</w:t>
      </w:r>
      <w:r>
        <w:rPr>
          <w:rFonts w:ascii="Arial" w:hAnsi="Arial" w:cs="Arial" w:eastAsia="Arial"/>
          <w:sz w:val="18"/>
          <w:szCs w:val="18"/>
          <w:color w:val="3B3B3B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species</w:t>
      </w:r>
      <w:r>
        <w:rPr>
          <w:rFonts w:ascii="Arial" w:hAnsi="Arial" w:cs="Arial" w:eastAsia="Arial"/>
          <w:sz w:val="18"/>
          <w:szCs w:val="18"/>
          <w:color w:val="3B3B3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habitatev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kritik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rende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31313"/>
          <w:spacing w:val="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2"/>
        </w:rPr>
        <w:t>veca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102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2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2"/>
        </w:rPr>
        <w:t>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863" w:right="8054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31313"/>
          <w:spacing w:val="-5"/>
          <w:w w:val="99"/>
          <w:b/>
          <w:bCs/>
          <w:i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-3"/>
          <w:w w:val="98"/>
          <w:b/>
          <w:bCs/>
          <w:i/>
        </w:rPr>
        <w:t>k</w:t>
      </w:r>
      <w:r>
        <w:rPr>
          <w:rFonts w:ascii="Arial" w:hAnsi="Arial" w:cs="Arial" w:eastAsia="Arial"/>
          <w:sz w:val="17"/>
          <w:szCs w:val="17"/>
          <w:color w:val="131313"/>
          <w:spacing w:val="-8"/>
          <w:w w:val="126"/>
          <w:b/>
          <w:bCs/>
          <w:i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-3"/>
          <w:w w:val="116"/>
          <w:b/>
          <w:bCs/>
          <w:i/>
        </w:rPr>
        <w:t>i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4"/>
          <w:b/>
          <w:bCs/>
          <w:i/>
        </w:rPr>
        <w:t>vitet</w:t>
      </w:r>
      <w:r>
        <w:rPr>
          <w:rFonts w:ascii="Arial" w:hAnsi="Arial" w:cs="Arial" w:eastAsia="Arial"/>
          <w:sz w:val="17"/>
          <w:szCs w:val="17"/>
          <w:color w:val="131313"/>
          <w:spacing w:val="-2"/>
          <w:w w:val="105"/>
          <w:b/>
          <w:bCs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93"/>
          <w:b/>
          <w:bCs/>
          <w:i/>
        </w:rPr>
        <w:t>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74" w:lineRule="auto"/>
        <w:ind w:left="1497" w:right="778" w:firstLine="-30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a.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3B3B3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Promovim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-58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3"/>
        </w:rPr>
        <w:t>koncep</w:t>
      </w:r>
      <w:r>
        <w:rPr>
          <w:rFonts w:ascii="Arial" w:hAnsi="Arial" w:cs="Arial" w:eastAsia="Arial"/>
          <w:sz w:val="18"/>
          <w:szCs w:val="18"/>
          <w:color w:val="2D2D2D"/>
          <w:spacing w:val="5"/>
          <w:w w:val="102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5"/>
        </w:rPr>
        <w:t>zonimit</w:t>
      </w:r>
      <w:r>
        <w:rPr>
          <w:rFonts w:ascii="Arial" w:hAnsi="Arial" w:cs="Arial" w:eastAsia="Arial"/>
          <w:sz w:val="18"/>
          <w:szCs w:val="18"/>
          <w:color w:val="2D2D2D"/>
          <w:spacing w:val="8"/>
          <w:w w:val="105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5"/>
        </w:rPr>
        <w:t>miratua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5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tashm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permes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Planev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Mena</w:t>
      </w:r>
      <w:r>
        <w:rPr>
          <w:rFonts w:ascii="Arial" w:hAnsi="Arial" w:cs="Arial" w:eastAsia="Arial"/>
          <w:sz w:val="18"/>
          <w:szCs w:val="18"/>
          <w:color w:val="2D2D2D"/>
          <w:spacing w:val="6"/>
          <w:w w:val="100"/>
        </w:rPr>
        <w:t>x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imi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Parkut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Kombeta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Divjak</w:t>
      </w:r>
      <w:r>
        <w:rPr>
          <w:rFonts w:ascii="Arial" w:hAnsi="Arial" w:cs="Arial" w:eastAsia="Arial"/>
          <w:sz w:val="18"/>
          <w:szCs w:val="18"/>
          <w:color w:val="2D2D2D"/>
          <w:spacing w:val="6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88"/>
        </w:rPr>
        <w:t>-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87"/>
        </w:rPr>
        <w:t>K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7"/>
        </w:rPr>
        <w:t>aravasta,</w:t>
      </w:r>
      <w:r>
        <w:rPr>
          <w:rFonts w:ascii="Arial" w:hAnsi="Arial" w:cs="Arial" w:eastAsia="Arial"/>
          <w:sz w:val="18"/>
          <w:szCs w:val="18"/>
          <w:color w:val="2D2D2D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Parkut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7"/>
        </w:rPr>
        <w:t>Kombetart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6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5"/>
        </w:rPr>
        <w:t>Prespe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5"/>
        </w:rPr>
        <w:t>s</w:t>
      </w:r>
      <w:r>
        <w:rPr>
          <w:rFonts w:ascii="Arial" w:hAnsi="Arial" w:cs="Arial" w:eastAsia="Arial"/>
          <w:sz w:val="18"/>
          <w:szCs w:val="18"/>
          <w:color w:val="2D2D2D"/>
          <w:spacing w:val="-7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ku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6"/>
        </w:rPr>
        <w:t>zona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131313"/>
          <w:spacing w:val="5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itar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-8"/>
          <w:w w:val="83"/>
        </w:rPr>
        <w:t>S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9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-7"/>
          <w:w w:val="109"/>
        </w:rPr>
        <w:t>q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7"/>
        </w:rPr>
        <w:t>pe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7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87"/>
        </w:rPr>
        <w:t>se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5"/>
        </w:rPr>
        <w:t>eshte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percaktua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3B3B3B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"Zon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ku</w:t>
      </w:r>
      <w:r>
        <w:rPr>
          <w:rFonts w:ascii="Arial" w:hAnsi="Arial" w:cs="Arial" w:eastAsia="Arial"/>
          <w:sz w:val="18"/>
          <w:szCs w:val="18"/>
          <w:color w:val="2D2D2D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ndalohe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gjueti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peshkut",</w:t>
      </w:r>
      <w:r>
        <w:rPr>
          <w:rFonts w:ascii="Arial" w:hAnsi="Arial" w:cs="Arial" w:eastAsia="Arial"/>
          <w:sz w:val="18"/>
          <w:szCs w:val="18"/>
          <w:color w:val="2D2D2D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Rezerves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Natyror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Menaxhuar</w:t>
      </w:r>
      <w:r>
        <w:rPr>
          <w:rFonts w:ascii="Arial" w:hAnsi="Arial" w:cs="Arial" w:eastAsia="Arial"/>
          <w:sz w:val="18"/>
          <w:szCs w:val="18"/>
          <w:color w:val="2D2D2D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9"/>
        </w:rPr>
        <w:t>te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Shkodres</w:t>
      </w:r>
      <w:r>
        <w:rPr>
          <w:rFonts w:ascii="Arial" w:hAnsi="Arial" w:cs="Arial" w:eastAsia="Arial"/>
          <w:sz w:val="18"/>
          <w:szCs w:val="18"/>
          <w:color w:val="2D2D2D"/>
          <w:spacing w:val="7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Kune-Vainit</w:t>
      </w:r>
      <w:r>
        <w:rPr>
          <w:rFonts w:ascii="Arial" w:hAnsi="Arial" w:cs="Arial" w:eastAsia="Arial"/>
          <w:sz w:val="18"/>
          <w:szCs w:val="18"/>
          <w:color w:val="2D2D2D"/>
          <w:spacing w:val="-3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Patok</w:t>
      </w:r>
      <w:r>
        <w:rPr>
          <w:rFonts w:ascii="Arial" w:hAnsi="Arial" w:cs="Arial" w:eastAsia="Arial"/>
          <w:sz w:val="18"/>
          <w:szCs w:val="18"/>
          <w:color w:val="2D2D2D"/>
          <w:spacing w:val="3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4"/>
        </w:rPr>
        <w:t>Zone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4"/>
        </w:rPr>
        <w:t>s</w:t>
      </w:r>
      <w:r>
        <w:rPr>
          <w:rFonts w:ascii="Arial" w:hAnsi="Arial" w:cs="Arial" w:eastAsia="Arial"/>
          <w:sz w:val="18"/>
          <w:szCs w:val="18"/>
          <w:color w:val="2D2D2D"/>
          <w:spacing w:val="6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4"/>
        </w:rPr>
        <w:t>se</w:t>
      </w:r>
      <w:r>
        <w:rPr>
          <w:rFonts w:ascii="Arial" w:hAnsi="Arial" w:cs="Arial" w:eastAsia="Arial"/>
          <w:sz w:val="18"/>
          <w:szCs w:val="18"/>
          <w:color w:val="2D2D2D"/>
          <w:spacing w:val="-6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8"/>
        </w:rPr>
        <w:t>Pe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99"/>
        </w:rPr>
        <w:t>j</w:t>
      </w:r>
      <w:r>
        <w:rPr>
          <w:rFonts w:ascii="Arial" w:hAnsi="Arial" w:cs="Arial" w:eastAsia="Arial"/>
          <w:sz w:val="18"/>
          <w:szCs w:val="18"/>
          <w:color w:val="131313"/>
          <w:spacing w:val="11"/>
          <w:w w:val="81"/>
        </w:rPr>
        <w:t>z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6"/>
        </w:rPr>
        <w:t>azh</w:t>
      </w:r>
      <w:r>
        <w:rPr>
          <w:rFonts w:ascii="Arial" w:hAnsi="Arial" w:cs="Arial" w:eastAsia="Arial"/>
          <w:sz w:val="18"/>
          <w:szCs w:val="18"/>
          <w:color w:val="2D2D2D"/>
          <w:spacing w:val="-16"/>
          <w:w w:val="96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8"/>
        </w:rPr>
        <w:t>Mbr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8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3"/>
          <w:w w:val="108"/>
        </w:rPr>
        <w:t>j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8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-10"/>
          <w:w w:val="108"/>
        </w:rPr>
        <w:t>u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8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8"/>
        </w:rPr>
        <w:t>Vjose-Narte.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67" w:lineRule="auto"/>
        <w:ind w:left="1506" w:right="740" w:firstLine="-31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b.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D2D2D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ovim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5"/>
        </w:rPr>
        <w:t>ruajtje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s</w:t>
      </w:r>
      <w:r>
        <w:rPr>
          <w:rFonts w:ascii="Arial" w:hAnsi="Arial" w:cs="Arial" w:eastAsia="Arial"/>
          <w:sz w:val="18"/>
          <w:szCs w:val="18"/>
          <w:color w:val="2D2D2D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0"/>
        </w:rPr>
        <w:t>per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9"/>
        </w:rPr>
        <w:t>f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38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6"/>
          <w:w w:val="137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4"/>
        </w:rPr>
        <w:t>imitt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15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nd</w:t>
      </w:r>
      <w:r>
        <w:rPr>
          <w:rFonts w:ascii="Arial" w:hAnsi="Arial" w:cs="Arial" w:eastAsia="Arial"/>
          <w:sz w:val="18"/>
          <w:szCs w:val="18"/>
          <w:color w:val="2D2D2D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sjelle</w:t>
      </w:r>
      <w:r>
        <w:rPr>
          <w:rFonts w:ascii="Arial" w:hAnsi="Arial" w:cs="Arial" w:eastAsia="Arial"/>
          <w:sz w:val="18"/>
          <w:szCs w:val="18"/>
          <w:color w:val="2D2D2D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D2D2D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peshkat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lokale</w:t>
      </w:r>
      <w:r>
        <w:rPr>
          <w:rFonts w:ascii="Arial" w:hAnsi="Arial" w:cs="Arial" w:eastAsia="Arial"/>
          <w:sz w:val="18"/>
          <w:szCs w:val="18"/>
          <w:color w:val="3B3B3B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D2D2D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11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vjake</w:t>
      </w:r>
      <w:r>
        <w:rPr>
          <w:rFonts w:ascii="Arial" w:hAnsi="Arial" w:cs="Arial" w:eastAsia="Arial"/>
          <w:sz w:val="18"/>
          <w:szCs w:val="18"/>
          <w:color w:val="2D2D2D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93"/>
        </w:rPr>
        <w:t>-Karavast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93"/>
        </w:rPr>
        <w:t>a</w:t>
      </w:r>
      <w:r>
        <w:rPr>
          <w:rFonts w:ascii="Arial" w:hAnsi="Arial" w:cs="Arial" w:eastAsia="Arial"/>
          <w:sz w:val="18"/>
          <w:szCs w:val="18"/>
          <w:color w:val="3B3B3B"/>
          <w:spacing w:val="1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4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Liq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5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in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Prespe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D2D2D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D2D2D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Voge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D2D2D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rimekembjen</w:t>
      </w:r>
      <w:r>
        <w:rPr>
          <w:rFonts w:ascii="Arial" w:hAnsi="Arial" w:cs="Arial" w:eastAsia="Arial"/>
          <w:sz w:val="18"/>
          <w:szCs w:val="18"/>
          <w:color w:val="2D2D2D"/>
          <w:spacing w:val="3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kolonive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folezues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Pelik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2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1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51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5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y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ku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pershtatshmeri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habitatev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lej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5"/>
        </w:rPr>
        <w:t>at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6" w:after="0" w:line="267" w:lineRule="auto"/>
        <w:ind w:left="1497" w:right="774" w:firstLine="-30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c.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3B3B3B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Lobim</w:t>
      </w:r>
      <w:r>
        <w:rPr>
          <w:rFonts w:ascii="Arial" w:hAnsi="Arial" w:cs="Arial" w:eastAsia="Arial"/>
          <w:sz w:val="18"/>
          <w:szCs w:val="18"/>
          <w:color w:val="2D2D2D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kunder</w:t>
      </w:r>
      <w:r>
        <w:rPr>
          <w:rFonts w:ascii="Arial" w:hAnsi="Arial" w:cs="Arial" w:eastAsia="Arial"/>
          <w:sz w:val="18"/>
          <w:szCs w:val="18"/>
          <w:color w:val="2D2D2D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131313"/>
          <w:spacing w:val="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eve</w:t>
      </w:r>
      <w:r>
        <w:rPr>
          <w:rFonts w:ascii="Arial" w:hAnsi="Arial" w:cs="Arial" w:eastAsia="Arial"/>
          <w:sz w:val="18"/>
          <w:szCs w:val="18"/>
          <w:color w:val="2D2D2D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perzhvillim</w:t>
      </w:r>
      <w:r>
        <w:rPr>
          <w:rFonts w:ascii="Arial" w:hAnsi="Arial" w:cs="Arial" w:eastAsia="Arial"/>
          <w:sz w:val="18"/>
          <w:szCs w:val="18"/>
          <w:color w:val="3B3B3B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turizmit</w:t>
      </w:r>
      <w:r>
        <w:rPr>
          <w:rFonts w:ascii="Arial" w:hAnsi="Arial" w:cs="Arial" w:eastAsia="Arial"/>
          <w:sz w:val="18"/>
          <w:szCs w:val="18"/>
          <w:color w:val="2D2D2D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98"/>
        </w:rPr>
        <w:t>shoqeruara</w:t>
      </w:r>
      <w:r>
        <w:rPr>
          <w:rFonts w:ascii="Arial" w:hAnsi="Arial" w:cs="Arial" w:eastAsia="Arial"/>
          <w:sz w:val="18"/>
          <w:szCs w:val="18"/>
          <w:color w:val="3B3B3B"/>
          <w:spacing w:val="-19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D2D2D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tjetersimi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habitatevekritike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apo</w:t>
      </w:r>
      <w:r>
        <w:rPr>
          <w:rFonts w:ascii="Arial" w:hAnsi="Arial" w:cs="Arial" w:eastAsia="Arial"/>
          <w:sz w:val="18"/>
          <w:szCs w:val="18"/>
          <w:color w:val="2D2D2D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6"/>
        </w:rPr>
        <w:t>zonave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q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dore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Parkut</w:t>
      </w:r>
      <w:r>
        <w:rPr>
          <w:rFonts w:ascii="Arial" w:hAnsi="Arial" w:cs="Arial" w:eastAsia="Arial"/>
          <w:sz w:val="18"/>
          <w:szCs w:val="18"/>
          <w:color w:val="2D2D2D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Kombeta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11"/>
          <w:w w:val="99"/>
        </w:rPr>
        <w:t>D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vjake</w:t>
      </w:r>
      <w:r>
        <w:rPr>
          <w:rFonts w:ascii="Arial" w:hAnsi="Arial" w:cs="Arial" w:eastAsia="Arial"/>
          <w:sz w:val="18"/>
          <w:szCs w:val="18"/>
          <w:color w:val="2D2D2D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</w:rPr>
        <w:t>-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Karavasta.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78" w:lineRule="auto"/>
        <w:ind w:left="1506" w:right="777" w:firstLine="-31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d.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D2D2D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Lobim</w:t>
      </w:r>
      <w:r>
        <w:rPr>
          <w:rFonts w:ascii="Arial" w:hAnsi="Arial" w:cs="Arial" w:eastAsia="Arial"/>
          <w:sz w:val="18"/>
          <w:szCs w:val="18"/>
          <w:color w:val="2D2D2D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7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under</w:t>
      </w:r>
      <w:r>
        <w:rPr>
          <w:rFonts w:ascii="Arial" w:hAnsi="Arial" w:cs="Arial" w:eastAsia="Arial"/>
          <w:sz w:val="18"/>
          <w:szCs w:val="18"/>
          <w:color w:val="2D2D2D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3"/>
        </w:rPr>
        <w:t>insta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13"/>
        </w:rPr>
        <w:t>l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13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-9"/>
          <w:w w:val="113"/>
        </w:rPr>
        <w:t>m</w:t>
      </w:r>
      <w:r>
        <w:rPr>
          <w:rFonts w:ascii="Arial" w:hAnsi="Arial" w:cs="Arial" w:eastAsia="Arial"/>
          <w:sz w:val="18"/>
          <w:szCs w:val="18"/>
          <w:color w:val="131313"/>
          <w:spacing w:val="-12"/>
          <w:w w:val="113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3"/>
        </w:rPr>
        <w:t>tt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23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infrastrukture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3B3B3B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2"/>
        </w:rPr>
        <w:t>se</w:t>
      </w:r>
      <w:r>
        <w:rPr>
          <w:rFonts w:ascii="Arial" w:hAnsi="Arial" w:cs="Arial" w:eastAsia="Arial"/>
          <w:sz w:val="18"/>
          <w:szCs w:val="18"/>
          <w:color w:val="2D2D2D"/>
          <w:spacing w:val="-12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shpimitt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nafte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D2D2D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lagunen</w:t>
      </w:r>
      <w:r>
        <w:rPr>
          <w:rFonts w:ascii="Arial" w:hAnsi="Arial" w:cs="Arial" w:eastAsia="Arial"/>
          <w:sz w:val="18"/>
          <w:szCs w:val="18"/>
          <w:color w:val="2D2D2D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-3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arte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D2D2D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D2D2D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qellim</w:t>
      </w:r>
      <w:r>
        <w:rPr>
          <w:rFonts w:ascii="Arial" w:hAnsi="Arial" w:cs="Arial" w:eastAsia="Arial"/>
          <w:sz w:val="18"/>
          <w:szCs w:val="18"/>
          <w:color w:val="2D2D2D"/>
          <w:spacing w:val="-32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ru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6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6"/>
        </w:rPr>
        <w:t>j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6"/>
        </w:rPr>
        <w:t>jes</w:t>
      </w:r>
      <w:r>
        <w:rPr>
          <w:rFonts w:ascii="Arial" w:hAnsi="Arial" w:cs="Arial" w:eastAsia="Arial"/>
          <w:sz w:val="18"/>
          <w:szCs w:val="18"/>
          <w:color w:val="3B3B3B"/>
          <w:spacing w:val="-16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2"/>
        </w:rPr>
        <w:t>se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habitat</w:t>
      </w:r>
      <w:r>
        <w:rPr>
          <w:rFonts w:ascii="Arial" w:hAnsi="Arial" w:cs="Arial" w:eastAsia="Arial"/>
          <w:sz w:val="18"/>
          <w:szCs w:val="18"/>
          <w:color w:val="2D2D2D"/>
          <w:spacing w:val="-16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7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87"/>
        </w:rPr>
        <w:t>s</w:t>
      </w:r>
      <w:r>
        <w:rPr>
          <w:rFonts w:ascii="Arial" w:hAnsi="Arial" w:cs="Arial" w:eastAsia="Arial"/>
          <w:sz w:val="18"/>
          <w:szCs w:val="18"/>
          <w:color w:val="131313"/>
          <w:spacing w:val="-6"/>
          <w:w w:val="107"/>
        </w:rPr>
        <w:t>p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2"/>
        </w:rPr>
        <w:t>ecieve.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873" w:right="730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  <w:i/>
        </w:rPr>
        <w:t>Pri</w:t>
      </w:r>
      <w:r>
        <w:rPr>
          <w:rFonts w:ascii="Arial" w:hAnsi="Arial" w:cs="Arial" w:eastAsia="Arial"/>
          <w:sz w:val="17"/>
          <w:szCs w:val="17"/>
          <w:color w:val="131313"/>
          <w:spacing w:val="-8"/>
          <w:w w:val="100"/>
          <w:b/>
          <w:bCs/>
          <w:i/>
        </w:rPr>
        <w:t>o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  <w:i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-4"/>
          <w:w w:val="100"/>
          <w:b/>
          <w:bCs/>
          <w:i/>
        </w:rPr>
        <w:t>i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  <w:i/>
        </w:rPr>
        <w:t>te</w:t>
      </w:r>
      <w:r>
        <w:rPr>
          <w:rFonts w:ascii="Arial" w:hAnsi="Arial" w:cs="Arial" w:eastAsia="Arial"/>
          <w:sz w:val="17"/>
          <w:szCs w:val="17"/>
          <w:color w:val="131313"/>
          <w:spacing w:val="-8"/>
          <w:w w:val="100"/>
          <w:b/>
          <w:bCs/>
          <w:i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  <w:i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  <w:i/>
        </w:rPr>
        <w:t>:</w:t>
      </w:r>
      <w:r>
        <w:rPr>
          <w:rFonts w:ascii="Arial" w:hAnsi="Arial" w:cs="Arial" w:eastAsia="Arial"/>
          <w:sz w:val="17"/>
          <w:szCs w:val="17"/>
          <w:color w:val="2D2D2D"/>
          <w:spacing w:val="15"/>
          <w:w w:val="100"/>
          <w:b/>
          <w:bCs/>
          <w:i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  <w:i/>
        </w:rPr>
        <w:t>Thelbesor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873" w:right="87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31313"/>
          <w:w w:val="95"/>
          <w:b/>
          <w:bCs/>
          <w:i/>
        </w:rPr>
        <w:t>P</w:t>
      </w:r>
      <w:r>
        <w:rPr>
          <w:rFonts w:ascii="Arial" w:hAnsi="Arial" w:cs="Arial" w:eastAsia="Arial"/>
          <w:sz w:val="17"/>
          <w:szCs w:val="17"/>
          <w:color w:val="131313"/>
          <w:spacing w:val="-7"/>
          <w:w w:val="96"/>
          <w:b/>
          <w:bCs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2"/>
          <w:b/>
          <w:bCs/>
          <w:i/>
        </w:rPr>
        <w:t>r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99"/>
          <w:b/>
          <w:bCs/>
          <w:i/>
        </w:rPr>
        <w:t>gje</w:t>
      </w:r>
      <w:r>
        <w:rPr>
          <w:rFonts w:ascii="Arial" w:hAnsi="Arial" w:cs="Arial" w:eastAsia="Arial"/>
          <w:sz w:val="17"/>
          <w:szCs w:val="17"/>
          <w:color w:val="131313"/>
          <w:spacing w:val="4"/>
          <w:w w:val="99"/>
          <w:b/>
          <w:bCs/>
          <w:i/>
        </w:rPr>
        <w:t>g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94"/>
          <w:b/>
          <w:bCs/>
          <w:i/>
        </w:rPr>
        <w:t>jes</w:t>
      </w:r>
      <w:r>
        <w:rPr>
          <w:rFonts w:ascii="Arial" w:hAnsi="Arial" w:cs="Arial" w:eastAsia="Arial"/>
          <w:sz w:val="17"/>
          <w:szCs w:val="17"/>
          <w:color w:val="2D2D2D"/>
          <w:spacing w:val="2"/>
          <w:w w:val="94"/>
          <w:b/>
          <w:bCs/>
          <w:i/>
        </w:rPr>
        <w:t>i</w:t>
      </w:r>
      <w:r>
        <w:rPr>
          <w:rFonts w:ascii="Arial" w:hAnsi="Arial" w:cs="Arial" w:eastAsia="Arial"/>
          <w:sz w:val="17"/>
          <w:szCs w:val="17"/>
          <w:color w:val="131313"/>
          <w:spacing w:val="2"/>
          <w:w w:val="115"/>
          <w:b/>
          <w:bCs/>
          <w:i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69"/>
          <w:b/>
          <w:bCs/>
          <w:i/>
        </w:rPr>
        <w:t>: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13"/>
          <w:w w:val="100"/>
          <w:b/>
          <w:bCs/>
          <w:i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AKZ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AKZM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ARZ</w:t>
      </w:r>
      <w:r>
        <w:rPr>
          <w:rFonts w:ascii="Arial" w:hAnsi="Arial" w:cs="Arial" w:eastAsia="Arial"/>
          <w:sz w:val="18"/>
          <w:szCs w:val="18"/>
          <w:color w:val="2D2D2D"/>
          <w:spacing w:val="-12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0"/>
        </w:rPr>
        <w:t>-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Fierit,</w:t>
      </w:r>
      <w:r>
        <w:rPr>
          <w:rFonts w:ascii="Arial" w:hAnsi="Arial" w:cs="Arial" w:eastAsia="Arial"/>
          <w:sz w:val="18"/>
          <w:szCs w:val="18"/>
          <w:color w:val="2D2D2D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3"/>
        </w:rPr>
        <w:t>Kort;es,</w:t>
      </w:r>
      <w:r>
        <w:rPr>
          <w:rFonts w:ascii="Arial" w:hAnsi="Arial" w:cs="Arial" w:eastAsia="Arial"/>
          <w:sz w:val="18"/>
          <w:szCs w:val="18"/>
          <w:color w:val="2D2D2D"/>
          <w:spacing w:val="23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94"/>
        </w:rPr>
        <w:t>Lezhe</w:t>
      </w:r>
      <w:r>
        <w:rPr>
          <w:rFonts w:ascii="Arial" w:hAnsi="Arial" w:cs="Arial" w:eastAsia="Arial"/>
          <w:sz w:val="18"/>
          <w:szCs w:val="18"/>
          <w:color w:val="3B3B3B"/>
          <w:spacing w:val="-11"/>
          <w:w w:val="94"/>
        </w:rPr>
        <w:t>s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200"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Shkodre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D2D2D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and</w:t>
      </w:r>
      <w:r>
        <w:rPr>
          <w:rFonts w:ascii="Arial" w:hAnsi="Arial" w:cs="Arial" w:eastAsia="Arial"/>
          <w:sz w:val="18"/>
          <w:szCs w:val="18"/>
          <w:color w:val="2D2D2D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Vlores;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Drejto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B3B3B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3" w:after="0" w:line="240" w:lineRule="auto"/>
        <w:ind w:left="873" w:right="5099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w w:val="102"/>
        </w:rPr>
        <w:t>Biodiver</w:t>
      </w:r>
      <w:r>
        <w:rPr>
          <w:rFonts w:ascii="Arial" w:hAnsi="Arial" w:cs="Arial" w:eastAsia="Arial"/>
          <w:sz w:val="18"/>
          <w:szCs w:val="18"/>
          <w:color w:val="2D2D2D"/>
          <w:spacing w:val="2"/>
          <w:w w:val="103"/>
        </w:rPr>
        <w:t>s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38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37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7"/>
        </w:rPr>
        <w:t>et</w:t>
      </w:r>
      <w:r>
        <w:rPr>
          <w:rFonts w:ascii="Arial" w:hAnsi="Arial" w:cs="Arial" w:eastAsia="Arial"/>
          <w:sz w:val="18"/>
          <w:szCs w:val="18"/>
          <w:color w:val="2D2D2D"/>
          <w:spacing w:val="-16"/>
          <w:w w:val="118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7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5"/>
        </w:rPr>
        <w:t>Zonav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5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Mbr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6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6"/>
        </w:rPr>
        <w:t>j</w:t>
      </w:r>
      <w:r>
        <w:rPr>
          <w:rFonts w:ascii="Arial" w:hAnsi="Arial" w:cs="Arial" w:eastAsia="Arial"/>
          <w:sz w:val="18"/>
          <w:szCs w:val="18"/>
          <w:color w:val="131313"/>
          <w:spacing w:val="-6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6"/>
        </w:rPr>
        <w:t>ura</w:t>
      </w:r>
      <w:r>
        <w:rPr>
          <w:rFonts w:ascii="Arial" w:hAnsi="Arial" w:cs="Arial" w:eastAsia="Arial"/>
          <w:sz w:val="18"/>
          <w:szCs w:val="18"/>
          <w:color w:val="2D2D2D"/>
          <w:spacing w:val="-7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5"/>
        </w:rPr>
        <w:t>(M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5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-6"/>
          <w:w w:val="79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113"/>
        </w:rPr>
        <w:t>)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873" w:right="901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  <w:i/>
        </w:rPr>
        <w:t>Pale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  <w:i/>
        </w:rPr>
        <w:t>t</w:t>
      </w:r>
      <w:r>
        <w:rPr>
          <w:rFonts w:ascii="Arial" w:hAnsi="Arial" w:cs="Arial" w:eastAsia="Arial"/>
          <w:sz w:val="17"/>
          <w:szCs w:val="17"/>
          <w:color w:val="131313"/>
          <w:spacing w:val="19"/>
          <w:w w:val="100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  <w:i/>
        </w:rPr>
        <w:t>e</w:t>
      </w:r>
      <w:r>
        <w:rPr>
          <w:rFonts w:ascii="Arial" w:hAnsi="Arial" w:cs="Arial" w:eastAsia="Arial"/>
          <w:sz w:val="17"/>
          <w:szCs w:val="17"/>
          <w:color w:val="131313"/>
          <w:spacing w:val="18"/>
          <w:w w:val="100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  <w:i/>
        </w:rPr>
        <w:t>tjer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  <w:i/>
        </w:rPr>
        <w:t>a</w:t>
      </w:r>
      <w:r>
        <w:rPr>
          <w:rFonts w:ascii="Arial" w:hAnsi="Arial" w:cs="Arial" w:eastAsia="Arial"/>
          <w:sz w:val="17"/>
          <w:szCs w:val="17"/>
          <w:color w:val="131313"/>
          <w:spacing w:val="24"/>
          <w:w w:val="100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-14"/>
          <w:w w:val="127"/>
          <w:b/>
          <w:bCs/>
          <w:i/>
        </w:rPr>
        <w:t>t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27"/>
          <w:b/>
          <w:bCs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-10"/>
          <w:w w:val="127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  <w:i/>
        </w:rPr>
        <w:t>interesur</w:t>
      </w:r>
      <w:r>
        <w:rPr>
          <w:rFonts w:ascii="Arial" w:hAnsi="Arial" w:cs="Arial" w:eastAsia="Arial"/>
          <w:sz w:val="17"/>
          <w:szCs w:val="17"/>
          <w:color w:val="131313"/>
          <w:spacing w:val="2"/>
          <w:w w:val="100"/>
          <w:b/>
          <w:bCs/>
          <w:i/>
        </w:rPr>
        <w:t>a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b/>
          <w:bCs/>
          <w:i/>
        </w:rPr>
        <w:t>:</w:t>
      </w:r>
      <w:r>
        <w:rPr>
          <w:rFonts w:ascii="Arial" w:hAnsi="Arial" w:cs="Arial" w:eastAsia="Arial"/>
          <w:sz w:val="17"/>
          <w:szCs w:val="17"/>
          <w:color w:val="2D2D2D"/>
          <w:spacing w:val="11"/>
          <w:w w:val="100"/>
          <w:b/>
          <w:bCs/>
          <w:i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Ministri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8"/>
        </w:rPr>
        <w:t>Mjedis</w:t>
      </w:r>
      <w:r>
        <w:rPr>
          <w:rFonts w:ascii="Arial" w:hAnsi="Arial" w:cs="Arial" w:eastAsia="Arial"/>
          <w:sz w:val="18"/>
          <w:szCs w:val="18"/>
          <w:color w:val="2D2D2D"/>
          <w:spacing w:val="-16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17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200"/>
        </w:rPr>
        <w:t>,</w:t>
      </w:r>
      <w:r>
        <w:rPr>
          <w:rFonts w:ascii="Arial" w:hAnsi="Arial" w:cs="Arial" w:eastAsia="Arial"/>
          <w:sz w:val="18"/>
          <w:szCs w:val="18"/>
          <w:color w:val="3B3B3B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Bashkit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Divjakes</w:t>
      </w:r>
      <w:r>
        <w:rPr>
          <w:rFonts w:ascii="Arial" w:hAnsi="Arial" w:cs="Arial" w:eastAsia="Arial"/>
          <w:sz w:val="18"/>
          <w:szCs w:val="18"/>
          <w:color w:val="2D2D2D"/>
          <w:spacing w:val="-9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Pu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31313"/>
          <w:spacing w:val="-9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ecit,</w:t>
      </w:r>
      <w:r>
        <w:rPr>
          <w:rFonts w:ascii="Arial" w:hAnsi="Arial" w:cs="Arial" w:eastAsia="Arial"/>
          <w:sz w:val="18"/>
          <w:szCs w:val="18"/>
          <w:color w:val="2D2D2D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-10"/>
          <w:w w:val="84"/>
        </w:rPr>
        <w:t>L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5"/>
          <w:w w:val="70"/>
        </w:rPr>
        <w:t>z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hes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1"/>
        </w:rPr>
        <w:t>S</w:t>
      </w:r>
      <w:r>
        <w:rPr>
          <w:rFonts w:ascii="Arial" w:hAnsi="Arial" w:cs="Arial" w:eastAsia="Arial"/>
          <w:sz w:val="18"/>
          <w:szCs w:val="18"/>
          <w:color w:val="2D2D2D"/>
          <w:spacing w:val="-9"/>
          <w:w w:val="92"/>
        </w:rPr>
        <w:t>h</w:t>
      </w:r>
      <w:r>
        <w:rPr>
          <w:rFonts w:ascii="Arial" w:hAnsi="Arial" w:cs="Arial" w:eastAsia="Arial"/>
          <w:sz w:val="18"/>
          <w:szCs w:val="18"/>
          <w:color w:val="131313"/>
          <w:spacing w:val="3"/>
          <w:w w:val="99"/>
        </w:rPr>
        <w:t>k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9"/>
        </w:rPr>
        <w:t>odres</w:t>
      </w:r>
      <w:r>
        <w:rPr>
          <w:rFonts w:ascii="Arial" w:hAnsi="Arial" w:cs="Arial" w:eastAsia="Arial"/>
          <w:sz w:val="18"/>
          <w:szCs w:val="18"/>
          <w:color w:val="2D2D2D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4"/>
        </w:rPr>
        <w:t>dhe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3" w:after="0" w:line="240" w:lineRule="auto"/>
        <w:ind w:left="863" w:right="3366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1"/>
          <w:w w:val="105"/>
        </w:rPr>
        <w:t>V</w:t>
      </w:r>
      <w:r>
        <w:rPr>
          <w:rFonts w:ascii="Arial" w:hAnsi="Arial" w:cs="Arial" w:eastAsia="Arial"/>
          <w:sz w:val="18"/>
          <w:szCs w:val="18"/>
          <w:color w:val="010101"/>
          <w:spacing w:val="3"/>
          <w:w w:val="105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5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5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5"/>
        </w:rPr>
        <w:t>es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5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5"/>
        </w:rPr>
        <w:t>inst</w:t>
      </w:r>
      <w:r>
        <w:rPr>
          <w:rFonts w:ascii="Arial" w:hAnsi="Arial" w:cs="Arial" w:eastAsia="Arial"/>
          <w:sz w:val="18"/>
          <w:szCs w:val="18"/>
          <w:color w:val="2D2D2D"/>
          <w:spacing w:val="-17"/>
          <w:w w:val="105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05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5"/>
        </w:rPr>
        <w:t>uci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5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5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8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5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-8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7"/>
        </w:rPr>
        <w:t>lokale</w:t>
      </w:r>
      <w:r>
        <w:rPr>
          <w:rFonts w:ascii="Arial" w:hAnsi="Arial" w:cs="Arial" w:eastAsia="Arial"/>
          <w:sz w:val="18"/>
          <w:szCs w:val="18"/>
          <w:color w:val="2D2D2D"/>
          <w:spacing w:val="-5"/>
          <w:w w:val="106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10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8"/>
        </w:rPr>
        <w:t>gan</w:t>
      </w:r>
      <w:r>
        <w:rPr>
          <w:rFonts w:ascii="Arial" w:hAnsi="Arial" w:cs="Arial" w:eastAsia="Arial"/>
          <w:sz w:val="18"/>
          <w:szCs w:val="18"/>
          <w:color w:val="2D2D2D"/>
          <w:spacing w:val="-16"/>
          <w:w w:val="98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81"/>
        </w:rPr>
        <w:t>z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89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lokale</w:t>
      </w:r>
      <w:r>
        <w:rPr>
          <w:rFonts w:ascii="Arial" w:hAnsi="Arial" w:cs="Arial" w:eastAsia="Arial"/>
          <w:sz w:val="18"/>
          <w:szCs w:val="18"/>
          <w:color w:val="3B3B3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-7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shoq</w:t>
      </w:r>
      <w:r>
        <w:rPr>
          <w:rFonts w:ascii="Arial" w:hAnsi="Arial" w:cs="Arial" w:eastAsia="Arial"/>
          <w:sz w:val="18"/>
          <w:szCs w:val="18"/>
          <w:color w:val="2D2D2D"/>
          <w:spacing w:val="1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ia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8"/>
        </w:rPr>
        <w:t>civile</w:t>
      </w:r>
      <w:r>
        <w:rPr>
          <w:rFonts w:ascii="Arial" w:hAnsi="Arial" w:cs="Arial" w:eastAsia="Arial"/>
          <w:sz w:val="18"/>
          <w:szCs w:val="18"/>
          <w:color w:val="3B3B3B"/>
          <w:spacing w:val="4"/>
          <w:w w:val="107"/>
        </w:rPr>
        <w:t>,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17"/>
        </w:rPr>
        <w:t>et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18"/>
        </w:rPr>
        <w:t>j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873" w:right="514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31313"/>
          <w:w w:val="93"/>
          <w:b/>
          <w:bCs/>
          <w:i/>
        </w:rPr>
        <w:t>Kohe</w:t>
      </w:r>
      <w:r>
        <w:rPr>
          <w:rFonts w:ascii="Arial" w:hAnsi="Arial" w:cs="Arial" w:eastAsia="Arial"/>
          <w:sz w:val="17"/>
          <w:szCs w:val="17"/>
          <w:color w:val="131313"/>
          <w:spacing w:val="1"/>
          <w:w w:val="94"/>
          <w:b/>
          <w:bCs/>
          <w:i/>
        </w:rPr>
        <w:t>v</w:t>
      </w:r>
      <w:r>
        <w:rPr>
          <w:rFonts w:ascii="Arial" w:hAnsi="Arial" w:cs="Arial" w:eastAsia="Arial"/>
          <w:sz w:val="17"/>
          <w:szCs w:val="17"/>
          <w:color w:val="2D2D2D"/>
          <w:spacing w:val="-10"/>
          <w:w w:val="114"/>
          <w:b/>
          <w:bCs/>
          <w:i/>
        </w:rPr>
        <w:t>e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97"/>
          <w:b/>
          <w:bCs/>
          <w:i/>
        </w:rPr>
        <w:t>p</w:t>
      </w:r>
      <w:r>
        <w:rPr>
          <w:rFonts w:ascii="Arial" w:hAnsi="Arial" w:cs="Arial" w:eastAsia="Arial"/>
          <w:sz w:val="17"/>
          <w:szCs w:val="17"/>
          <w:color w:val="131313"/>
          <w:spacing w:val="-3"/>
          <w:w w:val="98"/>
          <w:b/>
          <w:bCs/>
          <w:i/>
        </w:rPr>
        <w:t>r</w:t>
      </w:r>
      <w:r>
        <w:rPr>
          <w:rFonts w:ascii="Arial" w:hAnsi="Arial" w:cs="Arial" w:eastAsia="Arial"/>
          <w:sz w:val="17"/>
          <w:szCs w:val="17"/>
          <w:color w:val="2D2D2D"/>
          <w:spacing w:val="-6"/>
          <w:w w:val="116"/>
          <w:b/>
          <w:bCs/>
          <w:i/>
        </w:rPr>
        <w:t>i</w:t>
      </w:r>
      <w:r>
        <w:rPr>
          <w:rFonts w:ascii="Arial" w:hAnsi="Arial" w:cs="Arial" w:eastAsia="Arial"/>
          <w:sz w:val="17"/>
          <w:szCs w:val="17"/>
          <w:color w:val="131313"/>
          <w:spacing w:val="-1"/>
          <w:w w:val="108"/>
          <w:b/>
          <w:bCs/>
          <w:i/>
        </w:rPr>
        <w:t>m</w:t>
      </w:r>
      <w:r>
        <w:rPr>
          <w:rFonts w:ascii="Arial" w:hAnsi="Arial" w:cs="Arial" w:eastAsia="Arial"/>
          <w:sz w:val="17"/>
          <w:szCs w:val="17"/>
          <w:color w:val="2D2D2D"/>
          <w:spacing w:val="7"/>
          <w:w w:val="116"/>
          <w:b/>
          <w:bCs/>
          <w:i/>
        </w:rPr>
        <w:t>i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69"/>
          <w:b/>
          <w:bCs/>
          <w:i/>
        </w:rPr>
        <w:t>:</w:t>
      </w:r>
      <w:r>
        <w:rPr>
          <w:rFonts w:ascii="Arial" w:hAnsi="Arial" w:cs="Arial" w:eastAsia="Arial"/>
          <w:sz w:val="17"/>
          <w:szCs w:val="17"/>
          <w:color w:val="131313"/>
          <w:spacing w:val="-5"/>
          <w:w w:val="100"/>
          <w:b/>
          <w:bCs/>
          <w:i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8"/>
          <w:w w:val="167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4"/>
        </w:rPr>
        <w:t>menjehershem</w:t>
      </w:r>
      <w:r>
        <w:rPr>
          <w:rFonts w:ascii="Arial" w:hAnsi="Arial" w:cs="Arial" w:eastAsia="Arial"/>
          <w:sz w:val="18"/>
          <w:szCs w:val="18"/>
          <w:color w:val="2D2D2D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D2D2D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1"/>
        </w:rPr>
        <w:t>vazhdim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863" w:right="5443"/>
        <w:jc w:val="both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131313"/>
          <w:spacing w:val="-4"/>
          <w:w w:val="118"/>
          <w:b/>
          <w:bCs/>
        </w:rPr>
        <w:t>A</w:t>
      </w:r>
      <w:r>
        <w:rPr>
          <w:rFonts w:ascii="Arial" w:hAnsi="Arial" w:cs="Arial" w:eastAsia="Arial"/>
          <w:sz w:val="16"/>
          <w:szCs w:val="16"/>
          <w:color w:val="2D2D2D"/>
          <w:spacing w:val="-6"/>
          <w:w w:val="118"/>
          <w:b/>
          <w:bCs/>
        </w:rPr>
        <w:t>.</w:t>
      </w:r>
      <w:r>
        <w:rPr>
          <w:rFonts w:ascii="Arial" w:hAnsi="Arial" w:cs="Arial" w:eastAsia="Arial"/>
          <w:sz w:val="16"/>
          <w:szCs w:val="16"/>
          <w:color w:val="131313"/>
          <w:spacing w:val="-13"/>
          <w:w w:val="118"/>
          <w:b/>
          <w:bCs/>
        </w:rPr>
        <w:t>3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8"/>
          <w:b/>
          <w:bCs/>
        </w:rPr>
        <w:t>.</w:t>
      </w:r>
      <w:r>
        <w:rPr>
          <w:rFonts w:ascii="Arial" w:hAnsi="Arial" w:cs="Arial" w:eastAsia="Arial"/>
          <w:sz w:val="16"/>
          <w:szCs w:val="16"/>
          <w:color w:val="2D2D2D"/>
          <w:spacing w:val="-24"/>
          <w:w w:val="118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00"/>
          <w:b/>
          <w:bCs/>
        </w:rPr>
        <w:t>F</w:t>
      </w:r>
      <w:r>
        <w:rPr>
          <w:rFonts w:ascii="Arial" w:hAnsi="Arial" w:cs="Arial" w:eastAsia="Arial"/>
          <w:sz w:val="16"/>
          <w:szCs w:val="16"/>
          <w:color w:val="131313"/>
          <w:spacing w:val="-8"/>
          <w:w w:val="100"/>
          <w:b/>
          <w:bCs/>
        </w:rPr>
        <w:t>o</w:t>
      </w:r>
      <w:r>
        <w:rPr>
          <w:rFonts w:ascii="Arial" w:hAnsi="Arial" w:cs="Arial" w:eastAsia="Arial"/>
          <w:sz w:val="16"/>
          <w:szCs w:val="16"/>
          <w:color w:val="2D2D2D"/>
          <w:spacing w:val="-7"/>
          <w:w w:val="100"/>
          <w:b/>
          <w:bCs/>
        </w:rPr>
        <w:t>r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00"/>
          <w:b/>
          <w:bCs/>
        </w:rPr>
        <w:t>ci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00"/>
          <w:b/>
          <w:bCs/>
        </w:rPr>
        <w:t>m</w:t>
      </w:r>
      <w:r>
        <w:rPr>
          <w:rFonts w:ascii="Arial" w:hAnsi="Arial" w:cs="Arial" w:eastAsia="Arial"/>
          <w:sz w:val="16"/>
          <w:szCs w:val="16"/>
          <w:color w:val="131313"/>
          <w:spacing w:val="18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9"/>
          <w:b/>
          <w:bCs/>
        </w:rPr>
        <w:t>i</w:t>
      </w:r>
      <w:r>
        <w:rPr>
          <w:rFonts w:ascii="Arial" w:hAnsi="Arial" w:cs="Arial" w:eastAsia="Arial"/>
          <w:sz w:val="16"/>
          <w:szCs w:val="16"/>
          <w:color w:val="2D2D2D"/>
          <w:spacing w:val="-10"/>
          <w:w w:val="109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131313"/>
          <w:spacing w:val="-7"/>
          <w:w w:val="109"/>
          <w:b/>
          <w:bCs/>
        </w:rPr>
        <w:t>b</w:t>
      </w:r>
      <w:r>
        <w:rPr>
          <w:rFonts w:ascii="Arial" w:hAnsi="Arial" w:cs="Arial" w:eastAsia="Arial"/>
          <w:sz w:val="16"/>
          <w:szCs w:val="16"/>
          <w:color w:val="2D2D2D"/>
          <w:spacing w:val="-11"/>
          <w:w w:val="109"/>
          <w:b/>
          <w:bCs/>
        </w:rPr>
        <w:t>a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09"/>
          <w:b/>
          <w:bCs/>
        </w:rPr>
        <w:t>shkepunimi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09"/>
          <w:b/>
          <w:bCs/>
        </w:rPr>
        <w:t>t</w:t>
      </w:r>
      <w:r>
        <w:rPr>
          <w:rFonts w:ascii="Arial" w:hAnsi="Arial" w:cs="Arial" w:eastAsia="Arial"/>
          <w:sz w:val="16"/>
          <w:szCs w:val="16"/>
          <w:color w:val="131313"/>
          <w:spacing w:val="-21"/>
          <w:w w:val="109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10"/>
          <w:b/>
          <w:bCs/>
        </w:rPr>
        <w:t>nderkombe</w:t>
      </w:r>
      <w:r>
        <w:rPr>
          <w:rFonts w:ascii="Arial" w:hAnsi="Arial" w:cs="Arial" w:eastAsia="Arial"/>
          <w:sz w:val="16"/>
          <w:szCs w:val="16"/>
          <w:color w:val="131313"/>
          <w:spacing w:val="-10"/>
          <w:w w:val="111"/>
          <w:b/>
          <w:bCs/>
        </w:rPr>
        <w:t>t</w:t>
      </w:r>
      <w:r>
        <w:rPr>
          <w:rFonts w:ascii="Arial" w:hAnsi="Arial" w:cs="Arial" w:eastAsia="Arial"/>
          <w:sz w:val="16"/>
          <w:szCs w:val="16"/>
          <w:color w:val="2D2D2D"/>
          <w:spacing w:val="-8"/>
          <w:w w:val="111"/>
          <w:b/>
          <w:bCs/>
        </w:rPr>
        <w:t>a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25"/>
          <w:b/>
          <w:bCs/>
        </w:rPr>
        <w:t>r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95" w:after="0" w:line="283" w:lineRule="auto"/>
        <w:ind w:left="863" w:right="762" w:firstLine="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ndajne</w:t>
      </w:r>
      <w:r>
        <w:rPr>
          <w:rFonts w:ascii="Arial" w:hAnsi="Arial" w:cs="Arial" w:eastAsia="Arial"/>
          <w:sz w:val="18"/>
          <w:szCs w:val="18"/>
          <w:color w:val="3B3B3B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abitat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nderkufitar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94"/>
        </w:rPr>
        <w:t>ose</w:t>
      </w:r>
      <w:r>
        <w:rPr>
          <w:rFonts w:ascii="Arial" w:hAnsi="Arial" w:cs="Arial" w:eastAsia="Arial"/>
          <w:sz w:val="18"/>
          <w:szCs w:val="18"/>
          <w:color w:val="2D2D2D"/>
          <w:spacing w:val="-3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shtegtojn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D2D2D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vende</w:t>
      </w:r>
      <w:r>
        <w:rPr>
          <w:rFonts w:ascii="Arial" w:hAnsi="Arial" w:cs="Arial" w:eastAsia="Arial"/>
          <w:sz w:val="18"/>
          <w:szCs w:val="18"/>
          <w:color w:val="2D2D2D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dryshme</w:t>
      </w:r>
      <w:r>
        <w:rPr>
          <w:rFonts w:ascii="Arial" w:hAnsi="Arial" w:cs="Arial" w:eastAsia="Arial"/>
          <w:sz w:val="18"/>
          <w:szCs w:val="18"/>
          <w:color w:val="2D2D2D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ndaj</w:t>
      </w:r>
      <w:r>
        <w:rPr>
          <w:rFonts w:ascii="Arial" w:hAnsi="Arial" w:cs="Arial" w:eastAsia="Arial"/>
          <w:sz w:val="18"/>
          <w:szCs w:val="18"/>
          <w:color w:val="2D2D2D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7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studimet</w:t>
      </w:r>
      <w:r>
        <w:rPr>
          <w:rFonts w:ascii="Arial" w:hAnsi="Arial" w:cs="Arial" w:eastAsia="Arial"/>
          <w:sz w:val="18"/>
          <w:szCs w:val="18"/>
          <w:color w:val="2D2D2D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4"/>
        </w:rPr>
        <w:t>dhe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veprime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ruajtje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D2D2D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D2D2D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tyr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-7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31313"/>
          <w:spacing w:val="3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he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koordin</w:t>
      </w:r>
      <w:r>
        <w:rPr>
          <w:rFonts w:ascii="Arial" w:hAnsi="Arial" w:cs="Arial" w:eastAsia="Arial"/>
          <w:sz w:val="18"/>
          <w:szCs w:val="18"/>
          <w:color w:val="2D2D2D"/>
          <w:spacing w:val="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D2D2D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20"/>
        </w:rPr>
        <w:t>met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2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-15"/>
          <w:w w:val="12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gjith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D2D2D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9"/>
        </w:rPr>
        <w:t>auto</w:t>
      </w:r>
      <w:r>
        <w:rPr>
          <w:rFonts w:ascii="Arial" w:hAnsi="Arial" w:cs="Arial" w:eastAsia="Arial"/>
          <w:sz w:val="18"/>
          <w:szCs w:val="18"/>
          <w:color w:val="2D2D2D"/>
          <w:spacing w:val="-1"/>
          <w:w w:val="109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9"/>
        </w:rPr>
        <w:t>tetet</w:t>
      </w:r>
      <w:r>
        <w:rPr>
          <w:rFonts w:ascii="Arial" w:hAnsi="Arial" w:cs="Arial" w:eastAsia="Arial"/>
          <w:sz w:val="18"/>
          <w:szCs w:val="18"/>
          <w:color w:val="3B3B3B"/>
          <w:spacing w:val="4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pergjegjese</w:t>
      </w:r>
      <w:r>
        <w:rPr>
          <w:rFonts w:ascii="Arial" w:hAnsi="Arial" w:cs="Arial" w:eastAsia="Arial"/>
          <w:sz w:val="18"/>
          <w:szCs w:val="18"/>
          <w:color w:val="2D2D2D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vende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7"/>
          <w:w w:val="99"/>
        </w:rPr>
        <w:t>k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2"/>
        </w:rPr>
        <w:t>u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strehohe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B3B3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D2D2D"/>
          <w:spacing w:val="12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ik</w:t>
      </w:r>
      <w:r>
        <w:rPr>
          <w:rFonts w:ascii="Arial" w:hAnsi="Arial" w:cs="Arial" w:eastAsia="Arial"/>
          <w:sz w:val="18"/>
          <w:szCs w:val="18"/>
          <w:color w:val="3B3B3B"/>
          <w:spacing w:val="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D2D2D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kacurrel</w:t>
      </w:r>
      <w:r>
        <w:rPr>
          <w:rFonts w:ascii="Arial" w:hAnsi="Arial" w:cs="Arial" w:eastAsia="Arial"/>
          <w:sz w:val="18"/>
          <w:szCs w:val="18"/>
          <w:color w:val="2D2D2D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folezue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apo</w:t>
      </w:r>
      <w:r>
        <w:rPr>
          <w:rFonts w:ascii="Arial" w:hAnsi="Arial" w:cs="Arial" w:eastAsia="Arial"/>
          <w:sz w:val="18"/>
          <w:szCs w:val="18"/>
          <w:color w:val="2D2D2D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D2D2D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0"/>
        </w:rPr>
        <w:t>pranishem</w:t>
      </w:r>
      <w:r>
        <w:rPr>
          <w:rFonts w:ascii="Arial" w:hAnsi="Arial" w:cs="Arial" w:eastAsia="Arial"/>
          <w:sz w:val="18"/>
          <w:szCs w:val="18"/>
          <w:color w:val="2D2D2D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3B3B3B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D2D2D"/>
          <w:spacing w:val="0"/>
          <w:w w:val="103"/>
        </w:rPr>
        <w:t>Shqiperi.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both"/>
        <w:spacing w:after="0"/>
        <w:sectPr>
          <w:pgMar w:header="791" w:footer="823" w:top="1700" w:bottom="1020" w:left="1220" w:right="1220"/>
          <w:headerReference w:type="default" r:id="rId21"/>
          <w:pgSz w:w="12240" w:h="15840"/>
        </w:sectPr>
      </w:pPr>
      <w:rPr/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5" w:after="0" w:line="240" w:lineRule="auto"/>
        <w:ind w:left="830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81818"/>
          <w:w w:val="110"/>
          <w:i/>
        </w:rPr>
        <w:t>Ak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22"/>
          <w:w w:val="110"/>
          <w:i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9"/>
          <w:w w:val="135"/>
          <w:i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16"/>
          <w:w w:val="118"/>
          <w:i/>
        </w:rPr>
        <w:t>v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33"/>
          <w:i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14"/>
          <w:w w:val="133"/>
          <w:i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16"/>
          <w:i/>
        </w:rPr>
        <w:t>et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7"/>
          <w:w w:val="116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98"/>
          <w:i/>
        </w:rPr>
        <w:t>: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65" w:lineRule="auto"/>
        <w:ind w:left="1459" w:right="721" w:firstLine="-305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a.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Permiresi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313131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49"/>
          <w:w w:val="18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9"/>
        </w:rPr>
        <w:t>bas</w:t>
      </w:r>
      <w:r>
        <w:rPr>
          <w:rFonts w:ascii="Arial" w:hAnsi="Arial" w:cs="Arial" w:eastAsia="Arial"/>
          <w:sz w:val="18"/>
          <w:szCs w:val="18"/>
          <w:color w:val="313131"/>
          <w:spacing w:val="-8"/>
          <w:w w:val="99"/>
        </w:rPr>
        <w:t>h</w:t>
      </w:r>
      <w:r>
        <w:rPr>
          <w:rFonts w:ascii="Arial" w:hAnsi="Arial" w:cs="Arial" w:eastAsia="Arial"/>
          <w:sz w:val="18"/>
          <w:szCs w:val="18"/>
          <w:color w:val="181818"/>
          <w:spacing w:val="-8"/>
          <w:w w:val="99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9"/>
        </w:rPr>
        <w:t>ep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109"/>
        </w:rPr>
        <w:t>u</w:t>
      </w:r>
      <w:r>
        <w:rPr>
          <w:rFonts w:ascii="Arial" w:hAnsi="Arial" w:cs="Arial" w:eastAsia="Arial"/>
          <w:sz w:val="18"/>
          <w:szCs w:val="18"/>
          <w:color w:val="4F4F4F"/>
          <w:spacing w:val="-8"/>
          <w:w w:val="113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4"/>
        </w:rPr>
        <w:t>mi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313131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1"/>
        </w:rPr>
        <w:t>autoritetet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ruaj</w:t>
      </w:r>
      <w:r>
        <w:rPr>
          <w:rFonts w:ascii="Arial" w:hAnsi="Arial" w:cs="Arial" w:eastAsia="Arial"/>
          <w:sz w:val="18"/>
          <w:szCs w:val="18"/>
          <w:color w:val="313131"/>
          <w:spacing w:val="6"/>
          <w:w w:val="107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133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7"/>
        </w:rPr>
        <w:t>es</w:t>
      </w:r>
      <w:r>
        <w:rPr>
          <w:rFonts w:ascii="Arial" w:hAnsi="Arial" w:cs="Arial" w:eastAsia="Arial"/>
          <w:sz w:val="18"/>
          <w:szCs w:val="18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31313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6"/>
        </w:rPr>
        <w:t>b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iodiver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05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-16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21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-10"/>
          <w:w w:val="121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55"/>
          <w:w w:val="121"/>
        </w:rPr>
        <w:t>t</w:t>
      </w:r>
      <w:r>
        <w:rPr>
          <w:rFonts w:ascii="Arial" w:hAnsi="Arial" w:cs="Arial" w:eastAsia="Arial"/>
          <w:sz w:val="18"/>
          <w:szCs w:val="18"/>
          <w:color w:val="757575"/>
          <w:spacing w:val="12"/>
          <w:w w:val="30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de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fqinj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86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8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Greqia</w:t>
      </w:r>
      <w:r>
        <w:rPr>
          <w:rFonts w:ascii="Arial" w:hAnsi="Arial" w:cs="Arial" w:eastAsia="Arial"/>
          <w:sz w:val="18"/>
          <w:szCs w:val="18"/>
          <w:color w:val="313131"/>
          <w:spacing w:val="-12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-17"/>
          <w:w w:val="124"/>
        </w:rPr>
        <w:t>M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2"/>
        </w:rPr>
        <w:t>a</w:t>
      </w:r>
      <w:r>
        <w:rPr>
          <w:rFonts w:ascii="Arial" w:hAnsi="Arial" w:cs="Arial" w:eastAsia="Arial"/>
          <w:sz w:val="18"/>
          <w:szCs w:val="18"/>
          <w:color w:val="313131"/>
          <w:spacing w:val="-25"/>
          <w:w w:val="102"/>
        </w:rPr>
        <w:t>l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12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16"/>
          <w:w w:val="93"/>
        </w:rPr>
        <w:t>Z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3"/>
        </w:rPr>
        <w:t>dhe</w:t>
      </w:r>
      <w:r>
        <w:rPr>
          <w:rFonts w:ascii="Arial" w:hAnsi="Arial" w:cs="Arial" w:eastAsia="Arial"/>
          <w:sz w:val="18"/>
          <w:szCs w:val="18"/>
          <w:color w:val="313131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313131"/>
          <w:spacing w:val="6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100"/>
        </w:rPr>
        <w:t>q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edonia</w:t>
      </w:r>
      <w:r>
        <w:rPr>
          <w:rFonts w:ascii="Arial" w:hAnsi="Arial" w:cs="Arial" w:eastAsia="Arial"/>
          <w:sz w:val="18"/>
          <w:szCs w:val="18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6"/>
        </w:rPr>
        <w:t>nepermjettakimeveperiodik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pervitshm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mi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08"/>
        </w:rPr>
        <w:t>d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86"/>
        </w:rPr>
        <w:t>s</w:t>
      </w:r>
      <w:r>
        <w:rPr>
          <w:rFonts w:ascii="Arial" w:hAnsi="Arial" w:cs="Arial" w:eastAsia="Arial"/>
          <w:sz w:val="18"/>
          <w:szCs w:val="18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</w:rPr>
        <w:t>autoriteteve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</w:rPr>
        <w:t>pergje</w:t>
      </w:r>
      <w:r>
        <w:rPr>
          <w:rFonts w:ascii="Arial" w:hAnsi="Arial" w:cs="Arial" w:eastAsia="Arial"/>
          <w:sz w:val="18"/>
          <w:szCs w:val="18"/>
          <w:color w:val="313131"/>
          <w:spacing w:val="-16"/>
          <w:w w:val="104"/>
        </w:rPr>
        <w:t>g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159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es</w:t>
      </w:r>
      <w:r>
        <w:rPr>
          <w:rFonts w:ascii="Arial" w:hAnsi="Arial" w:cs="Arial" w:eastAsia="Arial"/>
          <w:sz w:val="18"/>
          <w:szCs w:val="18"/>
          <w:color w:val="313131"/>
          <w:spacing w:val="-15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4F4F4F"/>
          <w:spacing w:val="-1"/>
          <w:w w:val="199"/>
        </w:rPr>
        <w:t>,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7"/>
        </w:rPr>
        <w:t>instituc</w:t>
      </w:r>
      <w:r>
        <w:rPr>
          <w:rFonts w:ascii="Arial" w:hAnsi="Arial" w:cs="Arial" w:eastAsia="Arial"/>
          <w:sz w:val="18"/>
          <w:szCs w:val="18"/>
          <w:color w:val="313131"/>
          <w:spacing w:val="9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109"/>
        </w:rPr>
        <w:t>o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neve</w:t>
      </w:r>
      <w:r>
        <w:rPr>
          <w:rFonts w:ascii="Arial" w:hAnsi="Arial" w:cs="Arial" w:eastAsia="Arial"/>
          <w:sz w:val="18"/>
          <w:szCs w:val="18"/>
          <w:color w:val="313131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shkencore</w:t>
      </w:r>
      <w:r>
        <w:rPr>
          <w:rFonts w:ascii="Arial" w:hAnsi="Arial" w:cs="Arial" w:eastAsia="Arial"/>
          <w:sz w:val="18"/>
          <w:szCs w:val="18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4"/>
        </w:rPr>
        <w:t>OJF-v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specializuar</w:t>
      </w:r>
      <w:r>
        <w:rPr>
          <w:rFonts w:ascii="Arial" w:hAnsi="Arial" w:cs="Arial" w:eastAsia="Arial"/>
          <w:sz w:val="18"/>
          <w:szCs w:val="18"/>
          <w:color w:val="313131"/>
          <w:spacing w:val="-5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58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77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10101"/>
          <w:spacing w:val="0"/>
          <w:w w:val="192"/>
        </w:rPr>
        <w:t>•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92"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1"/>
          <w:w w:val="192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Greq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6"/>
        </w:rPr>
        <w:t>(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6"/>
        </w:rPr>
        <w:t>Presp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6"/>
        </w:rPr>
        <w:t>a</w:t>
      </w:r>
      <w:r>
        <w:rPr>
          <w:rFonts w:ascii="Arial" w:hAnsi="Arial" w:cs="Arial" w:eastAsia="Arial"/>
          <w:sz w:val="18"/>
          <w:szCs w:val="18"/>
          <w:color w:val="313131"/>
          <w:spacing w:val="-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12"/>
          <w:w w:val="99"/>
        </w:rPr>
        <w:t>V</w:t>
      </w:r>
      <w:r>
        <w:rPr>
          <w:rFonts w:ascii="Arial" w:hAnsi="Arial" w:cs="Arial" w:eastAsia="Arial"/>
          <w:sz w:val="18"/>
          <w:szCs w:val="18"/>
          <w:color w:val="181818"/>
          <w:spacing w:val="-3"/>
          <w:w w:val="99"/>
        </w:rPr>
        <w:t>o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9"/>
        </w:rPr>
        <w:t>gel</w:t>
      </w:r>
      <w:r>
        <w:rPr>
          <w:rFonts w:ascii="Arial" w:hAnsi="Arial" w:cs="Arial" w:eastAsia="Arial"/>
          <w:sz w:val="18"/>
          <w:szCs w:val="18"/>
          <w:color w:val="313131"/>
          <w:spacing w:val="-3"/>
          <w:w w:val="99"/>
        </w:rPr>
        <w:t>,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9"/>
        </w:rPr>
        <w:t>Presp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9"/>
        </w:rPr>
        <w:t>a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Madhe</w:t>
      </w:r>
      <w:r>
        <w:rPr>
          <w:rFonts w:ascii="Arial" w:hAnsi="Arial" w:cs="Arial" w:eastAsia="Arial"/>
          <w:sz w:val="18"/>
          <w:szCs w:val="18"/>
          <w:color w:val="313131"/>
          <w:spacing w:val="1"/>
          <w:w w:val="104"/>
        </w:rPr>
        <w:t>,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1"/>
        </w:rPr>
        <w:t>Amvrak</w:t>
      </w:r>
      <w:r>
        <w:rPr>
          <w:rFonts w:ascii="Arial" w:hAnsi="Arial" w:cs="Arial" w:eastAsia="Arial"/>
          <w:sz w:val="18"/>
          <w:szCs w:val="18"/>
          <w:color w:val="313131"/>
          <w:spacing w:val="-15"/>
          <w:w w:val="102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8"/>
          <w:w w:val="111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6"/>
        </w:rPr>
        <w:t>os)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773" w:right="-20"/>
        <w:jc w:val="left"/>
        <w:tabs>
          <w:tab w:pos="210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10101"/>
          <w:spacing w:val="0"/>
          <w:w w:val="192"/>
        </w:rPr>
        <w:t>•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Mali</w:t>
      </w:r>
      <w:r>
        <w:rPr>
          <w:rFonts w:ascii="Arial" w:hAnsi="Arial" w:cs="Arial" w:eastAsia="Arial"/>
          <w:sz w:val="18"/>
          <w:szCs w:val="18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2"/>
        </w:rPr>
        <w:t>Z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3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3"/>
        </w:rPr>
        <w:t>(Liqeni</w:t>
      </w:r>
      <w:r>
        <w:rPr>
          <w:rFonts w:ascii="Arial" w:hAnsi="Arial" w:cs="Arial" w:eastAsia="Arial"/>
          <w:sz w:val="18"/>
          <w:szCs w:val="18"/>
          <w:color w:val="313131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1"/>
          <w:w w:val="83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1"/>
        </w:rPr>
        <w:t>h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ko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108"/>
        </w:rPr>
        <w:t>d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1"/>
        </w:rPr>
        <w:t>es</w:t>
      </w:r>
      <w:r>
        <w:rPr>
          <w:rFonts w:ascii="Arial" w:hAnsi="Arial" w:cs="Arial" w:eastAsia="Arial"/>
          <w:sz w:val="18"/>
          <w:szCs w:val="18"/>
          <w:color w:val="313131"/>
          <w:spacing w:val="-3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313131"/>
          <w:spacing w:val="9"/>
          <w:w w:val="80"/>
        </w:rPr>
        <w:t>K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13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0"/>
        </w:rPr>
        <w:t>p</w:t>
      </w:r>
      <w:r>
        <w:rPr>
          <w:rFonts w:ascii="Arial" w:hAnsi="Arial" w:cs="Arial" w:eastAsia="Arial"/>
          <w:sz w:val="18"/>
          <w:szCs w:val="18"/>
          <w:color w:val="313131"/>
          <w:spacing w:val="-2"/>
          <w:w w:val="110"/>
        </w:rPr>
        <w:t>o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4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9"/>
        </w:rPr>
        <w:t>Ulqinit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0"/>
        </w:rPr>
        <w:t>)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773" w:right="-20"/>
        <w:jc w:val="left"/>
        <w:tabs>
          <w:tab w:pos="210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10101"/>
          <w:spacing w:val="0"/>
          <w:w w:val="192"/>
        </w:rPr>
        <w:t>•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Maqe</w:t>
      </w:r>
      <w:r>
        <w:rPr>
          <w:rFonts w:ascii="Arial" w:hAnsi="Arial" w:cs="Arial" w:eastAsia="Arial"/>
          <w:sz w:val="18"/>
          <w:szCs w:val="18"/>
          <w:color w:val="313131"/>
          <w:spacing w:val="-1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ni</w:t>
      </w:r>
      <w:r>
        <w:rPr>
          <w:rFonts w:ascii="Arial" w:hAnsi="Arial" w:cs="Arial" w:eastAsia="Arial"/>
          <w:sz w:val="18"/>
          <w:szCs w:val="18"/>
          <w:color w:val="31313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7"/>
        </w:rPr>
        <w:t>(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7"/>
        </w:rPr>
        <w:t>Presp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7"/>
        </w:rPr>
        <w:t>a</w:t>
      </w:r>
      <w:r>
        <w:rPr>
          <w:rFonts w:ascii="Arial" w:hAnsi="Arial" w:cs="Arial" w:eastAsia="Arial"/>
          <w:sz w:val="18"/>
          <w:szCs w:val="18"/>
          <w:color w:val="313131"/>
          <w:spacing w:val="-12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2"/>
        </w:rPr>
        <w:t>Madhe)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65" w:lineRule="auto"/>
        <w:ind w:left="1468" w:right="744" w:firstLine="-305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b.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Rritj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9"/>
          <w:w w:val="129"/>
        </w:rPr>
        <w:t>b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ashkepu</w:t>
      </w:r>
      <w:r>
        <w:rPr>
          <w:rFonts w:ascii="Arial" w:hAnsi="Arial" w:cs="Arial" w:eastAsia="Arial"/>
          <w:sz w:val="18"/>
          <w:szCs w:val="18"/>
          <w:color w:val="313131"/>
          <w:spacing w:val="-1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9"/>
        </w:rPr>
        <w:t>m</w:t>
      </w:r>
      <w:r>
        <w:rPr>
          <w:rFonts w:ascii="Arial" w:hAnsi="Arial" w:cs="Arial" w:eastAsia="Arial"/>
          <w:sz w:val="18"/>
          <w:szCs w:val="18"/>
          <w:color w:val="313131"/>
          <w:spacing w:val="-16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6"/>
        </w:rPr>
        <w:t>ndermje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7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6"/>
        </w:rPr>
        <w:t>institucionev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18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shkenc</w:t>
      </w:r>
      <w:r>
        <w:rPr>
          <w:rFonts w:ascii="Arial" w:hAnsi="Arial" w:cs="Arial" w:eastAsia="Arial"/>
          <w:sz w:val="18"/>
          <w:szCs w:val="18"/>
          <w:color w:val="313131"/>
          <w:spacing w:val="9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24"/>
        </w:rPr>
        <w:t>tet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24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14"/>
          <w:w w:val="124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kat</w:t>
      </w:r>
      <w:r>
        <w:rPr>
          <w:rFonts w:ascii="Arial" w:hAnsi="Arial" w:cs="Arial" w:eastAsia="Arial"/>
          <w:sz w:val="18"/>
          <w:szCs w:val="18"/>
          <w:color w:val="313131"/>
          <w:spacing w:val="-2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</w:rPr>
        <w:t>ve</w:t>
      </w:r>
      <w:r>
        <w:rPr>
          <w:rFonts w:ascii="Arial" w:hAnsi="Arial" w:cs="Arial" w:eastAsia="Arial"/>
          <w:sz w:val="18"/>
          <w:szCs w:val="18"/>
          <w:color w:val="4F4F4F"/>
          <w:spacing w:val="-6"/>
          <w:w w:val="104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</w:rPr>
        <w:t>deve</w:t>
      </w:r>
      <w:r>
        <w:rPr>
          <w:rFonts w:ascii="Arial" w:hAnsi="Arial" w:cs="Arial" w:eastAsia="Arial"/>
          <w:sz w:val="18"/>
          <w:szCs w:val="18"/>
          <w:color w:val="313131"/>
          <w:spacing w:val="-2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113"/>
        </w:rPr>
        <w:t>m</w:t>
      </w:r>
      <w:r>
        <w:rPr>
          <w:rFonts w:ascii="Arial" w:hAnsi="Arial" w:cs="Arial" w:eastAsia="Arial"/>
          <w:sz w:val="18"/>
          <w:szCs w:val="18"/>
          <w:color w:val="313131"/>
          <w:spacing w:val="-1"/>
          <w:w w:val="106"/>
        </w:rPr>
        <w:t>b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7"/>
        </w:rPr>
        <w:t>o</w:t>
      </w:r>
      <w:r>
        <w:rPr>
          <w:rFonts w:ascii="Arial" w:hAnsi="Arial" w:cs="Arial" w:eastAsia="Arial"/>
          <w:sz w:val="18"/>
          <w:szCs w:val="18"/>
          <w:color w:val="313131"/>
          <w:spacing w:val="-8"/>
          <w:w w:val="117"/>
        </w:rPr>
        <w:t>j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66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je</w:t>
      </w:r>
      <w:r>
        <w:rPr>
          <w:rFonts w:ascii="Arial" w:hAnsi="Arial" w:cs="Arial" w:eastAsia="Arial"/>
          <w:sz w:val="18"/>
          <w:szCs w:val="18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22"/>
        </w:rPr>
        <w:t>te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22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7"/>
        </w:rPr>
        <w:t>biodiv</w:t>
      </w:r>
      <w:r>
        <w:rPr>
          <w:rFonts w:ascii="Arial" w:hAnsi="Arial" w:cs="Arial" w:eastAsia="Arial"/>
          <w:sz w:val="18"/>
          <w:szCs w:val="18"/>
          <w:color w:val="313131"/>
          <w:spacing w:val="-2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7"/>
          <w:w w:val="150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6"/>
        </w:rPr>
        <w:t>sit</w:t>
      </w:r>
      <w:r>
        <w:rPr>
          <w:rFonts w:ascii="Arial" w:hAnsi="Arial" w:cs="Arial" w:eastAsia="Arial"/>
          <w:sz w:val="18"/>
          <w:szCs w:val="18"/>
          <w:color w:val="313131"/>
          <w:spacing w:val="-1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-16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ligatinav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ky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;e</w:t>
      </w:r>
      <w:r>
        <w:rPr>
          <w:rFonts w:ascii="Arial" w:hAnsi="Arial" w:cs="Arial" w:eastAsia="Arial"/>
          <w:sz w:val="18"/>
          <w:szCs w:val="18"/>
          <w:color w:val="313131"/>
          <w:spacing w:val="-26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6"/>
        </w:rPr>
        <w:t>;an</w:t>
      </w:r>
      <w:r>
        <w:rPr>
          <w:rFonts w:ascii="Arial" w:hAnsi="Arial" w:cs="Arial" w:eastAsia="Arial"/>
          <w:sz w:val="18"/>
          <w:szCs w:val="18"/>
          <w:color w:val="313131"/>
          <w:spacing w:val="-2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3"/>
          <w:w w:val="106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6"/>
        </w:rPr>
        <w:t>is</w:t>
      </w:r>
      <w:r>
        <w:rPr>
          <w:rFonts w:ascii="Arial" w:hAnsi="Arial" w:cs="Arial" w:eastAsia="Arial"/>
          <w:sz w:val="18"/>
          <w:szCs w:val="18"/>
          <w:color w:val="313131"/>
          <w:spacing w:val="-10"/>
          <w:w w:val="106"/>
        </w:rPr>
        <w:t>h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19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313131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313131"/>
          <w:spacing w:val="-12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21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22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ans-kufitare.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65" w:lineRule="auto"/>
        <w:ind w:left="1459" w:right="752" w:firstLine="-305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c.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Promo</w:t>
      </w:r>
      <w:r>
        <w:rPr>
          <w:rFonts w:ascii="Arial" w:hAnsi="Arial" w:cs="Arial" w:eastAsia="Arial"/>
          <w:sz w:val="18"/>
          <w:szCs w:val="18"/>
          <w:color w:val="313131"/>
          <w:spacing w:val="-4"/>
          <w:w w:val="101"/>
        </w:rPr>
        <w:t>v</w:t>
      </w:r>
      <w:r>
        <w:rPr>
          <w:rFonts w:ascii="Arial" w:hAnsi="Arial" w:cs="Arial" w:eastAsia="Arial"/>
          <w:sz w:val="18"/>
          <w:szCs w:val="18"/>
          <w:color w:val="5E5E5E"/>
          <w:spacing w:val="12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m</w:t>
      </w:r>
      <w:r>
        <w:rPr>
          <w:rFonts w:ascii="Arial" w:hAnsi="Arial" w:cs="Arial" w:eastAsia="Arial"/>
          <w:sz w:val="18"/>
          <w:szCs w:val="18"/>
          <w:color w:val="313131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4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1"/>
        </w:rPr>
        <w:t>punes</w:t>
      </w:r>
      <w:r>
        <w:rPr>
          <w:rFonts w:ascii="Arial" w:hAnsi="Arial" w:cs="Arial" w:eastAsia="Arial"/>
          <w:sz w:val="18"/>
          <w:szCs w:val="18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2"/>
        </w:rPr>
        <w:t>se</w:t>
      </w:r>
      <w:r>
        <w:rPr>
          <w:rFonts w:ascii="Arial" w:hAnsi="Arial" w:cs="Arial" w:eastAsia="Arial"/>
          <w:sz w:val="18"/>
          <w:szCs w:val="18"/>
          <w:color w:val="313131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pe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131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bashke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9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3"/>
        </w:rPr>
        <w:t>ekip</w:t>
      </w:r>
      <w:r>
        <w:rPr>
          <w:rFonts w:ascii="Arial" w:hAnsi="Arial" w:cs="Arial" w:eastAsia="Arial"/>
          <w:sz w:val="18"/>
          <w:szCs w:val="18"/>
          <w:color w:val="313131"/>
          <w:spacing w:val="-10"/>
          <w:w w:val="103"/>
        </w:rPr>
        <w:t>o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131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-24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264"/>
        </w:rPr>
        <w:t>.</w:t>
      </w:r>
      <w:r>
        <w:rPr>
          <w:rFonts w:ascii="Arial" w:hAnsi="Arial" w:cs="Arial" w:eastAsia="Arial"/>
          <w:sz w:val="18"/>
          <w:szCs w:val="18"/>
          <w:color w:val="181818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7"/>
        </w:rPr>
        <w:t>harti</w:t>
      </w:r>
      <w:r>
        <w:rPr>
          <w:rFonts w:ascii="Arial" w:hAnsi="Arial" w:cs="Arial" w:eastAsia="Arial"/>
          <w:sz w:val="18"/>
          <w:szCs w:val="18"/>
          <w:color w:val="313131"/>
          <w:spacing w:val="-17"/>
          <w:w w:val="108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3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2"/>
        </w:rPr>
        <w:t>zba</w:t>
      </w:r>
      <w:r>
        <w:rPr>
          <w:rFonts w:ascii="Arial" w:hAnsi="Arial" w:cs="Arial" w:eastAsia="Arial"/>
          <w:sz w:val="18"/>
          <w:szCs w:val="18"/>
          <w:color w:val="313131"/>
          <w:spacing w:val="-16"/>
          <w:w w:val="101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17"/>
          <w:w w:val="113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3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0"/>
        </w:rPr>
        <w:t>pr</w:t>
      </w:r>
      <w:r>
        <w:rPr>
          <w:rFonts w:ascii="Arial" w:hAnsi="Arial" w:cs="Arial" w:eastAsia="Arial"/>
          <w:sz w:val="18"/>
          <w:szCs w:val="18"/>
          <w:color w:val="313131"/>
          <w:spacing w:val="-11"/>
          <w:w w:val="110"/>
        </w:rPr>
        <w:t>o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3"/>
        </w:rPr>
        <w:t>oko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81"/>
        </w:rPr>
        <w:t>l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8"/>
        </w:rPr>
        <w:t>leve</w:t>
      </w:r>
      <w:r>
        <w:rPr>
          <w:rFonts w:ascii="Arial" w:hAnsi="Arial" w:cs="Arial" w:eastAsia="Arial"/>
          <w:sz w:val="18"/>
          <w:szCs w:val="18"/>
          <w:color w:val="313131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9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pe</w:t>
      </w:r>
      <w:r>
        <w:rPr>
          <w:rFonts w:ascii="Arial" w:hAnsi="Arial" w:cs="Arial" w:eastAsia="Arial"/>
          <w:sz w:val="18"/>
          <w:szCs w:val="18"/>
          <w:color w:val="313131"/>
          <w:spacing w:val="-1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4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ashkette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17"/>
          <w:w w:val="116"/>
        </w:rPr>
        <w:t>g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-9"/>
          <w:w w:val="113"/>
        </w:rPr>
        <w:t>u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3"/>
        </w:rPr>
        <w:t>m</w:t>
      </w:r>
      <w:r>
        <w:rPr>
          <w:rFonts w:ascii="Arial" w:hAnsi="Arial" w:cs="Arial" w:eastAsia="Arial"/>
          <w:sz w:val="18"/>
          <w:szCs w:val="18"/>
          <w:color w:val="313131"/>
          <w:spacing w:val="-1"/>
          <w:w w:val="103"/>
        </w:rPr>
        <w:t>b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1"/>
        </w:rPr>
        <w:t>u</w:t>
      </w:r>
      <w:r>
        <w:rPr>
          <w:rFonts w:ascii="Arial" w:hAnsi="Arial" w:cs="Arial" w:eastAsia="Arial"/>
          <w:sz w:val="18"/>
          <w:szCs w:val="18"/>
          <w:color w:val="5E5E5E"/>
          <w:spacing w:val="12"/>
          <w:w w:val="241"/>
        </w:rPr>
        <w:t>l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81"/>
        </w:rPr>
        <w:t>l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22"/>
        </w:rPr>
        <w:t>imi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21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dhenave</w:t>
      </w:r>
      <w:r>
        <w:rPr>
          <w:rFonts w:ascii="Arial" w:hAnsi="Arial" w:cs="Arial" w:eastAsia="Arial"/>
          <w:sz w:val="18"/>
          <w:szCs w:val="18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7"/>
        </w:rPr>
        <w:t>s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107"/>
        </w:rPr>
        <w:t>h</w:t>
      </w:r>
      <w:r>
        <w:rPr>
          <w:rFonts w:ascii="Arial" w:hAnsi="Arial" w:cs="Arial" w:eastAsia="Arial"/>
          <w:sz w:val="18"/>
          <w:szCs w:val="18"/>
          <w:color w:val="181818"/>
          <w:spacing w:val="-9"/>
          <w:w w:val="107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7"/>
        </w:rPr>
        <w:t>embimin</w:t>
      </w:r>
      <w:r>
        <w:rPr>
          <w:rFonts w:ascii="Arial" w:hAnsi="Arial" w:cs="Arial" w:eastAsia="Arial"/>
          <w:sz w:val="18"/>
          <w:szCs w:val="18"/>
          <w:color w:val="313131"/>
          <w:spacing w:val="-17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</w:rPr>
        <w:t>informac'ionit.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120" w:right="3328"/>
        <w:jc w:val="center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-12"/>
          <w:w w:val="106"/>
        </w:rPr>
        <w:t>d</w:t>
      </w:r>
      <w:r>
        <w:rPr>
          <w:rFonts w:ascii="Arial" w:hAnsi="Arial" w:cs="Arial" w:eastAsia="Arial"/>
          <w:sz w:val="18"/>
          <w:szCs w:val="18"/>
          <w:color w:val="4F4F4F"/>
          <w:spacing w:val="0"/>
          <w:w w:val="211"/>
        </w:rPr>
        <w:t>.</w:t>
      </w:r>
      <w:r>
        <w:rPr>
          <w:rFonts w:ascii="Arial" w:hAnsi="Arial" w:cs="Arial" w:eastAsia="Arial"/>
          <w:sz w:val="18"/>
          <w:szCs w:val="18"/>
          <w:color w:val="4F4F4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F4F4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5"/>
        </w:rPr>
        <w:t>P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31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miresim</w:t>
      </w:r>
      <w:r>
        <w:rPr>
          <w:rFonts w:ascii="Arial" w:hAnsi="Arial" w:cs="Arial" w:eastAsia="Arial"/>
          <w:sz w:val="18"/>
          <w:szCs w:val="18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9"/>
        </w:rPr>
        <w:t>bashke</w:t>
      </w:r>
      <w:r>
        <w:rPr>
          <w:rFonts w:ascii="Arial" w:hAnsi="Arial" w:cs="Arial" w:eastAsia="Arial"/>
          <w:sz w:val="18"/>
          <w:szCs w:val="18"/>
          <w:color w:val="313131"/>
          <w:spacing w:val="-1"/>
          <w:w w:val="99"/>
        </w:rPr>
        <w:t>p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8"/>
        </w:rPr>
        <w:t>u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14"/>
          <w:w w:val="105"/>
        </w:rPr>
        <w:t>m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41"/>
          <w:w w:val="146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mes</w:t>
      </w:r>
      <w:r>
        <w:rPr>
          <w:rFonts w:ascii="Arial" w:hAnsi="Arial" w:cs="Arial" w:eastAsia="Arial"/>
          <w:sz w:val="18"/>
          <w:szCs w:val="18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6"/>
        </w:rPr>
        <w:t>O</w:t>
      </w:r>
      <w:r>
        <w:rPr>
          <w:rFonts w:ascii="Arial" w:hAnsi="Arial" w:cs="Arial" w:eastAsia="Arial"/>
          <w:sz w:val="18"/>
          <w:szCs w:val="18"/>
          <w:color w:val="313131"/>
          <w:spacing w:val="-6"/>
          <w:w w:val="96"/>
        </w:rPr>
        <w:t>J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6"/>
        </w:rPr>
        <w:t>F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6"/>
        </w:rPr>
        <w:t>-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6"/>
        </w:rPr>
        <w:t>ve</w:t>
      </w:r>
      <w:r>
        <w:rPr>
          <w:rFonts w:ascii="Arial" w:hAnsi="Arial" w:cs="Arial" w:eastAsia="Arial"/>
          <w:sz w:val="18"/>
          <w:szCs w:val="18"/>
          <w:color w:val="313131"/>
          <w:spacing w:val="-18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8"/>
        </w:rPr>
        <w:t>nga</w:t>
      </w:r>
      <w:r>
        <w:rPr>
          <w:rFonts w:ascii="Arial" w:hAnsi="Arial" w:cs="Arial" w:eastAsia="Arial"/>
          <w:sz w:val="18"/>
          <w:szCs w:val="18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99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9"/>
        </w:rPr>
        <w:t>atervend</w:t>
      </w:r>
      <w:r>
        <w:rPr>
          <w:rFonts w:ascii="Arial" w:hAnsi="Arial" w:cs="Arial" w:eastAsia="Arial"/>
          <w:sz w:val="18"/>
          <w:szCs w:val="18"/>
          <w:color w:val="313131"/>
          <w:spacing w:val="-1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58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83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81818"/>
          <w:i/>
        </w:rPr>
        <w:t>Prioritet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6"/>
          <w:i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98"/>
          <w:i/>
        </w:rPr>
        <w:t>: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2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11"/>
          <w:w w:val="222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</w:rPr>
        <w:t>mesem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81" w:lineRule="auto"/>
        <w:ind w:left="839" w:right="80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81818"/>
          <w:w w:val="98"/>
          <w:i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18"/>
          <w:w w:val="98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1"/>
          <w:w w:val="104"/>
          <w:i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5"/>
          <w:i/>
        </w:rPr>
        <w:t>gjegjesi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13"/>
          <w:w w:val="106"/>
          <w:i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12"/>
          <w:w w:val="98"/>
          <w:i/>
        </w:rPr>
        <w:t>: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6"/>
        </w:rPr>
        <w:t>Dr</w:t>
      </w:r>
      <w:r>
        <w:rPr>
          <w:rFonts w:ascii="Arial" w:hAnsi="Arial" w:cs="Arial" w:eastAsia="Arial"/>
          <w:sz w:val="18"/>
          <w:szCs w:val="18"/>
          <w:color w:val="313131"/>
          <w:spacing w:val="-2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3"/>
        </w:rPr>
        <w:t>jt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4"/>
        </w:rPr>
        <w:t>o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ria</w:t>
      </w:r>
      <w:r>
        <w:rPr>
          <w:rFonts w:ascii="Arial" w:hAnsi="Arial" w:cs="Arial" w:eastAsia="Arial"/>
          <w:sz w:val="18"/>
          <w:szCs w:val="18"/>
          <w:color w:val="313131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21"/>
          <w:w w:val="97"/>
        </w:rPr>
        <w:t>B</w:t>
      </w:r>
      <w:r>
        <w:rPr>
          <w:rFonts w:ascii="Arial" w:hAnsi="Arial" w:cs="Arial" w:eastAsia="Arial"/>
          <w:sz w:val="18"/>
          <w:szCs w:val="18"/>
          <w:color w:val="181818"/>
          <w:spacing w:val="-19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odiv</w:t>
      </w:r>
      <w:r>
        <w:rPr>
          <w:rFonts w:ascii="Arial" w:hAnsi="Arial" w:cs="Arial" w:eastAsia="Arial"/>
          <w:sz w:val="18"/>
          <w:szCs w:val="18"/>
          <w:color w:val="313131"/>
          <w:spacing w:val="9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2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02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5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-1"/>
          <w:w w:val="116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313131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1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nave</w:t>
      </w:r>
      <w:r>
        <w:rPr>
          <w:rFonts w:ascii="Arial" w:hAnsi="Arial" w:cs="Arial" w:eastAsia="Arial"/>
          <w:sz w:val="18"/>
          <w:szCs w:val="18"/>
          <w:color w:val="31313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Mbro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ra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3"/>
        </w:rPr>
        <w:t>(</w:t>
      </w:r>
      <w:r>
        <w:rPr>
          <w:rFonts w:ascii="Arial" w:hAnsi="Arial" w:cs="Arial" w:eastAsia="Arial"/>
          <w:sz w:val="18"/>
          <w:szCs w:val="18"/>
          <w:color w:val="313131"/>
          <w:spacing w:val="-14"/>
          <w:w w:val="113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13"/>
          <w:w w:val="109"/>
        </w:rPr>
        <w:t>o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5"/>
        </w:rPr>
        <w:t>)</w:t>
      </w:r>
      <w:r>
        <w:rPr>
          <w:rFonts w:ascii="Arial" w:hAnsi="Arial" w:cs="Arial" w:eastAsia="Arial"/>
          <w:sz w:val="18"/>
          <w:szCs w:val="18"/>
          <w:color w:val="313131"/>
          <w:spacing w:val="-3"/>
          <w:w w:val="94"/>
        </w:rPr>
        <w:t>.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4"/>
        </w:rPr>
        <w:t>AKZM;</w:t>
      </w:r>
      <w:r>
        <w:rPr>
          <w:rFonts w:ascii="Arial" w:hAnsi="Arial" w:cs="Arial" w:eastAsia="Arial"/>
          <w:sz w:val="18"/>
          <w:szCs w:val="18"/>
          <w:color w:val="313131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Ad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06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20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6"/>
        </w:rPr>
        <w:t>nistratat</w:t>
      </w:r>
      <w:r>
        <w:rPr>
          <w:rFonts w:ascii="Arial" w:hAnsi="Arial" w:cs="Arial" w:eastAsia="Arial"/>
          <w:sz w:val="18"/>
          <w:szCs w:val="18"/>
          <w:color w:val="313131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87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87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159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7"/>
        </w:rPr>
        <w:t>onale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20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onave</w:t>
      </w:r>
      <w:r>
        <w:rPr>
          <w:rFonts w:ascii="Arial" w:hAnsi="Arial" w:cs="Arial" w:eastAsia="Arial"/>
          <w:sz w:val="18"/>
          <w:szCs w:val="18"/>
          <w:color w:val="313131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Mbr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108"/>
        </w:rPr>
        <w:t>o</w:t>
      </w:r>
      <w:r>
        <w:rPr>
          <w:rFonts w:ascii="Arial" w:hAnsi="Arial" w:cs="Arial" w:eastAsia="Arial"/>
          <w:sz w:val="18"/>
          <w:szCs w:val="18"/>
          <w:color w:val="181818"/>
          <w:spacing w:val="-8"/>
          <w:w w:val="159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</w:rPr>
        <w:t>tur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a</w:t>
      </w:r>
      <w:r>
        <w:rPr>
          <w:rFonts w:ascii="Arial" w:hAnsi="Arial" w:cs="Arial" w:eastAsia="Arial"/>
          <w:sz w:val="18"/>
          <w:szCs w:val="18"/>
          <w:color w:val="313131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6"/>
        </w:rPr>
        <w:t>(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6"/>
        </w:rPr>
        <w:t>A</w:t>
      </w:r>
      <w:r>
        <w:rPr>
          <w:rFonts w:ascii="Arial" w:hAnsi="Arial" w:cs="Arial" w:eastAsia="Arial"/>
          <w:sz w:val="18"/>
          <w:szCs w:val="18"/>
          <w:color w:val="313131"/>
          <w:spacing w:val="-3"/>
          <w:w w:val="96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-8"/>
          <w:w w:val="96"/>
        </w:rPr>
        <w:t>Z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6"/>
        </w:rPr>
        <w:t>M)</w:t>
      </w:r>
      <w:r>
        <w:rPr>
          <w:rFonts w:ascii="Arial" w:hAnsi="Arial" w:cs="Arial" w:eastAsia="Arial"/>
          <w:sz w:val="18"/>
          <w:szCs w:val="18"/>
          <w:color w:val="313131"/>
          <w:spacing w:val="1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2"/>
        </w:rPr>
        <w:t>F</w:t>
      </w:r>
      <w:r>
        <w:rPr>
          <w:rFonts w:ascii="Arial" w:hAnsi="Arial" w:cs="Arial" w:eastAsia="Arial"/>
          <w:sz w:val="18"/>
          <w:szCs w:val="18"/>
          <w:color w:val="181818"/>
          <w:spacing w:val="-19"/>
          <w:w w:val="93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2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37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19"/>
          <w:w w:val="136"/>
        </w:rPr>
        <w:t>t</w:t>
      </w:r>
      <w:r>
        <w:rPr>
          <w:rFonts w:ascii="Arial" w:hAnsi="Arial" w:cs="Arial" w:eastAsia="Arial"/>
          <w:sz w:val="18"/>
          <w:szCs w:val="18"/>
          <w:color w:val="4F4F4F"/>
          <w:spacing w:val="0"/>
          <w:w w:val="249"/>
        </w:rPr>
        <w:t>,</w:t>
      </w:r>
      <w:r>
        <w:rPr>
          <w:rFonts w:ascii="Arial" w:hAnsi="Arial" w:cs="Arial" w:eastAsia="Arial"/>
          <w:sz w:val="18"/>
          <w:szCs w:val="18"/>
          <w:color w:val="4F4F4F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4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11"/>
          <w:w w:val="95"/>
        </w:rPr>
        <w:t>o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;es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Shk</w:t>
      </w:r>
      <w:r>
        <w:rPr>
          <w:rFonts w:ascii="Arial" w:hAnsi="Arial" w:cs="Arial" w:eastAsia="Arial"/>
          <w:sz w:val="18"/>
          <w:szCs w:val="18"/>
          <w:color w:val="313131"/>
          <w:spacing w:val="-4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res</w:t>
      </w:r>
      <w:r>
        <w:rPr>
          <w:rFonts w:ascii="Arial" w:hAnsi="Arial" w:cs="Arial" w:eastAsia="Arial"/>
          <w:sz w:val="18"/>
          <w:szCs w:val="18"/>
          <w:color w:val="313131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13131"/>
          <w:spacing w:val="-12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Vl</w:t>
      </w:r>
      <w:r>
        <w:rPr>
          <w:rFonts w:ascii="Arial" w:hAnsi="Arial" w:cs="Arial" w:eastAsia="Arial"/>
          <w:sz w:val="18"/>
          <w:szCs w:val="18"/>
          <w:color w:val="313131"/>
          <w:spacing w:val="-11"/>
          <w:w w:val="109"/>
        </w:rPr>
        <w:t>o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es;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3" w:after="0" w:line="260" w:lineRule="auto"/>
        <w:ind w:left="839" w:right="76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0"/>
          <w:i/>
        </w:rPr>
        <w:t>Palet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26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6"/>
          <w:w w:val="126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26"/>
          <w:i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23"/>
          <w:w w:val="126"/>
          <w:i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24"/>
          <w:w w:val="126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26"/>
          <w:i/>
        </w:rPr>
        <w:t>ra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29"/>
          <w:w w:val="126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13"/>
          <w:w w:val="126"/>
          <w:i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26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19"/>
          <w:w w:val="126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00"/>
          <w:i/>
        </w:rPr>
        <w:t>interesur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-4"/>
          <w:w w:val="100"/>
          <w:i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1"/>
        </w:rPr>
        <w:t>Minis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13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1"/>
        </w:rPr>
        <w:t>ia</w:t>
      </w:r>
      <w:r>
        <w:rPr>
          <w:rFonts w:ascii="Arial" w:hAnsi="Arial" w:cs="Arial" w:eastAsia="Arial"/>
          <w:sz w:val="18"/>
          <w:szCs w:val="18"/>
          <w:color w:val="313131"/>
          <w:spacing w:val="1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16"/>
          <w:w w:val="124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133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edi</w:t>
      </w:r>
      <w:r>
        <w:rPr>
          <w:rFonts w:ascii="Arial" w:hAnsi="Arial" w:cs="Arial" w:eastAsia="Arial"/>
          <w:sz w:val="18"/>
          <w:szCs w:val="18"/>
          <w:color w:val="313131"/>
          <w:spacing w:val="2"/>
          <w:w w:val="105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5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19"/>
          <w:w w:val="149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99"/>
        </w:rPr>
        <w:t>,</w:t>
      </w:r>
      <w:r>
        <w:rPr>
          <w:rFonts w:ascii="Arial" w:hAnsi="Arial" w:cs="Arial" w:eastAsia="Arial"/>
          <w:sz w:val="18"/>
          <w:szCs w:val="18"/>
          <w:color w:val="313131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3"/>
        </w:rPr>
        <w:t>Bash</w:t>
      </w:r>
      <w:r>
        <w:rPr>
          <w:rFonts w:ascii="Arial" w:hAnsi="Arial" w:cs="Arial" w:eastAsia="Arial"/>
          <w:sz w:val="18"/>
          <w:szCs w:val="18"/>
          <w:color w:val="313131"/>
          <w:spacing w:val="-14"/>
          <w:w w:val="94"/>
        </w:rPr>
        <w:t>k</w:t>
      </w:r>
      <w:r>
        <w:rPr>
          <w:rFonts w:ascii="Arial" w:hAnsi="Arial" w:cs="Arial" w:eastAsia="Arial"/>
          <w:sz w:val="18"/>
          <w:szCs w:val="18"/>
          <w:color w:val="181818"/>
          <w:spacing w:val="-16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5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6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21"/>
          <w:w w:val="107"/>
        </w:rPr>
        <w:t>D</w:t>
      </w:r>
      <w:r>
        <w:rPr>
          <w:rFonts w:ascii="Arial" w:hAnsi="Arial" w:cs="Arial" w:eastAsia="Arial"/>
          <w:sz w:val="18"/>
          <w:szCs w:val="18"/>
          <w:color w:val="010101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6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159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6"/>
        </w:rPr>
        <w:t>akes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5"/>
        </w:rPr>
        <w:t>,</w:t>
      </w:r>
      <w:r>
        <w:rPr>
          <w:rFonts w:ascii="Arial" w:hAnsi="Arial" w:cs="Arial" w:eastAsia="Arial"/>
          <w:sz w:val="18"/>
          <w:szCs w:val="18"/>
          <w:color w:val="313131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2"/>
        </w:rPr>
        <w:t>Pustecit</w:t>
      </w:r>
      <w:r>
        <w:rPr>
          <w:rFonts w:ascii="Arial" w:hAnsi="Arial" w:cs="Arial" w:eastAsia="Arial"/>
          <w:sz w:val="18"/>
          <w:szCs w:val="18"/>
          <w:color w:val="313131"/>
          <w:spacing w:val="12"/>
          <w:w w:val="102"/>
        </w:rPr>
        <w:t>,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8"/>
        </w:rPr>
        <w:t>Shko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99"/>
        </w:rPr>
        <w:t>d</w:t>
      </w:r>
      <w:r>
        <w:rPr>
          <w:rFonts w:ascii="Arial" w:hAnsi="Arial" w:cs="Arial" w:eastAsia="Arial"/>
          <w:sz w:val="18"/>
          <w:szCs w:val="18"/>
          <w:color w:val="181818"/>
          <w:spacing w:val="-16"/>
          <w:w w:val="131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3"/>
        </w:rPr>
        <w:t>es</w:t>
      </w:r>
      <w:r>
        <w:rPr>
          <w:rFonts w:ascii="Arial" w:hAnsi="Arial" w:cs="Arial" w:eastAsia="Arial"/>
          <w:sz w:val="18"/>
          <w:szCs w:val="18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2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9"/>
        </w:rPr>
        <w:t>V</w:t>
      </w:r>
      <w:r>
        <w:rPr>
          <w:rFonts w:ascii="Arial" w:hAnsi="Arial" w:cs="Arial" w:eastAsia="Arial"/>
          <w:sz w:val="18"/>
          <w:szCs w:val="18"/>
          <w:color w:val="313131"/>
          <w:spacing w:val="-15"/>
          <w:w w:val="99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10"/>
          <w:w w:val="109"/>
        </w:rPr>
        <w:t>o</w:t>
      </w:r>
      <w:r>
        <w:rPr>
          <w:rFonts w:ascii="Arial" w:hAnsi="Arial" w:cs="Arial" w:eastAsia="Arial"/>
          <w:sz w:val="18"/>
          <w:szCs w:val="18"/>
          <w:color w:val="181818"/>
          <w:spacing w:val="-16"/>
          <w:w w:val="131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19"/>
          <w:w w:val="103"/>
        </w:rPr>
        <w:t>s</w:t>
      </w:r>
      <w:r>
        <w:rPr>
          <w:rFonts w:ascii="Arial" w:hAnsi="Arial" w:cs="Arial" w:eastAsia="Arial"/>
          <w:sz w:val="18"/>
          <w:szCs w:val="18"/>
          <w:color w:val="4F4F4F"/>
          <w:spacing w:val="0"/>
          <w:w w:val="249"/>
        </w:rPr>
        <w:t>,</w:t>
      </w:r>
      <w:r>
        <w:rPr>
          <w:rFonts w:ascii="Arial" w:hAnsi="Arial" w:cs="Arial" w:eastAsia="Arial"/>
          <w:sz w:val="18"/>
          <w:szCs w:val="18"/>
          <w:color w:val="4F4F4F"/>
          <w:spacing w:val="0"/>
          <w:w w:val="249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7"/>
        </w:rPr>
        <w:t>nstitucionet</w:t>
      </w:r>
      <w:r>
        <w:rPr>
          <w:rFonts w:ascii="Arial" w:hAnsi="Arial" w:cs="Arial" w:eastAsia="Arial"/>
          <w:sz w:val="18"/>
          <w:szCs w:val="18"/>
          <w:color w:val="313131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313131"/>
          <w:spacing w:val="-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81818"/>
          <w:spacing w:val="-9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organizatat</w:t>
      </w:r>
      <w:r>
        <w:rPr>
          <w:rFonts w:ascii="Arial" w:hAnsi="Arial" w:cs="Arial" w:eastAsia="Arial"/>
          <w:sz w:val="18"/>
          <w:szCs w:val="18"/>
          <w:color w:val="313131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lokale</w:t>
      </w:r>
      <w:r>
        <w:rPr>
          <w:rFonts w:ascii="Arial" w:hAnsi="Arial" w:cs="Arial" w:eastAsia="Arial"/>
          <w:sz w:val="18"/>
          <w:szCs w:val="18"/>
          <w:color w:val="313131"/>
          <w:spacing w:val="9"/>
          <w:w w:val="108"/>
        </w:rPr>
        <w:t>,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in</w:t>
      </w:r>
      <w:r>
        <w:rPr>
          <w:rFonts w:ascii="Arial" w:hAnsi="Arial" w:cs="Arial" w:eastAsia="Arial"/>
          <w:sz w:val="18"/>
          <w:szCs w:val="18"/>
          <w:color w:val="313131"/>
          <w:spacing w:val="-10"/>
          <w:w w:val="108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8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17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tucionet</w:t>
      </w:r>
      <w:r>
        <w:rPr>
          <w:rFonts w:ascii="Arial" w:hAnsi="Arial" w:cs="Arial" w:eastAsia="Arial"/>
          <w:sz w:val="18"/>
          <w:szCs w:val="18"/>
          <w:color w:val="313131"/>
          <w:spacing w:val="-2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shkenc</w:t>
      </w:r>
      <w:r>
        <w:rPr>
          <w:rFonts w:ascii="Arial" w:hAnsi="Arial" w:cs="Arial" w:eastAsia="Arial"/>
          <w:sz w:val="18"/>
          <w:szCs w:val="18"/>
          <w:color w:val="313131"/>
          <w:spacing w:val="-10"/>
          <w:w w:val="108"/>
        </w:rPr>
        <w:t>o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131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28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5"/>
          <w:w w:val="127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133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25"/>
        </w:rPr>
        <w:t>..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83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0"/>
          <w:i/>
        </w:rPr>
        <w:t>Koheveprim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16"/>
          <w:w w:val="100"/>
          <w:i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7"/>
          <w:w w:val="166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</w:rPr>
        <w:t>mesem</w:t>
      </w:r>
      <w:r>
        <w:rPr>
          <w:rFonts w:ascii="Arial" w:hAnsi="Arial" w:cs="Arial" w:eastAsia="Arial"/>
          <w:sz w:val="18"/>
          <w:szCs w:val="18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1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13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8"/>
        </w:rPr>
        <w:t>azh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dim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5" w:lineRule="auto"/>
        <w:ind w:left="830" w:right="77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-14"/>
          <w:w w:val="102"/>
        </w:rPr>
        <w:t>A</w:t>
      </w:r>
      <w:r>
        <w:rPr>
          <w:rFonts w:ascii="Arial" w:hAnsi="Arial" w:cs="Arial" w:eastAsia="Arial"/>
          <w:sz w:val="18"/>
          <w:szCs w:val="18"/>
          <w:color w:val="313131"/>
          <w:spacing w:val="-1"/>
          <w:w w:val="211"/>
        </w:rPr>
        <w:t>.</w:t>
      </w:r>
      <w:r>
        <w:rPr>
          <w:rFonts w:ascii="Arial" w:hAnsi="Arial" w:cs="Arial" w:eastAsia="Arial"/>
          <w:sz w:val="18"/>
          <w:szCs w:val="18"/>
          <w:color w:val="181818"/>
          <w:spacing w:val="-22"/>
          <w:w w:val="117"/>
        </w:rPr>
        <w:t>4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211"/>
        </w:rPr>
        <w:t>.</w:t>
      </w:r>
      <w:r>
        <w:rPr>
          <w:rFonts w:ascii="Arial" w:hAnsi="Arial" w:cs="Arial" w:eastAsia="Arial"/>
          <w:sz w:val="18"/>
          <w:szCs w:val="18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Studi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69"/>
          <w:w w:val="241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13131"/>
          <w:spacing w:val="-18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pektev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13"/>
          <w:w w:val="110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0"/>
        </w:rPr>
        <w:t>oci</w:t>
      </w:r>
      <w:r>
        <w:rPr>
          <w:rFonts w:ascii="Arial" w:hAnsi="Arial" w:cs="Arial" w:eastAsia="Arial"/>
          <w:sz w:val="18"/>
          <w:szCs w:val="18"/>
          <w:color w:val="181818"/>
          <w:spacing w:val="7"/>
          <w:w w:val="110"/>
        </w:rPr>
        <w:t>o</w:t>
      </w:r>
      <w:r>
        <w:rPr>
          <w:rFonts w:ascii="Arial" w:hAnsi="Arial" w:cs="Arial" w:eastAsia="Arial"/>
          <w:sz w:val="18"/>
          <w:szCs w:val="18"/>
          <w:color w:val="313131"/>
          <w:spacing w:val="-4"/>
          <w:w w:val="110"/>
        </w:rPr>
        <w:t>-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0"/>
        </w:rPr>
        <w:t>ekologji</w:t>
      </w:r>
      <w:r>
        <w:rPr>
          <w:rFonts w:ascii="Arial" w:hAnsi="Arial" w:cs="Arial" w:eastAsia="Arial"/>
          <w:sz w:val="18"/>
          <w:szCs w:val="18"/>
          <w:color w:val="181818"/>
          <w:spacing w:val="-20"/>
          <w:w w:val="110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24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0"/>
        </w:rPr>
        <w:t>d</w:t>
      </w:r>
      <w:r>
        <w:rPr>
          <w:rFonts w:ascii="Arial" w:hAnsi="Arial" w:cs="Arial" w:eastAsia="Arial"/>
          <w:sz w:val="18"/>
          <w:szCs w:val="18"/>
          <w:color w:val="181818"/>
          <w:spacing w:val="-24"/>
          <w:w w:val="110"/>
        </w:rPr>
        <w:t>h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42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20"/>
          <w:w w:val="110"/>
        </w:rPr>
        <w:t>p</w:t>
      </w:r>
      <w:r>
        <w:rPr>
          <w:rFonts w:ascii="Arial" w:hAnsi="Arial" w:cs="Arial" w:eastAsia="Arial"/>
          <w:sz w:val="18"/>
          <w:szCs w:val="18"/>
          <w:color w:val="313131"/>
          <w:spacing w:val="-19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0"/>
        </w:rPr>
        <w:t>dorimi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88"/>
          <w:w w:val="241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-1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>lizave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1"/>
        </w:rPr>
        <w:t>k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11"/>
        </w:rPr>
        <w:t>o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98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21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22"/>
        </w:rPr>
        <w:t>o</w:t>
      </w:r>
      <w:r>
        <w:rPr>
          <w:rFonts w:ascii="Arial" w:hAnsi="Arial" w:cs="Arial" w:eastAsia="Arial"/>
          <w:sz w:val="18"/>
          <w:szCs w:val="18"/>
          <w:color w:val="313131"/>
          <w:spacing w:val="-12"/>
          <w:w w:val="136"/>
        </w:rPr>
        <w:t>-</w:t>
      </w:r>
      <w:r>
        <w:rPr>
          <w:rFonts w:ascii="Arial" w:hAnsi="Arial" w:cs="Arial" w:eastAsia="Arial"/>
          <w:sz w:val="18"/>
          <w:szCs w:val="18"/>
          <w:color w:val="181818"/>
          <w:spacing w:val="-18"/>
          <w:w w:val="118"/>
        </w:rPr>
        <w:t>p</w:t>
      </w:r>
      <w:r>
        <w:rPr>
          <w:rFonts w:ascii="Arial" w:hAnsi="Arial" w:cs="Arial" w:eastAsia="Arial"/>
          <w:sz w:val="18"/>
          <w:szCs w:val="18"/>
          <w:color w:val="313131"/>
          <w:spacing w:val="-16"/>
          <w:w w:val="133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24"/>
        </w:rPr>
        <w:t>rfiti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25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24"/>
          <w:w w:val="126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26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1"/>
          <w:w w:val="126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4"/>
        </w:rPr>
        <w:t>proc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11"/>
          <w:w w:val="111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24"/>
        </w:rPr>
        <w:t>in</w:t>
      </w:r>
      <w:r>
        <w:rPr>
          <w:rFonts w:ascii="Arial" w:hAnsi="Arial" w:cs="Arial" w:eastAsia="Arial"/>
          <w:sz w:val="18"/>
          <w:szCs w:val="18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5"/>
        </w:rPr>
        <w:t>vendimmarrjes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pgMar w:header="797" w:footer="823" w:top="1700" w:bottom="1020" w:left="1220" w:right="1240"/>
          <w:headerReference w:type="default" r:id="rId22"/>
          <w:pgSz w:w="12240" w:h="15840"/>
        </w:sectPr>
      </w:pPr>
      <w:rPr/>
    </w:p>
    <w:p>
      <w:pPr>
        <w:spacing w:before="67" w:after="0" w:line="203" w:lineRule="exact"/>
        <w:ind w:left="849" w:right="-6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-2"/>
          <w:w w:val="86"/>
          <w:position w:val="-1"/>
        </w:rPr>
        <w:t>P</w:t>
      </w:r>
      <w:r>
        <w:rPr>
          <w:rFonts w:ascii="Arial" w:hAnsi="Arial" w:cs="Arial" w:eastAsia="Arial"/>
          <w:sz w:val="18"/>
          <w:szCs w:val="18"/>
          <w:color w:val="313131"/>
          <w:spacing w:val="9"/>
          <w:w w:val="100"/>
          <w:position w:val="-1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36"/>
          <w:position w:val="-1"/>
        </w:rPr>
        <w:t>l</w:t>
      </w:r>
      <w:r>
        <w:rPr>
          <w:rFonts w:ascii="Arial" w:hAnsi="Arial" w:cs="Arial" w:eastAsia="Arial"/>
          <w:sz w:val="18"/>
          <w:szCs w:val="18"/>
          <w:color w:val="313131"/>
          <w:spacing w:val="-15"/>
          <w:w w:val="136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99"/>
          <w:position w:val="-1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3"/>
          <w:position w:val="-1"/>
        </w:rPr>
        <w:t>an</w:t>
      </w:r>
      <w:r>
        <w:rPr>
          <w:rFonts w:ascii="Arial" w:hAnsi="Arial" w:cs="Arial" w:eastAsia="Arial"/>
          <w:sz w:val="18"/>
          <w:szCs w:val="18"/>
          <w:color w:val="313131"/>
          <w:spacing w:val="4"/>
          <w:w w:val="103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  <w:position w:val="-1"/>
        </w:rPr>
        <w:t>kacurre</w:t>
      </w:r>
      <w:r>
        <w:rPr>
          <w:rFonts w:ascii="Arial" w:hAnsi="Arial" w:cs="Arial" w:eastAsia="Arial"/>
          <w:sz w:val="18"/>
          <w:szCs w:val="18"/>
          <w:color w:val="313131"/>
          <w:spacing w:val="4"/>
          <w:w w:val="104"/>
          <w:position w:val="-1"/>
        </w:rPr>
        <w:t>l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5"/>
          <w:position w:val="-1"/>
        </w:rPr>
        <w:t>ka</w:t>
      </w:r>
      <w:r>
        <w:rPr>
          <w:rFonts w:ascii="Arial" w:hAnsi="Arial" w:cs="Arial" w:eastAsia="Arial"/>
          <w:sz w:val="18"/>
          <w:szCs w:val="18"/>
          <w:color w:val="313131"/>
          <w:spacing w:val="-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  <w:position w:val="-1"/>
        </w:rPr>
        <w:t>qene</w:t>
      </w:r>
      <w:r>
        <w:rPr>
          <w:rFonts w:ascii="Arial" w:hAnsi="Arial" w:cs="Arial" w:eastAsia="Arial"/>
          <w:sz w:val="18"/>
          <w:szCs w:val="18"/>
          <w:color w:val="313131"/>
          <w:spacing w:val="-6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  <w:position w:val="-1"/>
        </w:rPr>
        <w:t>ne</w:t>
      </w:r>
      <w:r>
        <w:rPr>
          <w:rFonts w:ascii="Arial" w:hAnsi="Arial" w:cs="Arial" w:eastAsia="Arial"/>
          <w:sz w:val="18"/>
          <w:szCs w:val="18"/>
          <w:color w:val="313131"/>
          <w:spacing w:val="-3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1"/>
          <w:position w:val="-1"/>
        </w:rPr>
        <w:t>sh</w:t>
      </w:r>
      <w:r>
        <w:rPr>
          <w:rFonts w:ascii="Arial" w:hAnsi="Arial" w:cs="Arial" w:eastAsia="Arial"/>
          <w:sz w:val="18"/>
          <w:szCs w:val="18"/>
          <w:color w:val="313131"/>
          <w:spacing w:val="7"/>
          <w:w w:val="101"/>
          <w:position w:val="-1"/>
        </w:rPr>
        <w:t>k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1"/>
          <w:position w:val="-1"/>
        </w:rPr>
        <w:t>u</w:t>
      </w:r>
      <w:r>
        <w:rPr>
          <w:rFonts w:ascii="Arial" w:hAnsi="Arial" w:cs="Arial" w:eastAsia="Arial"/>
          <w:sz w:val="18"/>
          <w:szCs w:val="18"/>
          <w:color w:val="313131"/>
          <w:spacing w:val="1"/>
          <w:w w:val="89"/>
          <w:position w:val="-1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13"/>
          <w:position w:val="-1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  <w:position w:val="-1"/>
        </w:rPr>
        <w:t>en</w:t>
      </w:r>
      <w:r>
        <w:rPr>
          <w:rFonts w:ascii="Arial" w:hAnsi="Arial" w:cs="Arial" w:eastAsia="Arial"/>
          <w:sz w:val="18"/>
          <w:szCs w:val="18"/>
          <w:color w:val="313131"/>
          <w:spacing w:val="-3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1"/>
          <w:w w:val="100"/>
          <w:position w:val="-1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0"/>
          <w:position w:val="-1"/>
        </w:rPr>
        <w:t>u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  <w:position w:val="-1"/>
        </w:rPr>
        <w:t>bjek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-2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81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3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6"/>
          <w:position w:val="-1"/>
        </w:rPr>
        <w:t>de</w:t>
      </w:r>
      <w:r>
        <w:rPr>
          <w:rFonts w:ascii="Arial" w:hAnsi="Arial" w:cs="Arial" w:eastAsia="Arial"/>
          <w:sz w:val="18"/>
          <w:szCs w:val="18"/>
          <w:color w:val="313131"/>
          <w:spacing w:val="-17"/>
          <w:w w:val="106"/>
          <w:position w:val="-1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46"/>
          <w:position w:val="-1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9"/>
          <w:position w:val="-1"/>
        </w:rPr>
        <w:t>imeve</w:t>
      </w:r>
      <w:r>
        <w:rPr>
          <w:rFonts w:ascii="Arial" w:hAnsi="Arial" w:cs="Arial" w:eastAsia="Arial"/>
          <w:sz w:val="18"/>
          <w:szCs w:val="18"/>
          <w:color w:val="313131"/>
          <w:spacing w:val="-22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  <w:position w:val="-1"/>
        </w:rPr>
        <w:t>qe</w:t>
      </w:r>
      <w:r>
        <w:rPr>
          <w:rFonts w:ascii="Arial" w:hAnsi="Arial" w:cs="Arial" w:eastAsia="Arial"/>
          <w:sz w:val="18"/>
          <w:szCs w:val="18"/>
          <w:color w:val="313131"/>
          <w:spacing w:val="-15"/>
          <w:w w:val="100"/>
          <w:position w:val="-1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-10"/>
          <w:w w:val="100"/>
          <w:position w:val="-1"/>
        </w:rPr>
        <w:t>l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  <w:position w:val="-1"/>
        </w:rPr>
        <w:t>imshme</w:t>
      </w:r>
      <w:r>
        <w:rPr>
          <w:rFonts w:ascii="Arial" w:hAnsi="Arial" w:cs="Arial" w:eastAsia="Arial"/>
          <w:sz w:val="18"/>
          <w:szCs w:val="18"/>
          <w:color w:val="313131"/>
          <w:spacing w:val="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5"/>
          <w:position w:val="-1"/>
        </w:rPr>
        <w:t>nga</w:t>
      </w:r>
      <w:r>
        <w:rPr>
          <w:rFonts w:ascii="Arial" w:hAnsi="Arial" w:cs="Arial" w:eastAsia="Arial"/>
          <w:sz w:val="18"/>
          <w:szCs w:val="18"/>
          <w:color w:val="313131"/>
          <w:spacing w:val="-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7"/>
          <w:position w:val="-1"/>
        </w:rPr>
        <w:t>se</w:t>
      </w:r>
      <w:r>
        <w:rPr>
          <w:rFonts w:ascii="Arial" w:hAnsi="Arial" w:cs="Arial" w:eastAsia="Arial"/>
          <w:sz w:val="18"/>
          <w:szCs w:val="18"/>
          <w:color w:val="313131"/>
          <w:spacing w:val="6"/>
          <w:w w:val="97"/>
          <w:position w:val="-1"/>
        </w:rPr>
        <w:t>k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146"/>
          <w:position w:val="-1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0"/>
          <w:position w:val="-1"/>
        </w:rPr>
        <w:t>or</w:t>
      </w:r>
      <w:r>
        <w:rPr>
          <w:rFonts w:ascii="Arial" w:hAnsi="Arial" w:cs="Arial" w:eastAsia="Arial"/>
          <w:sz w:val="18"/>
          <w:szCs w:val="18"/>
          <w:color w:val="313131"/>
          <w:spacing w:val="4"/>
          <w:w w:val="110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4"/>
          <w:w w:val="181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2"/>
          <w:position w:val="-1"/>
        </w:rPr>
        <w:t>pes</w:t>
      </w:r>
      <w:r>
        <w:rPr>
          <w:rFonts w:ascii="Arial" w:hAnsi="Arial" w:cs="Arial" w:eastAsia="Arial"/>
          <w:sz w:val="18"/>
          <w:szCs w:val="18"/>
          <w:color w:val="313131"/>
          <w:spacing w:val="1"/>
          <w:w w:val="102"/>
          <w:position w:val="-1"/>
        </w:rPr>
        <w:t>h</w:t>
      </w:r>
      <w:r>
        <w:rPr>
          <w:rFonts w:ascii="Arial" w:hAnsi="Arial" w:cs="Arial" w:eastAsia="Arial"/>
          <w:sz w:val="18"/>
          <w:szCs w:val="18"/>
          <w:color w:val="181818"/>
          <w:spacing w:val="-14"/>
          <w:w w:val="108"/>
          <w:position w:val="-1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-152"/>
          <w:w w:val="109"/>
          <w:position w:val="-1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8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67" w:after="0" w:line="203" w:lineRule="exact"/>
        <w:ind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/>
        <w:br w:type="column"/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-14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  <w:position w:val="-1"/>
        </w:rPr>
        <w:t>duke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400" w:bottom="1020" w:left="1220" w:right="1240"/>
          <w:cols w:num="2" w:equalWidth="0">
            <w:col w:w="8257" w:space="114"/>
            <w:col w:w="1409"/>
          </w:cols>
        </w:sectPr>
      </w:pPr>
      <w:rPr/>
    </w:p>
    <w:p>
      <w:pPr>
        <w:spacing w:before="25" w:after="0" w:line="287" w:lineRule="auto"/>
        <w:ind w:left="849" w:right="748" w:firstLine="-1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qene</w:t>
      </w:r>
      <w:r>
        <w:rPr>
          <w:rFonts w:ascii="Arial" w:hAnsi="Arial" w:cs="Arial" w:eastAsia="Arial"/>
          <w:sz w:val="18"/>
          <w:szCs w:val="18"/>
          <w:color w:val="313131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6"/>
        </w:rPr>
        <w:t>konsiderohej</w:t>
      </w:r>
      <w:r>
        <w:rPr>
          <w:rFonts w:ascii="Arial" w:hAnsi="Arial" w:cs="Arial" w:eastAsia="Arial"/>
          <w:sz w:val="18"/>
          <w:szCs w:val="18"/>
          <w:color w:val="313131"/>
          <w:spacing w:val="16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konkurren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1"/>
        </w:rPr>
        <w:t>aktivite</w:t>
      </w:r>
      <w:r>
        <w:rPr>
          <w:rFonts w:ascii="Arial" w:hAnsi="Arial" w:cs="Arial" w:eastAsia="Arial"/>
          <w:sz w:val="18"/>
          <w:szCs w:val="18"/>
          <w:color w:val="313131"/>
          <w:spacing w:val="4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1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4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peshkimit.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y</w:t>
      </w:r>
      <w:r>
        <w:rPr>
          <w:rFonts w:ascii="Arial" w:hAnsi="Arial" w:cs="Arial" w:eastAsia="Arial"/>
          <w:sz w:val="18"/>
          <w:szCs w:val="18"/>
          <w:color w:val="313131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2"/>
        </w:rPr>
        <w:t>konfl</w:t>
      </w:r>
      <w:r>
        <w:rPr>
          <w:rFonts w:ascii="Arial" w:hAnsi="Arial" w:cs="Arial" w:eastAsia="Arial"/>
          <w:sz w:val="18"/>
          <w:szCs w:val="18"/>
          <w:color w:val="313131"/>
          <w:spacing w:val="-15"/>
          <w:w w:val="113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99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reduktua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3"/>
        </w:rPr>
        <w:t>tashme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djesh</w:t>
      </w:r>
      <w:r>
        <w:rPr>
          <w:rFonts w:ascii="Arial" w:hAnsi="Arial" w:cs="Arial" w:eastAsia="Arial"/>
          <w:sz w:val="18"/>
          <w:szCs w:val="18"/>
          <w:color w:val="313131"/>
          <w:spacing w:val="-2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0"/>
        </w:rPr>
        <w:t>porstu</w:t>
      </w:r>
      <w:r>
        <w:rPr>
          <w:rFonts w:ascii="Arial" w:hAnsi="Arial" w:cs="Arial" w:eastAsia="Arial"/>
          <w:sz w:val="18"/>
          <w:szCs w:val="18"/>
          <w:color w:val="313131"/>
          <w:spacing w:val="-19"/>
          <w:w w:val="111"/>
        </w:rPr>
        <w:t>d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9"/>
        </w:rPr>
        <w:t>mi</w:t>
      </w:r>
      <w:r>
        <w:rPr>
          <w:rFonts w:ascii="Arial" w:hAnsi="Arial" w:cs="Arial" w:eastAsia="Arial"/>
          <w:sz w:val="18"/>
          <w:szCs w:val="18"/>
          <w:color w:val="313131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3"/>
        </w:rPr>
        <w:t>aspektevet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tjer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mundshme</w:t>
      </w:r>
      <w:r>
        <w:rPr>
          <w:rFonts w:ascii="Arial" w:hAnsi="Arial" w:cs="Arial" w:eastAsia="Arial"/>
          <w:sz w:val="18"/>
          <w:szCs w:val="18"/>
          <w:color w:val="31313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</w:rPr>
        <w:t>ko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04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6"/>
          <w:w w:val="121"/>
        </w:rPr>
        <w:t>f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9"/>
        </w:rPr>
        <w:t>liktualitetit</w:t>
      </w:r>
      <w:r>
        <w:rPr>
          <w:rFonts w:ascii="Arial" w:hAnsi="Arial" w:cs="Arial" w:eastAsia="Arial"/>
          <w:sz w:val="18"/>
          <w:szCs w:val="18"/>
          <w:color w:val="313131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5"/>
          <w:w w:val="105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6"/>
        </w:rPr>
        <w:t>b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et</w:t>
      </w:r>
      <w:r>
        <w:rPr>
          <w:rFonts w:ascii="Arial" w:hAnsi="Arial" w:cs="Arial" w:eastAsia="Arial"/>
          <w:sz w:val="18"/>
          <w:szCs w:val="18"/>
          <w:color w:val="313131"/>
          <w:spacing w:val="-11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4F4F4F"/>
          <w:spacing w:val="0"/>
          <w:w w:val="166"/>
        </w:rPr>
        <w:t>t</w:t>
      </w:r>
      <w:r>
        <w:rPr>
          <w:rFonts w:ascii="Arial" w:hAnsi="Arial" w:cs="Arial" w:eastAsia="Arial"/>
          <w:sz w:val="18"/>
          <w:szCs w:val="18"/>
          <w:color w:val="4F4F4F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de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2"/>
        </w:rPr>
        <w:t>rendesi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02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26"/>
        </w:rPr>
        <w:t>h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em.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7" w:after="0" w:line="276" w:lineRule="auto"/>
        <w:ind w:left="849" w:right="77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-2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derkaq</w:t>
      </w:r>
      <w:r>
        <w:rPr>
          <w:rFonts w:ascii="Arial" w:hAnsi="Arial" w:cs="Arial" w:eastAsia="Arial"/>
          <w:sz w:val="18"/>
          <w:szCs w:val="18"/>
          <w:color w:val="313131"/>
          <w:spacing w:val="-13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Pelikan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5"/>
        </w:rPr>
        <w:t>ka</w:t>
      </w:r>
      <w:r>
        <w:rPr>
          <w:rFonts w:ascii="Arial" w:hAnsi="Arial" w:cs="Arial" w:eastAsia="Arial"/>
          <w:sz w:val="18"/>
          <w:szCs w:val="18"/>
          <w:color w:val="313131"/>
          <w:spacing w:val="-8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13131"/>
          <w:spacing w:val="-4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-8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yshim</w:t>
      </w:r>
      <w:r>
        <w:rPr>
          <w:rFonts w:ascii="Arial" w:hAnsi="Arial" w:cs="Arial" w:eastAsia="Arial"/>
          <w:sz w:val="18"/>
          <w:szCs w:val="18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vlera</w:t>
      </w:r>
      <w:r>
        <w:rPr>
          <w:rFonts w:ascii="Arial" w:hAnsi="Arial" w:cs="Arial" w:eastAsia="Arial"/>
          <w:sz w:val="18"/>
          <w:szCs w:val="18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6"/>
        </w:rPr>
        <w:t>ekono</w:t>
      </w:r>
      <w:r>
        <w:rPr>
          <w:rFonts w:ascii="Arial" w:hAnsi="Arial" w:cs="Arial" w:eastAsia="Arial"/>
          <w:sz w:val="18"/>
          <w:szCs w:val="18"/>
          <w:color w:val="313131"/>
          <w:spacing w:val="-17"/>
          <w:w w:val="106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1"/>
        </w:rPr>
        <w:t>ke</w:t>
      </w:r>
      <w:r>
        <w:rPr>
          <w:rFonts w:ascii="Arial" w:hAnsi="Arial" w:cs="Arial" w:eastAsia="Arial"/>
          <w:sz w:val="18"/>
          <w:szCs w:val="18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5"/>
          <w:w w:val="181"/>
        </w:rPr>
        <w:t>l</w:t>
      </w:r>
      <w:r>
        <w:rPr>
          <w:rFonts w:ascii="Arial" w:hAnsi="Arial" w:cs="Arial" w:eastAsia="Arial"/>
          <w:sz w:val="18"/>
          <w:szCs w:val="18"/>
          <w:color w:val="181818"/>
          <w:spacing w:val="-19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dhen</w:t>
      </w:r>
      <w:r>
        <w:rPr>
          <w:rFonts w:ascii="Arial" w:hAnsi="Arial" w:cs="Arial" w:eastAsia="Arial"/>
          <w:sz w:val="18"/>
          <w:szCs w:val="18"/>
          <w:color w:val="313131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krye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5E5E5E"/>
          <w:spacing w:val="0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5E5E5E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sh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2"/>
        </w:rPr>
        <w:t>pa</w:t>
      </w:r>
      <w:r>
        <w:rPr>
          <w:rFonts w:ascii="Arial" w:hAnsi="Arial" w:cs="Arial" w:eastAsia="Arial"/>
          <w:sz w:val="18"/>
          <w:szCs w:val="18"/>
          <w:color w:val="313131"/>
          <w:spacing w:val="-16"/>
          <w:w w:val="102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59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-2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1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25"/>
          <w:w w:val="158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58"/>
        </w:rPr>
        <w:t>ij</w:t>
      </w:r>
      <w:r>
        <w:rPr>
          <w:rFonts w:ascii="Arial" w:hAnsi="Arial" w:cs="Arial" w:eastAsia="Arial"/>
          <w:sz w:val="18"/>
          <w:szCs w:val="18"/>
          <w:color w:val="313131"/>
          <w:spacing w:val="-42"/>
          <w:w w:val="158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he</w:t>
      </w:r>
      <w:r>
        <w:rPr>
          <w:rFonts w:ascii="Arial" w:hAnsi="Arial" w:cs="Arial" w:eastAsia="Arial"/>
          <w:sz w:val="18"/>
          <w:szCs w:val="18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fak</w:t>
      </w:r>
      <w:r>
        <w:rPr>
          <w:rFonts w:ascii="Arial" w:hAnsi="Arial" w:cs="Arial" w:eastAsia="Arial"/>
          <w:sz w:val="18"/>
          <w:szCs w:val="18"/>
          <w:color w:val="313131"/>
          <w:spacing w:val="-6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qe</w:t>
      </w:r>
      <w:r>
        <w:rPr>
          <w:rFonts w:ascii="Arial" w:hAnsi="Arial" w:cs="Arial" w:eastAsia="Arial"/>
          <w:sz w:val="18"/>
          <w:szCs w:val="18"/>
          <w:color w:val="313131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sot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onsid</w:t>
      </w:r>
      <w:r>
        <w:rPr>
          <w:rFonts w:ascii="Arial" w:hAnsi="Arial" w:cs="Arial" w:eastAsia="Arial"/>
          <w:sz w:val="18"/>
          <w:szCs w:val="18"/>
          <w:color w:val="313131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1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he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9"/>
        </w:rPr>
        <w:t>g</w:t>
      </w:r>
      <w:r>
        <w:rPr>
          <w:rFonts w:ascii="Arial" w:hAnsi="Arial" w:cs="Arial" w:eastAsia="Arial"/>
          <w:sz w:val="18"/>
          <w:szCs w:val="18"/>
          <w:color w:val="313131"/>
          <w:spacing w:val="-1"/>
          <w:w w:val="109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2"/>
        </w:rPr>
        <w:t>ere</w:t>
      </w:r>
      <w:r>
        <w:rPr>
          <w:rFonts w:ascii="Arial" w:hAnsi="Arial" w:cs="Arial" w:eastAsia="Arial"/>
          <w:sz w:val="18"/>
          <w:szCs w:val="18"/>
          <w:color w:val="313131"/>
          <w:spacing w:val="2"/>
          <w:w w:val="102"/>
        </w:rPr>
        <w:t>s</w:t>
      </w:r>
      <w:r>
        <w:rPr>
          <w:rFonts w:ascii="Arial" w:hAnsi="Arial" w:cs="Arial" w:eastAsia="Arial"/>
          <w:sz w:val="18"/>
          <w:szCs w:val="18"/>
          <w:color w:val="4F4F4F"/>
          <w:spacing w:val="-18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2"/>
        </w:rPr>
        <w:t>sh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1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2"/>
        </w:rPr>
        <w:t>si</w:t>
      </w:r>
      <w:r>
        <w:rPr>
          <w:rFonts w:ascii="Arial" w:hAnsi="Arial" w:cs="Arial" w:eastAsia="Arial"/>
          <w:sz w:val="18"/>
          <w:szCs w:val="18"/>
          <w:color w:val="313131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sy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5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ol</w:t>
      </w:r>
      <w:r>
        <w:rPr>
          <w:rFonts w:ascii="Arial" w:hAnsi="Arial" w:cs="Arial" w:eastAsia="Arial"/>
          <w:sz w:val="18"/>
          <w:szCs w:val="18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</w:rPr>
        <w:t>ekoturi</w:t>
      </w:r>
      <w:r>
        <w:rPr>
          <w:rFonts w:ascii="Arial" w:hAnsi="Arial" w:cs="Arial" w:eastAsia="Arial"/>
          <w:sz w:val="18"/>
          <w:szCs w:val="18"/>
          <w:color w:val="313131"/>
          <w:spacing w:val="5"/>
          <w:w w:val="105"/>
        </w:rPr>
        <w:t>z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05"/>
        </w:rPr>
        <w:t>m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37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36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21"/>
          <w:w w:val="107"/>
        </w:rPr>
        <w:t>D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8"/>
        </w:rPr>
        <w:t>vjake-Karavast</w:t>
      </w:r>
      <w:r>
        <w:rPr>
          <w:rFonts w:ascii="Arial" w:hAnsi="Arial" w:cs="Arial" w:eastAsia="Arial"/>
          <w:sz w:val="18"/>
          <w:szCs w:val="18"/>
          <w:color w:val="313131"/>
          <w:spacing w:val="-4"/>
          <w:w w:val="99"/>
        </w:rPr>
        <w:t>a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58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8" w:after="0" w:line="240" w:lineRule="auto"/>
        <w:ind w:left="830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81818"/>
          <w:w w:val="109"/>
          <w:i/>
        </w:rPr>
        <w:t>Aktivitet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16"/>
          <w:w w:val="109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48"/>
          <w:i/>
        </w:rPr>
        <w:t>: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87" w:lineRule="auto"/>
        <w:ind w:left="1468" w:right="779" w:firstLine="-315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313131"/>
          <w:spacing w:val="-4"/>
          <w:w w:val="89"/>
        </w:rPr>
        <w:t>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58"/>
        </w:rPr>
        <w:t>.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 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Nder</w:t>
      </w:r>
      <w:r>
        <w:rPr>
          <w:rFonts w:ascii="Arial" w:hAnsi="Arial" w:cs="Arial" w:eastAsia="Arial"/>
          <w:sz w:val="18"/>
          <w:szCs w:val="18"/>
          <w:color w:val="313131"/>
          <w:spacing w:val="-13"/>
          <w:w w:val="108"/>
        </w:rPr>
        <w:t>m</w:t>
      </w:r>
      <w:r>
        <w:rPr>
          <w:rFonts w:ascii="Arial" w:hAnsi="Arial" w:cs="Arial" w:eastAsia="Arial"/>
          <w:sz w:val="18"/>
          <w:szCs w:val="18"/>
          <w:color w:val="4F4F4F"/>
          <w:spacing w:val="-12"/>
          <w:w w:val="108"/>
        </w:rPr>
        <w:t>a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rr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8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a</w:t>
      </w:r>
      <w:r>
        <w:rPr>
          <w:rFonts w:ascii="Arial" w:hAnsi="Arial" w:cs="Arial" w:eastAsia="Arial"/>
          <w:sz w:val="18"/>
          <w:szCs w:val="18"/>
          <w:color w:val="313131"/>
          <w:spacing w:val="28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98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9"/>
        </w:rPr>
        <w:t>u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09"/>
        </w:rPr>
        <w:t>d</w:t>
      </w:r>
      <w:r>
        <w:rPr>
          <w:rFonts w:ascii="Arial" w:hAnsi="Arial" w:cs="Arial" w:eastAsia="Arial"/>
          <w:sz w:val="18"/>
          <w:szCs w:val="18"/>
          <w:color w:val="010101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</w:rPr>
        <w:t>meve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8"/>
        </w:rPr>
        <w:t>soci</w:t>
      </w:r>
      <w:r>
        <w:rPr>
          <w:rFonts w:ascii="Arial" w:hAnsi="Arial" w:cs="Arial" w:eastAsia="Arial"/>
          <w:sz w:val="18"/>
          <w:szCs w:val="18"/>
          <w:color w:val="313131"/>
          <w:spacing w:val="7"/>
          <w:w w:val="98"/>
        </w:rPr>
        <w:t>o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117"/>
        </w:rPr>
        <w:t>-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3"/>
        </w:rPr>
        <w:t>eko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81"/>
        </w:rPr>
        <w:t>l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0"/>
        </w:rPr>
        <w:t>o</w:t>
      </w:r>
      <w:r>
        <w:rPr>
          <w:rFonts w:ascii="Arial" w:hAnsi="Arial" w:cs="Arial" w:eastAsia="Arial"/>
          <w:sz w:val="18"/>
          <w:szCs w:val="18"/>
          <w:color w:val="313131"/>
          <w:spacing w:val="-16"/>
          <w:w w:val="110"/>
        </w:rPr>
        <w:t>g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133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-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11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313131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313131"/>
          <w:spacing w:val="2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ky</w:t>
      </w:r>
      <w:r>
        <w:rPr>
          <w:rFonts w:ascii="Arial" w:hAnsi="Arial" w:cs="Arial" w:eastAsia="Arial"/>
          <w:sz w:val="18"/>
          <w:szCs w:val="18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86"/>
        </w:rPr>
        <w:t>P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8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21"/>
          <w:w w:val="118"/>
        </w:rPr>
        <w:t>l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kani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1"/>
        </w:rPr>
        <w:t>Ka</w:t>
      </w:r>
      <w:r>
        <w:rPr>
          <w:rFonts w:ascii="Arial" w:hAnsi="Arial" w:cs="Arial" w:eastAsia="Arial"/>
          <w:sz w:val="18"/>
          <w:szCs w:val="18"/>
          <w:color w:val="313131"/>
          <w:spacing w:val="1"/>
          <w:w w:val="9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1"/>
        </w:rPr>
        <w:t>;</w:t>
      </w:r>
      <w:r>
        <w:rPr>
          <w:rFonts w:ascii="Arial" w:hAnsi="Arial" w:cs="Arial" w:eastAsia="Arial"/>
          <w:sz w:val="18"/>
          <w:szCs w:val="18"/>
          <w:color w:val="313131"/>
          <w:spacing w:val="-8"/>
          <w:w w:val="92"/>
        </w:rPr>
        <w:t>u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4"/>
        </w:rPr>
        <w:t>re</w:t>
      </w:r>
      <w:r>
        <w:rPr>
          <w:rFonts w:ascii="Arial" w:hAnsi="Arial" w:cs="Arial" w:eastAsia="Arial"/>
          <w:sz w:val="18"/>
          <w:szCs w:val="18"/>
          <w:color w:val="313131"/>
          <w:spacing w:val="-24"/>
          <w:w w:val="114"/>
        </w:rPr>
        <w:t>l</w:t>
      </w:r>
      <w:r>
        <w:rPr>
          <w:rFonts w:ascii="Arial" w:hAnsi="Arial" w:cs="Arial" w:eastAsia="Arial"/>
          <w:sz w:val="18"/>
          <w:szCs w:val="18"/>
          <w:color w:val="4F4F4F"/>
          <w:spacing w:val="0"/>
          <w:w w:val="199"/>
        </w:rPr>
        <w:t>,</w:t>
      </w:r>
      <w:r>
        <w:rPr>
          <w:rFonts w:ascii="Arial" w:hAnsi="Arial" w:cs="Arial" w:eastAsia="Arial"/>
          <w:sz w:val="18"/>
          <w:szCs w:val="18"/>
          <w:color w:val="4F4F4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3"/>
        </w:rPr>
        <w:t>me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2"/>
        </w:rPr>
        <w:t>qe</w:t>
      </w:r>
      <w:r>
        <w:rPr>
          <w:rFonts w:ascii="Arial" w:hAnsi="Arial" w:cs="Arial" w:eastAsia="Arial"/>
          <w:sz w:val="18"/>
          <w:szCs w:val="18"/>
          <w:color w:val="313131"/>
          <w:spacing w:val="-22"/>
          <w:w w:val="112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-5"/>
          <w:w w:val="181"/>
        </w:rPr>
        <w:t>l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20"/>
        </w:rPr>
        <w:t>im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2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3"/>
        </w:rPr>
        <w:t>identif</w:t>
      </w:r>
      <w:r>
        <w:rPr>
          <w:rFonts w:ascii="Arial" w:hAnsi="Arial" w:cs="Arial" w:eastAsia="Arial"/>
          <w:sz w:val="18"/>
          <w:szCs w:val="18"/>
          <w:color w:val="313131"/>
          <w:spacing w:val="-17"/>
          <w:w w:val="113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-4"/>
          <w:w w:val="113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3"/>
        </w:rPr>
        <w:t>imin</w:t>
      </w:r>
      <w:r>
        <w:rPr>
          <w:rFonts w:ascii="Arial" w:hAnsi="Arial" w:cs="Arial" w:eastAsia="Arial"/>
          <w:sz w:val="18"/>
          <w:szCs w:val="18"/>
          <w:color w:val="313131"/>
          <w:spacing w:val="-19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6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-1"/>
          <w:w w:val="106"/>
        </w:rPr>
        <w:t>o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01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22"/>
        </w:rPr>
        <w:t>fli</w:t>
      </w:r>
      <w:r>
        <w:rPr>
          <w:rFonts w:ascii="Arial" w:hAnsi="Arial" w:cs="Arial" w:eastAsia="Arial"/>
          <w:sz w:val="18"/>
          <w:szCs w:val="18"/>
          <w:color w:val="313131"/>
          <w:spacing w:val="-5"/>
          <w:w w:val="123"/>
        </w:rPr>
        <w:t>k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7"/>
        </w:rPr>
        <w:t>eve</w:t>
      </w:r>
      <w:r>
        <w:rPr>
          <w:rFonts w:ascii="Arial" w:hAnsi="Arial" w:cs="Arial" w:eastAsia="Arial"/>
          <w:sz w:val="18"/>
          <w:szCs w:val="18"/>
          <w:color w:val="313131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5"/>
          <w:w w:val="104"/>
        </w:rPr>
        <w:t>k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81"/>
        </w:rPr>
        <w:t>z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3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2"/>
          <w:w w:val="103"/>
        </w:rPr>
        <w:t>s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14"/>
        </w:rPr>
        <w:t>u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ese</w:t>
      </w:r>
      <w:r>
        <w:rPr>
          <w:rFonts w:ascii="Arial" w:hAnsi="Arial" w:cs="Arial" w:eastAsia="Arial"/>
          <w:sz w:val="18"/>
          <w:szCs w:val="18"/>
          <w:color w:val="313131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ose</w:t>
      </w:r>
      <w:r>
        <w:rPr>
          <w:rFonts w:ascii="Arial" w:hAnsi="Arial" w:cs="Arial" w:eastAsia="Arial"/>
          <w:sz w:val="18"/>
          <w:szCs w:val="18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313131"/>
          <w:spacing w:val="-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dshme</w:t>
      </w:r>
      <w:r>
        <w:rPr>
          <w:rFonts w:ascii="Arial" w:hAnsi="Arial" w:cs="Arial" w:eastAsia="Arial"/>
          <w:sz w:val="18"/>
          <w:szCs w:val="18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mes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njer</w:t>
      </w:r>
      <w:r>
        <w:rPr>
          <w:rFonts w:ascii="Arial" w:hAnsi="Arial" w:cs="Arial" w:eastAsia="Arial"/>
          <w:sz w:val="18"/>
          <w:szCs w:val="18"/>
          <w:color w:val="313131"/>
          <w:spacing w:val="-3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5"/>
          <w:w w:val="81"/>
        </w:rPr>
        <w:t>z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ve</w:t>
      </w:r>
      <w:r>
        <w:rPr>
          <w:rFonts w:ascii="Arial" w:hAnsi="Arial" w:cs="Arial" w:eastAsia="Arial"/>
          <w:sz w:val="18"/>
          <w:szCs w:val="18"/>
          <w:color w:val="313131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2"/>
          <w:w w:val="106"/>
        </w:rPr>
        <w:t>d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he</w:t>
      </w:r>
      <w:r>
        <w:rPr>
          <w:rFonts w:ascii="Arial" w:hAnsi="Arial" w:cs="Arial" w:eastAsia="Arial"/>
          <w:sz w:val="18"/>
          <w:szCs w:val="18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4"/>
        </w:rPr>
        <w:t>pelikane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313131"/>
          <w:spacing w:val="-6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58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7" w:after="0" w:line="276" w:lineRule="auto"/>
        <w:ind w:left="1459" w:right="726" w:firstLine="-29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313131"/>
          <w:spacing w:val="-15"/>
          <w:w w:val="106"/>
        </w:rPr>
        <w:t>b</w:t>
      </w:r>
      <w:r>
        <w:rPr>
          <w:rFonts w:ascii="Arial" w:hAnsi="Arial" w:cs="Arial" w:eastAsia="Arial"/>
          <w:sz w:val="18"/>
          <w:szCs w:val="18"/>
          <w:color w:val="4F4F4F"/>
          <w:spacing w:val="0"/>
          <w:w w:val="211"/>
        </w:rPr>
        <w:t>.</w:t>
      </w:r>
      <w:r>
        <w:rPr>
          <w:rFonts w:ascii="Arial" w:hAnsi="Arial" w:cs="Arial" w:eastAsia="Arial"/>
          <w:sz w:val="18"/>
          <w:szCs w:val="18"/>
          <w:color w:val="4F4F4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F4F4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2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08"/>
        </w:rPr>
        <w:t>d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er</w:t>
      </w:r>
      <w:r>
        <w:rPr>
          <w:rFonts w:ascii="Arial" w:hAnsi="Arial" w:cs="Arial" w:eastAsia="Arial"/>
          <w:sz w:val="18"/>
          <w:szCs w:val="18"/>
          <w:color w:val="313131"/>
          <w:spacing w:val="-13"/>
          <w:w w:val="108"/>
        </w:rPr>
        <w:t>m</w:t>
      </w:r>
      <w:r>
        <w:rPr>
          <w:rFonts w:ascii="Arial" w:hAnsi="Arial" w:cs="Arial" w:eastAsia="Arial"/>
          <w:sz w:val="18"/>
          <w:szCs w:val="18"/>
          <w:color w:val="4F4F4F"/>
          <w:spacing w:val="-12"/>
          <w:w w:val="108"/>
        </w:rPr>
        <w:t>a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8"/>
        </w:rPr>
        <w:t>rrja</w:t>
      </w:r>
      <w:r>
        <w:rPr>
          <w:rFonts w:ascii="Arial" w:hAnsi="Arial" w:cs="Arial" w:eastAsia="Arial"/>
          <w:sz w:val="18"/>
          <w:szCs w:val="18"/>
          <w:color w:val="313131"/>
          <w:spacing w:val="7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-8"/>
          <w:w w:val="116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13"/>
          <w:w w:val="116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6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5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analize</w:t>
      </w:r>
      <w:r>
        <w:rPr>
          <w:rFonts w:ascii="Arial" w:hAnsi="Arial" w:cs="Arial" w:eastAsia="Arial"/>
          <w:sz w:val="18"/>
          <w:szCs w:val="18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3"/>
          <w:w w:val="111"/>
        </w:rPr>
        <w:t>k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1"/>
        </w:rPr>
        <w:t>ost</w:t>
      </w:r>
      <w:r>
        <w:rPr>
          <w:rFonts w:ascii="Arial" w:hAnsi="Arial" w:cs="Arial" w:eastAsia="Arial"/>
          <w:sz w:val="18"/>
          <w:szCs w:val="18"/>
          <w:color w:val="313131"/>
          <w:spacing w:val="-4"/>
          <w:w w:val="111"/>
        </w:rPr>
        <w:t>o</w:t>
      </w:r>
      <w:r>
        <w:rPr>
          <w:rFonts w:ascii="Arial" w:hAnsi="Arial" w:cs="Arial" w:eastAsia="Arial"/>
          <w:sz w:val="18"/>
          <w:szCs w:val="18"/>
          <w:color w:val="5E5E5E"/>
          <w:spacing w:val="-11"/>
          <w:w w:val="111"/>
        </w:rPr>
        <w:t>-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1"/>
        </w:rPr>
        <w:t>per</w:t>
      </w:r>
      <w:r>
        <w:rPr>
          <w:rFonts w:ascii="Arial" w:hAnsi="Arial" w:cs="Arial" w:eastAsia="Arial"/>
          <w:sz w:val="18"/>
          <w:szCs w:val="18"/>
          <w:color w:val="313131"/>
          <w:spacing w:val="-8"/>
          <w:w w:val="111"/>
        </w:rPr>
        <w:t>f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1"/>
        </w:rPr>
        <w:t>iti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1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13131"/>
          <w:spacing w:val="-2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2"/>
        </w:rPr>
        <w:t>iden</w:t>
      </w:r>
      <w:r>
        <w:rPr>
          <w:rFonts w:ascii="Arial" w:hAnsi="Arial" w:cs="Arial" w:eastAsia="Arial"/>
          <w:sz w:val="18"/>
          <w:szCs w:val="18"/>
          <w:color w:val="313131"/>
          <w:spacing w:val="-18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2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6"/>
          <w:w w:val="112"/>
        </w:rPr>
        <w:t>f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2"/>
        </w:rPr>
        <w:t>ikuar</w:t>
      </w:r>
      <w:r>
        <w:rPr>
          <w:rFonts w:ascii="Arial" w:hAnsi="Arial" w:cs="Arial" w:eastAsia="Arial"/>
          <w:sz w:val="18"/>
          <w:szCs w:val="18"/>
          <w:color w:val="313131"/>
          <w:spacing w:val="-12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313131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1"/>
        </w:rPr>
        <w:t>pe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1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-21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promovuar</w:t>
      </w:r>
      <w:r>
        <w:rPr>
          <w:rFonts w:ascii="Arial" w:hAnsi="Arial" w:cs="Arial" w:eastAsia="Arial"/>
          <w:sz w:val="18"/>
          <w:szCs w:val="18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6"/>
        </w:rPr>
        <w:t>p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5"/>
        </w:rPr>
        <w:t>erfitimet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7"/>
        </w:rPr>
        <w:t>ekono</w:t>
      </w:r>
      <w:r>
        <w:rPr>
          <w:rFonts w:ascii="Arial" w:hAnsi="Arial" w:cs="Arial" w:eastAsia="Arial"/>
          <w:sz w:val="18"/>
          <w:szCs w:val="18"/>
          <w:color w:val="313131"/>
          <w:spacing w:val="-18"/>
          <w:w w:val="107"/>
        </w:rPr>
        <w:t>m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1"/>
        </w:rPr>
        <w:t>ke</w:t>
      </w:r>
      <w:r>
        <w:rPr>
          <w:rFonts w:ascii="Arial" w:hAnsi="Arial" w:cs="Arial" w:eastAsia="Arial"/>
          <w:sz w:val="18"/>
          <w:szCs w:val="18"/>
          <w:color w:val="313131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10"/>
        </w:rPr>
        <w:t>rrje</w:t>
      </w:r>
      <w:r>
        <w:rPr>
          <w:rFonts w:ascii="Arial" w:hAnsi="Arial" w:cs="Arial" w:eastAsia="Arial"/>
          <w:sz w:val="18"/>
          <w:szCs w:val="18"/>
          <w:color w:val="313131"/>
          <w:spacing w:val="-11"/>
          <w:w w:val="110"/>
        </w:rPr>
        <w:t>d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0"/>
        </w:rPr>
        <w:t>hin</w:t>
      </w:r>
      <w:r>
        <w:rPr>
          <w:rFonts w:ascii="Arial" w:hAnsi="Arial" w:cs="Arial" w:eastAsia="Arial"/>
          <w:sz w:val="18"/>
          <w:szCs w:val="18"/>
          <w:color w:val="181818"/>
          <w:spacing w:val="-18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313131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ua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133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-5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133"/>
        </w:rPr>
        <w:t>j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5"/>
        </w:rPr>
        <w:t>en</w:t>
      </w:r>
      <w:r>
        <w:rPr>
          <w:rFonts w:ascii="Arial" w:hAnsi="Arial" w:cs="Arial" w:eastAsia="Arial"/>
          <w:sz w:val="18"/>
          <w:szCs w:val="18"/>
          <w:color w:val="313131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313131"/>
          <w:spacing w:val="-3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-1"/>
          <w:w w:val="120"/>
        </w:rPr>
        <w:t>l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3"/>
        </w:rPr>
        <w:t>ika</w:t>
      </w:r>
      <w:r>
        <w:rPr>
          <w:rFonts w:ascii="Arial" w:hAnsi="Arial" w:cs="Arial" w:eastAsia="Arial"/>
          <w:sz w:val="18"/>
          <w:szCs w:val="18"/>
          <w:color w:val="313131"/>
          <w:spacing w:val="-8"/>
          <w:w w:val="103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-16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93"/>
        </w:rPr>
        <w:t>;</w:t>
      </w:r>
      <w:r>
        <w:rPr>
          <w:rFonts w:ascii="Arial" w:hAnsi="Arial" w:cs="Arial" w:eastAsia="Arial"/>
          <w:sz w:val="18"/>
          <w:szCs w:val="18"/>
          <w:color w:val="313131"/>
          <w:spacing w:val="-8"/>
          <w:w w:val="94"/>
        </w:rPr>
        <w:t>u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2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12"/>
        </w:rPr>
        <w:t>r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36"/>
        </w:rPr>
        <w:t>l.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00" w:bottom="1020" w:left="1220" w:right="1240"/>
        </w:sectPr>
      </w:pPr>
      <w:rPr/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67" w:lineRule="auto"/>
        <w:ind w:left="1526" w:right="758" w:firstLine="-30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c.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F2F2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2"/>
        </w:rPr>
        <w:t>Realizim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2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51515"/>
          <w:spacing w:val="-1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mi</w:t>
      </w:r>
      <w:r>
        <w:rPr>
          <w:rFonts w:ascii="Arial" w:hAnsi="Arial" w:cs="Arial" w:eastAsia="Arial"/>
          <w:sz w:val="18"/>
          <w:szCs w:val="18"/>
          <w:color w:val="151515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mb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2"/>
        </w:rPr>
        <w:t>she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102"/>
        </w:rPr>
        <w:t>r</w:t>
      </w:r>
      <w:r>
        <w:rPr>
          <w:rFonts w:ascii="Arial" w:hAnsi="Arial" w:cs="Arial" w:eastAsia="Arial"/>
          <w:sz w:val="18"/>
          <w:szCs w:val="18"/>
          <w:color w:val="151515"/>
          <w:spacing w:val="1"/>
          <w:w w:val="95"/>
        </w:rPr>
        <w:t>b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0"/>
        </w:rPr>
        <w:t>imetq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-1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51515"/>
          <w:spacing w:val="5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ron</w:t>
      </w:r>
      <w:r>
        <w:rPr>
          <w:rFonts w:ascii="Arial" w:hAnsi="Arial" w:cs="Arial" w:eastAsia="Arial"/>
          <w:sz w:val="18"/>
          <w:szCs w:val="18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9"/>
        </w:rPr>
        <w:t>ekosistem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-1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ide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109"/>
        </w:rPr>
        <w:t>n</w:t>
      </w:r>
      <w:r>
        <w:rPr>
          <w:rFonts w:ascii="Arial" w:hAnsi="Arial" w:cs="Arial" w:eastAsia="Arial"/>
          <w:sz w:val="18"/>
          <w:szCs w:val="18"/>
          <w:color w:val="151515"/>
          <w:spacing w:val="-6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5"/>
        </w:rPr>
        <w:t>ifikuar</w:t>
      </w:r>
      <w:r>
        <w:rPr>
          <w:rFonts w:ascii="Arial" w:hAnsi="Arial" w:cs="Arial" w:eastAsia="Arial"/>
          <w:sz w:val="18"/>
          <w:szCs w:val="18"/>
          <w:color w:val="2F2F2F"/>
          <w:spacing w:val="-4"/>
          <w:w w:val="116"/>
        </w:rPr>
        <w:t>v</w:t>
      </w:r>
      <w:r>
        <w:rPr>
          <w:rFonts w:ascii="Arial" w:hAnsi="Arial" w:cs="Arial" w:eastAsia="Arial"/>
          <w:sz w:val="18"/>
          <w:szCs w:val="18"/>
          <w:color w:val="000000"/>
          <w:spacing w:val="5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5"/>
        </w:rPr>
        <w:t>er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1"/>
        </w:rPr>
        <w:t>n</w:t>
      </w:r>
      <w:r>
        <w:rPr>
          <w:rFonts w:ascii="Arial" w:hAnsi="Arial" w:cs="Arial" w:eastAsia="Arial"/>
          <w:sz w:val="18"/>
          <w:szCs w:val="18"/>
          <w:color w:val="151515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sakt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4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ard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151515"/>
          <w:spacing w:val="3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etod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51515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p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-4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87"/>
        </w:rPr>
        <w:t>s</w:t>
      </w:r>
      <w:r>
        <w:rPr>
          <w:rFonts w:ascii="Arial" w:hAnsi="Arial" w:cs="Arial" w:eastAsia="Arial"/>
          <w:sz w:val="18"/>
          <w:szCs w:val="18"/>
          <w:color w:val="151515"/>
          <w:spacing w:val="4"/>
          <w:w w:val="101"/>
        </w:rPr>
        <w:t>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3"/>
        </w:rPr>
        <w:t>tatshme.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02" w:right="7338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0"/>
          <w:w w:val="113"/>
          <w:i/>
        </w:rPr>
        <w:t>Priorite</w:t>
      </w:r>
      <w:r>
        <w:rPr>
          <w:rFonts w:ascii="Arial" w:hAnsi="Arial" w:cs="Arial" w:eastAsia="Arial"/>
          <w:sz w:val="17"/>
          <w:szCs w:val="17"/>
          <w:color w:val="151515"/>
          <w:spacing w:val="1"/>
          <w:w w:val="113"/>
          <w:i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  <w:i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  <w:i/>
        </w:rPr>
        <w:t>:</w:t>
      </w:r>
      <w:r>
        <w:rPr>
          <w:rFonts w:ascii="Arial" w:hAnsi="Arial" w:cs="Arial" w:eastAsia="Arial"/>
          <w:sz w:val="17"/>
          <w:szCs w:val="17"/>
          <w:color w:val="2F2F2F"/>
          <w:spacing w:val="-8"/>
          <w:w w:val="113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67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2"/>
        </w:rPr>
        <w:t>mesem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78" w:lineRule="auto"/>
        <w:ind w:left="902" w:right="7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51515"/>
          <w:w w:val="106"/>
          <w:i/>
        </w:rPr>
        <w:t>Pergjegjesi</w:t>
      </w:r>
      <w:r>
        <w:rPr>
          <w:rFonts w:ascii="Arial" w:hAnsi="Arial" w:cs="Arial" w:eastAsia="Arial"/>
          <w:sz w:val="17"/>
          <w:szCs w:val="17"/>
          <w:color w:val="151515"/>
          <w:spacing w:val="-7"/>
          <w:w w:val="107"/>
          <w:i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35"/>
          <w:i/>
        </w:rPr>
        <w:t>: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51515"/>
          <w:spacing w:val="2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000000"/>
          <w:spacing w:val="11"/>
          <w:w w:val="100"/>
        </w:rPr>
        <w:t>-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-7"/>
          <w:w w:val="87"/>
        </w:rPr>
        <w:t>F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1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-10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36"/>
        </w:rPr>
        <w:t>it,</w:t>
      </w:r>
      <w:r>
        <w:rPr>
          <w:rFonts w:ascii="Arial" w:hAnsi="Arial" w:cs="Arial" w:eastAsia="Arial"/>
          <w:sz w:val="18"/>
          <w:szCs w:val="18"/>
          <w:color w:val="2F2F2F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Vlores,</w:t>
      </w:r>
      <w:r>
        <w:rPr>
          <w:rFonts w:ascii="Arial" w:hAnsi="Arial" w:cs="Arial" w:eastAsia="Arial"/>
          <w:sz w:val="18"/>
          <w:szCs w:val="18"/>
          <w:color w:val="2F2F2F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Beratit,</w:t>
      </w:r>
      <w:r>
        <w:rPr>
          <w:rFonts w:ascii="Arial" w:hAnsi="Arial" w:cs="Arial" w:eastAsia="Arial"/>
          <w:sz w:val="18"/>
          <w:szCs w:val="18"/>
          <w:color w:val="2F2F2F"/>
          <w:spacing w:val="4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98"/>
        </w:rPr>
        <w:t>S</w:t>
      </w:r>
      <w:r>
        <w:rPr>
          <w:rFonts w:ascii="Arial" w:hAnsi="Arial" w:cs="Arial" w:eastAsia="Arial"/>
          <w:sz w:val="18"/>
          <w:szCs w:val="18"/>
          <w:color w:val="151515"/>
          <w:spacing w:val="4"/>
          <w:w w:val="98"/>
        </w:rPr>
        <w:t>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kodres</w:t>
      </w:r>
      <w:r>
        <w:rPr>
          <w:rFonts w:ascii="Arial" w:hAnsi="Arial" w:cs="Arial" w:eastAsia="Arial"/>
          <w:sz w:val="18"/>
          <w:szCs w:val="18"/>
          <w:color w:val="2F2F2F"/>
          <w:spacing w:val="46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Lezhes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in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8"/>
        </w:rPr>
        <w:t>s</w:t>
      </w:r>
      <w:r>
        <w:rPr>
          <w:rFonts w:ascii="Arial" w:hAnsi="Arial" w:cs="Arial" w:eastAsia="Arial"/>
          <w:sz w:val="18"/>
          <w:szCs w:val="18"/>
          <w:color w:val="151515"/>
          <w:spacing w:val="-5"/>
          <w:w w:val="108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ituci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8"/>
        </w:rPr>
        <w:t>o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45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p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-14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7"/>
        </w:rPr>
        <w:t>gje</w:t>
      </w:r>
      <w:r>
        <w:rPr>
          <w:rFonts w:ascii="Arial" w:hAnsi="Arial" w:cs="Arial" w:eastAsia="Arial"/>
          <w:sz w:val="18"/>
          <w:szCs w:val="18"/>
          <w:color w:val="2F2F2F"/>
          <w:spacing w:val="-17"/>
          <w:w w:val="107"/>
        </w:rPr>
        <w:t>g</w:t>
      </w:r>
      <w:r>
        <w:rPr>
          <w:rFonts w:ascii="Arial" w:hAnsi="Arial" w:cs="Arial" w:eastAsia="Arial"/>
          <w:sz w:val="18"/>
          <w:szCs w:val="18"/>
          <w:color w:val="151515"/>
          <w:spacing w:val="-1"/>
          <w:w w:val="134"/>
        </w:rPr>
        <w:t>j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</w:rPr>
        <w:t>ese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shkencore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sh</w:t>
      </w:r>
      <w:r>
        <w:rPr>
          <w:rFonts w:ascii="Arial" w:hAnsi="Arial" w:cs="Arial" w:eastAsia="Arial"/>
          <w:sz w:val="18"/>
          <w:szCs w:val="18"/>
          <w:color w:val="2F2F2F"/>
          <w:spacing w:val="6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51515"/>
          <w:spacing w:val="1"/>
          <w:w w:val="100"/>
        </w:rPr>
        <w:t>q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eria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7"/>
        </w:rPr>
        <w:t>civile.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7" w:after="0" w:line="278" w:lineRule="auto"/>
        <w:ind w:left="902" w:right="795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  <w:i/>
        </w:rPr>
        <w:t>Palet</w:t>
      </w:r>
      <w:r>
        <w:rPr>
          <w:rFonts w:ascii="Arial" w:hAnsi="Arial" w:cs="Arial" w:eastAsia="Arial"/>
          <w:sz w:val="17"/>
          <w:szCs w:val="17"/>
          <w:color w:val="151515"/>
          <w:spacing w:val="2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51515"/>
          <w:spacing w:val="-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  <w:i/>
        </w:rPr>
        <w:t>tjer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-15"/>
          <w:w w:val="129"/>
          <w:i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9"/>
          <w:i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33"/>
          <w:w w:val="129"/>
          <w:i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8"/>
          <w:i/>
        </w:rPr>
        <w:t>inte</w:t>
      </w:r>
      <w:r>
        <w:rPr>
          <w:rFonts w:ascii="Arial" w:hAnsi="Arial" w:cs="Arial" w:eastAsia="Arial"/>
          <w:sz w:val="17"/>
          <w:szCs w:val="17"/>
          <w:color w:val="151515"/>
          <w:spacing w:val="-2"/>
          <w:w w:val="108"/>
          <w:i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  <w:i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8"/>
          <w:i/>
        </w:rPr>
        <w:t>s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8"/>
          <w:i/>
        </w:rPr>
        <w:t>ura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8"/>
          <w:i/>
        </w:rPr>
        <w:t>:</w:t>
      </w:r>
      <w:r>
        <w:rPr>
          <w:rFonts w:ascii="Arial" w:hAnsi="Arial" w:cs="Arial" w:eastAsia="Arial"/>
          <w:sz w:val="17"/>
          <w:szCs w:val="17"/>
          <w:color w:val="151515"/>
          <w:spacing w:val="38"/>
          <w:w w:val="108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Mi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51515"/>
          <w:spacing w:val="6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-4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51515"/>
          <w:spacing w:val="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Mje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51515"/>
          <w:spacing w:val="6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sit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AKZM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Pu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51515"/>
          <w:spacing w:val="4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tet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Vendo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insi</w:t>
      </w:r>
      <w:r>
        <w:rPr>
          <w:rFonts w:ascii="Arial" w:hAnsi="Arial" w:cs="Arial" w:eastAsia="Arial"/>
          <w:sz w:val="18"/>
          <w:szCs w:val="18"/>
          <w:color w:val="2F2F2F"/>
          <w:spacing w:val="-4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151515"/>
          <w:spacing w:val="-2"/>
          <w:w w:val="109"/>
        </w:rPr>
        <w:t>u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cione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21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lo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kale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shoqatat</w:t>
      </w:r>
      <w:r>
        <w:rPr>
          <w:rFonts w:ascii="Arial" w:hAnsi="Arial" w:cs="Arial" w:eastAsia="Arial"/>
          <w:sz w:val="18"/>
          <w:szCs w:val="18"/>
          <w:color w:val="2F2F2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3"/>
        </w:rPr>
        <w:t>gju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-1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areve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4"/>
        </w:rPr>
        <w:t>etj.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7" w:after="0" w:line="240" w:lineRule="auto"/>
        <w:ind w:left="902" w:right="7034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0"/>
          <w:w w:val="106"/>
          <w:i/>
        </w:rPr>
        <w:t>Kohevep</w:t>
      </w:r>
      <w:r>
        <w:rPr>
          <w:rFonts w:ascii="Arial" w:hAnsi="Arial" w:cs="Arial" w:eastAsia="Arial"/>
          <w:sz w:val="17"/>
          <w:szCs w:val="17"/>
          <w:color w:val="151515"/>
          <w:spacing w:val="1"/>
          <w:w w:val="106"/>
          <w:i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3"/>
          <w:w w:val="106"/>
          <w:i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6"/>
          <w:i/>
        </w:rPr>
        <w:t>m</w:t>
      </w:r>
      <w:r>
        <w:rPr>
          <w:rFonts w:ascii="Arial" w:hAnsi="Arial" w:cs="Arial" w:eastAsia="Arial"/>
          <w:sz w:val="17"/>
          <w:szCs w:val="17"/>
          <w:color w:val="151515"/>
          <w:spacing w:val="8"/>
          <w:w w:val="106"/>
          <w:i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6"/>
          <w:i/>
        </w:rPr>
        <w:t>: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6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6"/>
        </w:rPr>
        <w:t>m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2"/>
        </w:rPr>
        <w:t>esem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11" w:right="5472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51515"/>
          <w:spacing w:val="-7"/>
          <w:w w:val="98"/>
        </w:rPr>
        <w:t>B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212"/>
        </w:rPr>
        <w:t>.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14"/>
        </w:rPr>
        <w:t>Menaxhim</w:t>
      </w:r>
      <w:r>
        <w:rPr>
          <w:rFonts w:ascii="Arial" w:hAnsi="Arial" w:cs="Arial" w:eastAsia="Arial"/>
          <w:sz w:val="18"/>
          <w:szCs w:val="18"/>
          <w:color w:val="151515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51515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19"/>
        </w:rPr>
        <w:t>ruajtj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19"/>
        </w:rPr>
        <w:t>e</w:t>
      </w:r>
      <w:r>
        <w:rPr>
          <w:rFonts w:ascii="Arial" w:hAnsi="Arial" w:cs="Arial" w:eastAsia="Arial"/>
          <w:sz w:val="18"/>
          <w:szCs w:val="18"/>
          <w:color w:val="000000"/>
          <w:spacing w:val="-7"/>
          <w:w w:val="119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16"/>
        </w:rPr>
        <w:t>habitateve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911" w:right="2512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51515"/>
          <w:spacing w:val="-12"/>
          <w:w w:val="89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9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151515"/>
          <w:spacing w:val="-3"/>
          <w:w w:val="187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9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1"/>
        </w:rPr>
        <w:t>S</w:t>
      </w:r>
      <w:r>
        <w:rPr>
          <w:rFonts w:ascii="Arial" w:hAnsi="Arial" w:cs="Arial" w:eastAsia="Arial"/>
          <w:sz w:val="18"/>
          <w:szCs w:val="18"/>
          <w:color w:val="151515"/>
          <w:spacing w:val="-10"/>
          <w:w w:val="101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9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13"/>
        </w:rPr>
        <w:t>bilizim</w:t>
      </w:r>
      <w:r>
        <w:rPr>
          <w:rFonts w:ascii="Arial" w:hAnsi="Arial" w:cs="Arial" w:eastAsia="Arial"/>
          <w:sz w:val="18"/>
          <w:szCs w:val="18"/>
          <w:color w:val="151515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00000"/>
          <w:spacing w:val="-1"/>
          <w:w w:val="242"/>
        </w:rPr>
        <w:t>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7"/>
        </w:rPr>
        <w:t>habita</w:t>
      </w:r>
      <w:r>
        <w:rPr>
          <w:rFonts w:ascii="Arial" w:hAnsi="Arial" w:cs="Arial" w:eastAsia="Arial"/>
          <w:sz w:val="18"/>
          <w:szCs w:val="18"/>
          <w:color w:val="000000"/>
          <w:spacing w:val="-9"/>
          <w:w w:val="10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1"/>
          <w:w w:val="101"/>
        </w:rPr>
        <w:t>v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-13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25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25"/>
          <w:w w:val="125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10"/>
        </w:rPr>
        <w:t>folezimi</w:t>
      </w:r>
      <w:r>
        <w:rPr>
          <w:rFonts w:ascii="Arial" w:hAnsi="Arial" w:cs="Arial" w:eastAsia="Arial"/>
          <w:sz w:val="18"/>
          <w:szCs w:val="18"/>
          <w:color w:val="151515"/>
          <w:spacing w:val="-19"/>
          <w:w w:val="11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251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-1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51"/>
        </w:rPr>
        <w:t>f</w:t>
      </w:r>
      <w:r>
        <w:rPr>
          <w:rFonts w:ascii="Arial" w:hAnsi="Arial" w:cs="Arial" w:eastAsia="Arial"/>
          <w:sz w:val="18"/>
          <w:szCs w:val="18"/>
          <w:color w:val="151515"/>
          <w:spacing w:val="-12"/>
          <w:w w:val="152"/>
        </w:rPr>
        <w:t>j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12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7"/>
        </w:rPr>
        <w:t>torev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51515"/>
          <w:spacing w:val="-13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nde</w:t>
      </w:r>
      <w:r>
        <w:rPr>
          <w:rFonts w:ascii="Arial" w:hAnsi="Arial" w:cs="Arial" w:eastAsia="Arial"/>
          <w:sz w:val="18"/>
          <w:szCs w:val="18"/>
          <w:color w:val="151515"/>
          <w:spacing w:val="-9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16"/>
        </w:rPr>
        <w:t>t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17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9"/>
        </w:rPr>
        <w:t>qendrimit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0" w:after="0" w:line="269" w:lineRule="auto"/>
        <w:ind w:left="902" w:right="693" w:firstLine="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w w:val="92"/>
        </w:rPr>
        <w:t>Er</w:t>
      </w:r>
      <w:r>
        <w:rPr>
          <w:rFonts w:ascii="Arial" w:hAnsi="Arial" w:cs="Arial" w:eastAsia="Arial"/>
          <w:sz w:val="18"/>
          <w:szCs w:val="18"/>
          <w:color w:val="2F2F2F"/>
          <w:spacing w:val="9"/>
          <w:w w:val="93"/>
        </w:rPr>
        <w:t>o</w:t>
      </w:r>
      <w:r>
        <w:rPr>
          <w:rFonts w:ascii="Arial" w:hAnsi="Arial" w:cs="Arial" w:eastAsia="Arial"/>
          <w:sz w:val="18"/>
          <w:szCs w:val="18"/>
          <w:color w:val="151515"/>
          <w:spacing w:val="5"/>
          <w:w w:val="70"/>
        </w:rPr>
        <w:t>z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3"/>
        </w:rPr>
        <w:t>ioni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histori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42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shkak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51515"/>
          <w:spacing w:val="-1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ar</w:t>
      </w:r>
      <w:r>
        <w:rPr>
          <w:rFonts w:ascii="Arial" w:hAnsi="Arial" w:cs="Arial" w:eastAsia="Arial"/>
          <w:sz w:val="18"/>
          <w:szCs w:val="18"/>
          <w:color w:val="2F2F2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1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ga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5"/>
        </w:rPr>
        <w:t>vale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4"/>
        </w:rPr>
        <w:t>t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200"/>
        </w:rPr>
        <w:t>,</w:t>
      </w:r>
      <w:r>
        <w:rPr>
          <w:rFonts w:ascii="Arial" w:hAnsi="Arial" w:cs="Arial" w:eastAsia="Arial"/>
          <w:sz w:val="18"/>
          <w:szCs w:val="18"/>
          <w:color w:val="4B4B4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rryma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ujore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5"/>
          <w:w w:val="81"/>
        </w:rPr>
        <w:t>z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hvil</w:t>
      </w:r>
      <w:r>
        <w:rPr>
          <w:rFonts w:ascii="Arial" w:hAnsi="Arial" w:cs="Arial" w:eastAsia="Arial"/>
          <w:sz w:val="18"/>
          <w:szCs w:val="18"/>
          <w:color w:val="000000"/>
          <w:spacing w:val="-1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2"/>
        </w:rPr>
        <w:t>ime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1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bregde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F2F2F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7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17"/>
        </w:rPr>
        <w:t>r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17"/>
        </w:rPr>
        <w:t>i</w:t>
      </w:r>
      <w:r>
        <w:rPr>
          <w:rFonts w:ascii="Arial" w:hAnsi="Arial" w:cs="Arial" w:eastAsia="Arial"/>
          <w:sz w:val="18"/>
          <w:szCs w:val="18"/>
          <w:color w:val="151515"/>
          <w:spacing w:val="-7"/>
          <w:w w:val="11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7"/>
        </w:rPr>
        <w:t>ur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shkallen</w:t>
      </w:r>
      <w:r>
        <w:rPr>
          <w:rFonts w:ascii="Arial" w:hAnsi="Arial" w:cs="Arial" w:eastAsia="Arial"/>
          <w:sz w:val="18"/>
          <w:szCs w:val="18"/>
          <w:color w:val="2F2F2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4"/>
        </w:rPr>
        <w:t>erozio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04"/>
        </w:rPr>
        <w:t>n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38"/>
        </w:rPr>
        <w:t>i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37"/>
        </w:rPr>
        <w:t>t</w:t>
      </w:r>
      <w:r>
        <w:rPr>
          <w:rFonts w:ascii="Arial" w:hAnsi="Arial" w:cs="Arial" w:eastAsia="Arial"/>
          <w:sz w:val="18"/>
          <w:szCs w:val="18"/>
          <w:color w:val="151515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vendeve</w:t>
      </w:r>
      <w:r>
        <w:rPr>
          <w:rFonts w:ascii="Arial" w:hAnsi="Arial" w:cs="Arial" w:eastAsia="Arial"/>
          <w:sz w:val="18"/>
          <w:szCs w:val="18"/>
          <w:color w:val="2F2F2F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-1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2"/>
          <w:w w:val="122"/>
        </w:rPr>
        <w:t>f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olezim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151515"/>
          <w:spacing w:val="-8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5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fjetorev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apo</w:t>
      </w:r>
      <w:r>
        <w:rPr>
          <w:rFonts w:ascii="Arial" w:hAnsi="Arial" w:cs="Arial" w:eastAsia="Arial"/>
          <w:sz w:val="18"/>
          <w:szCs w:val="18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vendeve</w:t>
      </w:r>
      <w:r>
        <w:rPr>
          <w:rFonts w:ascii="Arial" w:hAnsi="Arial" w:cs="Arial" w:eastAsia="Arial"/>
          <w:sz w:val="18"/>
          <w:szCs w:val="18"/>
          <w:color w:val="2F2F2F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1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q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1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drimi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12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P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37"/>
        </w:rPr>
        <w:t>li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ka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1"/>
        </w:rPr>
        <w:t>n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151515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kacurrel</w:t>
      </w:r>
      <w:r>
        <w:rPr>
          <w:rFonts w:ascii="Arial" w:hAnsi="Arial" w:cs="Arial" w:eastAsia="Arial"/>
          <w:sz w:val="18"/>
          <w:szCs w:val="18"/>
          <w:color w:val="2F2F2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1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Karavast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-5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or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zonat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-5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5"/>
        </w:rPr>
        <w:t>jer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5"/>
        </w:rPr>
        <w:t>a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Pre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j</w:t>
      </w:r>
      <w:r>
        <w:rPr>
          <w:rFonts w:ascii="Arial" w:hAnsi="Arial" w:cs="Arial" w:eastAsia="Arial"/>
          <w:sz w:val="18"/>
          <w:szCs w:val="18"/>
          <w:color w:val="2F2F2F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ket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lind</w:t>
      </w:r>
      <w:r>
        <w:rPr>
          <w:rFonts w:ascii="Arial" w:hAnsi="Arial" w:cs="Arial" w:eastAsia="Arial"/>
          <w:sz w:val="18"/>
          <w:szCs w:val="18"/>
          <w:color w:val="2F2F2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3"/>
        </w:rPr>
        <w:t>nev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3"/>
        </w:rPr>
        <w:t>o</w:t>
      </w:r>
      <w:r>
        <w:rPr>
          <w:rFonts w:ascii="Arial" w:hAnsi="Arial" w:cs="Arial" w:eastAsia="Arial"/>
          <w:sz w:val="18"/>
          <w:szCs w:val="18"/>
          <w:color w:val="151515"/>
          <w:spacing w:val="-1"/>
          <w:w w:val="134"/>
        </w:rPr>
        <w:t>j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nderhyrje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dob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stabil</w:t>
      </w:r>
      <w:r>
        <w:rPr>
          <w:rFonts w:ascii="Arial" w:hAnsi="Arial" w:cs="Arial" w:eastAsia="Arial"/>
          <w:sz w:val="18"/>
          <w:szCs w:val="18"/>
          <w:color w:val="2F2F2F"/>
          <w:spacing w:val="-24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84"/>
        </w:rPr>
        <w:t>zi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9"/>
        </w:rPr>
        <w:t>mi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8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-1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6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shujve</w:t>
      </w:r>
      <w:r>
        <w:rPr>
          <w:rFonts w:ascii="Arial" w:hAnsi="Arial" w:cs="Arial" w:eastAsia="Arial"/>
          <w:sz w:val="18"/>
          <w:szCs w:val="18"/>
          <w:color w:val="2F2F2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-1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folezi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9"/>
        </w:rPr>
        <w:t>m</w:t>
      </w:r>
      <w:r>
        <w:rPr>
          <w:rFonts w:ascii="Arial" w:hAnsi="Arial" w:cs="Arial" w:eastAsia="Arial"/>
          <w:sz w:val="18"/>
          <w:szCs w:val="18"/>
          <w:color w:val="151515"/>
          <w:spacing w:val="-11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29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129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87"/>
        </w:rPr>
        <w:t>s</w:t>
      </w:r>
      <w:r>
        <w:rPr>
          <w:rFonts w:ascii="Arial" w:hAnsi="Arial" w:cs="Arial" w:eastAsia="Arial"/>
          <w:sz w:val="18"/>
          <w:szCs w:val="18"/>
          <w:color w:val="151515"/>
          <w:spacing w:val="6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2"/>
        </w:rPr>
        <w:t>d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2"/>
        </w:rPr>
        <w:t>o</w:t>
      </w:r>
      <w:r>
        <w:rPr>
          <w:rFonts w:ascii="Arial" w:hAnsi="Arial" w:cs="Arial" w:eastAsia="Arial"/>
          <w:sz w:val="18"/>
          <w:szCs w:val="18"/>
          <w:color w:val="151515"/>
          <w:spacing w:val="-9"/>
          <w:w w:val="106"/>
        </w:rPr>
        <w:t>m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os</w:t>
      </w:r>
      <w:r>
        <w:rPr>
          <w:rFonts w:ascii="Arial" w:hAnsi="Arial" w:cs="Arial" w:eastAsia="Arial"/>
          <w:sz w:val="18"/>
          <w:szCs w:val="18"/>
          <w:color w:val="2F2F2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</w:rPr>
        <w:t>Lag</w:t>
      </w:r>
      <w:r>
        <w:rPr>
          <w:rFonts w:ascii="Arial" w:hAnsi="Arial" w:cs="Arial" w:eastAsia="Arial"/>
          <w:sz w:val="18"/>
          <w:szCs w:val="18"/>
          <w:color w:val="2F2F2F"/>
          <w:spacing w:val="-9"/>
          <w:w w:val="97"/>
        </w:rPr>
        <w:t>u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97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</w:rPr>
        <w:t>en</w:t>
      </w:r>
      <w:r>
        <w:rPr>
          <w:rFonts w:ascii="Arial" w:hAnsi="Arial" w:cs="Arial" w:eastAsia="Arial"/>
          <w:sz w:val="18"/>
          <w:szCs w:val="18"/>
          <w:color w:val="2F2F2F"/>
          <w:spacing w:val="-9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Karavastas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ku</w:t>
      </w:r>
      <w:r>
        <w:rPr>
          <w:rFonts w:ascii="Arial" w:hAnsi="Arial" w:cs="Arial" w:eastAsia="Arial"/>
          <w:sz w:val="18"/>
          <w:szCs w:val="18"/>
          <w:color w:val="2F2F2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ishuj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perdorur</w:t>
      </w:r>
      <w:r>
        <w:rPr>
          <w:rFonts w:ascii="Arial" w:hAnsi="Arial" w:cs="Arial" w:eastAsia="Arial"/>
          <w:sz w:val="18"/>
          <w:szCs w:val="18"/>
          <w:color w:val="2F2F2F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dikur</w:t>
      </w:r>
      <w:r>
        <w:rPr>
          <w:rFonts w:ascii="Arial" w:hAnsi="Arial" w:cs="Arial" w:eastAsia="Arial"/>
          <w:sz w:val="18"/>
          <w:szCs w:val="18"/>
          <w:color w:val="2F2F2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1"/>
        </w:rPr>
        <w:t>perfolezi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1"/>
        </w:rPr>
        <w:t>m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mbetet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vete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5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je</w:t>
      </w:r>
      <w:r>
        <w:rPr>
          <w:rFonts w:ascii="Arial" w:hAnsi="Arial" w:cs="Arial" w:eastAsia="Arial"/>
          <w:sz w:val="18"/>
          <w:szCs w:val="18"/>
          <w:color w:val="2F2F2F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0"/>
        </w:rPr>
        <w:t>til</w:t>
      </w:r>
      <w:r>
        <w:rPr>
          <w:rFonts w:ascii="Arial" w:hAnsi="Arial" w:cs="Arial" w:eastAsia="Arial"/>
          <w:sz w:val="18"/>
          <w:szCs w:val="18"/>
          <w:color w:val="2F2F2F"/>
          <w:spacing w:val="-10"/>
          <w:w w:val="110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10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0"/>
        </w:rPr>
        <w:t>Aktivitetet</w:t>
      </w:r>
      <w:r>
        <w:rPr>
          <w:rFonts w:ascii="Arial" w:hAnsi="Arial" w:cs="Arial" w:eastAsia="Arial"/>
          <w:sz w:val="18"/>
          <w:szCs w:val="18"/>
          <w:color w:val="2F2F2F"/>
          <w:spacing w:val="-23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terre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perstabilizimi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51515"/>
          <w:spacing w:val="5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ujve</w:t>
      </w:r>
      <w:r>
        <w:rPr>
          <w:rFonts w:ascii="Arial" w:hAnsi="Arial" w:cs="Arial" w:eastAsia="Arial"/>
          <w:sz w:val="18"/>
          <w:szCs w:val="18"/>
          <w:color w:val="2F2F2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mund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amortizojn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energ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106"/>
        </w:rPr>
        <w:t>j</w:t>
      </w:r>
      <w:r>
        <w:rPr>
          <w:rFonts w:ascii="Arial" w:hAnsi="Arial" w:cs="Arial" w:eastAsia="Arial"/>
          <w:sz w:val="18"/>
          <w:szCs w:val="18"/>
          <w:color w:val="151515"/>
          <w:spacing w:val="-4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3"/>
        </w:rPr>
        <w:t>va</w:t>
      </w:r>
      <w:r>
        <w:rPr>
          <w:rFonts w:ascii="Arial" w:hAnsi="Arial" w:cs="Arial" w:eastAsia="Arial"/>
          <w:sz w:val="18"/>
          <w:szCs w:val="18"/>
          <w:color w:val="2F2F2F"/>
          <w:spacing w:val="-20"/>
          <w:w w:val="103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4"/>
        </w:rPr>
        <w:t>eve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-1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7"/>
        </w:rPr>
        <w:t>mi</w:t>
      </w:r>
      <w:r>
        <w:rPr>
          <w:rFonts w:ascii="Arial" w:hAnsi="Arial" w:cs="Arial" w:eastAsia="Arial"/>
          <w:sz w:val="18"/>
          <w:szCs w:val="18"/>
          <w:color w:val="2F2F2F"/>
          <w:spacing w:val="-9"/>
          <w:w w:val="107"/>
        </w:rPr>
        <w:t>n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7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7"/>
        </w:rPr>
        <w:t>mizojne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3"/>
        </w:rPr>
        <w:t>d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3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4"/>
        </w:rPr>
        <w:t>m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151515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shk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96"/>
        </w:rPr>
        <w:t>a</w:t>
      </w:r>
      <w:r>
        <w:rPr>
          <w:rFonts w:ascii="Arial" w:hAnsi="Arial" w:cs="Arial" w:eastAsia="Arial"/>
          <w:sz w:val="18"/>
          <w:szCs w:val="18"/>
          <w:color w:val="151515"/>
          <w:spacing w:val="6"/>
          <w:w w:val="96"/>
        </w:rPr>
        <w:t>k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tuar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nga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ngj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51515"/>
          <w:spacing w:val="-9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je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ekstrem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7"/>
        </w:rPr>
        <w:t>mo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151515"/>
          <w:spacing w:val="-1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rrit</w:t>
      </w:r>
      <w:r>
        <w:rPr>
          <w:rFonts w:ascii="Arial" w:hAnsi="Arial" w:cs="Arial" w:eastAsia="Arial"/>
          <w:sz w:val="18"/>
          <w:szCs w:val="18"/>
          <w:color w:val="2F2F2F"/>
          <w:spacing w:val="9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3"/>
        </w:rPr>
        <w:t>niveli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9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4"/>
        </w:rPr>
        <w:t>ujerav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892" w:right="802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51515"/>
          <w:w w:val="112"/>
          <w:i/>
        </w:rPr>
        <w:t>Akti</w:t>
      </w:r>
      <w:r>
        <w:rPr>
          <w:rFonts w:ascii="Arial" w:hAnsi="Arial" w:cs="Arial" w:eastAsia="Arial"/>
          <w:sz w:val="17"/>
          <w:szCs w:val="17"/>
          <w:color w:val="151515"/>
          <w:spacing w:val="-6"/>
          <w:w w:val="113"/>
          <w:i/>
        </w:rPr>
        <w:t>v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42"/>
          <w:i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-13"/>
          <w:w w:val="170"/>
          <w:i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  <w:i/>
        </w:rPr>
        <w:t>ete: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67" w:lineRule="auto"/>
        <w:ind w:left="1526" w:right="690" w:firstLine="-307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-3"/>
          <w:w w:val="89"/>
        </w:rPr>
        <w:t>a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4B4B4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Kryerj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studimit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nderdisiplinor</w:t>
      </w:r>
      <w:r>
        <w:rPr>
          <w:rFonts w:ascii="Arial" w:hAnsi="Arial" w:cs="Arial" w:eastAsia="Arial"/>
          <w:sz w:val="18"/>
          <w:szCs w:val="18"/>
          <w:color w:val="2F2F2F"/>
          <w:spacing w:val="22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F2F2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0"/>
        </w:rPr>
        <w:t>projektimi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14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51515"/>
          <w:spacing w:val="5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ik</w:t>
      </w:r>
      <w:r>
        <w:rPr>
          <w:rFonts w:ascii="Arial" w:hAnsi="Arial" w:cs="Arial" w:eastAsia="Arial"/>
          <w:sz w:val="18"/>
          <w:szCs w:val="18"/>
          <w:color w:val="2F2F2F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strukturav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stabilizimit</w:t>
      </w:r>
      <w:r>
        <w:rPr>
          <w:rFonts w:ascii="Arial" w:hAnsi="Arial" w:cs="Arial" w:eastAsia="Arial"/>
          <w:sz w:val="18"/>
          <w:szCs w:val="18"/>
          <w:color w:val="2F2F2F"/>
          <w:spacing w:val="22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-4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4"/>
        </w:rPr>
        <w:t>nstalimev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perfshir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modelimin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3"/>
        </w:rPr>
        <w:t>efektit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valeve</w:t>
      </w:r>
      <w:r>
        <w:rPr>
          <w:rFonts w:ascii="Arial" w:hAnsi="Arial" w:cs="Arial" w:eastAsia="Arial"/>
          <w:sz w:val="18"/>
          <w:szCs w:val="18"/>
          <w:color w:val="2F2F2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rrymave</w:t>
      </w:r>
      <w:r>
        <w:rPr>
          <w:rFonts w:ascii="Arial" w:hAnsi="Arial" w:cs="Arial" w:eastAsia="Arial"/>
          <w:sz w:val="18"/>
          <w:szCs w:val="18"/>
          <w:color w:val="2F2F2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erodim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ishujve</w:t>
      </w:r>
      <w:r>
        <w:rPr>
          <w:rFonts w:ascii="Arial" w:hAnsi="Arial" w:cs="Arial" w:eastAsia="Arial"/>
          <w:sz w:val="18"/>
          <w:szCs w:val="18"/>
          <w:color w:val="2F2F2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te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4"/>
        </w:rPr>
        <w:t>f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5"/>
        </w:rPr>
        <w:t>o</w:t>
      </w:r>
      <w:r>
        <w:rPr>
          <w:rFonts w:ascii="Arial" w:hAnsi="Arial" w:cs="Arial" w:eastAsia="Arial"/>
          <w:sz w:val="18"/>
          <w:szCs w:val="18"/>
          <w:color w:val="151515"/>
          <w:spacing w:val="5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5"/>
          <w:w w:val="70"/>
        </w:rPr>
        <w:t>z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9"/>
        </w:rPr>
        <w:t>imi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8"/>
        </w:rPr>
        <w:t>t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2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b.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Zbati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51515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skemes</w:t>
      </w:r>
      <w:r>
        <w:rPr>
          <w:rFonts w:ascii="Arial" w:hAnsi="Arial" w:cs="Arial" w:eastAsia="Arial"/>
          <w:sz w:val="18"/>
          <w:szCs w:val="18"/>
          <w:color w:val="2F2F2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pilo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stabilizimit</w:t>
      </w:r>
      <w:r>
        <w:rPr>
          <w:rFonts w:ascii="Arial" w:hAnsi="Arial" w:cs="Arial" w:eastAsia="Arial"/>
          <w:sz w:val="18"/>
          <w:szCs w:val="18"/>
          <w:color w:val="2F2F2F"/>
          <w:spacing w:val="-2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lagunen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Karavastase.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902" w:right="734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51515"/>
          <w:w w:val="96"/>
          <w:i/>
        </w:rPr>
        <w:t>P</w:t>
      </w:r>
      <w:r>
        <w:rPr>
          <w:rFonts w:ascii="Arial" w:hAnsi="Arial" w:cs="Arial" w:eastAsia="Arial"/>
          <w:sz w:val="17"/>
          <w:szCs w:val="17"/>
          <w:color w:val="151515"/>
          <w:spacing w:val="1"/>
          <w:w w:val="97"/>
          <w:i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4"/>
          <w:i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24"/>
          <w:i/>
        </w:rPr>
        <w:t>o</w:t>
      </w:r>
      <w:r>
        <w:rPr>
          <w:rFonts w:ascii="Arial" w:hAnsi="Arial" w:cs="Arial" w:eastAsia="Arial"/>
          <w:sz w:val="17"/>
          <w:szCs w:val="17"/>
          <w:color w:val="151515"/>
          <w:spacing w:val="10"/>
          <w:w w:val="102"/>
          <w:i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9"/>
          <w:w w:val="119"/>
          <w:i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-12"/>
          <w:w w:val="148"/>
          <w:i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9"/>
          <w:i/>
        </w:rPr>
        <w:t>eti:</w:t>
      </w:r>
      <w:r>
        <w:rPr>
          <w:rFonts w:ascii="Arial" w:hAnsi="Arial" w:cs="Arial" w:eastAsia="Arial"/>
          <w:sz w:val="17"/>
          <w:szCs w:val="17"/>
          <w:color w:val="2F2F2F"/>
          <w:spacing w:val="-2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67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2"/>
        </w:rPr>
        <w:t>mesem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902" w:right="731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51515"/>
          <w:w w:val="102"/>
          <w:i/>
        </w:rPr>
        <w:t>Per</w:t>
      </w:r>
      <w:r>
        <w:rPr>
          <w:rFonts w:ascii="Arial" w:hAnsi="Arial" w:cs="Arial" w:eastAsia="Arial"/>
          <w:sz w:val="17"/>
          <w:szCs w:val="17"/>
          <w:color w:val="151515"/>
          <w:spacing w:val="2"/>
          <w:w w:val="103"/>
          <w:i/>
        </w:rPr>
        <w:t>g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16"/>
          <w:i/>
        </w:rPr>
        <w:t>j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6"/>
          <w:i/>
        </w:rPr>
        <w:t>e</w:t>
      </w:r>
      <w:r>
        <w:rPr>
          <w:rFonts w:ascii="Arial" w:hAnsi="Arial" w:cs="Arial" w:eastAsia="Arial"/>
          <w:sz w:val="17"/>
          <w:szCs w:val="17"/>
          <w:color w:val="151515"/>
          <w:spacing w:val="2"/>
          <w:w w:val="106"/>
          <w:i/>
        </w:rPr>
        <w:t>g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16"/>
          <w:i/>
        </w:rPr>
        <w:t>j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10"/>
          <w:i/>
        </w:rPr>
        <w:t>esi</w:t>
      </w:r>
      <w:r>
        <w:rPr>
          <w:rFonts w:ascii="Arial" w:hAnsi="Arial" w:cs="Arial" w:eastAsia="Arial"/>
          <w:sz w:val="17"/>
          <w:szCs w:val="17"/>
          <w:color w:val="151515"/>
          <w:spacing w:val="2"/>
          <w:w w:val="110"/>
          <w:i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80"/>
          <w:i/>
        </w:rPr>
        <w:t>:</w:t>
      </w:r>
      <w:r>
        <w:rPr>
          <w:rFonts w:ascii="Arial" w:hAnsi="Arial" w:cs="Arial" w:eastAsia="Arial"/>
          <w:sz w:val="17"/>
          <w:szCs w:val="17"/>
          <w:color w:val="2F2F2F"/>
          <w:spacing w:val="1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AKZ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M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{AKZM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)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;</w:t>
      </w:r>
      <w:r>
        <w:rPr>
          <w:rFonts w:ascii="Arial" w:hAnsi="Arial" w:cs="Arial" w:eastAsia="Arial"/>
          <w:sz w:val="18"/>
          <w:szCs w:val="18"/>
          <w:color w:val="2F2F2F"/>
          <w:spacing w:val="6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3"/>
        </w:rPr>
        <w:t>Adm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4"/>
        </w:rPr>
        <w:t>i</w:t>
      </w:r>
      <w:r>
        <w:rPr>
          <w:rFonts w:ascii="Arial" w:hAnsi="Arial" w:cs="Arial" w:eastAsia="Arial"/>
          <w:sz w:val="18"/>
          <w:szCs w:val="18"/>
          <w:color w:val="151515"/>
          <w:spacing w:val="5"/>
          <w:w w:val="101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95"/>
        </w:rPr>
        <w:t>s</w:t>
      </w:r>
      <w:r>
        <w:rPr>
          <w:rFonts w:ascii="Arial" w:hAnsi="Arial" w:cs="Arial" w:eastAsia="Arial"/>
          <w:sz w:val="18"/>
          <w:szCs w:val="18"/>
          <w:color w:val="151515"/>
          <w:spacing w:val="-6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rat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2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Rajonale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ave</w:t>
      </w:r>
      <w:r>
        <w:rPr>
          <w:rFonts w:ascii="Arial" w:hAnsi="Arial" w:cs="Arial" w:eastAsia="Arial"/>
          <w:sz w:val="18"/>
          <w:szCs w:val="18"/>
          <w:color w:val="2F2F2F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Mbrojtur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{A</w:t>
      </w:r>
      <w:r>
        <w:rPr>
          <w:rFonts w:ascii="Arial" w:hAnsi="Arial" w:cs="Arial" w:eastAsia="Arial"/>
          <w:sz w:val="18"/>
          <w:szCs w:val="18"/>
          <w:color w:val="2F2F2F"/>
          <w:spacing w:val="7"/>
          <w:w w:val="93"/>
        </w:rPr>
        <w:t>R</w:t>
      </w:r>
      <w:r>
        <w:rPr>
          <w:rFonts w:ascii="Arial" w:hAnsi="Arial" w:cs="Arial" w:eastAsia="Arial"/>
          <w:sz w:val="18"/>
          <w:szCs w:val="18"/>
          <w:color w:val="151515"/>
          <w:spacing w:val="-6"/>
          <w:w w:val="93"/>
        </w:rPr>
        <w:t>Z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M)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Fie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51515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t;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51515"/>
          <w:spacing w:val="-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ejto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51515"/>
          <w:spacing w:val="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4" w:after="0" w:line="240" w:lineRule="auto"/>
        <w:ind w:left="911" w:right="5071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Bio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8"/>
        </w:rPr>
        <w:t>d</w:t>
      </w:r>
      <w:r>
        <w:rPr>
          <w:rFonts w:ascii="Arial" w:hAnsi="Arial" w:cs="Arial" w:eastAsia="Arial"/>
          <w:sz w:val="18"/>
          <w:szCs w:val="18"/>
          <w:color w:val="151515"/>
          <w:spacing w:val="0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v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151515"/>
          <w:spacing w:val="-4"/>
          <w:w w:val="108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sitetit</w:t>
      </w:r>
      <w:r>
        <w:rPr>
          <w:rFonts w:ascii="Arial" w:hAnsi="Arial" w:cs="Arial" w:eastAsia="Arial"/>
          <w:sz w:val="18"/>
          <w:szCs w:val="18"/>
          <w:color w:val="2F2F2F"/>
          <w:spacing w:val="-18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Zonav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Mbrojtur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MoE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78" w:lineRule="auto"/>
        <w:ind w:left="902" w:right="75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51515"/>
          <w:w w:val="105"/>
          <w:i/>
        </w:rPr>
        <w:t>Pa</w:t>
      </w:r>
      <w:r>
        <w:rPr>
          <w:rFonts w:ascii="Arial" w:hAnsi="Arial" w:cs="Arial" w:eastAsia="Arial"/>
          <w:sz w:val="17"/>
          <w:szCs w:val="17"/>
          <w:color w:val="151515"/>
          <w:spacing w:val="-1"/>
          <w:w w:val="106"/>
          <w:i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-15"/>
          <w:w w:val="117"/>
          <w:i/>
        </w:rPr>
        <w:t>e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48"/>
          <w:i/>
        </w:rPr>
        <w:t>t</w:t>
      </w:r>
      <w:r>
        <w:rPr>
          <w:rFonts w:ascii="Arial" w:hAnsi="Arial" w:cs="Arial" w:eastAsia="Arial"/>
          <w:sz w:val="17"/>
          <w:szCs w:val="17"/>
          <w:color w:val="151515"/>
          <w:spacing w:val="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151515"/>
          <w:spacing w:val="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22"/>
          <w:i/>
        </w:rPr>
        <w:t>tjer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22"/>
          <w:i/>
        </w:rPr>
        <w:t>a</w:t>
      </w:r>
      <w:r>
        <w:rPr>
          <w:rFonts w:ascii="Arial" w:hAnsi="Arial" w:cs="Arial" w:eastAsia="Arial"/>
          <w:sz w:val="17"/>
          <w:szCs w:val="17"/>
          <w:color w:val="151515"/>
          <w:spacing w:val="-21"/>
          <w:w w:val="122"/>
          <w:i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-2"/>
          <w:w w:val="122"/>
          <w:i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2"/>
          <w:i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3"/>
          <w:w w:val="122"/>
          <w:i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10"/>
          <w:i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4"/>
          <w:w w:val="110"/>
          <w:i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  <w:i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10"/>
          <w:i/>
        </w:rPr>
        <w:t>e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10"/>
          <w:i/>
        </w:rPr>
        <w:t>resur</w:t>
      </w:r>
      <w:r>
        <w:rPr>
          <w:rFonts w:ascii="Arial" w:hAnsi="Arial" w:cs="Arial" w:eastAsia="Arial"/>
          <w:sz w:val="17"/>
          <w:szCs w:val="17"/>
          <w:color w:val="151515"/>
          <w:spacing w:val="2"/>
          <w:w w:val="110"/>
          <w:i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  <w:i/>
        </w:rPr>
        <w:t>:</w:t>
      </w:r>
      <w:r>
        <w:rPr>
          <w:rFonts w:ascii="Arial" w:hAnsi="Arial" w:cs="Arial" w:eastAsia="Arial"/>
          <w:sz w:val="17"/>
          <w:szCs w:val="17"/>
          <w:color w:val="2F2F2F"/>
          <w:spacing w:val="12"/>
          <w:w w:val="11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Mi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51515"/>
          <w:spacing w:val="6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st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51515"/>
          <w:spacing w:val="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Mjedi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51515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t,</w:t>
      </w:r>
      <w:r>
        <w:rPr>
          <w:rFonts w:ascii="Arial" w:hAnsi="Arial" w:cs="Arial" w:eastAsia="Arial"/>
          <w:sz w:val="18"/>
          <w:szCs w:val="18"/>
          <w:color w:val="2F2F2F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7"/>
        </w:rPr>
        <w:t>insitucionet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lokale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org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51515"/>
          <w:spacing w:val="-5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izatat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7"/>
        </w:rPr>
        <w:t>lokale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6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institucionet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2"/>
        </w:rPr>
        <w:t>shkencore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1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7"/>
        </w:rPr>
        <w:t>et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18"/>
        </w:rPr>
        <w:t>j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7" w:after="0" w:line="240" w:lineRule="auto"/>
        <w:ind w:left="902" w:right="5651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0"/>
          <w:w w:val="106"/>
          <w:i/>
        </w:rPr>
        <w:t>Kohevep</w:t>
      </w:r>
      <w:r>
        <w:rPr>
          <w:rFonts w:ascii="Arial" w:hAnsi="Arial" w:cs="Arial" w:eastAsia="Arial"/>
          <w:sz w:val="17"/>
          <w:szCs w:val="17"/>
          <w:color w:val="151515"/>
          <w:spacing w:val="1"/>
          <w:w w:val="106"/>
          <w:i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3"/>
          <w:w w:val="106"/>
          <w:i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6"/>
          <w:i/>
        </w:rPr>
        <w:t>m</w:t>
      </w:r>
      <w:r>
        <w:rPr>
          <w:rFonts w:ascii="Arial" w:hAnsi="Arial" w:cs="Arial" w:eastAsia="Arial"/>
          <w:sz w:val="17"/>
          <w:szCs w:val="17"/>
          <w:color w:val="151515"/>
          <w:spacing w:val="8"/>
          <w:w w:val="106"/>
          <w:i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6"/>
          <w:i/>
        </w:rPr>
        <w:t>: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6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mesem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vazhdi</w:t>
      </w:r>
      <w:r>
        <w:rPr>
          <w:rFonts w:ascii="Arial" w:hAnsi="Arial" w:cs="Arial" w:eastAsia="Arial"/>
          <w:sz w:val="18"/>
          <w:szCs w:val="18"/>
          <w:color w:val="2F2F2F"/>
          <w:spacing w:val="-10"/>
          <w:w w:val="101"/>
        </w:rPr>
        <w:t>m</w:t>
      </w:r>
      <w:r>
        <w:rPr>
          <w:rFonts w:ascii="Arial" w:hAnsi="Arial" w:cs="Arial" w:eastAsia="Arial"/>
          <w:sz w:val="18"/>
          <w:szCs w:val="18"/>
          <w:color w:val="4B4B4B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both"/>
        <w:spacing w:after="0"/>
        <w:sectPr>
          <w:pgMar w:header="791" w:footer="823" w:top="1700" w:bottom="1020" w:left="1220" w:right="1220"/>
          <w:headerReference w:type="default" r:id="rId23"/>
          <w:pgSz w:w="12240" w:h="15840"/>
        </w:sectPr>
      </w:pPr>
      <w:rPr/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820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8.2.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Nxitj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3"/>
        </w:rPr>
        <w:t>folezimit</w:t>
      </w:r>
      <w:r>
        <w:rPr>
          <w:rFonts w:ascii="Arial" w:hAnsi="Arial" w:cs="Arial" w:eastAsia="Arial"/>
          <w:sz w:val="18"/>
          <w:szCs w:val="18"/>
          <w:color w:val="070707"/>
          <w:spacing w:val="-18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3"/>
        </w:rPr>
        <w:t>nepikmje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-25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-19"/>
          <w:w w:val="129"/>
        </w:rPr>
        <w:t>p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6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6"/>
          <w:w w:val="116"/>
        </w:rPr>
        <w:t>r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5"/>
        </w:rPr>
        <w:t>dorimi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4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strukturav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2"/>
        </w:rPr>
        <w:t>artificilale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8" w:after="0" w:line="294" w:lineRule="auto"/>
        <w:ind w:left="810" w:right="699" w:firstLine="10"/>
        <w:jc w:val="left"/>
        <w:rPr>
          <w:rFonts w:ascii="Arial" w:hAnsi="Arial" w:cs="Arial" w:eastAsia="Arial"/>
          <w:sz w:val="18"/>
          <w:szCs w:val="18"/>
        </w:rPr>
      </w:pPr>
      <w:rPr/>
      <w:r>
        <w:rPr/>
        <w:pict>
          <v:group style="position:absolute;margin-left:237.865784pt;margin-top:16.679043pt;width:.1pt;height:11.975098pt;mso-position-horizontal-relative:page;mso-position-vertical-relative:paragraph;z-index:-4837" coordorigin="4757,334" coordsize="2,240">
            <v:shape style="position:absolute;left:4757;top:334;width:2;height:240" coordorigin="4757,334" coordsize="0,240" path="m4757,573l4757,334e" filled="f" stroked="t" strokeweight="1.9126pt" strokecolor="#E8E8E8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Be</w:t>
      </w:r>
      <w:r>
        <w:rPr>
          <w:rFonts w:ascii="Arial" w:hAnsi="Arial" w:cs="Arial" w:eastAsia="Arial"/>
          <w:sz w:val="18"/>
          <w:szCs w:val="18"/>
          <w:color w:val="181818"/>
          <w:spacing w:val="-13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F3F3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fj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le</w:t>
      </w:r>
      <w:r>
        <w:rPr>
          <w:rFonts w:ascii="Arial" w:hAnsi="Arial" w:cs="Arial" w:eastAsia="Arial"/>
          <w:sz w:val="18"/>
          <w:szCs w:val="18"/>
          <w:color w:val="3F3F3F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3F3F3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ndihmesen</w:t>
      </w:r>
      <w:r>
        <w:rPr>
          <w:rFonts w:ascii="Arial" w:hAnsi="Arial" w:cs="Arial" w:eastAsia="Arial"/>
          <w:sz w:val="18"/>
          <w:szCs w:val="18"/>
          <w:color w:val="2B2B2B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kolonise</w:t>
      </w:r>
      <w:r>
        <w:rPr>
          <w:rFonts w:ascii="Arial" w:hAnsi="Arial" w:cs="Arial" w:eastAsia="Arial"/>
          <w:sz w:val="18"/>
          <w:szCs w:val="18"/>
          <w:color w:val="2B2B2B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ekzistues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atyr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pritshm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struktur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(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platforma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11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3"/>
        </w:rPr>
        <w:t>apo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3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material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5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2"/>
        </w:rPr>
        <w:t>artifi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13"/>
        </w:rPr>
        <w:t>c</w:t>
      </w:r>
      <w:r>
        <w:rPr>
          <w:rFonts w:ascii="Arial" w:hAnsi="Arial" w:cs="Arial" w:eastAsia="Arial"/>
          <w:sz w:val="18"/>
          <w:szCs w:val="18"/>
          <w:color w:val="070707"/>
          <w:spacing w:val="-19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ale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9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Ndertim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60"/>
          <w:w w:val="18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-13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B5B5B5"/>
          <w:spacing w:val="-11"/>
          <w:w w:val="100"/>
        </w:rPr>
        <w:t>'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latformav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4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3F3F3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rez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5"/>
        </w:rPr>
        <w:t>u</w:t>
      </w:r>
      <w:r>
        <w:rPr>
          <w:rFonts w:ascii="Arial" w:hAnsi="Arial" w:cs="Arial" w:eastAsia="Arial"/>
          <w:sz w:val="18"/>
          <w:szCs w:val="18"/>
          <w:color w:val="070707"/>
          <w:spacing w:val="-16"/>
          <w:w w:val="181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tua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suksesshem</w:t>
      </w:r>
      <w:r>
        <w:rPr>
          <w:rFonts w:ascii="Arial" w:hAnsi="Arial" w:cs="Arial" w:eastAsia="Arial"/>
          <w:sz w:val="18"/>
          <w:szCs w:val="18"/>
          <w:color w:val="2B2B2B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plo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rast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rajon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5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Ndersa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perdorimi</w:t>
      </w:r>
      <w:r>
        <w:rPr>
          <w:rFonts w:ascii="Arial" w:hAnsi="Arial" w:cs="Arial" w:eastAsia="Arial"/>
          <w:sz w:val="18"/>
          <w:szCs w:val="18"/>
          <w:color w:val="1818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4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mjeteveartifi</w:t>
      </w:r>
      <w:r>
        <w:rPr>
          <w:rFonts w:ascii="Arial" w:hAnsi="Arial" w:cs="Arial" w:eastAsia="Arial"/>
          <w:sz w:val="18"/>
          <w:szCs w:val="18"/>
          <w:color w:val="2B2B2B"/>
          <w:spacing w:val="-13"/>
          <w:w w:val="111"/>
        </w:rPr>
        <w:t>c</w:t>
      </w:r>
      <w:r>
        <w:rPr>
          <w:rFonts w:ascii="Arial" w:hAnsi="Arial" w:cs="Arial" w:eastAsia="Arial"/>
          <w:sz w:val="18"/>
          <w:szCs w:val="18"/>
          <w:color w:val="070707"/>
          <w:spacing w:val="-19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ale</w:t>
      </w:r>
      <w:r>
        <w:rPr>
          <w:rFonts w:ascii="Arial" w:hAnsi="Arial" w:cs="Arial" w:eastAsia="Arial"/>
          <w:sz w:val="18"/>
          <w:szCs w:val="18"/>
          <w:color w:val="2B2B2B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ka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ardhurshume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09"/>
        </w:rPr>
        <w:t>d</w:t>
      </w:r>
      <w:r>
        <w:rPr>
          <w:rFonts w:ascii="Arial" w:hAnsi="Arial" w:cs="Arial" w:eastAsia="Arial"/>
          <w:sz w:val="18"/>
          <w:szCs w:val="18"/>
          <w:color w:val="070707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hme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ko</w:t>
      </w:r>
      <w:r>
        <w:rPr>
          <w:rFonts w:ascii="Arial" w:hAnsi="Arial" w:cs="Arial" w:eastAsia="Arial"/>
          <w:sz w:val="18"/>
          <w:szCs w:val="18"/>
          <w:color w:val="070707"/>
          <w:spacing w:val="-4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onise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7"/>
        </w:rPr>
        <w:t>se</w:t>
      </w:r>
      <w:r>
        <w:rPr>
          <w:rFonts w:ascii="Arial" w:hAnsi="Arial" w:cs="Arial" w:eastAsia="Arial"/>
          <w:sz w:val="18"/>
          <w:szCs w:val="18"/>
          <w:color w:val="181818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Pe</w:t>
      </w:r>
      <w:r>
        <w:rPr>
          <w:rFonts w:ascii="Arial" w:hAnsi="Arial" w:cs="Arial" w:eastAsia="Arial"/>
          <w:sz w:val="18"/>
          <w:szCs w:val="18"/>
          <w:color w:val="2B2B2B"/>
          <w:spacing w:val="-25"/>
          <w:w w:val="102"/>
        </w:rPr>
        <w:t>l</w:t>
      </w:r>
      <w:r>
        <w:rPr>
          <w:rFonts w:ascii="Arial" w:hAnsi="Arial" w:cs="Arial" w:eastAsia="Arial"/>
          <w:sz w:val="18"/>
          <w:szCs w:val="18"/>
          <w:color w:val="070707"/>
          <w:spacing w:val="-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3"/>
        </w:rPr>
        <w:t>kanitkacurr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-11"/>
          <w:w w:val="241"/>
        </w:rPr>
        <w:t>l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5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4"/>
        </w:rPr>
        <w:t>Karavast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sidomos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gjat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vitev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6"/>
        </w:rPr>
        <w:t>2015</w:t>
      </w:r>
      <w:r>
        <w:rPr>
          <w:rFonts w:ascii="Arial" w:hAnsi="Arial" w:cs="Arial" w:eastAsia="Arial"/>
          <w:sz w:val="18"/>
          <w:szCs w:val="18"/>
          <w:color w:val="181818"/>
          <w:spacing w:val="-16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2016</w:t>
      </w:r>
      <w:r>
        <w:rPr>
          <w:rFonts w:ascii="Arial" w:hAnsi="Arial" w:cs="Arial" w:eastAsia="Arial"/>
          <w:sz w:val="18"/>
          <w:szCs w:val="18"/>
          <w:color w:val="181818"/>
          <w:spacing w:val="6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Administrat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zones</w:t>
      </w:r>
      <w:r>
        <w:rPr>
          <w:rFonts w:ascii="Arial" w:hAnsi="Arial" w:cs="Arial" w:eastAsia="Arial"/>
          <w:sz w:val="18"/>
          <w:szCs w:val="18"/>
          <w:color w:val="2B2B2B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se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mbrojtur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9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mbeshtetu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8"/>
        </w:rPr>
        <w:t>nga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organizata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-4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okale</w:t>
      </w:r>
      <w:r>
        <w:rPr>
          <w:rFonts w:ascii="Arial" w:hAnsi="Arial" w:cs="Arial" w:eastAsia="Arial"/>
          <w:sz w:val="18"/>
          <w:szCs w:val="18"/>
          <w:color w:val="2B2B2B"/>
          <w:spacing w:val="-33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B2B2B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rguarne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ishu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70707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dege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pishash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shkarpa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B2B2B"/>
          <w:spacing w:val="1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7"/>
        </w:rPr>
        <w:t>degeza</w:t>
      </w:r>
      <w:r>
        <w:rPr>
          <w:rFonts w:ascii="Arial" w:hAnsi="Arial" w:cs="Arial" w:eastAsia="Arial"/>
          <w:sz w:val="18"/>
          <w:szCs w:val="18"/>
          <w:color w:val="181818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7"/>
        </w:rPr>
        <w:t>kripthit</w:t>
      </w:r>
      <w:r>
        <w:rPr>
          <w:rFonts w:ascii="Arial" w:hAnsi="Arial" w:cs="Arial" w:eastAsia="Arial"/>
          <w:sz w:val="18"/>
          <w:szCs w:val="18"/>
          <w:color w:val="2B2B2B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99"/>
        </w:rPr>
        <w:t>(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98"/>
        </w:rPr>
        <w:t>Salicor</w:t>
      </w:r>
      <w:r>
        <w:rPr>
          <w:rFonts w:ascii="Arial" w:hAnsi="Arial" w:cs="Arial" w:eastAsia="Arial"/>
          <w:sz w:val="18"/>
          <w:szCs w:val="18"/>
          <w:color w:val="3F3F3F"/>
          <w:spacing w:val="2"/>
          <w:w w:val="99"/>
        </w:rPr>
        <w:t>n</w:t>
      </w:r>
      <w:r>
        <w:rPr>
          <w:rFonts w:ascii="Arial" w:hAnsi="Arial" w:cs="Arial" w:eastAsia="Arial"/>
          <w:sz w:val="18"/>
          <w:szCs w:val="18"/>
          <w:color w:val="070707"/>
          <w:spacing w:val="-14"/>
          <w:w w:val="12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sp.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181818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pas</w:t>
      </w:r>
      <w:r>
        <w:rPr>
          <w:rFonts w:ascii="Arial" w:hAnsi="Arial" w:cs="Arial" w:eastAsia="Arial"/>
          <w:sz w:val="18"/>
          <w:szCs w:val="18"/>
          <w:color w:val="2B2B2B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-12"/>
          <w:w w:val="159"/>
        </w:rPr>
        <w:t>j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3"/>
        </w:rPr>
        <w:t>ane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7"/>
        </w:rPr>
        <w:t>perdorurn</w:t>
      </w:r>
      <w:r>
        <w:rPr>
          <w:rFonts w:ascii="Arial" w:hAnsi="Arial" w:cs="Arial" w:eastAsia="Arial"/>
          <w:sz w:val="18"/>
          <w:szCs w:val="18"/>
          <w:color w:val="181818"/>
          <w:spacing w:val="-21"/>
          <w:w w:val="107"/>
        </w:rPr>
        <w:t>g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7"/>
        </w:rPr>
        <w:t>a</w:t>
      </w:r>
      <w:r>
        <w:rPr>
          <w:rFonts w:ascii="Arial" w:hAnsi="Arial" w:cs="Arial" w:eastAsia="Arial"/>
          <w:sz w:val="18"/>
          <w:szCs w:val="18"/>
          <w:color w:val="3F3F3F"/>
          <w:spacing w:val="-4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7"/>
        </w:rPr>
        <w:t>pelikanets</w:t>
      </w:r>
      <w:r>
        <w:rPr>
          <w:rFonts w:ascii="Arial" w:hAnsi="Arial" w:cs="Arial" w:eastAsia="Arial"/>
          <w:sz w:val="18"/>
          <w:szCs w:val="18"/>
          <w:color w:val="181818"/>
          <w:spacing w:val="11"/>
          <w:w w:val="107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struktur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-17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apo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material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3"/>
        </w:rPr>
        <w:t>f</w:t>
      </w:r>
      <w:r>
        <w:rPr>
          <w:rFonts w:ascii="Arial" w:hAnsi="Arial" w:cs="Arial" w:eastAsia="Arial"/>
          <w:sz w:val="18"/>
          <w:szCs w:val="18"/>
          <w:color w:val="2B2B2B"/>
          <w:spacing w:val="-10"/>
          <w:w w:val="114"/>
        </w:rPr>
        <w:t>o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241"/>
        </w:rPr>
        <w:t>l</w:t>
      </w:r>
      <w:r>
        <w:rPr>
          <w:rFonts w:ascii="Arial" w:hAnsi="Arial" w:cs="Arial" w:eastAsia="Arial"/>
          <w:sz w:val="18"/>
          <w:szCs w:val="18"/>
          <w:color w:val="070707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ezimi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2"/>
        </w:rPr>
        <w:t>Perdor</w:t>
      </w:r>
      <w:r>
        <w:rPr>
          <w:rFonts w:ascii="Arial" w:hAnsi="Arial" w:cs="Arial" w:eastAsia="Arial"/>
          <w:sz w:val="18"/>
          <w:szCs w:val="18"/>
          <w:color w:val="181818"/>
          <w:spacing w:val="-6"/>
          <w:w w:val="103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5"/>
        </w:rPr>
        <w:t>m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15"/>
        </w:rPr>
        <w:t>i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070707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tyr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ka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ndihmuarse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tep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2"/>
        </w:rPr>
        <w:t>r</w:t>
      </w:r>
      <w:r>
        <w:rPr>
          <w:rFonts w:ascii="Arial" w:hAnsi="Arial" w:cs="Arial" w:eastAsia="Arial"/>
          <w:sz w:val="18"/>
          <w:szCs w:val="18"/>
          <w:color w:val="070707"/>
          <w:spacing w:val="-14"/>
          <w:w w:val="112"/>
        </w:rPr>
        <w:t>m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1"/>
        </w:rPr>
        <w:t>redukti</w:t>
      </w:r>
      <w:r>
        <w:rPr>
          <w:rFonts w:ascii="Arial" w:hAnsi="Arial" w:cs="Arial" w:eastAsia="Arial"/>
          <w:sz w:val="18"/>
          <w:szCs w:val="18"/>
          <w:color w:val="181818"/>
          <w:spacing w:val="-19"/>
          <w:w w:val="111"/>
        </w:rPr>
        <w:t>m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11"/>
        </w:rPr>
        <w:t>in</w:t>
      </w:r>
      <w:r>
        <w:rPr>
          <w:rFonts w:ascii="Arial" w:hAnsi="Arial" w:cs="Arial" w:eastAsia="Arial"/>
          <w:sz w:val="18"/>
          <w:szCs w:val="18"/>
          <w:color w:val="3F3F3F"/>
          <w:spacing w:val="-13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demeve</w:t>
      </w:r>
      <w:r>
        <w:rPr>
          <w:rFonts w:ascii="Arial" w:hAnsi="Arial" w:cs="Arial" w:eastAsia="Arial"/>
          <w:sz w:val="18"/>
          <w:szCs w:val="18"/>
          <w:color w:val="1818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mundshme</w:t>
      </w:r>
      <w:r>
        <w:rPr>
          <w:rFonts w:ascii="Arial" w:hAnsi="Arial" w:cs="Arial" w:eastAsia="Arial"/>
          <w:sz w:val="18"/>
          <w:szCs w:val="18"/>
          <w:color w:val="2B2B2B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nga</w:t>
      </w:r>
      <w:r>
        <w:rPr>
          <w:rFonts w:ascii="Arial" w:hAnsi="Arial" w:cs="Arial" w:eastAsia="Arial"/>
          <w:sz w:val="18"/>
          <w:szCs w:val="18"/>
          <w:color w:val="2B2B2B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permbytjet.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791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109"/>
          <w:i/>
        </w:rPr>
        <w:t>Aktivitete: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125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a.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B2B2B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Furniz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11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dege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shkarpa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kript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2B2B2B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4"/>
        </w:rPr>
        <w:t>ishul</w:t>
      </w:r>
      <w:r>
        <w:rPr>
          <w:rFonts w:ascii="Arial" w:hAnsi="Arial" w:cs="Arial" w:eastAsia="Arial"/>
          <w:sz w:val="18"/>
          <w:szCs w:val="18"/>
          <w:color w:val="2B2B2B"/>
          <w:spacing w:val="-30"/>
          <w:w w:val="114"/>
        </w:rPr>
        <w:t>l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37"/>
        </w:rPr>
        <w:t>i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36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folezimit</w:t>
      </w:r>
      <w:r>
        <w:rPr>
          <w:rFonts w:ascii="Arial" w:hAnsi="Arial" w:cs="Arial" w:eastAsia="Arial"/>
          <w:sz w:val="18"/>
          <w:szCs w:val="18"/>
          <w:color w:val="2B2B2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7"/>
        </w:rPr>
        <w:t>Divjake-Karavast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8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periudhen</w:t>
      </w:r>
      <w:r>
        <w:rPr>
          <w:rFonts w:ascii="Arial" w:hAnsi="Arial" w:cs="Arial" w:eastAsia="Arial"/>
          <w:sz w:val="18"/>
          <w:szCs w:val="18"/>
          <w:color w:val="2B2B2B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15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1" w:after="0" w:line="240" w:lineRule="auto"/>
        <w:ind w:left="1416" w:right="5845"/>
        <w:jc w:val="center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Nentor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-</w:t>
      </w:r>
      <w:r>
        <w:rPr>
          <w:rFonts w:ascii="Arial" w:hAnsi="Arial" w:cs="Arial" w:eastAsia="Arial"/>
          <w:sz w:val="18"/>
          <w:szCs w:val="18"/>
          <w:color w:val="2B2B2B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15</w:t>
      </w:r>
      <w:r>
        <w:rPr>
          <w:rFonts w:ascii="Arial" w:hAnsi="Arial" w:cs="Arial" w:eastAsia="Arial"/>
          <w:sz w:val="18"/>
          <w:szCs w:val="18"/>
          <w:color w:val="2B2B2B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13"/>
        </w:rPr>
        <w:t>D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13"/>
        </w:rPr>
        <w:t>hjetort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13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-8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cdo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20"/>
        </w:rPr>
        <w:t>viti.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76" w:lineRule="auto"/>
        <w:ind w:left="1440" w:right="698" w:firstLine="-305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b.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1818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Ku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esht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pershtatshm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he</w:t>
      </w:r>
      <w:r>
        <w:rPr>
          <w:rFonts w:ascii="Arial" w:hAnsi="Arial" w:cs="Arial" w:eastAsia="Arial"/>
          <w:sz w:val="18"/>
          <w:szCs w:val="18"/>
          <w:color w:val="3F3F3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zona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plotesisht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9"/>
        </w:rPr>
        <w:t>mbrojt</w:t>
      </w:r>
      <w:r>
        <w:rPr>
          <w:rFonts w:ascii="Arial" w:hAnsi="Arial" w:cs="Arial" w:eastAsia="Arial"/>
          <w:sz w:val="18"/>
          <w:szCs w:val="18"/>
          <w:color w:val="181818"/>
          <w:spacing w:val="-9"/>
          <w:w w:val="109"/>
        </w:rPr>
        <w:t>u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9"/>
        </w:rPr>
        <w:t>ra</w:t>
      </w:r>
      <w:r>
        <w:rPr>
          <w:rFonts w:ascii="Arial" w:hAnsi="Arial" w:cs="Arial" w:eastAsia="Arial"/>
          <w:sz w:val="18"/>
          <w:szCs w:val="18"/>
          <w:color w:val="3F3F3F"/>
          <w:spacing w:val="-21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41"/>
        </w:rPr>
        <w:t>ti</w:t>
      </w:r>
      <w:r>
        <w:rPr>
          <w:rFonts w:ascii="Arial" w:hAnsi="Arial" w:cs="Arial" w:eastAsia="Arial"/>
          <w:sz w:val="18"/>
          <w:szCs w:val="18"/>
          <w:color w:val="2B2B2B"/>
          <w:spacing w:val="-9"/>
          <w:w w:val="142"/>
        </w:rPr>
        <w:t>l</w:t>
      </w:r>
      <w:r>
        <w:rPr>
          <w:rFonts w:ascii="Arial" w:hAnsi="Arial" w:cs="Arial" w:eastAsia="Arial"/>
          <w:sz w:val="18"/>
          <w:szCs w:val="18"/>
          <w:color w:val="070707"/>
          <w:spacing w:val="-5"/>
          <w:w w:val="12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si</w:t>
      </w:r>
      <w:r>
        <w:rPr>
          <w:rFonts w:ascii="Arial" w:hAnsi="Arial" w:cs="Arial" w:eastAsia="Arial"/>
          <w:sz w:val="18"/>
          <w:szCs w:val="18"/>
          <w:color w:val="2B2B2B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Shkodr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Presp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Vogel,</w:t>
      </w:r>
      <w:r>
        <w:rPr>
          <w:rFonts w:ascii="Arial" w:hAnsi="Arial" w:cs="Arial" w:eastAsia="Arial"/>
          <w:sz w:val="18"/>
          <w:szCs w:val="18"/>
          <w:color w:val="2B2B2B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siguroje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struktur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pershtatshm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artifici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a</w:t>
      </w:r>
      <w:r>
        <w:rPr>
          <w:rFonts w:ascii="Arial" w:hAnsi="Arial" w:cs="Arial" w:eastAsia="Arial"/>
          <w:sz w:val="18"/>
          <w:szCs w:val="18"/>
          <w:color w:val="070707"/>
          <w:spacing w:val="5"/>
          <w:w w:val="108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6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2"/>
        </w:rPr>
        <w:t>(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platforma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2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ose</w:t>
      </w:r>
      <w:r>
        <w:rPr>
          <w:rFonts w:ascii="Arial" w:hAnsi="Arial" w:cs="Arial" w:eastAsia="Arial"/>
          <w:sz w:val="18"/>
          <w:szCs w:val="18"/>
          <w:color w:val="2B2B2B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material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te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lehtesua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2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-17"/>
          <w:w w:val="112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2"/>
        </w:rPr>
        <w:t>prodhim</w:t>
      </w:r>
      <w:r>
        <w:rPr>
          <w:rFonts w:ascii="Arial" w:hAnsi="Arial" w:cs="Arial" w:eastAsia="Arial"/>
          <w:sz w:val="18"/>
          <w:szCs w:val="18"/>
          <w:color w:val="2B2B2B"/>
          <w:spacing w:val="-30"/>
          <w:w w:val="112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2"/>
        </w:rPr>
        <w:t>nose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12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qendrim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13"/>
          <w:w w:val="113"/>
        </w:rPr>
        <w:t>n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58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810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-22"/>
          <w:w w:val="115"/>
          <w:i/>
        </w:rPr>
        <w:t>P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5"/>
          <w:i/>
        </w:rPr>
        <w:t>ri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15"/>
          <w:i/>
        </w:rPr>
        <w:t>o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15"/>
          <w:i/>
        </w:rPr>
        <w:t>ritet</w:t>
      </w:r>
      <w:r>
        <w:rPr>
          <w:rFonts w:ascii="Arial" w:hAnsi="Arial" w:cs="Arial" w:eastAsia="Arial"/>
          <w:sz w:val="18"/>
          <w:szCs w:val="18"/>
          <w:color w:val="070707"/>
          <w:spacing w:val="-1"/>
          <w:w w:val="115"/>
          <w:i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5"/>
          <w:i/>
        </w:rPr>
        <w:t>:</w:t>
      </w:r>
      <w:r>
        <w:rPr>
          <w:rFonts w:ascii="Arial" w:hAnsi="Arial" w:cs="Arial" w:eastAsia="Arial"/>
          <w:sz w:val="18"/>
          <w:szCs w:val="18"/>
          <w:color w:val="2B2B2B"/>
          <w:spacing w:val="-27"/>
          <w:w w:val="115"/>
          <w:i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8"/>
        </w:rPr>
        <w:t>Th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66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besor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801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Pergjegjesia:</w:t>
      </w:r>
      <w:r>
        <w:rPr>
          <w:rFonts w:ascii="Arial" w:hAnsi="Arial" w:cs="Arial" w:eastAsia="Arial"/>
          <w:sz w:val="18"/>
          <w:szCs w:val="18"/>
          <w:color w:val="181818"/>
          <w:spacing w:val="1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Ministri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-2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Mjedisi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B5B5B5"/>
          <w:spacing w:val="-42"/>
          <w:w w:val="105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AKZM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96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ARZM-t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Fier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5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Shkoderdh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Korce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shoqat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2"/>
        </w:rPr>
        <w:t>mje</w:t>
      </w:r>
      <w:r>
        <w:rPr>
          <w:rFonts w:ascii="Arial" w:hAnsi="Arial" w:cs="Arial" w:eastAsia="Arial"/>
          <w:sz w:val="18"/>
          <w:szCs w:val="18"/>
          <w:color w:val="2B2B2B"/>
          <w:spacing w:val="-10"/>
          <w:w w:val="112"/>
        </w:rPr>
        <w:t>d</w:t>
      </w:r>
      <w:r>
        <w:rPr>
          <w:rFonts w:ascii="Arial" w:hAnsi="Arial" w:cs="Arial" w:eastAsia="Arial"/>
          <w:sz w:val="18"/>
          <w:szCs w:val="18"/>
          <w:color w:val="070707"/>
          <w:spacing w:val="-18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sore.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70" w:lineRule="auto"/>
        <w:ind w:left="810" w:right="754" w:firstLine="-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  <w:i/>
        </w:rPr>
        <w:t>Pale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  <w:i/>
        </w:rPr>
        <w:t>r</w:t>
      </w:r>
      <w:r>
        <w:rPr>
          <w:rFonts w:ascii="Arial" w:hAnsi="Arial" w:cs="Arial" w:eastAsia="Arial"/>
          <w:sz w:val="18"/>
          <w:szCs w:val="18"/>
          <w:color w:val="070707"/>
          <w:spacing w:val="1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interesuara: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-24"/>
          <w:w w:val="124"/>
        </w:rPr>
        <w:t>M</w:t>
      </w:r>
      <w:r>
        <w:rPr>
          <w:rFonts w:ascii="Arial" w:hAnsi="Arial" w:cs="Arial" w:eastAsia="Arial"/>
          <w:sz w:val="18"/>
          <w:szCs w:val="18"/>
          <w:color w:val="070707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nistri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Mjedisit,</w:t>
      </w:r>
      <w:r>
        <w:rPr>
          <w:rFonts w:ascii="Arial" w:hAnsi="Arial" w:cs="Arial" w:eastAsia="Arial"/>
          <w:sz w:val="18"/>
          <w:szCs w:val="18"/>
          <w:color w:val="2B2B2B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10"/>
        </w:rPr>
        <w:t>D</w:t>
      </w:r>
      <w:r>
        <w:rPr>
          <w:rFonts w:ascii="Arial" w:hAnsi="Arial" w:cs="Arial" w:eastAsia="Arial"/>
          <w:sz w:val="18"/>
          <w:szCs w:val="18"/>
          <w:color w:val="070707"/>
          <w:spacing w:val="-5"/>
          <w:w w:val="11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ejtori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1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Peshkimit</w:t>
      </w:r>
      <w:r>
        <w:rPr>
          <w:rFonts w:ascii="Arial" w:hAnsi="Arial" w:cs="Arial" w:eastAsia="Arial"/>
          <w:sz w:val="18"/>
          <w:szCs w:val="18"/>
          <w:color w:val="2B2B2B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3"/>
        </w:rPr>
        <w:t>(</w:t>
      </w:r>
      <w:r>
        <w:rPr>
          <w:rFonts w:ascii="Arial" w:hAnsi="Arial" w:cs="Arial" w:eastAsia="Arial"/>
          <w:sz w:val="18"/>
          <w:szCs w:val="18"/>
          <w:color w:val="2B2B2B"/>
          <w:spacing w:val="-20"/>
          <w:w w:val="113"/>
        </w:rPr>
        <w:t>M</w:t>
      </w:r>
      <w:r>
        <w:rPr>
          <w:rFonts w:ascii="Arial" w:hAnsi="Arial" w:cs="Arial" w:eastAsia="Arial"/>
          <w:sz w:val="18"/>
          <w:szCs w:val="18"/>
          <w:color w:val="070707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nistri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0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97"/>
        </w:rPr>
        <w:t>B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9"/>
        </w:rPr>
        <w:t>ujqesisel</w:t>
      </w:r>
      <w:r>
        <w:rPr>
          <w:rFonts w:ascii="Arial" w:hAnsi="Arial" w:cs="Arial" w:eastAsia="Arial"/>
          <w:sz w:val="18"/>
          <w:szCs w:val="18"/>
          <w:color w:val="3F3F3F"/>
          <w:spacing w:val="-9"/>
          <w:w w:val="108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6"/>
        </w:rPr>
        <w:t>Ndermarrjet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-4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okale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5"/>
        </w:rPr>
        <w:t>peshk</w:t>
      </w:r>
      <w:r>
        <w:rPr>
          <w:rFonts w:ascii="Arial" w:hAnsi="Arial" w:cs="Arial" w:eastAsia="Arial"/>
          <w:sz w:val="18"/>
          <w:szCs w:val="18"/>
          <w:color w:val="181818"/>
          <w:spacing w:val="-16"/>
          <w:w w:val="105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mit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105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5"/>
        </w:rPr>
        <w:t>institucionet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okale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shoqatat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lok</w:t>
      </w:r>
      <w:r>
        <w:rPr>
          <w:rFonts w:ascii="Arial" w:hAnsi="Arial" w:cs="Arial" w:eastAsia="Arial"/>
          <w:sz w:val="18"/>
          <w:szCs w:val="18"/>
          <w:color w:val="2B2B2B"/>
          <w:spacing w:val="1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70707"/>
          <w:spacing w:val="-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shoqatat</w:t>
      </w:r>
      <w:r>
        <w:rPr>
          <w:rFonts w:ascii="Arial" w:hAnsi="Arial" w:cs="Arial" w:eastAsia="Arial"/>
          <w:sz w:val="18"/>
          <w:szCs w:val="18"/>
          <w:color w:val="2B2B2B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gjuetareve</w:t>
      </w:r>
      <w:r>
        <w:rPr>
          <w:rFonts w:ascii="Arial" w:hAnsi="Arial" w:cs="Arial" w:eastAsia="Arial"/>
          <w:sz w:val="18"/>
          <w:szCs w:val="18"/>
          <w:color w:val="2B2B2B"/>
          <w:spacing w:val="-16"/>
          <w:w w:val="104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66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nstitucionet</w:t>
      </w:r>
      <w:r>
        <w:rPr>
          <w:rFonts w:ascii="Arial" w:hAnsi="Arial" w:cs="Arial" w:eastAsia="Arial"/>
          <w:sz w:val="18"/>
          <w:szCs w:val="18"/>
          <w:color w:val="2B2B2B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9"/>
        </w:rPr>
        <w:t>shke</w:t>
      </w:r>
      <w:r>
        <w:rPr>
          <w:rFonts w:ascii="Arial" w:hAnsi="Arial" w:cs="Arial" w:eastAsia="Arial"/>
          <w:sz w:val="18"/>
          <w:szCs w:val="18"/>
          <w:color w:val="2B2B2B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ncore,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2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120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-11"/>
          <w:w w:val="133"/>
        </w:rPr>
        <w:t>j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211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801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  <w:i/>
        </w:rPr>
        <w:t>Koheveprimi:</w:t>
      </w:r>
      <w:r>
        <w:rPr>
          <w:rFonts w:ascii="Arial" w:hAnsi="Arial" w:cs="Arial" w:eastAsia="Arial"/>
          <w:sz w:val="18"/>
          <w:szCs w:val="18"/>
          <w:color w:val="070707"/>
          <w:spacing w:val="2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66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nn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-17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jehershem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8"/>
        </w:rPr>
        <w:t>vijim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820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8.3</w:t>
      </w:r>
      <w:r>
        <w:rPr>
          <w:rFonts w:ascii="Arial" w:hAnsi="Arial" w:cs="Arial" w:eastAsia="Arial"/>
          <w:sz w:val="18"/>
          <w:szCs w:val="18"/>
          <w:color w:val="181818"/>
          <w:spacing w:val="-14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Zbutj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70707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ndalim</w:t>
      </w:r>
      <w:r>
        <w:rPr>
          <w:rFonts w:ascii="Arial" w:hAnsi="Arial" w:cs="Arial" w:eastAsia="Arial"/>
          <w:sz w:val="18"/>
          <w:szCs w:val="18"/>
          <w:color w:val="070707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-5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4"/>
        </w:rPr>
        <w:t>eutrofikimit</w:t>
      </w:r>
      <w:r>
        <w:rPr>
          <w:rFonts w:ascii="Arial" w:hAnsi="Arial" w:cs="Arial" w:eastAsia="Arial"/>
          <w:sz w:val="18"/>
          <w:szCs w:val="18"/>
          <w:color w:val="181818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070707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efektev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29"/>
        </w:rPr>
        <w:t>t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3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49"/>
        </w:rPr>
        <w:t>tij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9" w:after="0" w:line="271" w:lineRule="auto"/>
        <w:ind w:left="820" w:right="731" w:firstLine="-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B2B2B"/>
          <w:w w:val="96"/>
        </w:rPr>
        <w:t>C</w:t>
      </w:r>
      <w:r>
        <w:rPr>
          <w:rFonts w:ascii="Arial" w:hAnsi="Arial" w:cs="Arial" w:eastAsia="Arial"/>
          <w:sz w:val="18"/>
          <w:szCs w:val="18"/>
          <w:color w:val="2B2B2B"/>
          <w:spacing w:val="-30"/>
          <w:w w:val="96"/>
        </w:rPr>
        <w:t>i</w:t>
      </w:r>
      <w:r>
        <w:rPr>
          <w:rFonts w:ascii="Arial" w:hAnsi="Arial" w:cs="Arial" w:eastAsia="Arial"/>
          <w:sz w:val="18"/>
          <w:szCs w:val="18"/>
          <w:color w:val="070707"/>
          <w:spacing w:val="-20"/>
          <w:w w:val="181"/>
        </w:rPr>
        <w:t>l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97"/>
        </w:rPr>
        <w:t>esia</w:t>
      </w:r>
      <w:r>
        <w:rPr>
          <w:rFonts w:ascii="Arial" w:hAnsi="Arial" w:cs="Arial" w:eastAsia="Arial"/>
          <w:sz w:val="18"/>
          <w:szCs w:val="18"/>
          <w:color w:val="3F3F3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5"/>
        </w:rPr>
        <w:t>miree</w:t>
      </w:r>
      <w:r>
        <w:rPr>
          <w:rFonts w:ascii="Arial" w:hAnsi="Arial" w:cs="Arial" w:eastAsia="Arial"/>
          <w:sz w:val="18"/>
          <w:szCs w:val="18"/>
          <w:color w:val="2B2B2B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habitatev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8"/>
        </w:rPr>
        <w:t>ushq</w:t>
      </w:r>
      <w:r>
        <w:rPr>
          <w:rFonts w:ascii="Arial" w:hAnsi="Arial" w:cs="Arial" w:eastAsia="Arial"/>
          <w:sz w:val="18"/>
          <w:szCs w:val="18"/>
          <w:color w:val="181818"/>
          <w:spacing w:val="-8"/>
          <w:w w:val="98"/>
        </w:rPr>
        <w:t>y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98"/>
        </w:rPr>
        <w:t>ese</w:t>
      </w:r>
      <w:r>
        <w:rPr>
          <w:rFonts w:ascii="Arial" w:hAnsi="Arial" w:cs="Arial" w:eastAsia="Arial"/>
          <w:sz w:val="18"/>
          <w:szCs w:val="18"/>
          <w:color w:val="3F3F3F"/>
          <w:spacing w:val="-15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perP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-15"/>
          <w:w w:val="181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ikanin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kacurrel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vare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nga</w:t>
      </w:r>
      <w:r>
        <w:rPr>
          <w:rFonts w:ascii="Arial" w:hAnsi="Arial" w:cs="Arial" w:eastAsia="Arial"/>
          <w:sz w:val="18"/>
          <w:szCs w:val="18"/>
          <w:color w:val="2B2B2B"/>
          <w:spacing w:val="-8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hyr</w:t>
      </w:r>
      <w:r>
        <w:rPr>
          <w:rFonts w:ascii="Arial" w:hAnsi="Arial" w:cs="Arial" w:eastAsia="Arial"/>
          <w:sz w:val="18"/>
          <w:szCs w:val="18"/>
          <w:color w:val="181818"/>
          <w:spacing w:val="-1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3F3F3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dalja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rregu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9"/>
        </w:rPr>
        <w:t>l</w:t>
      </w:r>
      <w:r>
        <w:rPr>
          <w:rFonts w:ascii="Arial" w:hAnsi="Arial" w:cs="Arial" w:eastAsia="Arial"/>
          <w:sz w:val="18"/>
          <w:szCs w:val="18"/>
          <w:color w:val="070707"/>
          <w:spacing w:val="-1"/>
          <w:w w:val="12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46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uji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-5"/>
          <w:w w:val="12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agun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58"/>
        </w:rPr>
        <w:t>.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4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ket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-1"/>
          <w:w w:val="12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4"/>
        </w:rPr>
        <w:t>idhe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7"/>
        </w:rPr>
        <w:t>norma</w:t>
      </w:r>
      <w:r>
        <w:rPr>
          <w:rFonts w:ascii="Arial" w:hAnsi="Arial" w:cs="Arial" w:eastAsia="Arial"/>
          <w:sz w:val="18"/>
          <w:szCs w:val="18"/>
          <w:color w:val="3F3F3F"/>
          <w:spacing w:val="-37"/>
          <w:w w:val="107"/>
        </w:rPr>
        <w:t>l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5"/>
        </w:rPr>
        <w:t>iz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05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23"/>
          <w:w w:val="113"/>
        </w:rPr>
        <w:t>m</w:t>
      </w:r>
      <w:r>
        <w:rPr>
          <w:rFonts w:ascii="Arial" w:hAnsi="Arial" w:cs="Arial" w:eastAsia="Arial"/>
          <w:sz w:val="18"/>
          <w:szCs w:val="18"/>
          <w:color w:val="4F4F4F"/>
          <w:spacing w:val="-11"/>
          <w:w w:val="24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9"/>
        </w:rPr>
        <w:t>kr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09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98"/>
        </w:rPr>
        <w:t>pe</w:t>
      </w:r>
      <w:r>
        <w:rPr>
          <w:rFonts w:ascii="Arial" w:hAnsi="Arial" w:cs="Arial" w:eastAsia="Arial"/>
          <w:sz w:val="18"/>
          <w:szCs w:val="18"/>
          <w:color w:val="181818"/>
          <w:spacing w:val="-7"/>
          <w:w w:val="98"/>
        </w:rPr>
        <w:t>s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is</w:t>
      </w:r>
      <w:r>
        <w:rPr>
          <w:rFonts w:ascii="Arial" w:hAnsi="Arial" w:cs="Arial" w:eastAsia="Arial"/>
          <w:sz w:val="18"/>
          <w:szCs w:val="18"/>
          <w:color w:val="3F3F3F"/>
          <w:spacing w:val="-23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5"/>
          <w:w w:val="199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3"/>
        </w:rPr>
        <w:t>oksigjeni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5"/>
        </w:rPr>
        <w:t>tretu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6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uje</w:t>
      </w:r>
      <w:r>
        <w:rPr>
          <w:rFonts w:ascii="Arial" w:hAnsi="Arial" w:cs="Arial" w:eastAsia="Arial"/>
          <w:sz w:val="18"/>
          <w:szCs w:val="18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etj</w:t>
      </w:r>
      <w:r>
        <w:rPr>
          <w:rFonts w:ascii="Arial" w:hAnsi="Arial" w:cs="Arial" w:eastAsia="Arial"/>
          <w:sz w:val="18"/>
          <w:szCs w:val="18"/>
          <w:color w:val="2B2B2B"/>
          <w:spacing w:val="-21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Kj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3F3F3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8"/>
        </w:rPr>
        <w:t>dot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8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7"/>
          <w:w w:val="118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shmangt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kriza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mundshme</w:t>
      </w:r>
      <w:r>
        <w:rPr>
          <w:rFonts w:ascii="Arial" w:hAnsi="Arial" w:cs="Arial" w:eastAsia="Arial"/>
          <w:sz w:val="18"/>
          <w:szCs w:val="18"/>
          <w:color w:val="2B2B2B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distrofikeq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kane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q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subjek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0"/>
          <w:w w:val="96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3F3F3F"/>
          <w:spacing w:val="-15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shpesht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kalu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70707"/>
          <w:spacing w:val="-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en</w:t>
      </w:r>
      <w:r>
        <w:rPr>
          <w:rFonts w:ascii="Arial" w:hAnsi="Arial" w:cs="Arial" w:eastAsia="Arial"/>
          <w:sz w:val="18"/>
          <w:szCs w:val="18"/>
          <w:color w:val="2B2B2B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sidomos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Narte</w:t>
      </w:r>
      <w:r>
        <w:rPr>
          <w:rFonts w:ascii="Arial" w:hAnsi="Arial" w:cs="Arial" w:eastAsia="Arial"/>
          <w:sz w:val="18"/>
          <w:szCs w:val="18"/>
          <w:color w:val="2B2B2B"/>
          <w:spacing w:val="-19"/>
          <w:w w:val="107"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6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Karavasta.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70" w:lineRule="auto"/>
        <w:ind w:left="820" w:right="68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Pe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81818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3"/>
        </w:rPr>
        <w:t>teper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13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3"/>
        </w:rPr>
        <w:t>futj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3"/>
        </w:rPr>
        <w:t>a</w:t>
      </w:r>
      <w:r>
        <w:rPr>
          <w:rFonts w:ascii="Arial" w:hAnsi="Arial" w:cs="Arial" w:eastAsia="Arial"/>
          <w:sz w:val="18"/>
          <w:szCs w:val="18"/>
          <w:color w:val="2B2B2B"/>
          <w:spacing w:val="12"/>
          <w:w w:val="113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181818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perhapja</w:t>
      </w:r>
      <w:r>
        <w:rPr>
          <w:rFonts w:ascii="Arial" w:hAnsi="Arial" w:cs="Arial" w:eastAsia="Arial"/>
          <w:sz w:val="18"/>
          <w:szCs w:val="18"/>
          <w:color w:val="2B2B2B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bimesise</w:t>
      </w:r>
      <w:r>
        <w:rPr>
          <w:rFonts w:ascii="Arial" w:hAnsi="Arial" w:cs="Arial" w:eastAsia="Arial"/>
          <w:sz w:val="18"/>
          <w:szCs w:val="18"/>
          <w:color w:val="2B2B2B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invazive</w:t>
      </w:r>
      <w:r>
        <w:rPr>
          <w:rFonts w:ascii="Arial" w:hAnsi="Arial" w:cs="Arial" w:eastAsia="Arial"/>
          <w:sz w:val="18"/>
          <w:szCs w:val="18"/>
          <w:color w:val="2B2B2B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po</w:t>
      </w:r>
      <w:r>
        <w:rPr>
          <w:rFonts w:ascii="Arial" w:hAnsi="Arial" w:cs="Arial" w:eastAsia="Arial"/>
          <w:sz w:val="18"/>
          <w:szCs w:val="18"/>
          <w:color w:val="2B2B2B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degradon</w:t>
      </w:r>
      <w:r>
        <w:rPr>
          <w:rFonts w:ascii="Arial" w:hAnsi="Arial" w:cs="Arial" w:eastAsia="Arial"/>
          <w:sz w:val="18"/>
          <w:szCs w:val="18"/>
          <w:color w:val="2B2B2B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B2B2B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j</w:t>
      </w:r>
      <w:r>
        <w:rPr>
          <w:rFonts w:ascii="Arial" w:hAnsi="Arial" w:cs="Arial" w:eastAsia="Arial"/>
          <w:sz w:val="18"/>
          <w:szCs w:val="18"/>
          <w:color w:val="2B2B2B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4"/>
        </w:rPr>
        <w:t>habitat</w:t>
      </w:r>
      <w:r>
        <w:rPr>
          <w:rFonts w:ascii="Arial" w:hAnsi="Arial" w:cs="Arial" w:eastAsia="Arial"/>
          <w:sz w:val="18"/>
          <w:szCs w:val="18"/>
          <w:color w:val="2B2B2B"/>
          <w:spacing w:val="-17"/>
          <w:w w:val="114"/>
        </w:rPr>
        <w:t>i</w:t>
      </w:r>
      <w:r>
        <w:rPr>
          <w:rFonts w:ascii="Arial" w:hAnsi="Arial" w:cs="Arial" w:eastAsia="Arial"/>
          <w:sz w:val="18"/>
          <w:szCs w:val="18"/>
          <w:color w:val="4F4F4F"/>
          <w:spacing w:val="0"/>
          <w:w w:val="114"/>
        </w:rPr>
        <w:t>n</w:t>
      </w:r>
      <w:r>
        <w:rPr>
          <w:rFonts w:ascii="Arial" w:hAnsi="Arial" w:cs="Arial" w:eastAsia="Arial"/>
          <w:sz w:val="18"/>
          <w:szCs w:val="18"/>
          <w:color w:val="4F4F4F"/>
          <w:spacing w:val="-3"/>
          <w:w w:val="114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renien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1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popullsi</w:t>
      </w:r>
      <w:r>
        <w:rPr>
          <w:rFonts w:ascii="Arial" w:hAnsi="Arial" w:cs="Arial" w:eastAsia="Arial"/>
          <w:sz w:val="18"/>
          <w:szCs w:val="18"/>
          <w:color w:val="181818"/>
          <w:spacing w:val="-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F3F3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shume</w:t>
      </w:r>
      <w:r>
        <w:rPr>
          <w:rFonts w:ascii="Arial" w:hAnsi="Arial" w:cs="Arial" w:eastAsia="Arial"/>
          <w:sz w:val="18"/>
          <w:szCs w:val="18"/>
          <w:color w:val="2B2B2B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81"/>
        </w:rPr>
        <w:t>l</w:t>
      </w:r>
      <w:r>
        <w:rPr>
          <w:rFonts w:ascii="Arial" w:hAnsi="Arial" w:cs="Arial" w:eastAsia="Arial"/>
          <w:sz w:val="18"/>
          <w:szCs w:val="18"/>
          <w:color w:val="070707"/>
          <w:spacing w:val="5"/>
          <w:w w:val="12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9"/>
        </w:rPr>
        <w:t>oje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24"/>
        </w:rPr>
        <w:t>i</w:t>
      </w:r>
      <w:r>
        <w:rPr>
          <w:rFonts w:ascii="Arial" w:hAnsi="Arial" w:cs="Arial" w:eastAsia="Arial"/>
          <w:sz w:val="18"/>
          <w:szCs w:val="18"/>
          <w:color w:val="070707"/>
          <w:spacing w:val="-2"/>
          <w:w w:val="124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-7"/>
          <w:w w:val="106"/>
        </w:rPr>
        <w:t>d</w:t>
      </w:r>
      <w:r>
        <w:rPr>
          <w:rFonts w:ascii="Arial" w:hAnsi="Arial" w:cs="Arial" w:eastAsia="Arial"/>
          <w:sz w:val="18"/>
          <w:szCs w:val="18"/>
          <w:color w:val="070707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6"/>
        </w:rPr>
        <w:t>kator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bimore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sidomos</w:t>
      </w:r>
      <w:r>
        <w:rPr>
          <w:rFonts w:ascii="Arial" w:hAnsi="Arial" w:cs="Arial" w:eastAsia="Arial"/>
          <w:sz w:val="18"/>
          <w:szCs w:val="18"/>
          <w:color w:val="2B2B2B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B2B2B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ichtiofaune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8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1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-14"/>
          <w:w w:val="100"/>
        </w:rPr>
        <w:t>q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F3F3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perben</w:t>
      </w:r>
      <w:r>
        <w:rPr>
          <w:rFonts w:ascii="Arial" w:hAnsi="Arial" w:cs="Arial" w:eastAsia="Arial"/>
          <w:sz w:val="18"/>
          <w:szCs w:val="18"/>
          <w:color w:val="2B2B2B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bazen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shqimore</w:t>
      </w:r>
      <w:r>
        <w:rPr>
          <w:rFonts w:ascii="Arial" w:hAnsi="Arial" w:cs="Arial" w:eastAsia="Arial"/>
          <w:sz w:val="18"/>
          <w:szCs w:val="18"/>
          <w:color w:val="2B2B2B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5"/>
        </w:rPr>
        <w:t>P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-1"/>
          <w:w w:val="120"/>
        </w:rPr>
        <w:t>l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1"/>
        </w:rPr>
        <w:t>kani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5"/>
        </w:rPr>
        <w:t>kacurrel</w:t>
      </w:r>
      <w:r>
        <w:rPr>
          <w:rFonts w:ascii="Arial" w:hAnsi="Arial" w:cs="Arial" w:eastAsia="Arial"/>
          <w:sz w:val="18"/>
          <w:szCs w:val="18"/>
          <w:color w:val="2B2B2B"/>
          <w:spacing w:val="-1"/>
          <w:w w:val="104"/>
        </w:rPr>
        <w:t>.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5"/>
        </w:rPr>
        <w:t>Zhv</w:t>
      </w:r>
      <w:r>
        <w:rPr>
          <w:rFonts w:ascii="Arial" w:hAnsi="Arial" w:cs="Arial" w:eastAsia="Arial"/>
          <w:sz w:val="18"/>
          <w:szCs w:val="18"/>
          <w:color w:val="181818"/>
          <w:spacing w:val="-15"/>
          <w:w w:val="106"/>
        </w:rPr>
        <w:t>i</w:t>
      </w:r>
      <w:r>
        <w:rPr>
          <w:rFonts w:ascii="Arial" w:hAnsi="Arial" w:cs="Arial" w:eastAsia="Arial"/>
          <w:sz w:val="18"/>
          <w:szCs w:val="18"/>
          <w:color w:val="070707"/>
          <w:spacing w:val="-19"/>
          <w:w w:val="120"/>
        </w:rPr>
        <w:t>l</w:t>
      </w:r>
      <w:r>
        <w:rPr>
          <w:rFonts w:ascii="Arial" w:hAnsi="Arial" w:cs="Arial" w:eastAsia="Arial"/>
          <w:sz w:val="18"/>
          <w:szCs w:val="18"/>
          <w:color w:val="3F3F3F"/>
          <w:spacing w:val="0"/>
          <w:w w:val="116"/>
        </w:rPr>
        <w:t>lim</w:t>
      </w:r>
      <w:r>
        <w:rPr>
          <w:rFonts w:ascii="Arial" w:hAnsi="Arial" w:cs="Arial" w:eastAsia="Arial"/>
          <w:sz w:val="18"/>
          <w:szCs w:val="18"/>
          <w:color w:val="3F3F3F"/>
          <w:spacing w:val="-6"/>
          <w:w w:val="116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4"/>
          <w:w w:val="181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1"/>
        </w:rPr>
        <w:t>rastev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bregdetar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2B2B2B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B2B2B"/>
          <w:spacing w:val="0"/>
          <w:w w:val="100"/>
          <w:i/>
        </w:rPr>
        <w:t>Ficopomatu</w:t>
      </w:r>
      <w:r>
        <w:rPr>
          <w:rFonts w:ascii="Times New Roman" w:hAnsi="Times New Roman" w:cs="Times New Roman" w:eastAsia="Times New Roman"/>
          <w:sz w:val="19"/>
          <w:szCs w:val="19"/>
          <w:color w:val="2B2B2B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B2B2B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B2B2B"/>
          <w:spacing w:val="0"/>
          <w:w w:val="106"/>
          <w:i/>
        </w:rPr>
        <w:t>enigmaticu</w:t>
      </w:r>
      <w:r>
        <w:rPr>
          <w:rFonts w:ascii="Times New Roman" w:hAnsi="Times New Roman" w:cs="Times New Roman" w:eastAsia="Times New Roman"/>
          <w:sz w:val="19"/>
          <w:szCs w:val="19"/>
          <w:color w:val="2B2B2B"/>
          <w:spacing w:val="-3"/>
          <w:w w:val="107"/>
          <w:i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-11"/>
          <w:w w:val="175"/>
          <w:i/>
        </w:rPr>
        <w:t>,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8"/>
        </w:rPr>
        <w:t>mund</w:t>
      </w:r>
      <w:r>
        <w:rPr>
          <w:rFonts w:ascii="Arial" w:hAnsi="Arial" w:cs="Arial" w:eastAsia="Arial"/>
          <w:sz w:val="18"/>
          <w:szCs w:val="18"/>
          <w:color w:val="181818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30"/>
        </w:rPr>
        <w:t>oje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3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181818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1"/>
        </w:rPr>
        <w:t>kolaps</w:t>
      </w:r>
      <w:r>
        <w:rPr>
          <w:rFonts w:ascii="Arial" w:hAnsi="Arial" w:cs="Arial" w:eastAsia="Arial"/>
          <w:sz w:val="18"/>
          <w:szCs w:val="18"/>
          <w:color w:val="181818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16"/>
        </w:rPr>
        <w:t>tota</w:t>
      </w:r>
      <w:r>
        <w:rPr>
          <w:rFonts w:ascii="Arial" w:hAnsi="Arial" w:cs="Arial" w:eastAsia="Arial"/>
          <w:sz w:val="18"/>
          <w:szCs w:val="18"/>
          <w:color w:val="2B2B2B"/>
          <w:spacing w:val="3"/>
          <w:w w:val="116"/>
        </w:rPr>
        <w:t>l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6"/>
        </w:rPr>
        <w:t>t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16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-14"/>
          <w:w w:val="116"/>
        </w:rPr>
        <w:t> 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cektinav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818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ligati</w:t>
      </w:r>
      <w:r>
        <w:rPr>
          <w:rFonts w:ascii="Arial" w:hAnsi="Arial" w:cs="Arial" w:eastAsia="Arial"/>
          <w:sz w:val="18"/>
          <w:szCs w:val="18"/>
          <w:color w:val="2B2B2B"/>
          <w:spacing w:val="7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0"/>
        </w:rPr>
        <w:t>ore</w:t>
      </w:r>
      <w:r>
        <w:rPr>
          <w:rFonts w:ascii="Arial" w:hAnsi="Arial" w:cs="Arial" w:eastAsia="Arial"/>
          <w:sz w:val="18"/>
          <w:szCs w:val="18"/>
          <w:color w:val="181818"/>
          <w:spacing w:val="-11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100"/>
        </w:rPr>
        <w:t>rh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apjen</w:t>
      </w:r>
      <w:r>
        <w:rPr>
          <w:rFonts w:ascii="Arial" w:hAnsi="Arial" w:cs="Arial" w:eastAsia="Arial"/>
          <w:sz w:val="18"/>
          <w:szCs w:val="18"/>
          <w:color w:val="2B2B2B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70707"/>
          <w:spacing w:val="-8"/>
          <w:w w:val="11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-6"/>
          <w:w w:val="166"/>
        </w:rPr>
        <w:t>I</w:t>
      </w:r>
      <w:r>
        <w:rPr>
          <w:rFonts w:ascii="Arial" w:hAnsi="Arial" w:cs="Arial" w:eastAsia="Arial"/>
          <w:sz w:val="18"/>
          <w:szCs w:val="18"/>
          <w:color w:val="181818"/>
          <w:spacing w:val="0"/>
          <w:w w:val="103"/>
        </w:rPr>
        <w:t>ojeve</w:t>
      </w:r>
      <w:r>
        <w:rPr>
          <w:rFonts w:ascii="Arial" w:hAnsi="Arial" w:cs="Arial" w:eastAsia="Arial"/>
          <w:sz w:val="18"/>
          <w:szCs w:val="18"/>
          <w:color w:val="181818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9"/>
        </w:rPr>
        <w:t>ekzotik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99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14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B2B2B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mbizoterimi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B2B2B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2B2B2B"/>
          <w:spacing w:val="-1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meve</w:t>
      </w:r>
      <w:r>
        <w:rPr>
          <w:rFonts w:ascii="Arial" w:hAnsi="Arial" w:cs="Arial" w:eastAsia="Arial"/>
          <w:sz w:val="18"/>
          <w:szCs w:val="18"/>
          <w:color w:val="2B2B2B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B2B2B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huaja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2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mbi</w:t>
      </w:r>
      <w:r>
        <w:rPr>
          <w:rFonts w:ascii="Arial" w:hAnsi="Arial" w:cs="Arial" w:eastAsia="Arial"/>
          <w:sz w:val="18"/>
          <w:szCs w:val="18"/>
          <w:color w:val="2B2B2B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0"/>
        </w:rPr>
        <w:t>bimesise</w:t>
      </w:r>
      <w:r>
        <w:rPr>
          <w:rFonts w:ascii="Arial" w:hAnsi="Arial" w:cs="Arial" w:eastAsia="Arial"/>
          <w:sz w:val="18"/>
          <w:szCs w:val="18"/>
          <w:color w:val="2B2B2B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B2B2B"/>
          <w:spacing w:val="0"/>
          <w:w w:val="103"/>
        </w:rPr>
        <w:t>vendase.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pgMar w:header="791" w:footer="823" w:top="1700" w:bottom="1020" w:left="1220" w:right="1220"/>
          <w:headerReference w:type="default" r:id="rId24"/>
          <w:pgSz w:w="12240" w:h="15840"/>
        </w:sectPr>
      </w:pPr>
      <w:rPr/>
    </w:p>
    <w:p>
      <w:pPr>
        <w:spacing w:before="5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86" w:lineRule="auto"/>
        <w:ind w:left="877" w:right="834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menyre</w:t>
      </w:r>
      <w:r>
        <w:rPr>
          <w:rFonts w:ascii="Arial" w:hAnsi="Arial" w:cs="Arial" w:eastAsia="Arial"/>
          <w:sz w:val="17"/>
          <w:szCs w:val="17"/>
          <w:color w:val="31313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qet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siguroje</w:t>
      </w:r>
      <w:r>
        <w:rPr>
          <w:rFonts w:ascii="Arial" w:hAnsi="Arial" w:cs="Arial" w:eastAsia="Arial"/>
          <w:sz w:val="17"/>
          <w:szCs w:val="17"/>
          <w:color w:val="31313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ushqimt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pe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sht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5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shem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habit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eshu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5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15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13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-17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ehabilitim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esht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nevojshem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pert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mbeshtetur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(a)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6"/>
          <w:w w:val="128"/>
        </w:rPr>
        <w:t>f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luksin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rregulltt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7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07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46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46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33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y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15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he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dalje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2"/>
        </w:rPr>
        <w:t>(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32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14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5"/>
        </w:rPr>
        <w:t>)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bimes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dase</w:t>
      </w:r>
      <w:r>
        <w:rPr>
          <w:rFonts w:ascii="Arial" w:hAnsi="Arial" w:cs="Arial" w:eastAsia="Arial"/>
          <w:sz w:val="17"/>
          <w:szCs w:val="17"/>
          <w:color w:val="313131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04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20"/>
        </w:rPr>
        <w:t>u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28"/>
        </w:rPr>
        <w:t>f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8"/>
        </w:rPr>
        <w:t>iz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18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min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6"/>
        </w:rPr>
        <w:t>rritje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6"/>
        </w:rPr>
        <w:t>s</w:t>
      </w:r>
      <w:r>
        <w:rPr>
          <w:rFonts w:ascii="Arial" w:hAnsi="Arial" w:cs="Arial" w:eastAsia="Arial"/>
          <w:sz w:val="17"/>
          <w:szCs w:val="17"/>
          <w:color w:val="212121"/>
          <w:spacing w:val="-18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perhapjes</w:t>
      </w:r>
      <w:r>
        <w:rPr>
          <w:rFonts w:ascii="Arial" w:hAnsi="Arial" w:cs="Arial" w:eastAsia="Arial"/>
          <w:sz w:val="17"/>
          <w:szCs w:val="17"/>
          <w:color w:val="31313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llojeve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huaja.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1" w:after="0" w:line="240" w:lineRule="auto"/>
        <w:ind w:left="868" w:right="8011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Aktivitete: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192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Kontrolli/Harmonizim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skemesse</w:t>
      </w:r>
      <w:r>
        <w:rPr>
          <w:rFonts w:ascii="Arial" w:hAnsi="Arial" w:cs="Arial" w:eastAsia="Arial"/>
          <w:sz w:val="17"/>
          <w:szCs w:val="17"/>
          <w:color w:val="313131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7"/>
        </w:rPr>
        <w:t>ujitn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7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2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hyrje</w:t>
      </w:r>
      <w:r>
        <w:rPr>
          <w:rFonts w:ascii="Arial" w:hAnsi="Arial" w:cs="Arial" w:eastAsia="Arial"/>
          <w:sz w:val="17"/>
          <w:szCs w:val="17"/>
          <w:color w:val="313131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3"/>
        </w:rPr>
        <w:t>d</w:t>
      </w:r>
      <w:r>
        <w:rPr>
          <w:rFonts w:ascii="Arial" w:hAnsi="Arial" w:cs="Arial" w:eastAsia="Arial"/>
          <w:sz w:val="17"/>
          <w:szCs w:val="17"/>
          <w:color w:val="212121"/>
          <w:spacing w:val="2"/>
          <w:w w:val="103"/>
        </w:rPr>
        <w:t>a</w:t>
      </w:r>
      <w:r>
        <w:rPr>
          <w:rFonts w:ascii="Arial" w:hAnsi="Arial" w:cs="Arial" w:eastAsia="Arial"/>
          <w:sz w:val="17"/>
          <w:szCs w:val="17"/>
          <w:color w:val="010101"/>
          <w:spacing w:val="-1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2"/>
        </w:rPr>
        <w:t>je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kanale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komuniki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3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1212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lagunen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5" w:after="0" w:line="240" w:lineRule="auto"/>
        <w:ind w:left="1497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Karavastas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(si</w:t>
      </w:r>
      <w:r>
        <w:rPr>
          <w:rFonts w:ascii="Arial" w:hAnsi="Arial" w:cs="Arial" w:eastAsia="Arial"/>
          <w:sz w:val="17"/>
          <w:szCs w:val="17"/>
          <w:color w:val="313131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detar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kontinentale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)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58" w:lineRule="auto"/>
        <w:ind w:left="1497" w:right="804" w:firstLine="-30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b.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Kryerj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studimev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27"/>
          <w:w w:val="109"/>
        </w:rPr>
        <w:t>P</w:t>
      </w:r>
      <w:r>
        <w:rPr>
          <w:rFonts w:ascii="Arial" w:hAnsi="Arial" w:cs="Arial" w:eastAsia="Arial"/>
          <w:sz w:val="17"/>
          <w:szCs w:val="17"/>
          <w:color w:val="7C7C7C"/>
          <w:spacing w:val="-17"/>
          <w:w w:val="109"/>
        </w:rPr>
        <w:t>'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ervleresimin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gjendjes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ekologjike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trupav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ujore</w:t>
      </w:r>
      <w:r>
        <w:rPr>
          <w:rFonts w:ascii="Arial" w:hAnsi="Arial" w:cs="Arial" w:eastAsia="Arial"/>
          <w:sz w:val="17"/>
          <w:szCs w:val="17"/>
          <w:color w:val="31313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b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14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14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met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4"/>
        </w:rPr>
        <w:t>ndotjes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1313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15"/>
        </w:rPr>
        <w:t>d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kojne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2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22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4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grit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in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ekosistemev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20"/>
        </w:rPr>
        <w:t>u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92" w:lineRule="auto"/>
        <w:ind w:left="1497" w:right="854" w:firstLine="-30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c.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7"/>
        </w:rPr>
        <w:t>Bashkepunim</w:t>
      </w:r>
      <w:r>
        <w:rPr>
          <w:rFonts w:ascii="Arial" w:hAnsi="Arial" w:cs="Arial" w:eastAsia="Arial"/>
          <w:sz w:val="17"/>
          <w:szCs w:val="17"/>
          <w:color w:val="212121"/>
          <w:spacing w:val="-15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autorit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tet</w:t>
      </w:r>
      <w:r>
        <w:rPr>
          <w:rFonts w:ascii="Arial" w:hAnsi="Arial" w:cs="Arial" w:eastAsia="Arial"/>
          <w:sz w:val="17"/>
          <w:szCs w:val="17"/>
          <w:color w:val="11111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qeveritar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perng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17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36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jen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sistemev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rajt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18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76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ujerave</w:t>
      </w:r>
      <w:r>
        <w:rPr>
          <w:rFonts w:ascii="Arial" w:hAnsi="Arial" w:cs="Arial" w:eastAsia="Arial"/>
          <w:sz w:val="17"/>
          <w:szCs w:val="17"/>
          <w:color w:val="31313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zeza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4"/>
        </w:rPr>
        <w:t>bardha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868" w:right="7384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  <w:i/>
        </w:rPr>
        <w:t>Prioriteti:</w:t>
      </w:r>
      <w:r>
        <w:rPr>
          <w:rFonts w:ascii="Arial" w:hAnsi="Arial" w:cs="Arial" w:eastAsia="Arial"/>
          <w:sz w:val="17"/>
          <w:szCs w:val="17"/>
          <w:color w:val="111111"/>
          <w:spacing w:val="-16"/>
          <w:w w:val="114"/>
          <w:i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76"/>
        </w:rPr>
        <w:t>I</w:t>
      </w:r>
      <w:r>
        <w:rPr>
          <w:rFonts w:ascii="Arial" w:hAnsi="Arial" w:cs="Arial" w:eastAsia="Arial"/>
          <w:sz w:val="17"/>
          <w:szCs w:val="17"/>
          <w:color w:val="010101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esem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868" w:right="891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7"/>
          <w:i/>
        </w:rPr>
        <w:t>Pergjegjesi</w:t>
      </w:r>
      <w:r>
        <w:rPr>
          <w:rFonts w:ascii="Arial" w:hAnsi="Arial" w:cs="Arial" w:eastAsia="Arial"/>
          <w:sz w:val="17"/>
          <w:szCs w:val="17"/>
          <w:color w:val="111111"/>
          <w:spacing w:val="-19"/>
          <w:w w:val="107"/>
          <w:i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  <w:i/>
        </w:rPr>
        <w:t>:</w:t>
      </w:r>
      <w:r>
        <w:rPr>
          <w:rFonts w:ascii="Arial" w:hAnsi="Arial" w:cs="Arial" w:eastAsia="Arial"/>
          <w:sz w:val="17"/>
          <w:szCs w:val="17"/>
          <w:color w:val="313131"/>
          <w:spacing w:val="44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AKZ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AKZM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;</w:t>
      </w:r>
      <w:r>
        <w:rPr>
          <w:rFonts w:ascii="Arial" w:hAnsi="Arial" w:cs="Arial" w:eastAsia="Arial"/>
          <w:sz w:val="17"/>
          <w:szCs w:val="17"/>
          <w:color w:val="31313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ARZM-t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9"/>
        </w:rPr>
        <w:t>ARZ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43"/>
        </w:rPr>
        <w:t>)</w:t>
      </w:r>
      <w:r>
        <w:rPr>
          <w:rFonts w:ascii="Arial" w:hAnsi="Arial" w:cs="Arial" w:eastAsia="Arial"/>
          <w:sz w:val="17"/>
          <w:szCs w:val="17"/>
          <w:color w:val="11111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Fierit,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Kor</w:t>
      </w:r>
      <w:r>
        <w:rPr>
          <w:rFonts w:ascii="Arial" w:hAnsi="Arial" w:cs="Arial" w:eastAsia="Arial"/>
          <w:sz w:val="17"/>
          <w:szCs w:val="17"/>
          <w:color w:val="31313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9"/>
        </w:rPr>
        <w:t>s</w:t>
      </w:r>
      <w:r>
        <w:rPr>
          <w:rFonts w:ascii="Arial" w:hAnsi="Arial" w:cs="Arial" w:eastAsia="Arial"/>
          <w:sz w:val="17"/>
          <w:szCs w:val="17"/>
          <w:color w:val="646464"/>
          <w:spacing w:val="0"/>
          <w:w w:val="315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Shkodre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2"/>
        </w:rPr>
        <w:t>V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255"/>
        </w:rPr>
        <w:t>l</w:t>
      </w:r>
      <w:r>
        <w:rPr>
          <w:rFonts w:ascii="Arial" w:hAnsi="Arial" w:cs="Arial" w:eastAsia="Arial"/>
          <w:sz w:val="17"/>
          <w:szCs w:val="17"/>
          <w:color w:val="01010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ores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;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8"/>
        </w:rPr>
        <w:t>Drejtori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212121"/>
          <w:spacing w:val="41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3" w:after="0" w:line="240" w:lineRule="auto"/>
        <w:ind w:left="877" w:right="509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w w:val="107"/>
        </w:rPr>
        <w:t>Biodiver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58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9"/>
          <w:w w:val="157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3"/>
        </w:rPr>
        <w:t>et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24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1212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ave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0"/>
        </w:rPr>
        <w:t>Mbrojtur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0"/>
        </w:rPr>
        <w:t>a</w:t>
      </w:r>
      <w:r>
        <w:rPr>
          <w:rFonts w:ascii="Arial" w:hAnsi="Arial" w:cs="Arial" w:eastAsia="Arial"/>
          <w:sz w:val="17"/>
          <w:szCs w:val="17"/>
          <w:color w:val="212121"/>
          <w:spacing w:val="-11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3"/>
        </w:rPr>
        <w:t>(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2"/>
        </w:rPr>
        <w:t>MoE</w:t>
      </w:r>
      <w:r>
        <w:rPr>
          <w:rFonts w:ascii="Arial" w:hAnsi="Arial" w:cs="Arial" w:eastAsia="Arial"/>
          <w:sz w:val="17"/>
          <w:szCs w:val="17"/>
          <w:color w:val="212121"/>
          <w:spacing w:val="-6"/>
          <w:w w:val="103"/>
        </w:rPr>
        <w:t>)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223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92" w:lineRule="auto"/>
        <w:ind w:left="877" w:right="809" w:firstLine="-1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00"/>
          <w:i/>
        </w:rPr>
        <w:t>o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le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-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  <w:i/>
        </w:rPr>
        <w:t>tjer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  <w:i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2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47"/>
          <w:i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8"/>
          <w:i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8"/>
          <w:i/>
        </w:rPr>
        <w:t>interesura:</w:t>
      </w:r>
      <w:r>
        <w:rPr>
          <w:rFonts w:ascii="Arial" w:hAnsi="Arial" w:cs="Arial" w:eastAsia="Arial"/>
          <w:sz w:val="17"/>
          <w:szCs w:val="17"/>
          <w:color w:val="212121"/>
          <w:spacing w:val="-16"/>
          <w:w w:val="108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Agjenci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Kombetar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Burimev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Natyr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o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264"/>
        </w:rPr>
        <w:t>,</w:t>
      </w:r>
      <w:r>
        <w:rPr>
          <w:rFonts w:ascii="Arial" w:hAnsi="Arial" w:cs="Arial" w:eastAsia="Arial"/>
          <w:sz w:val="17"/>
          <w:szCs w:val="17"/>
          <w:color w:val="4F4F4F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institucionet</w:t>
      </w:r>
      <w:r>
        <w:rPr>
          <w:rFonts w:ascii="Arial" w:hAnsi="Arial" w:cs="Arial" w:eastAsia="Arial"/>
          <w:sz w:val="17"/>
          <w:szCs w:val="17"/>
          <w:color w:val="313131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lokal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264"/>
        </w:rPr>
        <w:t>,</w:t>
      </w:r>
      <w:r>
        <w:rPr>
          <w:rFonts w:ascii="Arial" w:hAnsi="Arial" w:cs="Arial" w:eastAsia="Arial"/>
          <w:sz w:val="17"/>
          <w:szCs w:val="17"/>
          <w:color w:val="4F4F4F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Organizat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menaxhimi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15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peshkimi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(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OMP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)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10"/>
        </w:rPr>
        <w:t>,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0"/>
        </w:rPr>
        <w:t>institucionet</w:t>
      </w:r>
      <w:r>
        <w:rPr>
          <w:rFonts w:ascii="Arial" w:hAnsi="Arial" w:cs="Arial" w:eastAsia="Arial"/>
          <w:sz w:val="17"/>
          <w:szCs w:val="17"/>
          <w:color w:val="212121"/>
          <w:spacing w:val="17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encore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Ministri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Bujqesise,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Keshi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9"/>
        </w:rPr>
        <w:t>l</w:t>
      </w:r>
      <w:r>
        <w:rPr>
          <w:rFonts w:ascii="Arial" w:hAnsi="Arial" w:cs="Arial" w:eastAsia="Arial"/>
          <w:sz w:val="17"/>
          <w:szCs w:val="17"/>
          <w:color w:val="010101"/>
          <w:spacing w:val="-2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Kombeta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20"/>
        </w:rPr>
        <w:t>U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erave.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6" w:after="0" w:line="240" w:lineRule="auto"/>
        <w:ind w:left="868" w:right="707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  <w:i/>
        </w:rPr>
        <w:t>Kohe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109"/>
          <w:i/>
        </w:rPr>
        <w:t>v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9"/>
          <w:i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  <w:i/>
        </w:rPr>
        <w:t>primi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9"/>
          <w:i/>
        </w:rPr>
        <w:t>: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09"/>
          <w:i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1010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mesem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877" w:right="122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12121"/>
          <w:w w:val="104"/>
        </w:rPr>
        <w:t>C</w:t>
      </w:r>
      <w:r>
        <w:rPr>
          <w:rFonts w:ascii="Arial" w:hAnsi="Arial" w:cs="Arial" w:eastAsia="Arial"/>
          <w:sz w:val="17"/>
          <w:szCs w:val="17"/>
          <w:color w:val="212121"/>
          <w:spacing w:val="-7"/>
          <w:w w:val="103"/>
        </w:rPr>
        <w:t>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0"/>
        </w:rPr>
        <w:t>Monitori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1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4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</w:rPr>
        <w:t>efektivave</w:t>
      </w:r>
      <w:r>
        <w:rPr>
          <w:rFonts w:ascii="Arial" w:hAnsi="Arial" w:cs="Arial" w:eastAsia="Arial"/>
          <w:sz w:val="17"/>
          <w:szCs w:val="17"/>
          <w:color w:val="111111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color w:val="010101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9"/>
          <w:szCs w:val="29"/>
          <w:color w:val="010101"/>
          <w:spacing w:val="-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22"/>
        </w:rPr>
        <w:t>Pelikanit</w:t>
      </w:r>
      <w:r>
        <w:rPr>
          <w:rFonts w:ascii="Arial" w:hAnsi="Arial" w:cs="Arial" w:eastAsia="Arial"/>
          <w:sz w:val="17"/>
          <w:szCs w:val="17"/>
          <w:color w:val="010101"/>
          <w:spacing w:val="-26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kacurre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22"/>
        </w:rPr>
        <w:t>l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ne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22"/>
        </w:rPr>
        <w:t>Shqiper</w:t>
      </w:r>
      <w:r>
        <w:rPr>
          <w:rFonts w:ascii="Arial" w:hAnsi="Arial" w:cs="Arial" w:eastAsia="Arial"/>
          <w:sz w:val="17"/>
          <w:szCs w:val="17"/>
          <w:color w:val="212121"/>
          <w:spacing w:val="6"/>
          <w:w w:val="122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-17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habitatev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9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22"/>
          <w:w w:val="122"/>
        </w:rPr>
        <w:t>k</w:t>
      </w:r>
      <w:r>
        <w:rPr>
          <w:rFonts w:ascii="Arial" w:hAnsi="Arial" w:cs="Arial" w:eastAsia="Arial"/>
          <w:sz w:val="17"/>
          <w:szCs w:val="17"/>
          <w:color w:val="979797"/>
          <w:spacing w:val="-24"/>
          <w:w w:val="122"/>
        </w:rPr>
        <w:t>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ritik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0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58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58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39"/>
          <w:w w:val="158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75"/>
        </w:rPr>
        <w:t>tij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868" w:right="335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212121"/>
          <w:spacing w:val="0"/>
          <w:w w:val="120"/>
        </w:rPr>
        <w:t>C.l</w:t>
      </w:r>
      <w:r>
        <w:rPr>
          <w:rFonts w:ascii="Times New Roman" w:hAnsi="Times New Roman" w:cs="Times New Roman" w:eastAsia="Times New Roman"/>
          <w:sz w:val="17"/>
          <w:szCs w:val="17"/>
          <w:color w:val="212121"/>
          <w:spacing w:val="7"/>
          <w:w w:val="120"/>
        </w:rPr>
        <w:t>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</w:rPr>
        <w:t>Monitori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0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-27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</w:rPr>
        <w:t>pelikane</w:t>
      </w:r>
      <w:r>
        <w:rPr>
          <w:rFonts w:ascii="Arial" w:hAnsi="Arial" w:cs="Arial" w:eastAsia="Arial"/>
          <w:sz w:val="17"/>
          <w:szCs w:val="17"/>
          <w:color w:val="111111"/>
          <w:spacing w:val="-19"/>
          <w:w w:val="112"/>
        </w:rPr>
        <w:t>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34"/>
        </w:rPr>
        <w:t>ri</w:t>
      </w:r>
      <w:r>
        <w:rPr>
          <w:rFonts w:ascii="Arial" w:hAnsi="Arial" w:cs="Arial" w:eastAsia="Arial"/>
          <w:sz w:val="17"/>
          <w:szCs w:val="17"/>
          <w:color w:val="010101"/>
          <w:spacing w:val="-15"/>
          <w:w w:val="134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1"/>
        </w:rPr>
        <w:t>odh</w:t>
      </w:r>
      <w:r>
        <w:rPr>
          <w:rFonts w:ascii="Arial" w:hAnsi="Arial" w:cs="Arial" w:eastAsia="Arial"/>
          <w:sz w:val="17"/>
          <w:szCs w:val="17"/>
          <w:color w:val="111111"/>
          <w:spacing w:val="-17"/>
          <w:w w:val="111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es</w:t>
      </w:r>
      <w:r>
        <w:rPr>
          <w:rFonts w:ascii="Arial" w:hAnsi="Arial" w:cs="Arial" w:eastAsia="Arial"/>
          <w:sz w:val="17"/>
          <w:szCs w:val="17"/>
          <w:color w:val="313131"/>
          <w:spacing w:val="-26"/>
          <w:w w:val="115"/>
        </w:rPr>
        <w:t>,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8"/>
        </w:rPr>
        <w:t>di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18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7"/>
        </w:rPr>
        <w:t>ru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apo</w:t>
      </w:r>
      <w:r>
        <w:rPr>
          <w:rFonts w:ascii="Arial" w:hAnsi="Arial" w:cs="Arial" w:eastAsia="Arial"/>
          <w:sz w:val="17"/>
          <w:szCs w:val="17"/>
          <w:color w:val="21212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76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4"/>
        </w:rPr>
        <w:t>per</w:t>
      </w:r>
      <w:r>
        <w:rPr>
          <w:rFonts w:ascii="Arial" w:hAnsi="Arial" w:cs="Arial" w:eastAsia="Arial"/>
          <w:sz w:val="17"/>
          <w:szCs w:val="17"/>
          <w:color w:val="111111"/>
          <w:spacing w:val="-22"/>
          <w:w w:val="114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er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1"/>
        </w:rPr>
        <w:t>s</w:t>
      </w:r>
      <w:r>
        <w:rPr>
          <w:rFonts w:ascii="Arial" w:hAnsi="Arial" w:cs="Arial" w:eastAsia="Arial"/>
          <w:sz w:val="17"/>
          <w:szCs w:val="17"/>
          <w:color w:val="010101"/>
          <w:spacing w:val="-16"/>
          <w:w w:val="133"/>
        </w:rPr>
        <w:t>h</w:t>
      </w:r>
      <w:r>
        <w:rPr>
          <w:rFonts w:ascii="Arial" w:hAnsi="Arial" w:cs="Arial" w:eastAsia="Arial"/>
          <w:sz w:val="17"/>
          <w:szCs w:val="17"/>
          <w:color w:val="212121"/>
          <w:spacing w:val="-12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27"/>
        </w:rPr>
        <w:t>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0" w:after="0" w:line="268" w:lineRule="auto"/>
        <w:ind w:left="877" w:right="79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w w:val="115"/>
        </w:rPr>
        <w:t>Monitori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6"/>
        </w:rPr>
        <w:t>m</w:t>
      </w:r>
      <w:r>
        <w:rPr>
          <w:rFonts w:ascii="Arial" w:hAnsi="Arial" w:cs="Arial" w:eastAsia="Arial"/>
          <w:sz w:val="17"/>
          <w:szCs w:val="17"/>
          <w:color w:val="646464"/>
          <w:spacing w:val="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646464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nevojsh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4F4F4F"/>
          <w:spacing w:val="0"/>
          <w:w w:val="110"/>
        </w:rPr>
        <w:t>m</w:t>
      </w:r>
      <w:r>
        <w:rPr>
          <w:rFonts w:ascii="Arial" w:hAnsi="Arial" w:cs="Arial" w:eastAsia="Arial"/>
          <w:sz w:val="17"/>
          <w:szCs w:val="17"/>
          <w:color w:val="4F4F4F"/>
          <w:spacing w:val="-15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32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2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7"/>
          <w:w w:val="132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vleresuar</w:t>
      </w:r>
      <w:r>
        <w:rPr>
          <w:rFonts w:ascii="Arial" w:hAnsi="Arial" w:cs="Arial" w:eastAsia="Arial"/>
          <w:sz w:val="17"/>
          <w:szCs w:val="17"/>
          <w:color w:val="313131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madhesine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aktual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kol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9"/>
        </w:rPr>
        <w:t>o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ise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sukse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1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3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1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tyr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2"/>
        </w:rPr>
        <w:t>ne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shu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7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84"/>
        </w:rPr>
        <w:t>K</w:t>
      </w:r>
      <w:r>
        <w:rPr>
          <w:rFonts w:ascii="Arial" w:hAnsi="Arial" w:cs="Arial" w:eastAsia="Arial"/>
          <w:sz w:val="17"/>
          <w:szCs w:val="17"/>
          <w:color w:val="646464"/>
          <w:spacing w:val="-2"/>
          <w:w w:val="197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o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8"/>
        </w:rPr>
        <w:t>dot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2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mase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9"/>
        </w:rPr>
        <w:t>tendence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212121"/>
          <w:spacing w:val="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kolo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11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ise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dot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2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vleres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16"/>
        </w:rPr>
        <w:t>o</w:t>
      </w:r>
      <w:r>
        <w:rPr>
          <w:rFonts w:ascii="Arial" w:hAnsi="Arial" w:cs="Arial" w:eastAsia="Arial"/>
          <w:sz w:val="17"/>
          <w:szCs w:val="17"/>
          <w:color w:val="111111"/>
          <w:spacing w:val="-12"/>
          <w:w w:val="116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sukse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16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masave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ruajtje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te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ndermarra_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7" w:after="0" w:line="250" w:lineRule="auto"/>
        <w:ind w:left="877" w:right="812" w:firstLine="-1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w w:val="99"/>
        </w:rPr>
        <w:t>Shk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la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mbijetese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llojeve</w:t>
      </w:r>
      <w:r>
        <w:rPr>
          <w:rFonts w:ascii="Arial" w:hAnsi="Arial" w:cs="Arial" w:eastAsia="Arial"/>
          <w:sz w:val="17"/>
          <w:szCs w:val="17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vare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nga</w:t>
      </w:r>
      <w:r>
        <w:rPr>
          <w:rFonts w:ascii="Arial" w:hAnsi="Arial" w:cs="Arial" w:eastAsia="Arial"/>
          <w:sz w:val="17"/>
          <w:szCs w:val="17"/>
          <w:color w:val="313131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faktoret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ndod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12"/>
        </w:rPr>
        <w:t>h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2"/>
        </w:rPr>
        <w:t>nne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vende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6"/>
        </w:rPr>
        <w:t>d</w:t>
      </w:r>
      <w:r>
        <w:rPr>
          <w:rFonts w:ascii="Arial" w:hAnsi="Arial" w:cs="Arial" w:eastAsia="Arial"/>
          <w:sz w:val="17"/>
          <w:szCs w:val="17"/>
          <w:color w:val="212121"/>
          <w:spacing w:val="-15"/>
          <w:w w:val="116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4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min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8"/>
        </w:rPr>
        <w:t>pel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18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kanit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31313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urrel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pasoje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mo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torim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87"/>
          <w:w w:val="25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shpendeve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25"/>
        </w:rPr>
        <w:t>d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merues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zona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3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tyr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qendrimi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zona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7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7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dimerimi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nevojshem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konservimin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suksesshem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5"/>
        </w:rPr>
        <w:t>llojeve.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58" w:lineRule="auto"/>
        <w:ind w:left="877" w:right="82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Pervecs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3"/>
        </w:rPr>
        <w:t>sipermonitorim</w:t>
      </w:r>
      <w:r>
        <w:rPr>
          <w:rFonts w:ascii="Arial" w:hAnsi="Arial" w:cs="Arial" w:eastAsia="Arial"/>
          <w:sz w:val="17"/>
          <w:szCs w:val="17"/>
          <w:color w:val="212121"/>
          <w:spacing w:val="4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ko</w:t>
      </w:r>
      <w:r>
        <w:rPr>
          <w:rFonts w:ascii="Arial" w:hAnsi="Arial" w:cs="Arial" w:eastAsia="Arial"/>
          <w:sz w:val="17"/>
          <w:szCs w:val="17"/>
          <w:color w:val="010101"/>
          <w:spacing w:val="-5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oni</w:t>
      </w:r>
      <w:r>
        <w:rPr>
          <w:rFonts w:ascii="Arial" w:hAnsi="Arial" w:cs="Arial" w:eastAsia="Arial"/>
          <w:sz w:val="17"/>
          <w:szCs w:val="17"/>
          <w:color w:val="313131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9"/>
        </w:rPr>
        <w:t>nu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19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ert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7"/>
        </w:rPr>
        <w:t>reduktuar</w:t>
      </w:r>
      <w:r>
        <w:rPr>
          <w:rFonts w:ascii="Arial" w:hAnsi="Arial" w:cs="Arial" w:eastAsia="Arial"/>
          <w:sz w:val="17"/>
          <w:szCs w:val="17"/>
          <w:color w:val="212121"/>
          <w:spacing w:val="4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sikurse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o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4"/>
          <w:w w:val="114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ivjak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010101"/>
          <w:spacing w:val="-1"/>
          <w:w w:val="124"/>
        </w:rPr>
        <w:t>-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9"/>
        </w:rPr>
        <w:t>Karavastase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duhe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perfs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12"/>
        </w:rPr>
        <w:t>h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je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1212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rastet</w:t>
      </w:r>
      <w:r>
        <w:rPr>
          <w:rFonts w:ascii="Arial" w:hAnsi="Arial" w:cs="Arial" w:eastAsia="Arial"/>
          <w:sz w:val="17"/>
          <w:szCs w:val="17"/>
          <w:color w:val="212121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-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semun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7"/>
        </w:rPr>
        <w:t>d</w:t>
      </w:r>
      <w:r>
        <w:rPr>
          <w:rFonts w:ascii="Arial" w:hAnsi="Arial" w:cs="Arial" w:eastAsia="Arial"/>
          <w:sz w:val="17"/>
          <w:szCs w:val="17"/>
          <w:color w:val="111111"/>
          <w:spacing w:val="-2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eve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1212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ngor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7"/>
        </w:rPr>
        <w:t>d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07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jeve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cila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ndonese</w:t>
      </w:r>
      <w:r>
        <w:rPr>
          <w:rFonts w:ascii="Arial" w:hAnsi="Arial" w:cs="Arial" w:eastAsia="Arial"/>
          <w:sz w:val="17"/>
          <w:szCs w:val="17"/>
          <w:color w:val="313131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1212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pakt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</w:rPr>
        <w:t>duhen</w:t>
      </w:r>
      <w:r>
        <w:rPr>
          <w:rFonts w:ascii="Arial" w:hAnsi="Arial" w:cs="Arial" w:eastAsia="Arial"/>
          <w:sz w:val="17"/>
          <w:szCs w:val="17"/>
          <w:color w:val="21212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stud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uar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3"/>
        </w:rPr>
        <w:t>per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shkak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impaktit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mundshem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7"/>
          <w:w w:val="113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o</w:t>
      </w:r>
      <w:r>
        <w:rPr>
          <w:rFonts w:ascii="Arial" w:hAnsi="Arial" w:cs="Arial" w:eastAsia="Arial"/>
          <w:sz w:val="17"/>
          <w:szCs w:val="17"/>
          <w:color w:val="010101"/>
          <w:spacing w:val="-6"/>
          <w:w w:val="113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onine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prod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13"/>
        </w:rPr>
        <w:t>h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07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ese.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both"/>
        <w:spacing w:after="0"/>
        <w:sectPr>
          <w:pgMar w:header="791" w:footer="823" w:top="1700" w:bottom="1020" w:left="1220" w:right="1220"/>
          <w:pgSz w:w="12240" w:h="15840"/>
        </w:sectPr>
      </w:pPr>
      <w:rPr/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6" w:after="0" w:line="240" w:lineRule="auto"/>
        <w:ind w:left="896" w:right="4310"/>
        <w:jc w:val="both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13"/>
          <w:i/>
          <w:position w:val="-9"/>
        </w:rPr>
        <w:t>Ak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25"/>
          <w:w w:val="113"/>
          <w:i/>
          <w:position w:val="-9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10"/>
          <w:w w:val="113"/>
          <w:i/>
          <w:position w:val="-9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13"/>
          <w:i/>
          <w:position w:val="-9"/>
        </w:rPr>
        <w:t>vite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14"/>
          <w:w w:val="113"/>
          <w:i/>
          <w:position w:val="-9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13"/>
          <w:i/>
          <w:position w:val="-9"/>
        </w:rPr>
        <w:t>e: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13"/>
          <w:i/>
          <w:position w:val="-9"/>
        </w:rPr>
        <w:t>                           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47"/>
          <w:w w:val="113"/>
          <w:i/>
          <w:position w:val="-9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-21"/>
          <w:w w:val="132"/>
          <w:position w:val="0"/>
        </w:rPr>
        <w:t>1</w:t>
      </w:r>
      <w:r>
        <w:rPr>
          <w:rFonts w:ascii="Times New Roman" w:hAnsi="Times New Roman" w:cs="Times New Roman" w:eastAsia="Times New Roman"/>
          <w:sz w:val="11"/>
          <w:szCs w:val="11"/>
          <w:color w:val="313131"/>
          <w:spacing w:val="0"/>
          <w:w w:val="202"/>
          <w:position w:val="0"/>
        </w:rPr>
        <w:t>\ll</w:t>
      </w:r>
      <w:r>
        <w:rPr>
          <w:rFonts w:ascii="Times New Roman" w:hAnsi="Times New Roman" w:cs="Times New Roman" w:eastAsia="Times New Roman"/>
          <w:sz w:val="11"/>
          <w:szCs w:val="11"/>
          <w:color w:val="313131"/>
          <w:spacing w:val="0"/>
          <w:w w:val="100"/>
          <w:position w:val="0"/>
        </w:rPr>
        <w:t>     </w:t>
      </w:r>
      <w:r>
        <w:rPr>
          <w:rFonts w:ascii="Times New Roman" w:hAnsi="Times New Roman" w:cs="Times New Roman" w:eastAsia="Times New Roman"/>
          <w:sz w:val="11"/>
          <w:szCs w:val="11"/>
          <w:color w:val="313131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13131"/>
          <w:spacing w:val="-16"/>
          <w:w w:val="183"/>
          <w:position w:val="0"/>
        </w:rPr>
        <w:t>l</w:t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0"/>
          <w:w w:val="183"/>
          <w:position w:val="0"/>
        </w:rPr>
        <w:t>:</w:t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0"/>
          <w:w w:val="183"/>
          <w:position w:val="0"/>
        </w:rPr>
        <w:t>I</w:t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-12"/>
          <w:w w:val="183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13131"/>
          <w:spacing w:val="0"/>
          <w:w w:val="183"/>
          <w:position w:val="0"/>
        </w:rPr>
        <w:t>IK</w:t>
      </w:r>
      <w:r>
        <w:rPr>
          <w:rFonts w:ascii="Times New Roman" w:hAnsi="Times New Roman" w:cs="Times New Roman" w:eastAsia="Times New Roman"/>
          <w:sz w:val="11"/>
          <w:szCs w:val="11"/>
          <w:color w:val="313131"/>
          <w:spacing w:val="-33"/>
          <w:w w:val="183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181818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1"/>
          <w:szCs w:val="11"/>
          <w:color w:val="181818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0"/>
          <w:w w:val="136"/>
          <w:position w:val="0"/>
        </w:rPr>
        <w:t>A</w:t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31"/>
          <w:w w:val="136"/>
          <w:position w:val="0"/>
        </w:rPr>
        <w:t> </w:t>
      </w:r>
      <w:r>
        <w:rPr>
          <w:rFonts w:ascii="Arial" w:hAnsi="Arial" w:cs="Arial" w:eastAsia="Arial"/>
          <w:sz w:val="11"/>
          <w:szCs w:val="11"/>
          <w:color w:val="5E5E5E"/>
          <w:spacing w:val="0"/>
          <w:w w:val="100"/>
          <w:position w:val="0"/>
        </w:rPr>
        <w:t>C</w:t>
      </w:r>
      <w:r>
        <w:rPr>
          <w:rFonts w:ascii="Arial" w:hAnsi="Arial" w:cs="Arial" w:eastAsia="Arial"/>
          <w:sz w:val="11"/>
          <w:szCs w:val="11"/>
          <w:color w:val="5E5E5E"/>
          <w:spacing w:val="0"/>
          <w:w w:val="100"/>
          <w:position w:val="0"/>
        </w:rPr>
        <w:t>.</w:t>
      </w:r>
      <w:r>
        <w:rPr>
          <w:rFonts w:ascii="Arial" w:hAnsi="Arial" w:cs="Arial" w:eastAsia="Arial"/>
          <w:sz w:val="11"/>
          <w:szCs w:val="11"/>
          <w:color w:val="5E5E5E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1"/>
          <w:szCs w:val="11"/>
          <w:color w:val="5E5E5E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0"/>
          <w:w w:val="126"/>
          <w:position w:val="0"/>
        </w:rPr>
        <w:t>.1</w:t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0"/>
          <w:w w:val="125"/>
          <w:position w:val="0"/>
        </w:rPr>
        <w:t>\'ljC</w:t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0"/>
          <w:w w:val="126"/>
          <w:position w:val="0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-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13131"/>
          <w:spacing w:val="0"/>
          <w:w w:val="169"/>
          <w:position w:val="0"/>
        </w:rPr>
        <w:t>U</w:t>
      </w:r>
      <w:r>
        <w:rPr>
          <w:rFonts w:ascii="Times New Roman" w:hAnsi="Times New Roman" w:cs="Times New Roman" w:eastAsia="Times New Roman"/>
          <w:sz w:val="11"/>
          <w:szCs w:val="11"/>
          <w:color w:val="313131"/>
          <w:spacing w:val="0"/>
          <w:w w:val="168"/>
          <w:position w:val="0"/>
        </w:rPr>
        <w:t>l</w:t>
      </w:r>
      <w:r>
        <w:rPr>
          <w:rFonts w:ascii="Times New Roman" w:hAnsi="Times New Roman" w:cs="Times New Roman" w:eastAsia="Times New Roman"/>
          <w:sz w:val="11"/>
          <w:szCs w:val="11"/>
          <w:color w:val="313131"/>
          <w:spacing w:val="-1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0"/>
          <w:w w:val="173"/>
          <w:position w:val="0"/>
        </w:rPr>
        <w:t>:</w:t>
      </w:r>
      <w:r>
        <w:rPr>
          <w:rFonts w:ascii="Times New Roman" w:hAnsi="Times New Roman" w:cs="Times New Roman" w:eastAsia="Times New Roman"/>
          <w:sz w:val="11"/>
          <w:szCs w:val="11"/>
          <w:color w:val="5E5E5E"/>
          <w:spacing w:val="5"/>
          <w:w w:val="173"/>
          <w:position w:val="0"/>
        </w:rPr>
        <w:t>l</w:t>
      </w:r>
      <w:r>
        <w:rPr>
          <w:rFonts w:ascii="Times New Roman" w:hAnsi="Times New Roman" w:cs="Times New Roman" w:eastAsia="Times New Roman"/>
          <w:sz w:val="11"/>
          <w:szCs w:val="11"/>
          <w:color w:val="313131"/>
          <w:spacing w:val="0"/>
          <w:w w:val="274"/>
          <w:position w:val="0"/>
        </w:rPr>
        <w:t>ll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55" w:after="0" w:line="250" w:lineRule="auto"/>
        <w:ind w:left="1525" w:right="873" w:firstLine="-30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23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on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9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32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o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pervitshe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evolucio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313131"/>
          <w:spacing w:val="0"/>
          <w:w w:val="93"/>
          <w:i/>
        </w:rPr>
        <w:t>te</w:t>
      </w:r>
      <w:r>
        <w:rPr>
          <w:rFonts w:ascii="Times New Roman" w:hAnsi="Times New Roman" w:cs="Times New Roman" w:eastAsia="Times New Roman"/>
          <w:sz w:val="26"/>
          <w:szCs w:val="26"/>
          <w:color w:val="313131"/>
          <w:spacing w:val="-3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numritt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1"/>
        </w:rPr>
        <w:t>ft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22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8"/>
        </w:rPr>
        <w:t>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o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1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7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uese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6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33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suksesitt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riprodhi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10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5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kolonise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ekzistues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10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olonive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tjer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mundshme.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2" w:lineRule="auto"/>
        <w:ind w:left="1525" w:right="801" w:firstLine="1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w w:val="116"/>
        </w:rPr>
        <w:t>Monitorim</w:t>
      </w:r>
      <w:r>
        <w:rPr>
          <w:rFonts w:ascii="Arial" w:hAnsi="Arial" w:cs="Arial" w:eastAsia="Arial"/>
          <w:sz w:val="17"/>
          <w:szCs w:val="17"/>
          <w:color w:val="313131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mund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5"/>
        </w:rPr>
        <w:t>f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6"/>
        </w:rPr>
        <w:t>h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je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mak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1"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malish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dy</w:t>
      </w:r>
      <w:r>
        <w:rPr>
          <w:rFonts w:ascii="Arial" w:hAnsi="Arial" w:cs="Arial" w:eastAsia="Arial"/>
          <w:sz w:val="17"/>
          <w:szCs w:val="17"/>
          <w:color w:val="31313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6"/>
        </w:rPr>
        <w:t>v</w:t>
      </w:r>
      <w:r>
        <w:rPr>
          <w:rFonts w:ascii="Arial" w:hAnsi="Arial" w:cs="Arial" w:eastAsia="Arial"/>
          <w:sz w:val="17"/>
          <w:szCs w:val="17"/>
          <w:color w:val="181818"/>
          <w:spacing w:val="-17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zit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ishullin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1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3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5E5E5E"/>
          <w:spacing w:val="2"/>
          <w:w w:val="147"/>
        </w:rPr>
        <w:t>f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olezimi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gjat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kohes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riprodhimi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por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pa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ve</w:t>
      </w:r>
      <w:r>
        <w:rPr>
          <w:rFonts w:ascii="Arial" w:hAnsi="Arial" w:cs="Arial" w:eastAsia="Arial"/>
          <w:sz w:val="17"/>
          <w:szCs w:val="17"/>
          <w:color w:val="5E5E5E"/>
          <w:spacing w:val="-6"/>
          <w:w w:val="133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dosur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rrez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84848"/>
          <w:spacing w:val="0"/>
          <w:w w:val="100"/>
        </w:rPr>
        <w:t>shpende</w:t>
      </w:r>
      <w:r>
        <w:rPr>
          <w:rFonts w:ascii="Arial" w:hAnsi="Arial" w:cs="Arial" w:eastAsia="Arial"/>
          <w:sz w:val="17"/>
          <w:szCs w:val="17"/>
          <w:color w:val="484848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48484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rritu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211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veg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6"/>
        </w:rPr>
        <w:t>j</w:t>
      </w:r>
      <w:r>
        <w:rPr>
          <w:rFonts w:ascii="Arial" w:hAnsi="Arial" w:cs="Arial" w:eastAsia="Arial"/>
          <w:sz w:val="17"/>
          <w:szCs w:val="17"/>
          <w:color w:val="050505"/>
          <w:spacing w:val="-1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4"/>
        </w:rPr>
        <w:t>it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34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veze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pa</w:t>
      </w:r>
      <w:r>
        <w:rPr>
          <w:rFonts w:ascii="Arial" w:hAnsi="Arial" w:cs="Arial" w:eastAsia="Arial"/>
          <w:sz w:val="17"/>
          <w:szCs w:val="17"/>
          <w:color w:val="313131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15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kuarsuksesin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97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-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3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3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pro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11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2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22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5"/>
        </w:rPr>
        <w:t>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04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olonise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-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Vi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ita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-1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pare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duhe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kryhe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fun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javes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tret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117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ol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20"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izimit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9" w:after="0" w:line="259" w:lineRule="auto"/>
        <w:ind w:left="1516" w:right="835" w:firstLine="1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perU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patu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ide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sakt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3"/>
        </w:rPr>
        <w:t>nu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23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3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20"/>
          <w:w w:val="12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3"/>
        </w:rPr>
        <w:t>tt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3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6"/>
          <w:w w:val="12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ciftev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prod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hues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suksesi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050505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pro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14"/>
        </w:rPr>
        <w:t>d</w:t>
      </w:r>
      <w:r>
        <w:rPr>
          <w:rFonts w:ascii="Arial" w:hAnsi="Arial" w:cs="Arial" w:eastAsia="Arial"/>
          <w:sz w:val="17"/>
          <w:szCs w:val="17"/>
          <w:color w:val="050505"/>
          <w:spacing w:val="-6"/>
          <w:w w:val="107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050505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5"/>
        </w:rPr>
        <w:t>t.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2"/>
        </w:rPr>
        <w:t>V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zit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2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dyt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duhe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kryh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28"/>
        </w:rPr>
        <w:t>f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07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1"/>
        </w:rPr>
        <w:t>nd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-13"/>
          <w:w w:val="132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2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0"/>
          <w:w w:val="132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sezon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2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f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21"/>
        </w:rPr>
        <w:t>o</w:t>
      </w:r>
      <w:r>
        <w:rPr>
          <w:rFonts w:ascii="Arial" w:hAnsi="Arial" w:cs="Arial" w:eastAsia="Arial"/>
          <w:sz w:val="17"/>
          <w:szCs w:val="17"/>
          <w:color w:val="858585"/>
          <w:spacing w:val="0"/>
          <w:w w:val="255"/>
        </w:rPr>
        <w:t>l</w:t>
      </w:r>
      <w:r>
        <w:rPr>
          <w:rFonts w:ascii="Arial" w:hAnsi="Arial" w:cs="Arial" w:eastAsia="Arial"/>
          <w:sz w:val="17"/>
          <w:szCs w:val="17"/>
          <w:color w:val="858585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ezimi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pe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evidenti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tq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plot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2"/>
        </w:rPr>
        <w:t>te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8"/>
          <w:w w:val="120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1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21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8"/>
        </w:rPr>
        <w:t>tt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6"/>
          <w:w w:val="13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foleve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13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sukses</w:t>
      </w:r>
      <w:r>
        <w:rPr>
          <w:rFonts w:ascii="Arial" w:hAnsi="Arial" w:cs="Arial" w:eastAsia="Arial"/>
          <w:sz w:val="17"/>
          <w:szCs w:val="17"/>
          <w:color w:val="313131"/>
          <w:spacing w:val="-35"/>
          <w:w w:val="101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riprodhimit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11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vdekjeve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mundshme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27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G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9"/>
        </w:rPr>
        <w:t>j</w:t>
      </w:r>
      <w:r>
        <w:rPr>
          <w:rFonts w:ascii="Arial" w:hAnsi="Arial" w:cs="Arial" w:eastAsia="Arial"/>
          <w:sz w:val="17"/>
          <w:szCs w:val="17"/>
          <w:color w:val="050505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th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vi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4"/>
        </w:rPr>
        <w:t>z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16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tjer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gja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sezoni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84848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484848"/>
          <w:spacing w:val="4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riprodhimi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duhe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kryhen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distance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11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qellim</w:t>
      </w:r>
      <w:r>
        <w:rPr>
          <w:rFonts w:ascii="Arial" w:hAnsi="Arial" w:cs="Arial" w:eastAsia="Arial"/>
          <w:sz w:val="17"/>
          <w:szCs w:val="17"/>
          <w:color w:val="313131"/>
          <w:spacing w:val="26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shmangie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14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uktimin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mak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3"/>
        </w:rPr>
        <w:t>s</w:t>
      </w:r>
      <w:r>
        <w:rPr>
          <w:rFonts w:ascii="Arial" w:hAnsi="Arial" w:cs="Arial" w:eastAsia="Arial"/>
          <w:sz w:val="17"/>
          <w:szCs w:val="17"/>
          <w:color w:val="050505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181818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shqete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06"/>
        </w:rPr>
        <w:t>s</w:t>
      </w:r>
      <w:r>
        <w:rPr>
          <w:rFonts w:ascii="Arial" w:hAnsi="Arial" w:cs="Arial" w:eastAsia="Arial"/>
          <w:sz w:val="17"/>
          <w:szCs w:val="17"/>
          <w:color w:val="757575"/>
          <w:spacing w:val="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757575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shpendeve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f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21"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-20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96"/>
        </w:rPr>
        <w:t>z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7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es.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86" w:lineRule="auto"/>
        <w:ind w:left="1525" w:right="839" w:firstLine="-29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b.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23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onito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5"/>
        </w:rPr>
        <w:t>r</w:t>
      </w:r>
      <w:r>
        <w:rPr>
          <w:rFonts w:ascii="Arial" w:hAnsi="Arial" w:cs="Arial" w:eastAsia="Arial"/>
          <w:sz w:val="17"/>
          <w:szCs w:val="17"/>
          <w:color w:val="050505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2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22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2"/>
        </w:rPr>
        <w:t>e</w:t>
      </w:r>
      <w:r>
        <w:rPr>
          <w:rFonts w:ascii="Arial" w:hAnsi="Arial" w:cs="Arial" w:eastAsia="Arial"/>
          <w:sz w:val="17"/>
          <w:szCs w:val="17"/>
          <w:color w:val="050505"/>
          <w:spacing w:val="-1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ikaneve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9"/>
        </w:rPr>
        <w:t>d</w:t>
      </w:r>
      <w:r>
        <w:rPr>
          <w:rFonts w:ascii="Arial" w:hAnsi="Arial" w:cs="Arial" w:eastAsia="Arial"/>
          <w:sz w:val="17"/>
          <w:szCs w:val="17"/>
          <w:color w:val="050505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ues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99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mundesi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3"/>
        </w:rPr>
        <w:t>s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07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zo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2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12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fjetje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apo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3"/>
          <w:w w:val="132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2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1"/>
          <w:w w:val="132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qe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12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9"/>
        </w:rPr>
        <w:t>m</w:t>
      </w:r>
      <w:r>
        <w:rPr>
          <w:rFonts w:ascii="Arial" w:hAnsi="Arial" w:cs="Arial" w:eastAsia="Arial"/>
          <w:sz w:val="17"/>
          <w:szCs w:val="17"/>
          <w:color w:val="050505"/>
          <w:spacing w:val="-3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sec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04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en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IBA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Zon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Rendesishme</w:t>
      </w:r>
      <w:r>
        <w:rPr>
          <w:rFonts w:ascii="Arial" w:hAnsi="Arial" w:cs="Arial" w:eastAsia="Arial"/>
          <w:sz w:val="17"/>
          <w:szCs w:val="17"/>
          <w:color w:val="31313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perShpend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050505"/>
          <w:spacing w:val="-14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19"/>
        </w:rPr>
        <w:t>)</w:t>
      </w:r>
      <w:r>
        <w:rPr>
          <w:rFonts w:ascii="Arial" w:hAnsi="Arial" w:cs="Arial" w:eastAsia="Arial"/>
          <w:sz w:val="17"/>
          <w:szCs w:val="17"/>
          <w:color w:val="5E5E5E"/>
          <w:spacing w:val="0"/>
          <w:w w:val="278"/>
        </w:rPr>
        <w:t>.</w:t>
      </w:r>
      <w:r>
        <w:rPr>
          <w:rFonts w:ascii="Arial" w:hAnsi="Arial" w:cs="Arial" w:eastAsia="Arial"/>
          <w:sz w:val="17"/>
          <w:szCs w:val="17"/>
          <w:color w:val="5E5E5E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Monitorim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duhe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26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perseriturtr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here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15"/>
        </w:rPr>
        <w:t>: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filli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3"/>
          <w:w w:val="128"/>
        </w:rPr>
        <w:t>f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und</w:t>
      </w:r>
      <w:r>
        <w:rPr>
          <w:rFonts w:ascii="Arial" w:hAnsi="Arial" w:cs="Arial" w:eastAsia="Arial"/>
          <w:sz w:val="17"/>
          <w:szCs w:val="17"/>
          <w:color w:val="313131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2"/>
        </w:rPr>
        <w:t>te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muaji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Dhjeto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mesi</w:t>
      </w:r>
      <w:r>
        <w:rPr>
          <w:rFonts w:ascii="Arial" w:hAnsi="Arial" w:cs="Arial" w:eastAsia="Arial"/>
          <w:sz w:val="17"/>
          <w:szCs w:val="17"/>
          <w:color w:val="31313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muaji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Janar.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2" w:after="0" w:line="386" w:lineRule="auto"/>
        <w:ind w:left="1220" w:right="90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13131"/>
          <w:spacing w:val="0"/>
          <w:w w:val="100"/>
        </w:rPr>
        <w:t>c.</w:t>
      </w:r>
      <w:r>
        <w:rPr>
          <w:rFonts w:ascii="Times New Roman" w:hAnsi="Times New Roman" w:cs="Times New Roman" w:eastAsia="Times New Roman"/>
          <w:sz w:val="17"/>
          <w:szCs w:val="17"/>
          <w:color w:val="313131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7"/>
          <w:szCs w:val="17"/>
          <w:color w:val="313131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Monito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5"/>
        </w:rPr>
        <w:t>r</w:t>
      </w:r>
      <w:r>
        <w:rPr>
          <w:rFonts w:ascii="Arial" w:hAnsi="Arial" w:cs="Arial" w:eastAsia="Arial"/>
          <w:sz w:val="17"/>
          <w:szCs w:val="17"/>
          <w:color w:val="050505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mi</w:t>
      </w:r>
      <w:r>
        <w:rPr>
          <w:rFonts w:ascii="Arial" w:hAnsi="Arial" w:cs="Arial" w:eastAsia="Arial"/>
          <w:sz w:val="17"/>
          <w:szCs w:val="17"/>
          <w:color w:val="313131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pe</w:t>
      </w:r>
      <w:r>
        <w:rPr>
          <w:rFonts w:ascii="Arial" w:hAnsi="Arial" w:cs="Arial" w:eastAsia="Arial"/>
          <w:sz w:val="17"/>
          <w:szCs w:val="17"/>
          <w:color w:val="313131"/>
          <w:spacing w:val="-22"/>
          <w:w w:val="112"/>
        </w:rPr>
        <w:t>l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kaneve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semure</w:t>
      </w:r>
      <w:r>
        <w:rPr>
          <w:rFonts w:ascii="Arial" w:hAnsi="Arial" w:cs="Arial" w:eastAsia="Arial"/>
          <w:sz w:val="17"/>
          <w:szCs w:val="17"/>
          <w:color w:val="31313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apo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ngordhurdhe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den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34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32"/>
        </w:rPr>
        <w:t>f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3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ki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4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61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181818"/>
          <w:spacing w:val="3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aqeve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ngordhjes.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7"/>
          <w:w w:val="114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atj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1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perqendrim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76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pes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2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cideve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met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050505"/>
          <w:spacing w:val="-20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eve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ren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veze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2"/>
        </w:rPr>
        <w:t>e</w:t>
      </w:r>
      <w:r>
        <w:rPr>
          <w:rFonts w:ascii="Arial" w:hAnsi="Arial" w:cs="Arial" w:eastAsia="Arial"/>
          <w:sz w:val="17"/>
          <w:szCs w:val="17"/>
          <w:color w:val="050505"/>
          <w:spacing w:val="-1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ikaneve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280" w:lineRule="auto"/>
        <w:ind w:left="1535" w:right="810" w:firstLine="-31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gritj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14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qendre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rehab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14"/>
        </w:rPr>
        <w:t>i</w:t>
      </w:r>
      <w:r>
        <w:rPr>
          <w:rFonts w:ascii="Arial" w:hAnsi="Arial" w:cs="Arial" w:eastAsia="Arial"/>
          <w:sz w:val="17"/>
          <w:szCs w:val="17"/>
          <w:color w:val="050505"/>
          <w:spacing w:val="-1"/>
          <w:w w:val="114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itim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in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13"/>
        </w:rPr>
        <w:t>d</w:t>
      </w:r>
      <w:r>
        <w:rPr>
          <w:rFonts w:ascii="Arial" w:hAnsi="Arial" w:cs="Arial" w:eastAsia="Arial"/>
          <w:sz w:val="17"/>
          <w:szCs w:val="17"/>
          <w:color w:val="050505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vid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semure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Pelikanit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kac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rel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1"/>
          <w:w w:val="104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ivjake·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84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avasta.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906" w:right="724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50505"/>
          <w:spacing w:val="-10"/>
          <w:w w:val="102"/>
          <w:i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16"/>
          <w:i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6"/>
          <w:i/>
        </w:rPr>
        <w:t>ior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16"/>
          <w:i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68"/>
          <w:i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6"/>
          <w:i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8"/>
          <w:w w:val="115"/>
          <w:i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6"/>
          <w:i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5"/>
          <w:i/>
        </w:rPr>
        <w:t>: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Th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besor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81" w:lineRule="auto"/>
        <w:ind w:left="915" w:right="914" w:firstLine="-1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0"/>
          <w:i/>
        </w:rPr>
        <w:t>Pergjegjesia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4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10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-19"/>
          <w:w w:val="110"/>
        </w:rPr>
        <w:t>Z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10"/>
        </w:rPr>
        <w:t>M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10"/>
        </w:rPr>
        <w:t>-</w:t>
      </w:r>
      <w:r>
        <w:rPr>
          <w:rFonts w:ascii="Arial" w:hAnsi="Arial" w:cs="Arial" w:eastAsia="Arial"/>
          <w:sz w:val="17"/>
          <w:szCs w:val="17"/>
          <w:color w:val="050505"/>
          <w:spacing w:val="-11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-1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ns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72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71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ucione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pe</w:t>
      </w:r>
      <w:r>
        <w:rPr>
          <w:rFonts w:ascii="Arial" w:hAnsi="Arial" w:cs="Arial" w:eastAsia="Arial"/>
          <w:sz w:val="17"/>
          <w:szCs w:val="17"/>
          <w:color w:val="181818"/>
          <w:spacing w:val="-5"/>
          <w:w w:val="107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gjegjese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7"/>
        </w:rPr>
        <w:t>h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07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encore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OJF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specia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06"/>
        </w:rPr>
        <w:t>l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4"/>
        </w:rPr>
        <w:t>zu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181818"/>
          <w:spacing w:val="-17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14"/>
        </w:rPr>
        <w:t>b</w:t>
      </w:r>
      <w:r>
        <w:rPr>
          <w:rFonts w:ascii="Arial" w:hAnsi="Arial" w:cs="Arial" w:eastAsia="Arial"/>
          <w:sz w:val="17"/>
          <w:szCs w:val="17"/>
          <w:color w:val="181818"/>
          <w:spacing w:val="-14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36"/>
        </w:rPr>
        <w:t>j</w:t>
      </w:r>
      <w:r>
        <w:rPr>
          <w:rFonts w:ascii="Arial" w:hAnsi="Arial" w:cs="Arial" w:eastAsia="Arial"/>
          <w:sz w:val="17"/>
          <w:szCs w:val="17"/>
          <w:color w:val="050505"/>
          <w:spacing w:val="-5"/>
          <w:w w:val="135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jen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484848"/>
          <w:spacing w:val="0"/>
          <w:w w:val="106"/>
        </w:rPr>
        <w:t>shpendeve.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7" w:after="0" w:line="270" w:lineRule="auto"/>
        <w:ind w:left="915" w:right="940" w:firstLine="-1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18"/>
          <w:w w:val="100"/>
          <w:i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050505"/>
          <w:spacing w:val="0"/>
          <w:w w:val="100"/>
          <w:i/>
        </w:rPr>
        <w:t>let</w:t>
      </w:r>
      <w:r>
        <w:rPr>
          <w:rFonts w:ascii="Times New Roman" w:hAnsi="Times New Roman" w:cs="Times New Roman" w:eastAsia="Times New Roman"/>
          <w:sz w:val="19"/>
          <w:szCs w:val="19"/>
          <w:color w:val="050505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37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0"/>
          <w:i/>
        </w:rPr>
        <w:t>tj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19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11"/>
          <w:w w:val="100"/>
          <w:i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35"/>
          <w:i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18"/>
          <w:w w:val="135"/>
          <w:i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8"/>
          <w:i/>
        </w:rPr>
        <w:t>nter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13"/>
          <w:w w:val="108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11"/>
          <w:w w:val="121"/>
          <w:i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0"/>
          <w:i/>
        </w:rPr>
        <w:t>ur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7"/>
          <w:w w:val="100"/>
          <w:i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98"/>
          <w:i/>
        </w:rPr>
        <w:t>: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22"/>
          <w:w w:val="131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nistri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Mjedisit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16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9"/>
        </w:rPr>
        <w:t>AKZM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99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institucionet</w:t>
      </w:r>
      <w:r>
        <w:rPr>
          <w:rFonts w:ascii="Arial" w:hAnsi="Arial" w:cs="Arial" w:eastAsia="Arial"/>
          <w:sz w:val="17"/>
          <w:szCs w:val="17"/>
          <w:color w:val="313131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lo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106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ale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sh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6"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06"/>
        </w:rPr>
        <w:t>q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eria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99"/>
        </w:rPr>
        <w:t>c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vile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16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ins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16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5E5E5E"/>
          <w:spacing w:val="-6"/>
          <w:w w:val="176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ucionet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shkencore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84848"/>
          <w:spacing w:val="0"/>
          <w:w w:val="128"/>
        </w:rPr>
        <w:t>e</w:t>
      </w:r>
      <w:r>
        <w:rPr>
          <w:rFonts w:ascii="Arial" w:hAnsi="Arial" w:cs="Arial" w:eastAsia="Arial"/>
          <w:sz w:val="17"/>
          <w:szCs w:val="17"/>
          <w:color w:val="484848"/>
          <w:spacing w:val="-6"/>
          <w:w w:val="127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06" w:right="5121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-14"/>
          <w:w w:val="103"/>
          <w:i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26"/>
          <w:i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3"/>
          <w:i/>
        </w:rPr>
        <w:t>hevep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3"/>
          <w:i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41"/>
          <w:i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1"/>
          <w:i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21"/>
          <w:i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88"/>
          <w:i/>
        </w:rPr>
        <w:t>: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50505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me</w:t>
      </w:r>
      <w:r>
        <w:rPr>
          <w:rFonts w:ascii="Arial" w:hAnsi="Arial" w:cs="Arial" w:eastAsia="Arial"/>
          <w:sz w:val="17"/>
          <w:szCs w:val="17"/>
          <w:color w:val="181818"/>
          <w:spacing w:val="-20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jehershem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vazh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2"/>
        </w:rPr>
        <w:t>d</w:t>
      </w:r>
      <w:r>
        <w:rPr>
          <w:rFonts w:ascii="Arial" w:hAnsi="Arial" w:cs="Arial" w:eastAsia="Arial"/>
          <w:sz w:val="17"/>
          <w:szCs w:val="17"/>
          <w:color w:val="050505"/>
          <w:spacing w:val="-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906" w:right="385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181818"/>
          <w:spacing w:val="-45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2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18"/>
        </w:rPr>
        <w:t>Monitori</w:t>
      </w:r>
      <w:r>
        <w:rPr>
          <w:rFonts w:ascii="Arial" w:hAnsi="Arial" w:cs="Arial" w:eastAsia="Arial"/>
          <w:sz w:val="17"/>
          <w:szCs w:val="17"/>
          <w:color w:val="050505"/>
          <w:spacing w:val="11"/>
          <w:w w:val="119"/>
        </w:rPr>
        <w:t>m</w:t>
      </w:r>
      <w:r>
        <w:rPr>
          <w:rFonts w:ascii="Arial" w:hAnsi="Arial" w:cs="Arial" w:eastAsia="Arial"/>
          <w:sz w:val="17"/>
          <w:szCs w:val="17"/>
          <w:color w:val="050505"/>
          <w:spacing w:val="-6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9"/>
        </w:rPr>
        <w:t>cilesise</w:t>
      </w:r>
      <w:r>
        <w:rPr>
          <w:rFonts w:ascii="Arial" w:hAnsi="Arial" w:cs="Arial" w:eastAsia="Arial"/>
          <w:sz w:val="17"/>
          <w:szCs w:val="17"/>
          <w:color w:val="181818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181818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17"/>
        </w:rPr>
        <w:t>habitatit</w:t>
      </w:r>
      <w:r>
        <w:rPr>
          <w:rFonts w:ascii="Arial" w:hAnsi="Arial" w:cs="Arial" w:eastAsia="Arial"/>
          <w:sz w:val="17"/>
          <w:szCs w:val="17"/>
          <w:color w:val="050505"/>
          <w:spacing w:val="-22"/>
          <w:w w:val="117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9"/>
        </w:rPr>
        <w:t>jeti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20"/>
        </w:rPr>
        <w:t>k</w:t>
      </w:r>
      <w:r>
        <w:rPr>
          <w:rFonts w:ascii="Arial" w:hAnsi="Arial" w:cs="Arial" w:eastAsia="Arial"/>
          <w:sz w:val="17"/>
          <w:szCs w:val="17"/>
          <w:color w:val="181818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050505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</w:rPr>
        <w:t>Pelikani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50505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8"/>
        </w:rPr>
        <w:t>kacurrel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1" w:after="0" w:line="250" w:lineRule="auto"/>
        <w:ind w:left="915" w:right="84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9"/>
          <w:szCs w:val="19"/>
          <w:color w:val="313131"/>
          <w:w w:val="101"/>
        </w:rPr>
        <w:t>Monitorim</w:t>
      </w:r>
      <w:r>
        <w:rPr>
          <w:rFonts w:ascii="Arial" w:hAnsi="Arial" w:cs="Arial" w:eastAsia="Arial"/>
          <w:sz w:val="19"/>
          <w:szCs w:val="19"/>
          <w:color w:val="313131"/>
          <w:w w:val="102"/>
        </w:rPr>
        <w:t>i</w:t>
      </w:r>
      <w:r>
        <w:rPr>
          <w:rFonts w:ascii="Arial" w:hAnsi="Arial" w:cs="Arial" w:eastAsia="Arial"/>
          <w:sz w:val="19"/>
          <w:szCs w:val="19"/>
          <w:color w:val="313131"/>
          <w:spacing w:val="-3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71"/>
        </w:rPr>
        <w:t>i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6"/>
        </w:rPr>
        <w:t>cilesise</w:t>
      </w:r>
      <w:r>
        <w:rPr>
          <w:rFonts w:ascii="Arial" w:hAnsi="Arial" w:cs="Arial" w:eastAsia="Arial"/>
          <w:sz w:val="19"/>
          <w:szCs w:val="19"/>
          <w:color w:val="313131"/>
          <w:spacing w:val="-3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87"/>
        </w:rPr>
        <w:t>se</w:t>
      </w:r>
      <w:r>
        <w:rPr>
          <w:rFonts w:ascii="Arial" w:hAnsi="Arial" w:cs="Arial" w:eastAsia="Arial"/>
          <w:sz w:val="19"/>
          <w:szCs w:val="19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7"/>
        </w:rPr>
        <w:t>hab</w:t>
      </w:r>
      <w:r>
        <w:rPr>
          <w:rFonts w:ascii="Arial" w:hAnsi="Arial" w:cs="Arial" w:eastAsia="Arial"/>
          <w:sz w:val="19"/>
          <w:szCs w:val="19"/>
          <w:color w:val="313131"/>
          <w:spacing w:val="-25"/>
          <w:w w:val="97"/>
        </w:rPr>
        <w:t>i</w:t>
      </w:r>
      <w:r>
        <w:rPr>
          <w:rFonts w:ascii="Arial" w:hAnsi="Arial" w:cs="Arial" w:eastAsia="Arial"/>
          <w:sz w:val="19"/>
          <w:szCs w:val="19"/>
          <w:color w:val="181818"/>
          <w:spacing w:val="-1"/>
          <w:w w:val="138"/>
        </w:rPr>
        <w:t>t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5"/>
        </w:rPr>
        <w:t>at</w:t>
      </w:r>
      <w:r>
        <w:rPr>
          <w:rFonts w:ascii="Arial" w:hAnsi="Arial" w:cs="Arial" w:eastAsia="Arial"/>
          <w:sz w:val="19"/>
          <w:szCs w:val="19"/>
          <w:color w:val="313131"/>
          <w:spacing w:val="-15"/>
          <w:w w:val="106"/>
        </w:rPr>
        <w:t>i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38"/>
        </w:rPr>
        <w:t>t</w:t>
      </w:r>
      <w:r>
        <w:rPr>
          <w:rFonts w:ascii="Arial" w:hAnsi="Arial" w:cs="Arial" w:eastAsia="Arial"/>
          <w:sz w:val="19"/>
          <w:szCs w:val="19"/>
          <w:color w:val="181818"/>
          <w:spacing w:val="-3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6"/>
        </w:rPr>
        <w:t>duh</w:t>
      </w:r>
      <w:r>
        <w:rPr>
          <w:rFonts w:ascii="Arial" w:hAnsi="Arial" w:cs="Arial" w:eastAsia="Arial"/>
          <w:sz w:val="19"/>
          <w:szCs w:val="19"/>
          <w:color w:val="313131"/>
          <w:spacing w:val="-11"/>
          <w:w w:val="96"/>
        </w:rPr>
        <w:t>e</w:t>
      </w:r>
      <w:r>
        <w:rPr>
          <w:rFonts w:ascii="Arial" w:hAnsi="Arial" w:cs="Arial" w:eastAsia="Arial"/>
          <w:sz w:val="19"/>
          <w:szCs w:val="19"/>
          <w:color w:val="181818"/>
          <w:spacing w:val="0"/>
          <w:w w:val="138"/>
        </w:rPr>
        <w:t>t</w:t>
      </w:r>
      <w:r>
        <w:rPr>
          <w:rFonts w:ascii="Arial" w:hAnsi="Arial" w:cs="Arial" w:eastAsia="Arial"/>
          <w:sz w:val="19"/>
          <w:szCs w:val="19"/>
          <w:color w:val="181818"/>
          <w:spacing w:val="-3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3"/>
        </w:rPr>
        <w:t>t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4"/>
        </w:rPr>
        <w:t>e</w:t>
      </w:r>
      <w:r>
        <w:rPr>
          <w:rFonts w:ascii="Arial" w:hAnsi="Arial" w:cs="Arial" w:eastAsia="Arial"/>
          <w:sz w:val="19"/>
          <w:szCs w:val="19"/>
          <w:color w:val="313131"/>
          <w:spacing w:val="-3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8"/>
        </w:rPr>
        <w:t>marre</w:t>
      </w:r>
      <w:r>
        <w:rPr>
          <w:rFonts w:ascii="Arial" w:hAnsi="Arial" w:cs="Arial" w:eastAsia="Arial"/>
          <w:sz w:val="19"/>
          <w:szCs w:val="19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5"/>
        </w:rPr>
        <w:t>ne</w:t>
      </w:r>
      <w:r>
        <w:rPr>
          <w:rFonts w:ascii="Arial" w:hAnsi="Arial" w:cs="Arial" w:eastAsia="Arial"/>
          <w:sz w:val="19"/>
          <w:szCs w:val="19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6"/>
        </w:rPr>
        <w:t>konsiderat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7"/>
        </w:rPr>
        <w:t>e</w:t>
      </w:r>
      <w:r>
        <w:rPr>
          <w:rFonts w:ascii="Arial" w:hAnsi="Arial" w:cs="Arial" w:eastAsia="Arial"/>
          <w:sz w:val="19"/>
          <w:szCs w:val="19"/>
          <w:color w:val="313131"/>
          <w:spacing w:val="-26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6"/>
        </w:rPr>
        <w:t>parametratjo-biologjik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6"/>
        </w:rPr>
        <w:t>e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6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1"/>
          <w:w w:val="96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96"/>
        </w:rPr>
        <w:t>dhe</w:t>
      </w:r>
      <w:r>
        <w:rPr>
          <w:rFonts w:ascii="Arial" w:hAnsi="Arial" w:cs="Arial" w:eastAsia="Arial"/>
          <w:sz w:val="19"/>
          <w:szCs w:val="19"/>
          <w:color w:val="313131"/>
          <w:spacing w:val="-10"/>
          <w:w w:val="96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1"/>
        </w:rPr>
        <w:t>biologjike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13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2"/>
        </w:rPr>
        <w:t>dot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2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desoje</w:t>
      </w:r>
      <w:r>
        <w:rPr>
          <w:rFonts w:ascii="Arial" w:hAnsi="Arial" w:cs="Arial" w:eastAsia="Arial"/>
          <w:sz w:val="17"/>
          <w:szCs w:val="17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vleresi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8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-1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50505"/>
          <w:spacing w:val="-5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2"/>
        </w:rPr>
        <w:t>esise</w:t>
      </w:r>
      <w:r>
        <w:rPr>
          <w:rFonts w:ascii="Arial" w:hAnsi="Arial" w:cs="Arial" w:eastAsia="Arial"/>
          <w:sz w:val="17"/>
          <w:szCs w:val="17"/>
          <w:color w:val="313131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sasise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ujitdh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6"/>
        </w:rPr>
        <w:t>te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6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2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9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11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33"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33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kesh</w:t>
      </w:r>
      <w:r>
        <w:rPr>
          <w:rFonts w:ascii="Arial" w:hAnsi="Arial" w:cs="Arial" w:eastAsia="Arial"/>
          <w:sz w:val="17"/>
          <w:szCs w:val="17"/>
          <w:color w:val="313131"/>
          <w:spacing w:val="-22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63"/>
        </w:rPr>
        <w:t>l</w:t>
      </w:r>
      <w:r>
        <w:rPr>
          <w:rFonts w:ascii="Arial" w:hAnsi="Arial" w:cs="Arial" w:eastAsia="Arial"/>
          <w:sz w:val="17"/>
          <w:szCs w:val="17"/>
          <w:color w:val="181818"/>
          <w:spacing w:val="-13"/>
          <w:w w:val="163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15"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-12"/>
          <w:w w:val="197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y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ku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cilesia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9"/>
        </w:rPr>
        <w:t>uji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31"/>
          <w:w w:val="12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dobet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13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qel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16"/>
        </w:rPr>
        <w:t>l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permiresi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1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kushtev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Pelika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484848"/>
          <w:spacing w:val="0"/>
          <w:w w:val="133"/>
        </w:rPr>
        <w:t>n</w:t>
      </w:r>
      <w:r>
        <w:rPr>
          <w:rFonts w:ascii="Arial" w:hAnsi="Arial" w:cs="Arial" w:eastAsia="Arial"/>
          <w:sz w:val="17"/>
          <w:szCs w:val="17"/>
          <w:color w:val="484848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313131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urrel.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0" w:after="0" w:line="240" w:lineRule="atLeast"/>
        <w:ind w:left="915" w:right="87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w w:val="116"/>
        </w:rPr>
        <w:t>Moni</w:t>
      </w:r>
      <w:r>
        <w:rPr>
          <w:rFonts w:ascii="Arial" w:hAnsi="Arial" w:cs="Arial" w:eastAsia="Arial"/>
          <w:sz w:val="17"/>
          <w:szCs w:val="17"/>
          <w:color w:val="313131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1"/>
          <w:w w:val="104"/>
        </w:rPr>
        <w:t>o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20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5E5E5E"/>
          <w:spacing w:val="-11"/>
          <w:w w:val="137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6"/>
          <w:w w:val="107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he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mbes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6"/>
        </w:rPr>
        <w:t>h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etet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nga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ak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81818"/>
          <w:spacing w:val="-1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ale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statist</w:t>
      </w:r>
      <w:r>
        <w:rPr>
          <w:rFonts w:ascii="Arial" w:hAnsi="Arial" w:cs="Arial" w:eastAsia="Arial"/>
          <w:sz w:val="17"/>
          <w:szCs w:val="17"/>
          <w:color w:val="313131"/>
          <w:spacing w:val="-34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11"/>
          <w:w w:val="113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ore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uara</w:t>
      </w:r>
      <w:r>
        <w:rPr>
          <w:rFonts w:ascii="Arial" w:hAnsi="Arial" w:cs="Arial" w:eastAsia="Arial"/>
          <w:sz w:val="17"/>
          <w:szCs w:val="17"/>
          <w:color w:val="31313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-12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ga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4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tor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p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-7"/>
          <w:w w:val="91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hkimi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8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-1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cilat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13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arsye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ndryshme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kane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mangesi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serioz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5E5E5E"/>
          <w:spacing w:val="-17"/>
          <w:w w:val="223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Megjithate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13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perfshirj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pesh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6"/>
        </w:rPr>
        <w:t>k</w:t>
      </w:r>
      <w:r>
        <w:rPr>
          <w:rFonts w:ascii="Arial" w:hAnsi="Arial" w:cs="Arial" w:eastAsia="Arial"/>
          <w:sz w:val="17"/>
          <w:szCs w:val="17"/>
          <w:color w:val="181818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praktikat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49" w:lineRule="exact"/>
        <w:ind w:left="915" w:right="97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position w:val="1"/>
        </w:rPr>
        <w:t>zakonshme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313131"/>
          <w:spacing w:val="0"/>
          <w:w w:val="98"/>
          <w:i/>
          <w:position w:val="1"/>
        </w:rPr>
        <w:t>te</w:t>
      </w:r>
      <w:r>
        <w:rPr>
          <w:rFonts w:ascii="Times New Roman" w:hAnsi="Times New Roman" w:cs="Times New Roman" w:eastAsia="Times New Roman"/>
          <w:sz w:val="26"/>
          <w:szCs w:val="26"/>
          <w:color w:val="313131"/>
          <w:spacing w:val="-31"/>
          <w:w w:val="100"/>
          <w:i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  <w:position w:val="1"/>
        </w:rPr>
        <w:t>monitorimit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16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position w:val="1"/>
        </w:rPr>
        <w:t>(qasje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position w:val="1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37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position w:val="1"/>
        </w:rPr>
        <w:t>sipas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  <w:position w:val="1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9"/>
          <w:position w:val="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  <w:position w:val="1"/>
        </w:rPr>
        <w:t>rektive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  <w:position w:val="1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9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position w:val="1"/>
        </w:rPr>
        <w:t>Evropian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position w:val="1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position w:val="1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position w:val="1"/>
        </w:rPr>
        <w:t>Ujin)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position w:val="1"/>
        </w:rPr>
        <w:t>do</w:t>
      </w:r>
      <w:r>
        <w:rPr>
          <w:rFonts w:ascii="Arial" w:hAnsi="Arial" w:cs="Arial" w:eastAsia="Arial"/>
          <w:sz w:val="17"/>
          <w:szCs w:val="17"/>
          <w:color w:val="313131"/>
          <w:spacing w:val="5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position w:val="1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position w:val="1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position w:val="1"/>
        </w:rPr>
        <w:t>mbushe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position w:val="1"/>
        </w:rPr>
        <w:t>ket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  <w:position w:val="1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8"/>
          <w:w w:val="100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  <w:position w:val="1"/>
        </w:rPr>
        <w:t>bos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8"/>
          <w:position w:val="1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  <w:position w:val="1"/>
        </w:rPr>
        <w:t>li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19"/>
          <w:position w:val="1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  <w:position w:val="1"/>
        </w:rPr>
        <w:t>k.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jc w:val="both"/>
        <w:spacing w:after="0"/>
        <w:sectPr>
          <w:pgMar w:header="791" w:footer="823" w:top="1700" w:bottom="1020" w:left="1220" w:right="1220"/>
          <w:pgSz w:w="12240" w:h="15840"/>
        </w:sectPr>
      </w:pPr>
      <w:rPr/>
    </w:p>
    <w:p>
      <w:pPr>
        <w:spacing w:before="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0" w:lineRule="auto"/>
        <w:ind w:left="863" w:right="4328"/>
        <w:jc w:val="both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Arial" w:hAnsi="Arial" w:cs="Arial" w:eastAsia="Arial"/>
          <w:sz w:val="18"/>
          <w:szCs w:val="18"/>
          <w:color w:val="161616"/>
          <w:w w:val="95"/>
          <w:b/>
          <w:bCs/>
          <w:i/>
          <w:position w:val="-9"/>
        </w:rPr>
        <w:t>Ak</w:t>
      </w:r>
      <w:r>
        <w:rPr>
          <w:rFonts w:ascii="Arial" w:hAnsi="Arial" w:cs="Arial" w:eastAsia="Arial"/>
          <w:sz w:val="18"/>
          <w:szCs w:val="18"/>
          <w:color w:val="161616"/>
          <w:spacing w:val="-7"/>
          <w:w w:val="95"/>
          <w:b/>
          <w:bCs/>
          <w:i/>
          <w:position w:val="-9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4"/>
          <w:w w:val="109"/>
          <w:b/>
          <w:bCs/>
          <w:i/>
          <w:position w:val="-9"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5"/>
          <w:w w:val="88"/>
          <w:b/>
          <w:bCs/>
          <w:i/>
          <w:position w:val="-9"/>
        </w:rPr>
        <w:t>v</w:t>
      </w:r>
      <w:r>
        <w:rPr>
          <w:rFonts w:ascii="Arial" w:hAnsi="Arial" w:cs="Arial" w:eastAsia="Arial"/>
          <w:sz w:val="18"/>
          <w:szCs w:val="18"/>
          <w:color w:val="2F2F2F"/>
          <w:spacing w:val="-4"/>
          <w:w w:val="109"/>
          <w:b/>
          <w:bCs/>
          <w:i/>
          <w:position w:val="-9"/>
        </w:rPr>
        <w:t>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  <w:b/>
          <w:bCs/>
          <w:i/>
          <w:position w:val="-9"/>
        </w:rPr>
        <w:t>tet</w:t>
      </w:r>
      <w:r>
        <w:rPr>
          <w:rFonts w:ascii="Arial" w:hAnsi="Arial" w:cs="Arial" w:eastAsia="Arial"/>
          <w:sz w:val="18"/>
          <w:szCs w:val="18"/>
          <w:color w:val="161616"/>
          <w:spacing w:val="-4"/>
          <w:w w:val="100"/>
          <w:b/>
          <w:bCs/>
          <w:i/>
          <w:position w:val="-9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66"/>
          <w:b/>
          <w:bCs/>
          <w:i/>
          <w:position w:val="-9"/>
        </w:rPr>
        <w:t>: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b/>
          <w:bCs/>
          <w:i/>
          <w:position w:val="-9"/>
        </w:rPr>
        <w:t>                               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  <w:b/>
          <w:bCs/>
          <w:i/>
          <w:position w:val="-9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505050"/>
          <w:spacing w:val="0"/>
          <w:w w:val="100"/>
          <w:b/>
          <w:bCs/>
          <w:position w:val="0"/>
        </w:rPr>
        <w:t>M</w:t>
      </w:r>
      <w:r>
        <w:rPr>
          <w:rFonts w:ascii="Times New Roman" w:hAnsi="Times New Roman" w:cs="Times New Roman" w:eastAsia="Times New Roman"/>
          <w:sz w:val="16"/>
          <w:szCs w:val="16"/>
          <w:color w:val="505050"/>
          <w:spacing w:val="0"/>
          <w:w w:val="100"/>
          <w:b/>
          <w:bCs/>
          <w:position w:val="0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505050"/>
          <w:spacing w:val="-14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B6B6B"/>
          <w:spacing w:val="0"/>
          <w:w w:val="100"/>
          <w:b/>
          <w:bCs/>
          <w:position w:val="0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color w:val="6B6B6B"/>
          <w:spacing w:val="-3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505050"/>
          <w:spacing w:val="7"/>
          <w:w w:val="100"/>
          <w:b/>
          <w:bCs/>
          <w:position w:val="0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6B6B6B"/>
          <w:spacing w:val="-3"/>
          <w:w w:val="100"/>
          <w:b/>
          <w:bCs/>
          <w:position w:val="0"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505050"/>
          <w:spacing w:val="0"/>
          <w:w w:val="100"/>
          <w:b/>
          <w:bCs/>
          <w:position w:val="0"/>
        </w:rPr>
        <w:t>TRI</w:t>
      </w:r>
      <w:r>
        <w:rPr>
          <w:rFonts w:ascii="Times New Roman" w:hAnsi="Times New Roman" w:cs="Times New Roman" w:eastAsia="Times New Roman"/>
          <w:sz w:val="16"/>
          <w:szCs w:val="16"/>
          <w:color w:val="505050"/>
          <w:spacing w:val="0"/>
          <w:w w:val="100"/>
          <w:b/>
          <w:bCs/>
          <w:position w:val="0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505050"/>
          <w:spacing w:val="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505050"/>
          <w:spacing w:val="35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B6B6B"/>
          <w:spacing w:val="0"/>
          <w:w w:val="100"/>
          <w:b/>
          <w:bCs/>
          <w:position w:val="0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6B6B6B"/>
          <w:spacing w:val="35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505050"/>
          <w:spacing w:val="0"/>
          <w:w w:val="100"/>
          <w:b/>
          <w:bCs/>
          <w:position w:val="0"/>
        </w:rPr>
        <w:t>M</w:t>
      </w:r>
      <w:r>
        <w:rPr>
          <w:rFonts w:ascii="Times New Roman" w:hAnsi="Times New Roman" w:cs="Times New Roman" w:eastAsia="Times New Roman"/>
          <w:sz w:val="16"/>
          <w:szCs w:val="16"/>
          <w:color w:val="505050"/>
          <w:spacing w:val="6"/>
          <w:w w:val="100"/>
          <w:b/>
          <w:bCs/>
          <w:position w:val="0"/>
        </w:rPr>
        <w:t>J</w:t>
      </w:r>
      <w:r>
        <w:rPr>
          <w:rFonts w:ascii="Times New Roman" w:hAnsi="Times New Roman" w:cs="Times New Roman" w:eastAsia="Times New Roman"/>
          <w:sz w:val="16"/>
          <w:szCs w:val="16"/>
          <w:color w:val="6B6B6B"/>
          <w:spacing w:val="8"/>
          <w:w w:val="100"/>
          <w:b/>
          <w:bCs/>
          <w:position w:val="0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505050"/>
          <w:spacing w:val="0"/>
          <w:w w:val="100"/>
          <w:b/>
          <w:bCs/>
          <w:position w:val="0"/>
        </w:rPr>
        <w:t>DI</w:t>
      </w:r>
      <w:r>
        <w:rPr>
          <w:rFonts w:ascii="Times New Roman" w:hAnsi="Times New Roman" w:cs="Times New Roman" w:eastAsia="Times New Roman"/>
          <w:sz w:val="16"/>
          <w:szCs w:val="16"/>
          <w:color w:val="505050"/>
          <w:spacing w:val="8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B6B6B"/>
          <w:spacing w:val="9"/>
          <w:w w:val="103"/>
          <w:b/>
          <w:bCs/>
          <w:position w:val="0"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505050"/>
          <w:spacing w:val="0"/>
          <w:w w:val="113"/>
          <w:b/>
          <w:bCs/>
          <w:position w:val="0"/>
        </w:rPr>
        <w:t>IT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88" w:lineRule="auto"/>
        <w:ind w:left="1487" w:right="844" w:firstLine="-29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a.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2F2F2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Mo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050505"/>
          <w:spacing w:val="-1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0"/>
        </w:rPr>
        <w:t>to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21"/>
        </w:rPr>
        <w:t>r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5"/>
        </w:rPr>
        <w:t>min</w:t>
      </w:r>
      <w:r>
        <w:rPr>
          <w:rFonts w:ascii="Arial" w:hAnsi="Arial" w:cs="Arial" w:eastAsia="Arial"/>
          <w:sz w:val="17"/>
          <w:szCs w:val="17"/>
          <w:color w:val="2F2F2F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perio</w:t>
      </w:r>
      <w:r>
        <w:rPr>
          <w:rFonts w:ascii="Arial" w:hAnsi="Arial" w:cs="Arial" w:eastAsia="Arial"/>
          <w:sz w:val="17"/>
          <w:szCs w:val="17"/>
          <w:color w:val="2F2F2F"/>
          <w:spacing w:val="-7"/>
          <w:w w:val="113"/>
        </w:rPr>
        <w:t>d</w:t>
      </w:r>
      <w:r>
        <w:rPr>
          <w:rFonts w:ascii="Arial" w:hAnsi="Arial" w:cs="Arial" w:eastAsia="Arial"/>
          <w:sz w:val="17"/>
          <w:szCs w:val="17"/>
          <w:color w:val="161616"/>
          <w:spacing w:val="-1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2"/>
        </w:rPr>
        <w:t>k</w:t>
      </w:r>
      <w:r>
        <w:rPr>
          <w:rFonts w:ascii="Arial" w:hAnsi="Arial" w:cs="Arial" w:eastAsia="Arial"/>
          <w:sz w:val="17"/>
          <w:szCs w:val="17"/>
          <w:color w:val="2F2F2F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pakte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here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F2F2F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muaj)</w:t>
      </w:r>
      <w:r>
        <w:rPr>
          <w:rFonts w:ascii="Arial" w:hAnsi="Arial" w:cs="Arial" w:eastAsia="Arial"/>
          <w:sz w:val="17"/>
          <w:szCs w:val="17"/>
          <w:color w:val="2F2F2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8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1"/>
        </w:rPr>
        <w:t>c</w:t>
      </w:r>
      <w:r>
        <w:rPr>
          <w:rFonts w:ascii="Arial" w:hAnsi="Arial" w:cs="Arial" w:eastAsia="Arial"/>
          <w:sz w:val="17"/>
          <w:szCs w:val="17"/>
          <w:color w:val="2F2F2F"/>
          <w:spacing w:val="6"/>
          <w:w w:val="101"/>
        </w:rPr>
        <w:t>i</w:t>
      </w:r>
      <w:r>
        <w:rPr>
          <w:rFonts w:ascii="Arial" w:hAnsi="Arial" w:cs="Arial" w:eastAsia="Arial"/>
          <w:sz w:val="17"/>
          <w:szCs w:val="17"/>
          <w:color w:val="050505"/>
          <w:spacing w:val="4"/>
          <w:w w:val="128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3"/>
        </w:rPr>
        <w:t>esise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uji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F2F2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Di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104"/>
        </w:rPr>
        <w:t>v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42"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1"/>
        </w:rPr>
        <w:t>ake-Karavast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2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Agjenci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Kombetar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Mjedi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110"/>
        </w:rPr>
        <w:t>s</w:t>
      </w:r>
      <w:r>
        <w:rPr>
          <w:rFonts w:ascii="Arial" w:hAnsi="Arial" w:cs="Arial" w:eastAsia="Arial"/>
          <w:sz w:val="17"/>
          <w:szCs w:val="17"/>
          <w:color w:val="161616"/>
          <w:spacing w:val="-1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55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F2F2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perputhj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15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2F2F2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Direktive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1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Evropian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Ujit.</w:t>
      </w:r>
      <w:r>
        <w:rPr>
          <w:rFonts w:ascii="Arial" w:hAnsi="Arial" w:cs="Arial" w:eastAsia="Arial"/>
          <w:sz w:val="17"/>
          <w:szCs w:val="17"/>
          <w:color w:val="2F2F2F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Monito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4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6"/>
        </w:rPr>
        <w:t>mi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perfshi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-9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variabla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integrua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-21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biolog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10"/>
        </w:rPr>
        <w:t>j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ke</w:t>
      </w:r>
      <w:r>
        <w:rPr>
          <w:rFonts w:ascii="Arial" w:hAnsi="Arial" w:cs="Arial" w:eastAsia="Arial"/>
          <w:sz w:val="17"/>
          <w:szCs w:val="17"/>
          <w:color w:val="2F2F2F"/>
          <w:spacing w:val="8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F2F2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jo-biolog</w:t>
      </w:r>
      <w:r>
        <w:rPr>
          <w:rFonts w:ascii="Arial" w:hAnsi="Arial" w:cs="Arial" w:eastAsia="Arial"/>
          <w:sz w:val="17"/>
          <w:szCs w:val="17"/>
          <w:color w:val="2F2F2F"/>
          <w:spacing w:val="7"/>
          <w:w w:val="113"/>
        </w:rPr>
        <w:t>j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ke</w:t>
      </w:r>
      <w:r>
        <w:rPr>
          <w:rFonts w:ascii="Arial" w:hAnsi="Arial" w:cs="Arial" w:eastAsia="Arial"/>
          <w:sz w:val="17"/>
          <w:szCs w:val="17"/>
          <w:color w:val="2F2F2F"/>
          <w:spacing w:val="-14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perfshi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4"/>
        </w:rPr>
        <w:t>metalet</w:t>
      </w:r>
      <w:r>
        <w:rPr>
          <w:rFonts w:ascii="Arial" w:hAnsi="Arial" w:cs="Arial" w:eastAsia="Arial"/>
          <w:sz w:val="17"/>
          <w:szCs w:val="17"/>
          <w:color w:val="2F2F2F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6"/>
        </w:rPr>
        <w:t>renda.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88" w:lineRule="auto"/>
        <w:ind w:left="1497" w:right="936" w:firstLine="-307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b.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2F2F2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5"/>
        </w:rPr>
        <w:t>Mo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115"/>
        </w:rPr>
        <w:t>n</w:t>
      </w:r>
      <w:r>
        <w:rPr>
          <w:rFonts w:ascii="Arial" w:hAnsi="Arial" w:cs="Arial" w:eastAsia="Arial"/>
          <w:sz w:val="17"/>
          <w:szCs w:val="17"/>
          <w:color w:val="050505"/>
          <w:spacing w:val="-1"/>
          <w:w w:val="115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5"/>
        </w:rPr>
        <w:t>to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15"/>
        </w:rPr>
        <w:t>r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15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5"/>
        </w:rPr>
        <w:t>mi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-59"/>
          <w:w w:val="193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kapjes</w:t>
      </w:r>
      <w:r>
        <w:rPr>
          <w:rFonts w:ascii="Arial" w:hAnsi="Arial" w:cs="Arial" w:eastAsia="Arial"/>
          <w:sz w:val="17"/>
          <w:szCs w:val="17"/>
          <w:color w:val="2F2F2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F2F2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2"/>
        </w:rPr>
        <w:t>pesh</w:t>
      </w:r>
      <w:r>
        <w:rPr>
          <w:rFonts w:ascii="Arial" w:hAnsi="Arial" w:cs="Arial" w:eastAsia="Arial"/>
          <w:sz w:val="17"/>
          <w:szCs w:val="17"/>
          <w:color w:val="2F2F2F"/>
          <w:spacing w:val="7"/>
          <w:w w:val="102"/>
        </w:rPr>
        <w:t>k</w:t>
      </w:r>
      <w:r>
        <w:rPr>
          <w:rFonts w:ascii="Arial" w:hAnsi="Arial" w:cs="Arial" w:eastAsia="Arial"/>
          <w:sz w:val="17"/>
          <w:szCs w:val="17"/>
          <w:color w:val="161616"/>
          <w:spacing w:val="2"/>
          <w:w w:val="108"/>
        </w:rPr>
        <w:t>u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33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F2F2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zona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76"/>
        </w:rPr>
        <w:t>kyc;: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76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5"/>
        </w:rPr>
        <w:t>Pelika</w:t>
      </w:r>
      <w:r>
        <w:rPr>
          <w:rFonts w:ascii="Arial" w:hAnsi="Arial" w:cs="Arial" w:eastAsia="Arial"/>
          <w:sz w:val="17"/>
          <w:szCs w:val="17"/>
          <w:color w:val="2F2F2F"/>
          <w:spacing w:val="-9"/>
          <w:w w:val="106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46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45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87"/>
        </w:rPr>
        <w:t>kac;:urr</w:t>
      </w:r>
      <w:r>
        <w:rPr>
          <w:rFonts w:ascii="Arial" w:hAnsi="Arial" w:cs="Arial" w:eastAsia="Arial"/>
          <w:sz w:val="17"/>
          <w:szCs w:val="17"/>
          <w:color w:val="2F2F2F"/>
          <w:spacing w:val="9"/>
          <w:w w:val="88"/>
        </w:rPr>
        <w:t>e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28"/>
        </w:rPr>
        <w:t>l</w:t>
      </w:r>
      <w:r>
        <w:rPr>
          <w:rFonts w:ascii="Arial" w:hAnsi="Arial" w:cs="Arial" w:eastAsia="Arial"/>
          <w:sz w:val="17"/>
          <w:szCs w:val="17"/>
          <w:color w:val="050505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11"/>
          <w:w w:val="96"/>
        </w:rPr>
        <w:t>(</w:t>
      </w:r>
      <w:r>
        <w:rPr>
          <w:rFonts w:ascii="Arial" w:hAnsi="Arial" w:cs="Arial" w:eastAsia="Arial"/>
          <w:sz w:val="17"/>
          <w:szCs w:val="17"/>
          <w:color w:val="161616"/>
          <w:spacing w:val="5"/>
          <w:w w:val="85"/>
        </w:rPr>
        <w:t>K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8"/>
        </w:rPr>
        <w:t>arava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98"/>
        </w:rPr>
        <w:t>s</w:t>
      </w:r>
      <w:r>
        <w:rPr>
          <w:rFonts w:ascii="Arial" w:hAnsi="Arial" w:cs="Arial" w:eastAsia="Arial"/>
          <w:sz w:val="17"/>
          <w:szCs w:val="17"/>
          <w:color w:val="161616"/>
          <w:spacing w:val="1"/>
          <w:w w:val="133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6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6"/>
          <w:w w:val="95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Narte</w:t>
      </w:r>
      <w:r>
        <w:rPr>
          <w:rFonts w:ascii="Arial" w:hAnsi="Arial" w:cs="Arial" w:eastAsia="Arial"/>
          <w:sz w:val="17"/>
          <w:szCs w:val="17"/>
          <w:color w:val="2F2F2F"/>
          <w:spacing w:val="-8"/>
          <w:w w:val="109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Shkoder,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Kun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61616"/>
          <w:spacing w:val="1"/>
          <w:w w:val="100"/>
        </w:rPr>
        <w:t>-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Vain,</w:t>
      </w:r>
      <w:r>
        <w:rPr>
          <w:rFonts w:ascii="Arial" w:hAnsi="Arial" w:cs="Arial" w:eastAsia="Arial"/>
          <w:sz w:val="17"/>
          <w:szCs w:val="17"/>
          <w:color w:val="2F2F2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Patak</w:t>
      </w:r>
      <w:r>
        <w:rPr>
          <w:rFonts w:ascii="Arial" w:hAnsi="Arial" w:cs="Arial" w:eastAsia="Arial"/>
          <w:sz w:val="17"/>
          <w:szCs w:val="17"/>
          <w:color w:val="2F2F2F"/>
          <w:spacing w:val="6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Thane,</w:t>
      </w:r>
      <w:r>
        <w:rPr>
          <w:rFonts w:ascii="Arial" w:hAnsi="Arial" w:cs="Arial" w:eastAsia="Arial"/>
          <w:sz w:val="17"/>
          <w:szCs w:val="17"/>
          <w:color w:val="2F2F2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Butrint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-25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etj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2F2F2F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nepermje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2F2F2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programi</w:t>
      </w:r>
      <w:r>
        <w:rPr>
          <w:rFonts w:ascii="Arial" w:hAnsi="Arial" w:cs="Arial" w:eastAsia="Arial"/>
          <w:sz w:val="17"/>
          <w:szCs w:val="17"/>
          <w:color w:val="2F2F2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spec</w:t>
      </w:r>
      <w:r>
        <w:rPr>
          <w:rFonts w:ascii="Arial" w:hAnsi="Arial" w:cs="Arial" w:eastAsia="Arial"/>
          <w:sz w:val="17"/>
          <w:szCs w:val="17"/>
          <w:color w:val="2F2F2F"/>
          <w:spacing w:val="-15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61616"/>
          <w:spacing w:val="5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ic</w:t>
      </w:r>
      <w:r>
        <w:rPr>
          <w:rFonts w:ascii="Arial" w:hAnsi="Arial" w:cs="Arial" w:eastAsia="Arial"/>
          <w:sz w:val="17"/>
          <w:szCs w:val="17"/>
          <w:color w:val="2F2F2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4"/>
        </w:rPr>
        <w:t>monitorimit</w:t>
      </w:r>
      <w:r>
        <w:rPr>
          <w:rFonts w:ascii="Arial" w:hAnsi="Arial" w:cs="Arial" w:eastAsia="Arial"/>
          <w:sz w:val="17"/>
          <w:szCs w:val="17"/>
          <w:color w:val="2F2F2F"/>
          <w:spacing w:val="-15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F2F2F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ne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bas</w:t>
      </w:r>
      <w:r>
        <w:rPr>
          <w:rFonts w:ascii="Arial" w:hAnsi="Arial" w:cs="Arial" w:eastAsia="Arial"/>
          <w:sz w:val="17"/>
          <w:szCs w:val="17"/>
          <w:color w:val="2F2F2F"/>
          <w:spacing w:val="-10"/>
          <w:w w:val="107"/>
        </w:rPr>
        <w:t>h</w:t>
      </w:r>
      <w:r>
        <w:rPr>
          <w:rFonts w:ascii="Arial" w:hAnsi="Arial" w:cs="Arial" w:eastAsia="Arial"/>
          <w:sz w:val="17"/>
          <w:szCs w:val="17"/>
          <w:color w:val="161616"/>
          <w:spacing w:val="2"/>
          <w:w w:val="107"/>
        </w:rPr>
        <w:t>k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epu</w:t>
      </w:r>
      <w:r>
        <w:rPr>
          <w:rFonts w:ascii="Arial" w:hAnsi="Arial" w:cs="Arial" w:eastAsia="Arial"/>
          <w:sz w:val="17"/>
          <w:szCs w:val="17"/>
          <w:color w:val="2F2F2F"/>
          <w:spacing w:val="-1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161616"/>
          <w:spacing w:val="10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m</w:t>
      </w:r>
      <w:r>
        <w:rPr>
          <w:rFonts w:ascii="Arial" w:hAnsi="Arial" w:cs="Arial" w:eastAsia="Arial"/>
          <w:sz w:val="17"/>
          <w:szCs w:val="17"/>
          <w:color w:val="2F2F2F"/>
          <w:spacing w:val="-2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2F2F2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sherbime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zyrtar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pergjegjese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2F2F2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mbledhjen</w:t>
      </w:r>
      <w:r>
        <w:rPr>
          <w:rFonts w:ascii="Arial" w:hAnsi="Arial" w:cs="Arial" w:eastAsia="Arial"/>
          <w:sz w:val="17"/>
          <w:szCs w:val="17"/>
          <w:color w:val="2F2F2F"/>
          <w:spacing w:val="-15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7"/>
          <w:w w:val="113"/>
        </w:rPr>
        <w:t>d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7"/>
        </w:rPr>
        <w:t>h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5"/>
        </w:rPr>
        <w:t>enav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505050"/>
          <w:spacing w:val="0"/>
          <w:w w:val="168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190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c.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2F2F2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6"/>
        </w:rPr>
        <w:t>Mo</w:t>
      </w:r>
      <w:r>
        <w:rPr>
          <w:rFonts w:ascii="Arial" w:hAnsi="Arial" w:cs="Arial" w:eastAsia="Arial"/>
          <w:sz w:val="17"/>
          <w:szCs w:val="17"/>
          <w:color w:val="2F2F2F"/>
          <w:spacing w:val="-10"/>
          <w:w w:val="116"/>
        </w:rPr>
        <w:t>n</w:t>
      </w:r>
      <w:r>
        <w:rPr>
          <w:rFonts w:ascii="Arial" w:hAnsi="Arial" w:cs="Arial" w:eastAsia="Arial"/>
          <w:sz w:val="17"/>
          <w:szCs w:val="17"/>
          <w:color w:val="050505"/>
          <w:spacing w:val="-1"/>
          <w:w w:val="116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6"/>
        </w:rPr>
        <w:t>to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16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6"/>
        </w:rPr>
        <w:t>m</w:t>
      </w:r>
      <w:r>
        <w:rPr>
          <w:rFonts w:ascii="Arial" w:hAnsi="Arial" w:cs="Arial" w:eastAsia="Arial"/>
          <w:sz w:val="17"/>
          <w:szCs w:val="17"/>
          <w:color w:val="2F2F2F"/>
          <w:spacing w:val="-25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8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cilesise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8"/>
        </w:rPr>
        <w:t>se</w:t>
      </w:r>
      <w:r>
        <w:rPr>
          <w:rFonts w:ascii="Arial" w:hAnsi="Arial" w:cs="Arial" w:eastAsia="Arial"/>
          <w:sz w:val="17"/>
          <w:szCs w:val="17"/>
          <w:color w:val="2F2F2F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habitatev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uj</w:t>
      </w:r>
      <w:r>
        <w:rPr>
          <w:rFonts w:ascii="Arial" w:hAnsi="Arial" w:cs="Arial" w:eastAsia="Arial"/>
          <w:sz w:val="17"/>
          <w:szCs w:val="17"/>
          <w:color w:val="2F2F2F"/>
          <w:spacing w:val="-9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161616"/>
          <w:spacing w:val="-6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nepermje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2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bioindikatorev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2F2F2F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Lunde</w:t>
      </w:r>
      <w:r>
        <w:rPr>
          <w:rFonts w:ascii="Arial" w:hAnsi="Arial" w:cs="Arial" w:eastAsia="Arial"/>
          <w:sz w:val="17"/>
          <w:szCs w:val="17"/>
          <w:color w:val="2F2F2F"/>
          <w:spacing w:val="-3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61616"/>
          <w:spacing w:val="1"/>
          <w:w w:val="100"/>
        </w:rPr>
        <w:t>z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9"/>
        </w:rPr>
        <w:t>(L</w:t>
      </w:r>
      <w:r>
        <w:rPr>
          <w:rFonts w:ascii="Arial" w:hAnsi="Arial" w:cs="Arial" w:eastAsia="Arial"/>
          <w:sz w:val="17"/>
          <w:szCs w:val="17"/>
          <w:color w:val="2F2F2F"/>
          <w:spacing w:val="-8"/>
          <w:w w:val="99"/>
        </w:rPr>
        <w:t>u</w:t>
      </w:r>
      <w:r>
        <w:rPr>
          <w:rFonts w:ascii="Arial" w:hAnsi="Arial" w:cs="Arial" w:eastAsia="Arial"/>
          <w:sz w:val="17"/>
          <w:szCs w:val="17"/>
          <w:color w:val="161616"/>
          <w:spacing w:val="-5"/>
          <w:w w:val="155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1"/>
        </w:rPr>
        <w:t>ra</w:t>
      </w:r>
      <w:r>
        <w:rPr>
          <w:rFonts w:ascii="Arial" w:hAnsi="Arial" w:cs="Arial" w:eastAsia="Arial"/>
          <w:sz w:val="17"/>
          <w:szCs w:val="17"/>
          <w:color w:val="2F2F2F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11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utra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)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2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50505"/>
          <w:spacing w:val="-5"/>
          <w:w w:val="155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2"/>
        </w:rPr>
        <w:t>j.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873" w:right="739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8"/>
          <w:szCs w:val="18"/>
          <w:color w:val="161616"/>
          <w:w w:val="86"/>
          <w:b/>
          <w:bCs/>
          <w:i/>
        </w:rPr>
        <w:t>P</w:t>
      </w:r>
      <w:r>
        <w:rPr>
          <w:rFonts w:ascii="Arial" w:hAnsi="Arial" w:cs="Arial" w:eastAsia="Arial"/>
          <w:sz w:val="18"/>
          <w:szCs w:val="18"/>
          <w:color w:val="161616"/>
          <w:spacing w:val="7"/>
          <w:w w:val="87"/>
          <w:b/>
          <w:bCs/>
          <w:i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91"/>
          <w:b/>
          <w:bCs/>
          <w:i/>
        </w:rPr>
        <w:t>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3"/>
          <w:b/>
          <w:bCs/>
          <w:i/>
        </w:rPr>
        <w:t>o</w:t>
      </w:r>
      <w:r>
        <w:rPr>
          <w:rFonts w:ascii="Arial" w:hAnsi="Arial" w:cs="Arial" w:eastAsia="Arial"/>
          <w:sz w:val="18"/>
          <w:szCs w:val="18"/>
          <w:color w:val="161616"/>
          <w:spacing w:val="-2"/>
          <w:w w:val="94"/>
          <w:b/>
          <w:bCs/>
          <w:i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-4"/>
          <w:w w:val="109"/>
          <w:b/>
          <w:bCs/>
          <w:i/>
        </w:rPr>
        <w:t>i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2"/>
          <w:b/>
          <w:bCs/>
          <w:i/>
        </w:rPr>
        <w:t>te</w:t>
      </w:r>
      <w:r>
        <w:rPr>
          <w:rFonts w:ascii="Arial" w:hAnsi="Arial" w:cs="Arial" w:eastAsia="Arial"/>
          <w:sz w:val="18"/>
          <w:szCs w:val="18"/>
          <w:color w:val="050505"/>
          <w:spacing w:val="2"/>
          <w:w w:val="102"/>
          <w:b/>
          <w:bCs/>
          <w:i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  <w:b/>
          <w:bCs/>
          <w:i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  <w:b/>
          <w:bCs/>
          <w:i/>
        </w:rPr>
        <w:t>:</w:t>
      </w:r>
      <w:r>
        <w:rPr>
          <w:rFonts w:ascii="Arial" w:hAnsi="Arial" w:cs="Arial" w:eastAsia="Arial"/>
          <w:sz w:val="18"/>
          <w:szCs w:val="18"/>
          <w:color w:val="2F2F2F"/>
          <w:spacing w:val="-23"/>
          <w:w w:val="100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7"/>
          <w:w w:val="177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mesem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873" w:right="98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8"/>
          <w:szCs w:val="18"/>
          <w:color w:val="161616"/>
          <w:spacing w:val="0"/>
          <w:w w:val="94"/>
          <w:b/>
          <w:bCs/>
          <w:i/>
        </w:rPr>
        <w:t>Pergjegje</w:t>
      </w:r>
      <w:r>
        <w:rPr>
          <w:rFonts w:ascii="Arial" w:hAnsi="Arial" w:cs="Arial" w:eastAsia="Arial"/>
          <w:sz w:val="18"/>
          <w:szCs w:val="18"/>
          <w:color w:val="161616"/>
          <w:spacing w:val="4"/>
          <w:w w:val="94"/>
          <w:b/>
          <w:bCs/>
          <w:i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94"/>
          <w:b/>
          <w:bCs/>
          <w:i/>
        </w:rPr>
        <w:t>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4"/>
          <w:b/>
          <w:bCs/>
          <w:i/>
        </w:rPr>
        <w:t>a: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4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4"/>
        </w:rPr>
        <w:t>AKZM,</w:t>
      </w:r>
      <w:r>
        <w:rPr>
          <w:rFonts w:ascii="Arial" w:hAnsi="Arial" w:cs="Arial" w:eastAsia="Arial"/>
          <w:sz w:val="17"/>
          <w:szCs w:val="17"/>
          <w:color w:val="2F2F2F"/>
          <w:spacing w:val="6"/>
          <w:w w:val="94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ARZ</w:t>
      </w:r>
      <w:r>
        <w:rPr>
          <w:rFonts w:ascii="Arial" w:hAnsi="Arial" w:cs="Arial" w:eastAsia="Arial"/>
          <w:sz w:val="17"/>
          <w:szCs w:val="17"/>
          <w:color w:val="2F2F2F"/>
          <w:spacing w:val="-15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161616"/>
          <w:spacing w:val="1"/>
          <w:w w:val="100"/>
        </w:rPr>
        <w:t>-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6"/>
        </w:rPr>
        <w:t>Fi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161616"/>
          <w:spacing w:val="-11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44"/>
        </w:rPr>
        <w:t>it,</w:t>
      </w:r>
      <w:r>
        <w:rPr>
          <w:rFonts w:ascii="Arial" w:hAnsi="Arial" w:cs="Arial" w:eastAsia="Arial"/>
          <w:sz w:val="17"/>
          <w:szCs w:val="17"/>
          <w:color w:val="2F2F2F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5"/>
        </w:rPr>
        <w:t>K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96"/>
        </w:rPr>
        <w:t>o</w:t>
      </w:r>
      <w:r>
        <w:rPr>
          <w:rFonts w:ascii="Arial" w:hAnsi="Arial" w:cs="Arial" w:eastAsia="Arial"/>
          <w:sz w:val="17"/>
          <w:szCs w:val="17"/>
          <w:color w:val="161616"/>
          <w:spacing w:val="-6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76"/>
        </w:rPr>
        <w:t>c;:es,</w:t>
      </w:r>
      <w:r>
        <w:rPr>
          <w:rFonts w:ascii="Arial" w:hAnsi="Arial" w:cs="Arial" w:eastAsia="Arial"/>
          <w:sz w:val="17"/>
          <w:szCs w:val="17"/>
          <w:color w:val="2F2F2F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Shko</w:t>
      </w:r>
      <w:r>
        <w:rPr>
          <w:rFonts w:ascii="Arial" w:hAnsi="Arial" w:cs="Arial" w:eastAsia="Arial"/>
          <w:sz w:val="17"/>
          <w:szCs w:val="17"/>
          <w:color w:val="2F2F2F"/>
          <w:spacing w:val="-7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161616"/>
          <w:spacing w:val="-6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es</w:t>
      </w:r>
      <w:r>
        <w:rPr>
          <w:rFonts w:ascii="Arial" w:hAnsi="Arial" w:cs="Arial" w:eastAsia="Arial"/>
          <w:sz w:val="17"/>
          <w:szCs w:val="17"/>
          <w:color w:val="2F2F2F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and</w:t>
      </w:r>
      <w:r>
        <w:rPr>
          <w:rFonts w:ascii="Arial" w:hAnsi="Arial" w:cs="Arial" w:eastAsia="Arial"/>
          <w:sz w:val="17"/>
          <w:szCs w:val="17"/>
          <w:color w:val="2F2F2F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Vlores;</w:t>
      </w:r>
      <w:r>
        <w:rPr>
          <w:rFonts w:ascii="Arial" w:hAnsi="Arial" w:cs="Arial" w:eastAsia="Arial"/>
          <w:sz w:val="17"/>
          <w:szCs w:val="17"/>
          <w:color w:val="2F2F2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14"/>
          <w:w w:val="113"/>
        </w:rPr>
        <w:t>D</w:t>
      </w:r>
      <w:r>
        <w:rPr>
          <w:rFonts w:ascii="Arial" w:hAnsi="Arial" w:cs="Arial" w:eastAsia="Arial"/>
          <w:sz w:val="17"/>
          <w:szCs w:val="17"/>
          <w:color w:val="161616"/>
          <w:spacing w:val="-7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ejtori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12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Bio</w:t>
      </w:r>
      <w:r>
        <w:rPr>
          <w:rFonts w:ascii="Arial" w:hAnsi="Arial" w:cs="Arial" w:eastAsia="Arial"/>
          <w:sz w:val="17"/>
          <w:szCs w:val="17"/>
          <w:color w:val="2F2F2F"/>
          <w:spacing w:val="-8"/>
          <w:w w:val="109"/>
        </w:rPr>
        <w:t>d</w:t>
      </w:r>
      <w:r>
        <w:rPr>
          <w:rFonts w:ascii="Arial" w:hAnsi="Arial" w:cs="Arial" w:eastAsia="Arial"/>
          <w:sz w:val="17"/>
          <w:szCs w:val="17"/>
          <w:color w:val="161616"/>
          <w:spacing w:val="-1"/>
          <w:w w:val="109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ve</w:t>
      </w:r>
      <w:r>
        <w:rPr>
          <w:rFonts w:ascii="Arial" w:hAnsi="Arial" w:cs="Arial" w:eastAsia="Arial"/>
          <w:sz w:val="17"/>
          <w:szCs w:val="17"/>
          <w:color w:val="161616"/>
          <w:spacing w:val="-5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sitetit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dhe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2" w:after="0" w:line="240" w:lineRule="auto"/>
        <w:ind w:left="873" w:right="6681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Zonav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15"/>
        </w:rPr>
        <w:t>M</w:t>
      </w:r>
      <w:r>
        <w:rPr>
          <w:rFonts w:ascii="Arial" w:hAnsi="Arial" w:cs="Arial" w:eastAsia="Arial"/>
          <w:sz w:val="17"/>
          <w:szCs w:val="17"/>
          <w:color w:val="161616"/>
          <w:spacing w:val="-13"/>
          <w:w w:val="115"/>
        </w:rPr>
        <w:t>b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5"/>
        </w:rPr>
        <w:t>ro</w:t>
      </w:r>
      <w:r>
        <w:rPr>
          <w:rFonts w:ascii="Arial" w:hAnsi="Arial" w:cs="Arial" w:eastAsia="Arial"/>
          <w:sz w:val="17"/>
          <w:szCs w:val="17"/>
          <w:color w:val="161616"/>
          <w:spacing w:val="-8"/>
          <w:w w:val="115"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5"/>
        </w:rPr>
        <w:t>tur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5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(M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11"/>
        </w:rPr>
        <w:t>o</w:t>
      </w:r>
      <w:r>
        <w:rPr>
          <w:rFonts w:ascii="Arial" w:hAnsi="Arial" w:cs="Arial" w:eastAsia="Arial"/>
          <w:sz w:val="17"/>
          <w:szCs w:val="17"/>
          <w:color w:val="161616"/>
          <w:spacing w:val="-7"/>
          <w:w w:val="84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2"/>
        </w:rPr>
        <w:t>)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1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77" w:lineRule="auto"/>
        <w:ind w:left="882" w:right="914" w:firstLine="-1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8"/>
          <w:szCs w:val="18"/>
          <w:color w:val="161616"/>
          <w:w w:val="91"/>
          <w:b/>
          <w:bCs/>
          <w:i/>
        </w:rPr>
        <w:t>P</w:t>
      </w:r>
      <w:r>
        <w:rPr>
          <w:rFonts w:ascii="Arial" w:hAnsi="Arial" w:cs="Arial" w:eastAsia="Arial"/>
          <w:sz w:val="18"/>
          <w:szCs w:val="18"/>
          <w:color w:val="161616"/>
          <w:spacing w:val="1"/>
          <w:w w:val="91"/>
          <w:b/>
          <w:bCs/>
          <w:i/>
        </w:rPr>
        <w:t>o</w:t>
      </w:r>
      <w:r>
        <w:rPr>
          <w:rFonts w:ascii="Arial" w:hAnsi="Arial" w:cs="Arial" w:eastAsia="Arial"/>
          <w:sz w:val="18"/>
          <w:szCs w:val="18"/>
          <w:color w:val="161616"/>
          <w:spacing w:val="-1"/>
          <w:w w:val="91"/>
          <w:b/>
          <w:bCs/>
          <w:i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107"/>
          <w:b/>
          <w:bCs/>
          <w:i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19"/>
          <w:b/>
          <w:bCs/>
          <w:i/>
        </w:rPr>
        <w:t>t</w:t>
      </w:r>
      <w:r>
        <w:rPr>
          <w:rFonts w:ascii="Arial" w:hAnsi="Arial" w:cs="Arial" w:eastAsia="Arial"/>
          <w:sz w:val="18"/>
          <w:szCs w:val="18"/>
          <w:color w:val="161616"/>
          <w:spacing w:val="-22"/>
          <w:w w:val="100"/>
          <w:b/>
          <w:bCs/>
          <w:i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  <w:b/>
          <w:bCs/>
          <w:i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-19"/>
          <w:w w:val="100"/>
          <w:b/>
          <w:bCs/>
          <w:i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  <w:b/>
          <w:bCs/>
          <w:i/>
        </w:rPr>
        <w:t>tjer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  <w:b/>
          <w:bCs/>
          <w:i/>
        </w:rPr>
        <w:t>a</w:t>
      </w:r>
      <w:r>
        <w:rPr>
          <w:rFonts w:ascii="Arial" w:hAnsi="Arial" w:cs="Arial" w:eastAsia="Arial"/>
          <w:sz w:val="18"/>
          <w:szCs w:val="18"/>
          <w:color w:val="161616"/>
          <w:spacing w:val="-10"/>
          <w:w w:val="100"/>
          <w:b/>
          <w:bCs/>
          <w:i/>
        </w:rPr>
        <w:t> </w:t>
      </w:r>
      <w:r>
        <w:rPr>
          <w:rFonts w:ascii="Arial" w:hAnsi="Arial" w:cs="Arial" w:eastAsia="Arial"/>
          <w:sz w:val="18"/>
          <w:szCs w:val="18"/>
          <w:color w:val="050505"/>
          <w:spacing w:val="0"/>
          <w:w w:val="100"/>
          <w:b/>
          <w:bCs/>
          <w:i/>
        </w:rPr>
        <w:t>te</w:t>
      </w:r>
      <w:r>
        <w:rPr>
          <w:rFonts w:ascii="Arial" w:hAnsi="Arial" w:cs="Arial" w:eastAsia="Arial"/>
          <w:sz w:val="18"/>
          <w:szCs w:val="18"/>
          <w:color w:val="050505"/>
          <w:spacing w:val="-11"/>
          <w:w w:val="100"/>
          <w:b/>
          <w:bCs/>
          <w:i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1"/>
          <w:b/>
          <w:bCs/>
          <w:i/>
        </w:rPr>
        <w:t>interesura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1"/>
          <w:b/>
          <w:bCs/>
          <w:i/>
        </w:rPr>
        <w:t>:</w:t>
      </w:r>
      <w:r>
        <w:rPr>
          <w:rFonts w:ascii="Arial" w:hAnsi="Arial" w:cs="Arial" w:eastAsia="Arial"/>
          <w:sz w:val="18"/>
          <w:szCs w:val="18"/>
          <w:color w:val="161616"/>
          <w:spacing w:val="2"/>
          <w:w w:val="91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5"/>
        </w:rPr>
        <w:t>Minist</w:t>
      </w:r>
      <w:r>
        <w:rPr>
          <w:rFonts w:ascii="Arial" w:hAnsi="Arial" w:cs="Arial" w:eastAsia="Arial"/>
          <w:sz w:val="17"/>
          <w:szCs w:val="17"/>
          <w:color w:val="2F2F2F"/>
          <w:spacing w:val="-12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161616"/>
          <w:spacing w:val="5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5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Mjedi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110"/>
        </w:rPr>
        <w:t>s</w:t>
      </w:r>
      <w:r>
        <w:rPr>
          <w:rFonts w:ascii="Arial" w:hAnsi="Arial" w:cs="Arial" w:eastAsia="Arial"/>
          <w:sz w:val="17"/>
          <w:szCs w:val="17"/>
          <w:color w:val="161616"/>
          <w:spacing w:val="-1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37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37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-16"/>
          <w:w w:val="124"/>
        </w:rPr>
        <w:t>M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-9"/>
          <w:w w:val="121"/>
        </w:rPr>
        <w:t>n</w:t>
      </w:r>
      <w:r>
        <w:rPr>
          <w:rFonts w:ascii="Arial" w:hAnsi="Arial" w:cs="Arial" w:eastAsia="Arial"/>
          <w:sz w:val="17"/>
          <w:szCs w:val="17"/>
          <w:color w:val="161616"/>
          <w:spacing w:val="6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st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8"/>
        </w:rPr>
        <w:t>r</w:t>
      </w:r>
      <w:r>
        <w:rPr>
          <w:rFonts w:ascii="Arial" w:hAnsi="Arial" w:cs="Arial" w:eastAsia="Arial"/>
          <w:sz w:val="17"/>
          <w:szCs w:val="17"/>
          <w:color w:val="161616"/>
          <w:spacing w:val="5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83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3"/>
        </w:rPr>
        <w:t>Bujqe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104"/>
        </w:rPr>
        <w:t>s</w:t>
      </w:r>
      <w:r>
        <w:rPr>
          <w:rFonts w:ascii="Arial" w:hAnsi="Arial" w:cs="Arial" w:eastAsia="Arial"/>
          <w:sz w:val="17"/>
          <w:szCs w:val="17"/>
          <w:color w:val="050505"/>
          <w:spacing w:val="6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2"/>
        </w:rPr>
        <w:t>se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1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ndermar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42"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lo</w:t>
      </w:r>
      <w:r>
        <w:rPr>
          <w:rFonts w:ascii="Arial" w:hAnsi="Arial" w:cs="Arial" w:eastAsia="Arial"/>
          <w:sz w:val="17"/>
          <w:szCs w:val="17"/>
          <w:color w:val="161616"/>
          <w:spacing w:val="-7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ale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peshkimit,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9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nsitucionet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5"/>
          <w:w w:val="109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ok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050505"/>
          <w:spacing w:val="4"/>
          <w:w w:val="109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9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shoqeria</w:t>
      </w:r>
      <w:r>
        <w:rPr>
          <w:rFonts w:ascii="Arial" w:hAnsi="Arial" w:cs="Arial" w:eastAsia="Arial"/>
          <w:sz w:val="17"/>
          <w:szCs w:val="17"/>
          <w:color w:val="2F2F2F"/>
          <w:spacing w:val="-19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civile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11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4"/>
        </w:rPr>
        <w:t>ins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46"/>
        </w:rPr>
        <w:t>i</w:t>
      </w:r>
      <w:r>
        <w:rPr>
          <w:rFonts w:ascii="Arial" w:hAnsi="Arial" w:cs="Arial" w:eastAsia="Arial"/>
          <w:sz w:val="17"/>
          <w:szCs w:val="17"/>
          <w:color w:val="161616"/>
          <w:spacing w:val="-5"/>
          <w:w w:val="145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ucione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61616"/>
          <w:spacing w:val="4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kenc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161616"/>
          <w:spacing w:val="-6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0"/>
        </w:rPr>
        <w:t>etj.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873" w:right="579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8"/>
          <w:szCs w:val="18"/>
          <w:color w:val="161616"/>
          <w:w w:val="90"/>
          <w:b/>
          <w:bCs/>
          <w:i/>
        </w:rPr>
        <w:t>Kohevep</w:t>
      </w:r>
      <w:r>
        <w:rPr>
          <w:rFonts w:ascii="Arial" w:hAnsi="Arial" w:cs="Arial" w:eastAsia="Arial"/>
          <w:sz w:val="18"/>
          <w:szCs w:val="18"/>
          <w:color w:val="161616"/>
          <w:spacing w:val="-12"/>
          <w:w w:val="91"/>
          <w:b/>
          <w:bCs/>
          <w:i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109"/>
          <w:b/>
          <w:bCs/>
          <w:i/>
        </w:rPr>
        <w:t>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9"/>
          <w:b/>
          <w:bCs/>
          <w:i/>
        </w:rPr>
        <w:t>m</w:t>
      </w:r>
      <w:r>
        <w:rPr>
          <w:rFonts w:ascii="Arial" w:hAnsi="Arial" w:cs="Arial" w:eastAsia="Arial"/>
          <w:sz w:val="18"/>
          <w:szCs w:val="18"/>
          <w:color w:val="161616"/>
          <w:spacing w:val="7"/>
          <w:w w:val="98"/>
          <w:b/>
          <w:bCs/>
          <w:i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66"/>
          <w:b/>
          <w:bCs/>
          <w:i/>
        </w:rPr>
        <w:t>: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100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7"/>
          <w:w w:val="177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mesem</w:t>
      </w:r>
      <w:r>
        <w:rPr>
          <w:rFonts w:ascii="Arial" w:hAnsi="Arial" w:cs="Arial" w:eastAsia="Arial"/>
          <w:sz w:val="17"/>
          <w:szCs w:val="17"/>
          <w:color w:val="2F2F2F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F2F2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F2F2F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1"/>
        </w:rPr>
        <w:t>v</w:t>
      </w:r>
      <w:r>
        <w:rPr>
          <w:rFonts w:ascii="Arial" w:hAnsi="Arial" w:cs="Arial" w:eastAsia="Arial"/>
          <w:sz w:val="17"/>
          <w:szCs w:val="17"/>
          <w:color w:val="2F2F2F"/>
          <w:spacing w:val="9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93"/>
        </w:rPr>
        <w:t>zh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6"/>
        </w:rPr>
        <w:t>dim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882" w:right="688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50505"/>
          <w:spacing w:val="-14"/>
          <w:w w:val="113"/>
          <w:b/>
          <w:bCs/>
        </w:rPr>
        <w:t>D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64"/>
          <w:b/>
          <w:bCs/>
        </w:rPr>
        <w:t>.</w:t>
      </w:r>
      <w:r>
        <w:rPr>
          <w:rFonts w:ascii="Arial" w:hAnsi="Arial" w:cs="Arial" w:eastAsia="Arial"/>
          <w:sz w:val="17"/>
          <w:szCs w:val="17"/>
          <w:color w:val="2F2F2F"/>
          <w:spacing w:val="-20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  <w:b/>
          <w:bCs/>
        </w:rPr>
        <w:t>Eduki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  <w:b/>
          <w:bCs/>
        </w:rPr>
        <w:t>m</w:t>
      </w:r>
      <w:r>
        <w:rPr>
          <w:rFonts w:ascii="Arial" w:hAnsi="Arial" w:cs="Arial" w:eastAsia="Arial"/>
          <w:sz w:val="17"/>
          <w:szCs w:val="17"/>
          <w:color w:val="050505"/>
          <w:spacing w:val="35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  <w:b/>
          <w:bCs/>
        </w:rPr>
        <w:t>dh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050505"/>
          <w:spacing w:val="26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10"/>
          <w:b/>
          <w:bCs/>
        </w:rPr>
        <w:t>Trainim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882" w:right="483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61616"/>
          <w:spacing w:val="0"/>
          <w:w w:val="141"/>
          <w:b/>
          <w:bCs/>
        </w:rPr>
        <w:t>D</w:t>
      </w:r>
      <w:r>
        <w:rPr>
          <w:rFonts w:ascii="Arial" w:hAnsi="Arial" w:cs="Arial" w:eastAsia="Arial"/>
          <w:sz w:val="17"/>
          <w:szCs w:val="17"/>
          <w:color w:val="161616"/>
          <w:spacing w:val="-45"/>
          <w:w w:val="141"/>
          <w:b/>
          <w:bCs/>
        </w:rPr>
        <w:t>.</w:t>
      </w:r>
      <w:r>
        <w:rPr>
          <w:rFonts w:ascii="Arial" w:hAnsi="Arial" w:cs="Arial" w:eastAsia="Arial"/>
          <w:sz w:val="17"/>
          <w:szCs w:val="17"/>
          <w:color w:val="2F2F2F"/>
          <w:spacing w:val="-87"/>
          <w:w w:val="141"/>
          <w:b/>
          <w:bCs/>
        </w:rPr>
        <w:t>.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41"/>
          <w:b/>
          <w:bCs/>
        </w:rPr>
        <w:t>l</w:t>
      </w:r>
      <w:r>
        <w:rPr>
          <w:rFonts w:ascii="Arial" w:hAnsi="Arial" w:cs="Arial" w:eastAsia="Arial"/>
          <w:sz w:val="17"/>
          <w:szCs w:val="17"/>
          <w:color w:val="161616"/>
          <w:spacing w:val="-29"/>
          <w:w w:val="141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97"/>
          <w:b/>
          <w:bCs/>
        </w:rPr>
        <w:t>Eduki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98"/>
          <w:b/>
          <w:bCs/>
        </w:rPr>
        <w:t>m</w:t>
      </w:r>
      <w:r>
        <w:rPr>
          <w:rFonts w:ascii="Arial" w:hAnsi="Arial" w:cs="Arial" w:eastAsia="Arial"/>
          <w:sz w:val="17"/>
          <w:szCs w:val="17"/>
          <w:color w:val="050505"/>
          <w:spacing w:val="-29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  <w:b/>
          <w:bCs/>
        </w:rPr>
        <w:t>d</w:t>
      </w:r>
      <w:r>
        <w:rPr>
          <w:rFonts w:ascii="Arial" w:hAnsi="Arial" w:cs="Arial" w:eastAsia="Arial"/>
          <w:sz w:val="17"/>
          <w:szCs w:val="17"/>
          <w:color w:val="050505"/>
          <w:spacing w:val="-8"/>
          <w:w w:val="100"/>
          <w:b/>
          <w:bCs/>
        </w:rPr>
        <w:t>h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9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0"/>
          <w:b/>
          <w:bCs/>
        </w:rPr>
        <w:t>rrit</w:t>
      </w:r>
      <w:r>
        <w:rPr>
          <w:rFonts w:ascii="Arial" w:hAnsi="Arial" w:cs="Arial" w:eastAsia="Arial"/>
          <w:sz w:val="17"/>
          <w:szCs w:val="17"/>
          <w:color w:val="161616"/>
          <w:spacing w:val="-9"/>
          <w:w w:val="100"/>
          <w:b/>
          <w:bCs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19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161616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  <w:b/>
          <w:bCs/>
        </w:rPr>
        <w:t>nderg</w:t>
      </w:r>
      <w:r>
        <w:rPr>
          <w:rFonts w:ascii="Arial" w:hAnsi="Arial" w:cs="Arial" w:eastAsia="Arial"/>
          <w:sz w:val="17"/>
          <w:szCs w:val="17"/>
          <w:color w:val="050505"/>
          <w:spacing w:val="-8"/>
          <w:w w:val="100"/>
          <w:b/>
          <w:bCs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0"/>
          <w:b/>
          <w:bCs/>
        </w:rPr>
        <w:t>g</w:t>
      </w:r>
      <w:r>
        <w:rPr>
          <w:rFonts w:ascii="Arial" w:hAnsi="Arial" w:cs="Arial" w:eastAsia="Arial"/>
          <w:sz w:val="17"/>
          <w:szCs w:val="17"/>
          <w:color w:val="161616"/>
          <w:spacing w:val="-8"/>
          <w:w w:val="100"/>
          <w:b/>
          <w:bCs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9"/>
          <w:w w:val="100"/>
          <w:b/>
          <w:bCs/>
        </w:rPr>
        <w:t>s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  <w:b/>
          <w:bCs/>
        </w:rPr>
        <w:t>imi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050505"/>
          <w:spacing w:val="15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-10"/>
          <w:w w:val="110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11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10"/>
          <w:b/>
          <w:bCs/>
        </w:rPr>
        <w:t>publikut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300" w:lineRule="auto"/>
        <w:ind w:left="873" w:right="900" w:firstLine="1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Edukim</w:t>
      </w:r>
      <w:r>
        <w:rPr>
          <w:rFonts w:ascii="Arial" w:hAnsi="Arial" w:cs="Arial" w:eastAsia="Arial"/>
          <w:sz w:val="17"/>
          <w:szCs w:val="17"/>
          <w:color w:val="2F2F2F"/>
          <w:spacing w:val="1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F2F2F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ndergjegje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104"/>
        </w:rPr>
        <w:t>s</w:t>
      </w:r>
      <w:r>
        <w:rPr>
          <w:rFonts w:ascii="Arial" w:hAnsi="Arial" w:cs="Arial" w:eastAsia="Arial"/>
          <w:sz w:val="17"/>
          <w:szCs w:val="17"/>
          <w:color w:val="161616"/>
          <w:spacing w:val="-1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6"/>
        </w:rPr>
        <w:t>m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16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42"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2"/>
        </w:rPr>
        <w:t>edisor</w:t>
      </w:r>
      <w:r>
        <w:rPr>
          <w:rFonts w:ascii="Arial" w:hAnsi="Arial" w:cs="Arial" w:eastAsia="Arial"/>
          <w:sz w:val="17"/>
          <w:szCs w:val="17"/>
          <w:color w:val="2F2F2F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nderm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161616"/>
          <w:spacing w:val="-11"/>
          <w:w w:val="108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re</w:t>
      </w:r>
      <w:r>
        <w:rPr>
          <w:rFonts w:ascii="Arial" w:hAnsi="Arial" w:cs="Arial" w:eastAsia="Arial"/>
          <w:sz w:val="17"/>
          <w:szCs w:val="17"/>
          <w:color w:val="2F2F2F"/>
          <w:spacing w:val="-19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20</w:t>
      </w:r>
      <w:r>
        <w:rPr>
          <w:rFonts w:ascii="Arial" w:hAnsi="Arial" w:cs="Arial" w:eastAsia="Arial"/>
          <w:sz w:val="17"/>
          <w:szCs w:val="17"/>
          <w:color w:val="2F2F2F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1"/>
        </w:rPr>
        <w:t>vitet</w:t>
      </w:r>
      <w:r>
        <w:rPr>
          <w:rFonts w:ascii="Arial" w:hAnsi="Arial" w:cs="Arial" w:eastAsia="Arial"/>
          <w:sz w:val="17"/>
          <w:szCs w:val="17"/>
          <w:color w:val="2F2F2F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8"/>
        </w:rPr>
        <w:t>fun</w:t>
      </w:r>
      <w:r>
        <w:rPr>
          <w:rFonts w:ascii="Arial" w:hAnsi="Arial" w:cs="Arial" w:eastAsia="Arial"/>
          <w:sz w:val="17"/>
          <w:szCs w:val="17"/>
          <w:color w:val="2F2F2F"/>
          <w:spacing w:val="-8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8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23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2"/>
        </w:rPr>
        <w:t>se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92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po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jep</w:t>
      </w:r>
      <w:r>
        <w:rPr>
          <w:rFonts w:ascii="Arial" w:hAnsi="Arial" w:cs="Arial" w:eastAsia="Arial"/>
          <w:sz w:val="17"/>
          <w:szCs w:val="17"/>
          <w:color w:val="2F2F2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6"/>
          <w:w w:val="116"/>
        </w:rPr>
        <w:t>f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6"/>
        </w:rPr>
        <w:t>rytet</w:t>
      </w:r>
      <w:r>
        <w:rPr>
          <w:rFonts w:ascii="Arial" w:hAnsi="Arial" w:cs="Arial" w:eastAsia="Arial"/>
          <w:sz w:val="17"/>
          <w:szCs w:val="17"/>
          <w:color w:val="2F2F2F"/>
          <w:spacing w:val="-25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vet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por</w:t>
      </w:r>
      <w:r>
        <w:rPr>
          <w:rFonts w:ascii="Arial" w:hAnsi="Arial" w:cs="Arial" w:eastAsia="Arial"/>
          <w:sz w:val="17"/>
          <w:szCs w:val="17"/>
          <w:color w:val="2F2F2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de</w:t>
      </w:r>
      <w:r>
        <w:rPr>
          <w:rFonts w:ascii="Arial" w:hAnsi="Arial" w:cs="Arial" w:eastAsia="Arial"/>
          <w:sz w:val="17"/>
          <w:szCs w:val="17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nevoje</w:t>
      </w:r>
      <w:r>
        <w:rPr>
          <w:rFonts w:ascii="Arial" w:hAnsi="Arial" w:cs="Arial" w:eastAsia="Arial"/>
          <w:sz w:val="17"/>
          <w:szCs w:val="17"/>
          <w:color w:val="2F2F2F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1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61616"/>
          <w:spacing w:val="8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ajtj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-2"/>
          <w:w w:val="92"/>
        </w:rPr>
        <w:t>P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050505"/>
          <w:spacing w:val="-1"/>
          <w:w w:val="128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6"/>
        </w:rPr>
        <w:t>ika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06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46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45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kacurrel</w:t>
      </w:r>
      <w:r>
        <w:rPr>
          <w:rFonts w:ascii="Arial" w:hAnsi="Arial" w:cs="Arial" w:eastAsia="Arial"/>
          <w:sz w:val="17"/>
          <w:szCs w:val="17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rrenjosetj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o</w:t>
      </w:r>
      <w:r>
        <w:rPr>
          <w:rFonts w:ascii="Arial" w:hAnsi="Arial" w:cs="Arial" w:eastAsia="Arial"/>
          <w:sz w:val="17"/>
          <w:szCs w:val="17"/>
          <w:color w:val="2F2F2F"/>
          <w:spacing w:val="1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vete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2F2F2F"/>
          <w:spacing w:val="-2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4"/>
        </w:rPr>
        <w:t>komuniteti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-24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vendor</w:t>
      </w:r>
      <w:r>
        <w:rPr>
          <w:rFonts w:ascii="Arial" w:hAnsi="Arial" w:cs="Arial" w:eastAsia="Arial"/>
          <w:sz w:val="17"/>
          <w:szCs w:val="17"/>
          <w:color w:val="2F2F2F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por</w:t>
      </w:r>
      <w:r>
        <w:rPr>
          <w:rFonts w:ascii="Arial" w:hAnsi="Arial" w:cs="Arial" w:eastAsia="Arial"/>
          <w:sz w:val="17"/>
          <w:szCs w:val="17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edhe</w:t>
      </w:r>
      <w:r>
        <w:rPr>
          <w:rFonts w:ascii="Arial" w:hAnsi="Arial" w:cs="Arial" w:eastAsia="Arial"/>
          <w:sz w:val="17"/>
          <w:szCs w:val="17"/>
          <w:color w:val="2F2F2F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2"/>
        </w:rPr>
        <w:t>ate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2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kombetar.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73" w:right="8027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61616"/>
          <w:spacing w:val="0"/>
          <w:w w:val="103"/>
          <w:b/>
          <w:bCs/>
        </w:rPr>
        <w:t>Aktivitete: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94" w:lineRule="auto"/>
        <w:ind w:left="1497" w:right="899" w:firstLine="-307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a.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2F2F2F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4"/>
        </w:rPr>
        <w:t>lnformim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15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1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gje</w:t>
      </w:r>
      <w:r>
        <w:rPr>
          <w:rFonts w:ascii="Arial" w:hAnsi="Arial" w:cs="Arial" w:eastAsia="Arial"/>
          <w:sz w:val="17"/>
          <w:szCs w:val="17"/>
          <w:color w:val="161616"/>
          <w:spacing w:val="-6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pe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161616"/>
          <w:spacing w:val="1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6"/>
        </w:rPr>
        <w:t>orueseve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b</w:t>
      </w:r>
      <w:r>
        <w:rPr>
          <w:rFonts w:ascii="Arial" w:hAnsi="Arial" w:cs="Arial" w:eastAsia="Arial"/>
          <w:sz w:val="17"/>
          <w:szCs w:val="17"/>
          <w:color w:val="2F2F2F"/>
          <w:spacing w:val="-10"/>
          <w:w w:val="109"/>
        </w:rPr>
        <w:t>u</w:t>
      </w:r>
      <w:r>
        <w:rPr>
          <w:rFonts w:ascii="Arial" w:hAnsi="Arial" w:cs="Arial" w:eastAsia="Arial"/>
          <w:sz w:val="17"/>
          <w:szCs w:val="17"/>
          <w:color w:val="161616"/>
          <w:spacing w:val="-1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imeve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ujore</w:t>
      </w:r>
      <w:r>
        <w:rPr>
          <w:rFonts w:ascii="Arial" w:hAnsi="Arial" w:cs="Arial" w:eastAsia="Arial"/>
          <w:sz w:val="17"/>
          <w:szCs w:val="17"/>
          <w:color w:val="2F2F2F"/>
          <w:spacing w:val="-5"/>
          <w:w w:val="109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g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161616"/>
          <w:spacing w:val="3"/>
          <w:w w:val="109"/>
        </w:rPr>
        <w:t>u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peve</w:t>
      </w:r>
      <w:r>
        <w:rPr>
          <w:rFonts w:ascii="Arial" w:hAnsi="Arial" w:cs="Arial" w:eastAsia="Arial"/>
          <w:sz w:val="17"/>
          <w:szCs w:val="17"/>
          <w:color w:val="2F2F2F"/>
          <w:spacing w:val="-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37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38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dryshme</w:t>
      </w:r>
      <w:r>
        <w:rPr>
          <w:rFonts w:ascii="Arial" w:hAnsi="Arial" w:cs="Arial" w:eastAsia="Arial"/>
          <w:sz w:val="17"/>
          <w:szCs w:val="17"/>
          <w:color w:val="2F2F2F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interes</w:t>
      </w:r>
      <w:r>
        <w:rPr>
          <w:rFonts w:ascii="Arial" w:hAnsi="Arial" w:cs="Arial" w:eastAsia="Arial"/>
          <w:sz w:val="17"/>
          <w:szCs w:val="17"/>
          <w:color w:val="2F2F2F"/>
          <w:spacing w:val="-18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13"/>
        </w:rPr>
        <w:t>t</w:t>
      </w:r>
      <w:r>
        <w:rPr>
          <w:rFonts w:ascii="Arial" w:hAnsi="Arial" w:cs="Arial" w:eastAsia="Arial"/>
          <w:sz w:val="17"/>
          <w:szCs w:val="17"/>
          <w:color w:val="161616"/>
          <w:spacing w:val="-9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F2F2F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5"/>
        </w:rPr>
        <w:t>nivel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loka</w:t>
      </w:r>
      <w:r>
        <w:rPr>
          <w:rFonts w:ascii="Arial" w:hAnsi="Arial" w:cs="Arial" w:eastAsia="Arial"/>
          <w:sz w:val="17"/>
          <w:szCs w:val="17"/>
          <w:color w:val="2F2F2F"/>
          <w:spacing w:val="10"/>
          <w:w w:val="109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dhe</w:t>
      </w:r>
      <w:r>
        <w:rPr>
          <w:rFonts w:ascii="Arial" w:hAnsi="Arial" w:cs="Arial" w:eastAsia="Arial"/>
          <w:sz w:val="17"/>
          <w:szCs w:val="17"/>
          <w:color w:val="2F2F2F"/>
          <w:spacing w:val="-2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161616"/>
          <w:spacing w:val="-2"/>
          <w:w w:val="113"/>
        </w:rPr>
        <w:t>d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161616"/>
          <w:spacing w:val="-11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kombeta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mb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re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des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22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61616"/>
          <w:spacing w:val="3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jajtje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F2F2F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6"/>
        </w:rPr>
        <w:t>pe</w:t>
      </w:r>
      <w:r>
        <w:rPr>
          <w:rFonts w:ascii="Arial" w:hAnsi="Arial" w:cs="Arial" w:eastAsia="Arial"/>
          <w:sz w:val="17"/>
          <w:szCs w:val="17"/>
          <w:color w:val="161616"/>
          <w:spacing w:val="-1"/>
          <w:w w:val="106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6"/>
        </w:rPr>
        <w:t>miresime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nev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9"/>
        </w:rPr>
        <w:t>o</w:t>
      </w:r>
      <w:r>
        <w:rPr>
          <w:rFonts w:ascii="Arial" w:hAnsi="Arial" w:cs="Arial" w:eastAsia="Arial"/>
          <w:sz w:val="17"/>
          <w:szCs w:val="17"/>
          <w:color w:val="161616"/>
          <w:spacing w:val="1"/>
          <w:w w:val="142"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shm</w:t>
      </w:r>
      <w:r>
        <w:rPr>
          <w:rFonts w:ascii="Arial" w:hAnsi="Arial" w:cs="Arial" w:eastAsia="Arial"/>
          <w:sz w:val="17"/>
          <w:szCs w:val="17"/>
          <w:color w:val="2F2F2F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2F2F2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5"/>
        </w:rPr>
        <w:t>Pelika</w:t>
      </w:r>
      <w:r>
        <w:rPr>
          <w:rFonts w:ascii="Arial" w:hAnsi="Arial" w:cs="Arial" w:eastAsia="Arial"/>
          <w:sz w:val="17"/>
          <w:szCs w:val="17"/>
          <w:color w:val="2F2F2F"/>
          <w:spacing w:val="-9"/>
          <w:w w:val="106"/>
        </w:rPr>
        <w:t>n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1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1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77"/>
        </w:rPr>
        <w:t>kac;:</w:t>
      </w:r>
      <w:r>
        <w:rPr>
          <w:rFonts w:ascii="Arial" w:hAnsi="Arial" w:cs="Arial" w:eastAsia="Arial"/>
          <w:sz w:val="17"/>
          <w:szCs w:val="17"/>
          <w:color w:val="2F2F2F"/>
          <w:spacing w:val="3"/>
          <w:w w:val="78"/>
        </w:rPr>
        <w:t>u</w:t>
      </w:r>
      <w:r>
        <w:rPr>
          <w:rFonts w:ascii="Arial" w:hAnsi="Arial" w:cs="Arial" w:eastAsia="Arial"/>
          <w:sz w:val="17"/>
          <w:szCs w:val="17"/>
          <w:color w:val="161616"/>
          <w:spacing w:val="-1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rel.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7" w:after="0" w:line="294" w:lineRule="auto"/>
        <w:ind w:left="1497" w:right="917" w:firstLine="-307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b.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2F2F2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9"/>
        </w:rPr>
        <w:t>Orga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61616"/>
          <w:spacing w:val="-17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zm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04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6"/>
          <w:w w:val="129"/>
        </w:rPr>
        <w:t>f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8"/>
        </w:rPr>
        <w:t>u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1"/>
        </w:rPr>
        <w:t>shatav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2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ndergjegjesuese</w:t>
      </w:r>
      <w:r>
        <w:rPr>
          <w:rFonts w:ascii="Arial" w:hAnsi="Arial" w:cs="Arial" w:eastAsia="Arial"/>
          <w:sz w:val="17"/>
          <w:szCs w:val="17"/>
          <w:color w:val="2F2F2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pu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11"/>
        </w:rPr>
        <w:t>b</w:t>
      </w:r>
      <w:r>
        <w:rPr>
          <w:rFonts w:ascii="Arial" w:hAnsi="Arial" w:cs="Arial" w:eastAsia="Arial"/>
          <w:sz w:val="17"/>
          <w:szCs w:val="17"/>
          <w:color w:val="050505"/>
          <w:spacing w:val="-1"/>
          <w:w w:val="111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ike</w:t>
      </w:r>
      <w:r>
        <w:rPr>
          <w:rFonts w:ascii="Arial" w:hAnsi="Arial" w:cs="Arial" w:eastAsia="Arial"/>
          <w:sz w:val="17"/>
          <w:szCs w:val="17"/>
          <w:color w:val="2F2F2F"/>
          <w:spacing w:val="-2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2F2F2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gjuetare</w:t>
      </w:r>
      <w:r>
        <w:rPr>
          <w:rFonts w:ascii="Arial" w:hAnsi="Arial" w:cs="Arial" w:eastAsia="Arial"/>
          <w:sz w:val="17"/>
          <w:szCs w:val="17"/>
          <w:color w:val="2F2F2F"/>
          <w:spacing w:val="-18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505050"/>
          <w:spacing w:val="-1"/>
          <w:w w:val="212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6"/>
        </w:rPr>
        <w:t>pes</w:t>
      </w:r>
      <w:r>
        <w:rPr>
          <w:rFonts w:ascii="Arial" w:hAnsi="Arial" w:cs="Arial" w:eastAsia="Arial"/>
          <w:sz w:val="17"/>
          <w:szCs w:val="17"/>
          <w:color w:val="2F2F2F"/>
          <w:spacing w:val="-9"/>
          <w:w w:val="106"/>
        </w:rPr>
        <w:t>h</w:t>
      </w:r>
      <w:r>
        <w:rPr>
          <w:rFonts w:ascii="Arial" w:hAnsi="Arial" w:cs="Arial" w:eastAsia="Arial"/>
          <w:sz w:val="17"/>
          <w:szCs w:val="17"/>
          <w:color w:val="161616"/>
          <w:spacing w:val="2"/>
          <w:w w:val="105"/>
        </w:rPr>
        <w:t>k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ataret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10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komunitetet</w:t>
      </w:r>
      <w:r>
        <w:rPr>
          <w:rFonts w:ascii="Arial" w:hAnsi="Arial" w:cs="Arial" w:eastAsia="Arial"/>
          <w:sz w:val="17"/>
          <w:szCs w:val="17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lokale,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oper</w:t>
      </w:r>
      <w:r>
        <w:rPr>
          <w:rFonts w:ascii="Arial" w:hAnsi="Arial" w:cs="Arial" w:eastAsia="Arial"/>
          <w:sz w:val="17"/>
          <w:szCs w:val="17"/>
          <w:color w:val="2F2F2F"/>
          <w:spacing w:val="11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161616"/>
          <w:spacing w:val="1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11"/>
        </w:rPr>
        <w:t>o</w:t>
      </w:r>
      <w:r>
        <w:rPr>
          <w:rFonts w:ascii="Arial" w:hAnsi="Arial" w:cs="Arial" w:eastAsia="Arial"/>
          <w:sz w:val="17"/>
          <w:szCs w:val="17"/>
          <w:color w:val="161616"/>
          <w:spacing w:val="-7"/>
          <w:w w:val="111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22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10"/>
          <w:w w:val="111"/>
        </w:rPr>
        <w:t>u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11"/>
        </w:rPr>
        <w:t>r</w:t>
      </w:r>
      <w:r>
        <w:rPr>
          <w:rFonts w:ascii="Arial" w:hAnsi="Arial" w:cs="Arial" w:eastAsia="Arial"/>
          <w:sz w:val="17"/>
          <w:szCs w:val="17"/>
          <w:color w:val="161616"/>
          <w:spacing w:val="7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stike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11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in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11"/>
        </w:rPr>
        <w:t>s</w:t>
      </w:r>
      <w:r>
        <w:rPr>
          <w:rFonts w:ascii="Arial" w:hAnsi="Arial" w:cs="Arial" w:eastAsia="Arial"/>
          <w:sz w:val="17"/>
          <w:szCs w:val="17"/>
          <w:color w:val="161616"/>
          <w:spacing w:val="-4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ituci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11"/>
        </w:rPr>
        <w:t>o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11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22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qever</w:t>
      </w:r>
      <w:r>
        <w:rPr>
          <w:rFonts w:ascii="Arial" w:hAnsi="Arial" w:cs="Arial" w:eastAsia="Arial"/>
          <w:sz w:val="17"/>
          <w:szCs w:val="17"/>
          <w:color w:val="2F2F2F"/>
          <w:spacing w:val="-18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161616"/>
          <w:spacing w:val="1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1"/>
        </w:rPr>
        <w:t>are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42"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3"/>
        </w:rPr>
        <w:t>ane</w:t>
      </w:r>
      <w:r>
        <w:rPr>
          <w:rFonts w:ascii="Arial" w:hAnsi="Arial" w:cs="Arial" w:eastAsia="Arial"/>
          <w:sz w:val="17"/>
          <w:szCs w:val="17"/>
          <w:color w:val="2F2F2F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1"/>
          <w:w w:val="113"/>
        </w:rPr>
        <w:t>p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42"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9"/>
        </w:rPr>
        <w:t>ese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mbrojtje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s</w:t>
      </w:r>
      <w:r>
        <w:rPr>
          <w:rFonts w:ascii="Arial" w:hAnsi="Arial" w:cs="Arial" w:eastAsia="Arial"/>
          <w:sz w:val="17"/>
          <w:szCs w:val="17"/>
          <w:color w:val="2F2F2F"/>
          <w:spacing w:val="-15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8"/>
          <w:w w:val="94"/>
        </w:rPr>
        <w:t>s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4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8"/>
          <w:w w:val="94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5"/>
        </w:rPr>
        <w:t>Pelik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161616"/>
          <w:spacing w:val="-5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46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45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5"/>
        </w:rPr>
        <w:t>ka</w:t>
      </w:r>
      <w:r>
        <w:rPr>
          <w:rFonts w:ascii="Arial" w:hAnsi="Arial" w:cs="Arial" w:eastAsia="Arial"/>
          <w:sz w:val="17"/>
          <w:szCs w:val="17"/>
          <w:color w:val="2F2F2F"/>
          <w:spacing w:val="-2"/>
          <w:w w:val="95"/>
        </w:rPr>
        <w:t>c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14"/>
        </w:rPr>
        <w:t>u</w:t>
      </w:r>
      <w:r>
        <w:rPr>
          <w:rFonts w:ascii="Arial" w:hAnsi="Arial" w:cs="Arial" w:eastAsia="Arial"/>
          <w:sz w:val="17"/>
          <w:szCs w:val="17"/>
          <w:color w:val="161616"/>
          <w:spacing w:val="-1"/>
          <w:w w:val="114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3"/>
        </w:rPr>
        <w:t>rel.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81" w:lineRule="auto"/>
        <w:ind w:left="1497" w:right="992" w:firstLine="-307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2F2F2F"/>
          <w:spacing w:val="0"/>
          <w:w w:val="100"/>
        </w:rPr>
        <w:t>c.</w:t>
      </w:r>
      <w:r>
        <w:rPr>
          <w:rFonts w:ascii="Times New Roman" w:hAnsi="Times New Roman" w:cs="Times New Roman" w:eastAsia="Times New Roman"/>
          <w:sz w:val="17"/>
          <w:szCs w:val="17"/>
          <w:color w:val="2F2F2F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7"/>
          <w:szCs w:val="17"/>
          <w:color w:val="2F2F2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1"/>
        </w:rPr>
        <w:t>P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2"/>
        </w:rPr>
        <w:t>e</w:t>
      </w:r>
      <w:r>
        <w:rPr>
          <w:rFonts w:ascii="Arial" w:hAnsi="Arial" w:cs="Arial" w:eastAsia="Arial"/>
          <w:sz w:val="17"/>
          <w:szCs w:val="17"/>
          <w:color w:val="161616"/>
          <w:spacing w:val="-14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8"/>
        </w:rPr>
        <w:t>g</w:t>
      </w:r>
      <w:r>
        <w:rPr>
          <w:rFonts w:ascii="Arial" w:hAnsi="Arial" w:cs="Arial" w:eastAsia="Arial"/>
          <w:sz w:val="17"/>
          <w:szCs w:val="17"/>
          <w:color w:val="2F2F2F"/>
          <w:spacing w:val="10"/>
          <w:w w:val="98"/>
        </w:rPr>
        <w:t>a</w:t>
      </w:r>
      <w:r>
        <w:rPr>
          <w:rFonts w:ascii="Arial" w:hAnsi="Arial" w:cs="Arial" w:eastAsia="Arial"/>
          <w:sz w:val="17"/>
          <w:szCs w:val="17"/>
          <w:color w:val="050505"/>
          <w:spacing w:val="-4"/>
          <w:w w:val="133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33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132"/>
        </w:rPr>
        <w:t>t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42"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83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p</w:t>
      </w:r>
      <w:r>
        <w:rPr>
          <w:rFonts w:ascii="Arial" w:hAnsi="Arial" w:cs="Arial" w:eastAsia="Arial"/>
          <w:sz w:val="17"/>
          <w:szCs w:val="17"/>
          <w:color w:val="2F2F2F"/>
          <w:spacing w:val="-10"/>
          <w:w w:val="112"/>
        </w:rPr>
        <w:t>u</w:t>
      </w:r>
      <w:r>
        <w:rPr>
          <w:rFonts w:ascii="Arial" w:hAnsi="Arial" w:cs="Arial" w:eastAsia="Arial"/>
          <w:sz w:val="17"/>
          <w:szCs w:val="17"/>
          <w:color w:val="161616"/>
          <w:spacing w:val="-12"/>
          <w:w w:val="112"/>
        </w:rPr>
        <w:t>b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likimeve</w:t>
      </w:r>
      <w:r>
        <w:rPr>
          <w:rFonts w:ascii="Arial" w:hAnsi="Arial" w:cs="Arial" w:eastAsia="Arial"/>
          <w:sz w:val="17"/>
          <w:szCs w:val="17"/>
          <w:color w:val="2F2F2F"/>
          <w:spacing w:val="25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si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6"/>
        </w:rPr>
        <w:t>(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5"/>
        </w:rPr>
        <w:t>fletpal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16"/>
        </w:rPr>
        <w:t>o</w:t>
      </w:r>
      <w:r>
        <w:rPr>
          <w:rFonts w:ascii="Arial" w:hAnsi="Arial" w:cs="Arial" w:eastAsia="Arial"/>
          <w:sz w:val="17"/>
          <w:szCs w:val="17"/>
          <w:color w:val="161616"/>
          <w:spacing w:val="4"/>
          <w:w w:val="79"/>
        </w:rPr>
        <w:t>s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7"/>
        </w:rPr>
        <w:t>je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6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broshura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postera,</w:t>
      </w:r>
      <w:r>
        <w:rPr>
          <w:rFonts w:ascii="Arial" w:hAnsi="Arial" w:cs="Arial" w:eastAsia="Arial"/>
          <w:sz w:val="17"/>
          <w:szCs w:val="17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4"/>
        </w:rPr>
        <w:t>et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25"/>
        </w:rPr>
        <w:t>j</w:t>
      </w:r>
      <w:r>
        <w:rPr>
          <w:rFonts w:ascii="Arial" w:hAnsi="Arial" w:cs="Arial" w:eastAsia="Arial"/>
          <w:sz w:val="17"/>
          <w:szCs w:val="17"/>
          <w:color w:val="505050"/>
          <w:spacing w:val="-8"/>
          <w:w w:val="168"/>
        </w:rPr>
        <w:t>.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96"/>
        </w:rPr>
        <w:t>)</w:t>
      </w:r>
      <w:r>
        <w:rPr>
          <w:rFonts w:ascii="Arial" w:hAnsi="Arial" w:cs="Arial" w:eastAsia="Arial"/>
          <w:sz w:val="17"/>
          <w:szCs w:val="17"/>
          <w:color w:val="2F2F2F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rendes</w:t>
      </w:r>
      <w:r>
        <w:rPr>
          <w:rFonts w:ascii="Arial" w:hAnsi="Arial" w:cs="Arial" w:eastAsia="Arial"/>
          <w:sz w:val="17"/>
          <w:szCs w:val="17"/>
          <w:color w:val="2F2F2F"/>
          <w:spacing w:val="-16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8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2"/>
          <w:w w:val="74"/>
        </w:rPr>
        <w:t>z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onave</w:t>
      </w:r>
      <w:r>
        <w:rPr>
          <w:rFonts w:ascii="Arial" w:hAnsi="Arial" w:cs="Arial" w:eastAsia="Arial"/>
          <w:sz w:val="17"/>
          <w:szCs w:val="17"/>
          <w:color w:val="2F2F2F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ne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konteksti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-1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kombeta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-18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F2F2F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nderkombetar.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82" w:lineRule="auto"/>
        <w:ind w:left="1497" w:right="909" w:firstLine="-307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d.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2F2F2F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7"/>
        </w:rPr>
        <w:t>Pergati</w:t>
      </w:r>
      <w:r>
        <w:rPr>
          <w:rFonts w:ascii="Arial" w:hAnsi="Arial" w:cs="Arial" w:eastAsia="Arial"/>
          <w:sz w:val="17"/>
          <w:szCs w:val="17"/>
          <w:color w:val="2F2F2F"/>
          <w:spacing w:val="5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42"/>
        </w:rPr>
        <w:t>j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83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4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je</w:t>
      </w:r>
      <w:r>
        <w:rPr>
          <w:rFonts w:ascii="Arial" w:hAnsi="Arial" w:cs="Arial" w:eastAsia="Arial"/>
          <w:sz w:val="17"/>
          <w:szCs w:val="17"/>
          <w:color w:val="2F2F2F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film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14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dokumenta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-23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2F2F2F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situate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6"/>
        </w:rPr>
        <w:t>aktu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050505"/>
          <w:spacing w:val="4"/>
          <w:w w:val="106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2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-2"/>
          <w:w w:val="110"/>
        </w:rPr>
        <w:t>P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elikani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88"/>
        </w:rPr>
        <w:t>Kac;:urre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88"/>
        </w:rPr>
        <w:t>l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88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nevojes</w:t>
      </w:r>
      <w:r>
        <w:rPr>
          <w:rFonts w:ascii="Arial" w:hAnsi="Arial" w:cs="Arial" w:eastAsia="Arial"/>
          <w:sz w:val="17"/>
          <w:szCs w:val="17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per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9"/>
        </w:rPr>
        <w:t>permire</w:t>
      </w:r>
      <w:r>
        <w:rPr>
          <w:rFonts w:ascii="Arial" w:hAnsi="Arial" w:cs="Arial" w:eastAsia="Arial"/>
          <w:sz w:val="17"/>
          <w:szCs w:val="17"/>
          <w:color w:val="2F2F2F"/>
          <w:spacing w:val="4"/>
          <w:w w:val="109"/>
        </w:rPr>
        <w:t>s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7"/>
        </w:rPr>
        <w:t>m.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7" w:after="0" w:line="240" w:lineRule="auto"/>
        <w:ind w:left="873" w:right="738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8"/>
          <w:szCs w:val="18"/>
          <w:color w:val="161616"/>
          <w:spacing w:val="0"/>
          <w:w w:val="92"/>
          <w:b/>
          <w:bCs/>
          <w:i/>
        </w:rPr>
        <w:t>P</w:t>
      </w:r>
      <w:r>
        <w:rPr>
          <w:rFonts w:ascii="Arial" w:hAnsi="Arial" w:cs="Arial" w:eastAsia="Arial"/>
          <w:sz w:val="18"/>
          <w:szCs w:val="18"/>
          <w:color w:val="161616"/>
          <w:spacing w:val="6"/>
          <w:w w:val="92"/>
          <w:b/>
          <w:bCs/>
          <w:i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92"/>
          <w:b/>
          <w:bCs/>
          <w:i/>
        </w:rPr>
        <w:t>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2"/>
          <w:b/>
          <w:bCs/>
          <w:i/>
        </w:rPr>
        <w:t>orite</w:t>
      </w:r>
      <w:r>
        <w:rPr>
          <w:rFonts w:ascii="Arial" w:hAnsi="Arial" w:cs="Arial" w:eastAsia="Arial"/>
          <w:sz w:val="18"/>
          <w:szCs w:val="18"/>
          <w:color w:val="161616"/>
          <w:spacing w:val="2"/>
          <w:w w:val="92"/>
          <w:b/>
          <w:bCs/>
          <w:i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  <w:b/>
          <w:bCs/>
          <w:i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  <w:b/>
          <w:bCs/>
          <w:i/>
        </w:rPr>
        <w:t>: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92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7"/>
          <w:w w:val="177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8"/>
        </w:rPr>
        <w:t>mesem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873" w:right="3655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8"/>
          <w:szCs w:val="18"/>
          <w:color w:val="161616"/>
          <w:spacing w:val="0"/>
          <w:w w:val="93"/>
          <w:b/>
          <w:bCs/>
          <w:i/>
        </w:rPr>
        <w:t>Pergjegj</w:t>
      </w:r>
      <w:r>
        <w:rPr>
          <w:rFonts w:ascii="Arial" w:hAnsi="Arial" w:cs="Arial" w:eastAsia="Arial"/>
          <w:sz w:val="18"/>
          <w:szCs w:val="18"/>
          <w:color w:val="161616"/>
          <w:spacing w:val="-4"/>
          <w:w w:val="93"/>
          <w:b/>
          <w:bCs/>
          <w:i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93"/>
          <w:b/>
          <w:bCs/>
          <w:i/>
        </w:rPr>
        <w:t>s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3"/>
          <w:b/>
          <w:bCs/>
          <w:i/>
        </w:rPr>
        <w:t>i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3"/>
          <w:b/>
          <w:bCs/>
          <w:i/>
        </w:rPr>
        <w:t>:</w:t>
      </w:r>
      <w:r>
        <w:rPr>
          <w:rFonts w:ascii="Arial" w:hAnsi="Arial" w:cs="Arial" w:eastAsia="Arial"/>
          <w:sz w:val="18"/>
          <w:szCs w:val="18"/>
          <w:color w:val="161616"/>
          <w:spacing w:val="1"/>
          <w:w w:val="93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AKZM</w:t>
      </w:r>
      <w:r>
        <w:rPr>
          <w:rFonts w:ascii="Arial" w:hAnsi="Arial" w:cs="Arial" w:eastAsia="Arial"/>
          <w:sz w:val="17"/>
          <w:szCs w:val="17"/>
          <w:color w:val="2F2F2F"/>
          <w:spacing w:val="-3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Drejto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04"/>
        </w:rPr>
        <w:t>r</w:t>
      </w:r>
      <w:r>
        <w:rPr>
          <w:rFonts w:ascii="Arial" w:hAnsi="Arial" w:cs="Arial" w:eastAsia="Arial"/>
          <w:sz w:val="17"/>
          <w:szCs w:val="17"/>
          <w:color w:val="050505"/>
          <w:spacing w:val="5"/>
          <w:w w:val="104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4"/>
        </w:rPr>
        <w:t>a</w:t>
      </w:r>
      <w:r>
        <w:rPr>
          <w:rFonts w:ascii="Arial" w:hAnsi="Arial" w:cs="Arial" w:eastAsia="Arial"/>
          <w:sz w:val="17"/>
          <w:szCs w:val="17"/>
          <w:color w:val="2F2F2F"/>
          <w:spacing w:val="-3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-11"/>
          <w:w w:val="103"/>
        </w:rPr>
        <w:t>B</w:t>
      </w:r>
      <w:r>
        <w:rPr>
          <w:rFonts w:ascii="Arial" w:hAnsi="Arial" w:cs="Arial" w:eastAsia="Arial"/>
          <w:sz w:val="17"/>
          <w:szCs w:val="17"/>
          <w:color w:val="161616"/>
          <w:spacing w:val="-19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odive</w:t>
      </w:r>
      <w:r>
        <w:rPr>
          <w:rFonts w:ascii="Arial" w:hAnsi="Arial" w:cs="Arial" w:eastAsia="Arial"/>
          <w:sz w:val="17"/>
          <w:szCs w:val="17"/>
          <w:color w:val="161616"/>
          <w:spacing w:val="-5"/>
          <w:w w:val="120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92"/>
        </w:rPr>
        <w:t>s</w:t>
      </w:r>
      <w:r>
        <w:rPr>
          <w:rFonts w:ascii="Arial" w:hAnsi="Arial" w:cs="Arial" w:eastAsia="Arial"/>
          <w:sz w:val="17"/>
          <w:szCs w:val="17"/>
          <w:color w:val="161616"/>
          <w:spacing w:val="8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6"/>
        </w:rPr>
        <w:t>tet</w:t>
      </w:r>
      <w:r>
        <w:rPr>
          <w:rFonts w:ascii="Arial" w:hAnsi="Arial" w:cs="Arial" w:eastAsia="Arial"/>
          <w:sz w:val="17"/>
          <w:szCs w:val="17"/>
          <w:color w:val="2F2F2F"/>
          <w:spacing w:val="-16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33"/>
        </w:rPr>
        <w:t>t</w:t>
      </w:r>
      <w:r>
        <w:rPr>
          <w:rFonts w:ascii="Arial" w:hAnsi="Arial" w:cs="Arial" w:eastAsia="Arial"/>
          <w:sz w:val="17"/>
          <w:szCs w:val="17"/>
          <w:color w:val="161616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(Minis</w:t>
      </w:r>
      <w:r>
        <w:rPr>
          <w:rFonts w:ascii="Arial" w:hAnsi="Arial" w:cs="Arial" w:eastAsia="Arial"/>
          <w:sz w:val="17"/>
          <w:szCs w:val="17"/>
          <w:color w:val="2F2F2F"/>
          <w:spacing w:val="6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161616"/>
          <w:spacing w:val="-12"/>
          <w:w w:val="112"/>
        </w:rPr>
        <w:t>r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2"/>
        </w:rPr>
        <w:t>ia</w:t>
      </w:r>
      <w:r>
        <w:rPr>
          <w:rFonts w:ascii="Arial" w:hAnsi="Arial" w:cs="Arial" w:eastAsia="Arial"/>
          <w:sz w:val="17"/>
          <w:szCs w:val="17"/>
          <w:color w:val="2F2F2F"/>
          <w:spacing w:val="-16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F2F2F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10"/>
        </w:rPr>
        <w:t>Mjedi</w:t>
      </w:r>
      <w:r>
        <w:rPr>
          <w:rFonts w:ascii="Arial" w:hAnsi="Arial" w:cs="Arial" w:eastAsia="Arial"/>
          <w:sz w:val="17"/>
          <w:szCs w:val="17"/>
          <w:color w:val="2F2F2F"/>
          <w:spacing w:val="2"/>
          <w:w w:val="110"/>
        </w:rPr>
        <w:t>s</w:t>
      </w:r>
      <w:r>
        <w:rPr>
          <w:rFonts w:ascii="Arial" w:hAnsi="Arial" w:cs="Arial" w:eastAsia="Arial"/>
          <w:sz w:val="17"/>
          <w:szCs w:val="17"/>
          <w:color w:val="161616"/>
          <w:spacing w:val="-1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0"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21"/>
        </w:rPr>
        <w:t>)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both"/>
        <w:spacing w:after="0"/>
        <w:sectPr>
          <w:pgMar w:header="791" w:footer="823" w:top="1700" w:bottom="1020" w:left="1220" w:right="1220"/>
          <w:headerReference w:type="default" r:id="rId25"/>
          <w:pgSz w:w="12240" w:h="15840"/>
        </w:sectPr>
      </w:pPr>
      <w:rPr/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80" w:lineRule="auto"/>
        <w:ind w:left="973" w:right="875" w:firstLine="-1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Palet</w:t>
      </w:r>
      <w:r>
        <w:rPr>
          <w:rFonts w:ascii="Arial" w:hAnsi="Arial" w:cs="Arial" w:eastAsia="Arial"/>
          <w:sz w:val="17"/>
          <w:szCs w:val="17"/>
          <w:color w:val="111111"/>
          <w:spacing w:val="2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1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tjer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i/>
        </w:rPr>
        <w:t>a</w:t>
      </w:r>
      <w:r>
        <w:rPr>
          <w:rFonts w:ascii="Arial" w:hAnsi="Arial" w:cs="Arial" w:eastAsia="Arial"/>
          <w:sz w:val="17"/>
          <w:szCs w:val="17"/>
          <w:color w:val="262626"/>
          <w:spacing w:val="39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25"/>
          <w:i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25"/>
          <w:i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-22"/>
          <w:w w:val="125"/>
          <w:i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  <w:i/>
        </w:rPr>
        <w:t>interesura: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1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Organizatat</w:t>
      </w:r>
      <w:r>
        <w:rPr>
          <w:rFonts w:ascii="Arial" w:hAnsi="Arial" w:cs="Arial" w:eastAsia="Arial"/>
          <w:sz w:val="17"/>
          <w:szCs w:val="17"/>
          <w:color w:val="363636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8"/>
        </w:rPr>
        <w:t>Menaxhimi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8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Peshkimit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63636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8"/>
        </w:rPr>
        <w:t>komu</w:t>
      </w:r>
      <w:r>
        <w:rPr>
          <w:rFonts w:ascii="Arial" w:hAnsi="Arial" w:cs="Arial" w:eastAsia="Arial"/>
          <w:sz w:val="17"/>
          <w:szCs w:val="17"/>
          <w:color w:val="363636"/>
          <w:spacing w:val="-18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58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157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7"/>
        </w:rPr>
        <w:t>et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8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262626"/>
          <w:spacing w:val="-57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4"/>
        </w:rPr>
        <w:t>peshkatareve,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9"/>
        </w:rPr>
        <w:t>Ministri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363636"/>
          <w:spacing w:val="-15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99"/>
        </w:rPr>
        <w:t>Ar</w:t>
      </w:r>
      <w:r>
        <w:rPr>
          <w:rFonts w:ascii="Arial" w:hAnsi="Arial" w:cs="Arial" w:eastAsia="Arial"/>
          <w:sz w:val="17"/>
          <w:szCs w:val="17"/>
          <w:color w:val="363636"/>
          <w:spacing w:val="-7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22"/>
        </w:rPr>
        <w:t>mit</w:t>
      </w:r>
      <w:r>
        <w:rPr>
          <w:rFonts w:ascii="Arial" w:hAnsi="Arial" w:cs="Arial" w:eastAsia="Arial"/>
          <w:sz w:val="17"/>
          <w:szCs w:val="17"/>
          <w:color w:val="363636"/>
          <w:spacing w:val="-17"/>
          <w:w w:val="122"/>
        </w:rPr>
        <w:t>,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0"/>
        </w:rPr>
        <w:t>lns</w:t>
      </w:r>
      <w:r>
        <w:rPr>
          <w:rFonts w:ascii="Arial" w:hAnsi="Arial" w:cs="Arial" w:eastAsia="Arial"/>
          <w:sz w:val="17"/>
          <w:szCs w:val="17"/>
          <w:color w:val="363636"/>
          <w:spacing w:val="-4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9"/>
        </w:rPr>
        <w:t>tucionet</w:t>
      </w:r>
      <w:r>
        <w:rPr>
          <w:rFonts w:ascii="Arial" w:hAnsi="Arial" w:cs="Arial" w:eastAsia="Arial"/>
          <w:sz w:val="17"/>
          <w:szCs w:val="17"/>
          <w:color w:val="363636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lokale</w:t>
      </w:r>
      <w:r>
        <w:rPr>
          <w:rFonts w:ascii="Arial" w:hAnsi="Arial" w:cs="Arial" w:eastAsia="Arial"/>
          <w:sz w:val="17"/>
          <w:szCs w:val="17"/>
          <w:color w:val="363636"/>
          <w:spacing w:val="1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OJF</w:t>
      </w:r>
      <w:r>
        <w:rPr>
          <w:rFonts w:ascii="Arial" w:hAnsi="Arial" w:cs="Arial" w:eastAsia="Arial"/>
          <w:sz w:val="17"/>
          <w:szCs w:val="17"/>
          <w:color w:val="363636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8"/>
        </w:rPr>
        <w:t>lokale.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7" w:after="0" w:line="240" w:lineRule="auto"/>
        <w:ind w:left="963" w:right="5725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Koheveprimi;</w:t>
      </w:r>
      <w:r>
        <w:rPr>
          <w:rFonts w:ascii="Arial" w:hAnsi="Arial" w:cs="Arial" w:eastAsia="Arial"/>
          <w:sz w:val="17"/>
          <w:szCs w:val="17"/>
          <w:color w:val="111111"/>
          <w:spacing w:val="29"/>
          <w:w w:val="100"/>
          <w:i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8"/>
          <w:w w:val="157"/>
        </w:rPr>
        <w:t>I</w:t>
      </w:r>
      <w:r>
        <w:rPr>
          <w:rFonts w:ascii="Arial" w:hAnsi="Arial" w:cs="Arial" w:eastAsia="Arial"/>
          <w:sz w:val="19"/>
          <w:szCs w:val="19"/>
          <w:color w:val="262626"/>
          <w:spacing w:val="0"/>
          <w:w w:val="96"/>
        </w:rPr>
        <w:t>mesem</w:t>
      </w:r>
      <w:r>
        <w:rPr>
          <w:rFonts w:ascii="Arial" w:hAnsi="Arial" w:cs="Arial" w:eastAsia="Arial"/>
          <w:sz w:val="19"/>
          <w:szCs w:val="19"/>
          <w:color w:val="262626"/>
          <w:spacing w:val="-2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262626"/>
          <w:spacing w:val="0"/>
          <w:w w:val="94"/>
        </w:rPr>
        <w:t>dhe</w:t>
      </w:r>
      <w:r>
        <w:rPr>
          <w:rFonts w:ascii="Arial" w:hAnsi="Arial" w:cs="Arial" w:eastAsia="Arial"/>
          <w:sz w:val="19"/>
          <w:szCs w:val="19"/>
          <w:color w:val="262626"/>
          <w:spacing w:val="-3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0"/>
          <w:w w:val="94"/>
        </w:rPr>
        <w:t>ne</w:t>
      </w:r>
      <w:r>
        <w:rPr>
          <w:rFonts w:ascii="Arial" w:hAnsi="Arial" w:cs="Arial" w:eastAsia="Arial"/>
          <w:sz w:val="19"/>
          <w:szCs w:val="19"/>
          <w:color w:val="363636"/>
          <w:spacing w:val="-10"/>
          <w:w w:val="94"/>
        </w:rPr>
        <w:t> </w:t>
      </w:r>
      <w:r>
        <w:rPr>
          <w:rFonts w:ascii="Arial" w:hAnsi="Arial" w:cs="Arial" w:eastAsia="Arial"/>
          <w:sz w:val="19"/>
          <w:szCs w:val="19"/>
          <w:color w:val="262626"/>
          <w:spacing w:val="0"/>
          <w:w w:val="94"/>
        </w:rPr>
        <w:t>vazhdim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auto"/>
        <w:ind w:left="963" w:right="957" w:firstLine="1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w w:val="112"/>
        </w:rPr>
        <w:t>0.2</w:t>
      </w:r>
      <w:r>
        <w:rPr>
          <w:rFonts w:ascii="Arial" w:hAnsi="Arial" w:cs="Arial" w:eastAsia="Arial"/>
          <w:sz w:val="17"/>
          <w:szCs w:val="17"/>
          <w:color w:val="111111"/>
          <w:spacing w:val="-8"/>
          <w:w w:val="112"/>
        </w:rPr>
        <w:t>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6"/>
        </w:rPr>
        <w:t>Traini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7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-10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010101"/>
          <w:spacing w:val="-11"/>
          <w:w w:val="119"/>
        </w:rPr>
        <w:t>m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5"/>
        </w:rPr>
        <w:t>etej</w:t>
      </w:r>
      <w:r>
        <w:rPr>
          <w:rFonts w:ascii="Arial" w:hAnsi="Arial" w:cs="Arial" w:eastAsia="Arial"/>
          <w:sz w:val="17"/>
          <w:szCs w:val="17"/>
          <w:color w:val="262626"/>
          <w:spacing w:val="-18"/>
          <w:w w:val="116"/>
        </w:rPr>
        <w:t>s</w:t>
      </w:r>
      <w:r>
        <w:rPr>
          <w:rFonts w:ascii="Arial" w:hAnsi="Arial" w:cs="Arial" w:eastAsia="Arial"/>
          <w:sz w:val="17"/>
          <w:szCs w:val="17"/>
          <w:color w:val="010101"/>
          <w:spacing w:val="-17"/>
          <w:w w:val="133"/>
        </w:rPr>
        <w:t>h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3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3"/>
          <w:w w:val="113"/>
        </w:rPr>
        <w:t>m</w:t>
      </w:r>
      <w:r>
        <w:rPr>
          <w:rFonts w:ascii="Arial" w:hAnsi="Arial" w:cs="Arial" w:eastAsia="Arial"/>
          <w:sz w:val="17"/>
          <w:szCs w:val="17"/>
          <w:color w:val="111111"/>
          <w:spacing w:val="-14"/>
          <w:w w:val="255"/>
        </w:rPr>
        <w:t>i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2"/>
        </w:rPr>
        <w:t>sta</w:t>
      </w:r>
      <w:r>
        <w:rPr>
          <w:rFonts w:ascii="Arial" w:hAnsi="Arial" w:cs="Arial" w:eastAsia="Arial"/>
          <w:sz w:val="17"/>
          <w:szCs w:val="17"/>
          <w:color w:val="262626"/>
          <w:spacing w:val="-32"/>
          <w:w w:val="112"/>
        </w:rPr>
        <w:t>f</w:t>
      </w:r>
      <w:r>
        <w:rPr>
          <w:rFonts w:ascii="Arial" w:hAnsi="Arial" w:cs="Arial" w:eastAsia="Arial"/>
          <w:sz w:val="17"/>
          <w:szCs w:val="17"/>
          <w:color w:val="010101"/>
          <w:spacing w:val="-59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262626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ARZM-v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7"/>
        </w:rPr>
        <w:t>pergjegjese</w:t>
      </w:r>
      <w:r>
        <w:rPr>
          <w:rFonts w:ascii="Arial" w:hAnsi="Arial" w:cs="Arial" w:eastAsia="Arial"/>
          <w:sz w:val="17"/>
          <w:szCs w:val="17"/>
          <w:color w:val="111111"/>
          <w:spacing w:val="-31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7"/>
        </w:rPr>
        <w:t>administrate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262626"/>
          <w:spacing w:val="-19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vendore</w:t>
      </w:r>
      <w:r>
        <w:rPr>
          <w:rFonts w:ascii="Arial" w:hAnsi="Arial" w:cs="Arial" w:eastAsia="Arial"/>
          <w:sz w:val="17"/>
          <w:szCs w:val="17"/>
          <w:color w:val="262626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grupeve</w:t>
      </w:r>
      <w:r>
        <w:rPr>
          <w:rFonts w:ascii="Arial" w:hAnsi="Arial" w:cs="Arial" w:eastAsia="Arial"/>
          <w:sz w:val="17"/>
          <w:szCs w:val="17"/>
          <w:color w:val="262626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3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61"/>
        </w:rPr>
        <w:t>t</w:t>
      </w:r>
      <w:r>
        <w:rPr>
          <w:rFonts w:ascii="Arial" w:hAnsi="Arial" w:cs="Arial" w:eastAsia="Arial"/>
          <w:sz w:val="17"/>
          <w:szCs w:val="17"/>
          <w:color w:val="010101"/>
          <w:spacing w:val="-8"/>
          <w:w w:val="162"/>
        </w:rPr>
        <w:t>j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7"/>
        </w:rPr>
        <w:t>era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26"/>
        </w:rPr>
        <w:t>in</w:t>
      </w:r>
      <w:r>
        <w:rPr>
          <w:rFonts w:ascii="Arial" w:hAnsi="Arial" w:cs="Arial" w:eastAsia="Arial"/>
          <w:sz w:val="17"/>
          <w:szCs w:val="17"/>
          <w:color w:val="010101"/>
          <w:spacing w:val="-10"/>
          <w:w w:val="125"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-11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010101"/>
          <w:spacing w:val="-17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-20"/>
          <w:w w:val="109"/>
        </w:rPr>
        <w:t>s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44"/>
        </w:rPr>
        <w:t>it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8" w:after="0" w:line="280" w:lineRule="auto"/>
        <w:ind w:left="973" w:right="865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63636"/>
          <w:spacing w:val="0"/>
          <w:w w:val="108"/>
        </w:rPr>
        <w:t>Menaxhimi</w:t>
      </w:r>
      <w:r>
        <w:rPr>
          <w:rFonts w:ascii="Arial" w:hAnsi="Arial" w:cs="Arial" w:eastAsia="Arial"/>
          <w:sz w:val="17"/>
          <w:szCs w:val="17"/>
          <w:color w:val="363636"/>
          <w:spacing w:val="-18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-57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mire</w:t>
      </w:r>
      <w:r>
        <w:rPr>
          <w:rFonts w:ascii="Arial" w:hAnsi="Arial" w:cs="Arial" w:eastAsia="Arial"/>
          <w:sz w:val="17"/>
          <w:szCs w:val="17"/>
          <w:color w:val="262626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-57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7"/>
        </w:rPr>
        <w:t>pop</w:t>
      </w:r>
      <w:r>
        <w:rPr>
          <w:rFonts w:ascii="Arial" w:hAnsi="Arial" w:cs="Arial" w:eastAsia="Arial"/>
          <w:sz w:val="17"/>
          <w:szCs w:val="17"/>
          <w:color w:val="363636"/>
          <w:spacing w:val="-10"/>
          <w:w w:val="107"/>
        </w:rPr>
        <w:t>u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7"/>
        </w:rPr>
        <w:t>l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7"/>
        </w:rPr>
        <w:t>late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363636"/>
          <w:spacing w:val="11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262626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5"/>
        </w:rPr>
        <w:t>Pelika</w:t>
      </w:r>
      <w:r>
        <w:rPr>
          <w:rFonts w:ascii="Arial" w:hAnsi="Arial" w:cs="Arial" w:eastAsia="Arial"/>
          <w:sz w:val="17"/>
          <w:szCs w:val="17"/>
          <w:color w:val="262626"/>
          <w:spacing w:val="-9"/>
          <w:w w:val="106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45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44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kacurrel</w:t>
      </w:r>
      <w:r>
        <w:rPr>
          <w:rFonts w:ascii="Arial" w:hAnsi="Arial" w:cs="Arial" w:eastAsia="Arial"/>
          <w:sz w:val="17"/>
          <w:szCs w:val="17"/>
          <w:color w:val="363636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262626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nevoje</w:t>
      </w:r>
      <w:r>
        <w:rPr>
          <w:rFonts w:ascii="Arial" w:hAnsi="Arial" w:cs="Arial" w:eastAsia="Arial"/>
          <w:sz w:val="17"/>
          <w:szCs w:val="17"/>
          <w:color w:val="363636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63636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stat</w:t>
      </w:r>
      <w:r>
        <w:rPr>
          <w:rFonts w:ascii="Arial" w:hAnsi="Arial" w:cs="Arial" w:eastAsia="Arial"/>
          <w:sz w:val="17"/>
          <w:szCs w:val="17"/>
          <w:color w:val="363636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8"/>
        </w:rPr>
        <w:t>administrati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8"/>
        </w:rPr>
        <w:t>v</w:t>
      </w:r>
      <w:r>
        <w:rPr>
          <w:rFonts w:ascii="Arial" w:hAnsi="Arial" w:cs="Arial" w:eastAsia="Arial"/>
          <w:sz w:val="17"/>
          <w:szCs w:val="17"/>
          <w:color w:val="262626"/>
          <w:spacing w:val="-1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262626"/>
          <w:spacing w:val="-21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B6B6B6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B6B6B6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3"/>
        </w:rPr>
        <w:t>kapacit</w:t>
      </w:r>
      <w:r>
        <w:rPr>
          <w:rFonts w:ascii="Arial" w:hAnsi="Arial" w:cs="Arial" w:eastAsia="Arial"/>
          <w:sz w:val="17"/>
          <w:szCs w:val="17"/>
          <w:color w:val="363636"/>
          <w:spacing w:val="-1"/>
          <w:w w:val="104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1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21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20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duhura</w:t>
      </w:r>
      <w:r>
        <w:rPr>
          <w:rFonts w:ascii="Arial" w:hAnsi="Arial" w:cs="Arial" w:eastAsia="Arial"/>
          <w:sz w:val="17"/>
          <w:szCs w:val="17"/>
          <w:color w:val="363636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teknik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63636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-9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-9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8"/>
        </w:rPr>
        <w:t>ohurit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nevojshme</w:t>
      </w:r>
      <w:r>
        <w:rPr>
          <w:rFonts w:ascii="Arial" w:hAnsi="Arial" w:cs="Arial" w:eastAsia="Arial"/>
          <w:sz w:val="17"/>
          <w:szCs w:val="17"/>
          <w:color w:val="262626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63636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7"/>
        </w:rPr>
        <w:t>administrimi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8"/>
        </w:rPr>
        <w:t>n</w:t>
      </w:r>
      <w:r>
        <w:rPr>
          <w:rFonts w:ascii="Arial" w:hAnsi="Arial" w:cs="Arial" w:eastAsia="Arial"/>
          <w:sz w:val="17"/>
          <w:szCs w:val="17"/>
          <w:color w:val="363636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ta</w:t>
      </w:r>
      <w:r>
        <w:rPr>
          <w:rFonts w:ascii="Arial" w:hAnsi="Arial" w:cs="Arial" w:eastAsia="Arial"/>
          <w:sz w:val="17"/>
          <w:szCs w:val="17"/>
          <w:color w:val="363636"/>
          <w:spacing w:val="1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nes</w:t>
      </w:r>
      <w:r>
        <w:rPr>
          <w:rFonts w:ascii="Arial" w:hAnsi="Arial" w:cs="Arial" w:eastAsia="Arial"/>
          <w:sz w:val="17"/>
          <w:szCs w:val="17"/>
          <w:color w:val="363636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62626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habitatev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0"/>
        </w:rPr>
        <w:t>kritike.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6"/>
        </w:rPr>
        <w:t>Ne</w:t>
      </w:r>
      <w:r>
        <w:rPr>
          <w:rFonts w:ascii="Arial" w:hAnsi="Arial" w:cs="Arial" w:eastAsia="Arial"/>
          <w:sz w:val="17"/>
          <w:szCs w:val="17"/>
          <w:color w:val="262626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2"/>
        </w:rPr>
        <w:t>keto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kusht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8"/>
        </w:rPr>
        <w:t>nevojshem</w:t>
      </w:r>
      <w:r>
        <w:rPr>
          <w:rFonts w:ascii="Arial" w:hAnsi="Arial" w:cs="Arial" w:eastAsia="Arial"/>
          <w:sz w:val="17"/>
          <w:szCs w:val="17"/>
          <w:color w:val="363636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2"/>
        </w:rPr>
        <w:t>traini</w:t>
      </w:r>
      <w:r>
        <w:rPr>
          <w:rFonts w:ascii="Arial" w:hAnsi="Arial" w:cs="Arial" w:eastAsia="Arial"/>
          <w:sz w:val="17"/>
          <w:szCs w:val="17"/>
          <w:color w:val="262626"/>
          <w:spacing w:val="-16"/>
          <w:w w:val="113"/>
        </w:rPr>
        <w:t>m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01010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62626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vazhdimesi</w:t>
      </w:r>
      <w:r>
        <w:rPr>
          <w:rFonts w:ascii="Arial" w:hAnsi="Arial" w:cs="Arial" w:eastAsia="Arial"/>
          <w:sz w:val="17"/>
          <w:szCs w:val="17"/>
          <w:color w:val="262626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1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1"/>
        </w:rPr>
        <w:t>st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2"/>
        </w:rPr>
        <w:t>a</w:t>
      </w:r>
      <w:r>
        <w:rPr>
          <w:rFonts w:ascii="Arial" w:hAnsi="Arial" w:cs="Arial" w:eastAsia="Arial"/>
          <w:sz w:val="17"/>
          <w:szCs w:val="17"/>
          <w:color w:val="010101"/>
          <w:spacing w:val="-15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45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44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63636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010101"/>
          <w:spacing w:val="-22"/>
          <w:w w:val="127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paleve</w:t>
      </w:r>
      <w:r>
        <w:rPr>
          <w:rFonts w:ascii="Arial" w:hAnsi="Arial" w:cs="Arial" w:eastAsia="Arial"/>
          <w:sz w:val="17"/>
          <w:szCs w:val="17"/>
          <w:color w:val="262626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2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3"/>
          <w:w w:val="122"/>
        </w:rPr>
        <w:t>n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-5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8"/>
        </w:rPr>
        <w:t>est.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63" w:right="797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62626"/>
          <w:w w:val="111"/>
        </w:rPr>
        <w:t>Akti</w:t>
      </w:r>
      <w:r>
        <w:rPr>
          <w:rFonts w:ascii="Arial" w:hAnsi="Arial" w:cs="Arial" w:eastAsia="Arial"/>
          <w:sz w:val="17"/>
          <w:szCs w:val="17"/>
          <w:color w:val="262626"/>
          <w:spacing w:val="-14"/>
          <w:w w:val="112"/>
        </w:rPr>
        <w:t>v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58"/>
        </w:rPr>
        <w:t>i</w:t>
      </w:r>
      <w:r>
        <w:rPr>
          <w:rFonts w:ascii="Arial" w:hAnsi="Arial" w:cs="Arial" w:eastAsia="Arial"/>
          <w:sz w:val="17"/>
          <w:szCs w:val="17"/>
          <w:color w:val="010101"/>
          <w:spacing w:val="-11"/>
          <w:w w:val="157"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5"/>
        </w:rPr>
        <w:t>ete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80" w:lineRule="auto"/>
        <w:ind w:left="1573" w:right="907" w:firstLine="-29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63636"/>
          <w:spacing w:val="-12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111111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Traini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-42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statit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ARZM-v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62626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6"/>
        </w:rPr>
        <w:t>lidhje</w:t>
      </w:r>
      <w:r>
        <w:rPr>
          <w:rFonts w:ascii="Arial" w:hAnsi="Arial" w:cs="Arial" w:eastAsia="Arial"/>
          <w:sz w:val="17"/>
          <w:szCs w:val="17"/>
          <w:color w:val="363636"/>
          <w:spacing w:val="21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262626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0"/>
        </w:rPr>
        <w:t>edu</w:t>
      </w:r>
      <w:r>
        <w:rPr>
          <w:rFonts w:ascii="Arial" w:hAnsi="Arial" w:cs="Arial" w:eastAsia="Arial"/>
          <w:sz w:val="17"/>
          <w:szCs w:val="17"/>
          <w:color w:val="363636"/>
          <w:spacing w:val="-3"/>
          <w:w w:val="110"/>
        </w:rPr>
        <w:t>k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10"/>
        </w:rPr>
        <w:t>imin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3"/>
        </w:rPr>
        <w:t>mje</w:t>
      </w:r>
      <w:r>
        <w:rPr>
          <w:rFonts w:ascii="Arial" w:hAnsi="Arial" w:cs="Arial" w:eastAsia="Arial"/>
          <w:sz w:val="17"/>
          <w:szCs w:val="17"/>
          <w:color w:val="363636"/>
          <w:spacing w:val="-16"/>
          <w:w w:val="113"/>
        </w:rPr>
        <w:t>d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5"/>
        </w:rPr>
        <w:t>sor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363636"/>
          <w:spacing w:val="-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1"/>
        </w:rPr>
        <w:t>ruajtje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1"/>
        </w:rPr>
        <w:t>n</w:t>
      </w:r>
      <w:r>
        <w:rPr>
          <w:rFonts w:ascii="Arial" w:hAnsi="Arial" w:cs="Arial" w:eastAsia="Arial"/>
          <w:sz w:val="17"/>
          <w:szCs w:val="17"/>
          <w:color w:val="262626"/>
          <w:spacing w:val="3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62626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nnenaxhimin</w:t>
      </w:r>
      <w:r>
        <w:rPr>
          <w:rFonts w:ascii="Arial" w:hAnsi="Arial" w:cs="Arial" w:eastAsia="Arial"/>
          <w:sz w:val="17"/>
          <w:szCs w:val="17"/>
          <w:color w:val="363636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7"/>
        </w:rPr>
        <w:t>shpendeve</w:t>
      </w:r>
      <w:r>
        <w:rPr>
          <w:rFonts w:ascii="Arial" w:hAnsi="Arial" w:cs="Arial" w:eastAsia="Arial"/>
          <w:sz w:val="17"/>
          <w:szCs w:val="17"/>
          <w:color w:val="363636"/>
          <w:spacing w:val="-2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7"/>
        </w:rPr>
        <w:t>jete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363636"/>
          <w:spacing w:val="-2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63636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eger</w:t>
      </w:r>
      <w:r>
        <w:rPr>
          <w:rFonts w:ascii="Arial" w:hAnsi="Arial" w:cs="Arial" w:eastAsia="Arial"/>
          <w:sz w:val="17"/>
          <w:szCs w:val="17"/>
          <w:color w:val="363636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62626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pergj</w:t>
      </w:r>
      <w:r>
        <w:rPr>
          <w:rFonts w:ascii="Arial" w:hAnsi="Arial" w:cs="Arial" w:eastAsia="Arial"/>
          <w:sz w:val="17"/>
          <w:szCs w:val="17"/>
          <w:color w:val="363636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6"/>
        </w:rPr>
        <w:t>the</w:t>
      </w:r>
      <w:r>
        <w:rPr>
          <w:rFonts w:ascii="Arial" w:hAnsi="Arial" w:cs="Arial" w:eastAsia="Arial"/>
          <w:sz w:val="17"/>
          <w:szCs w:val="17"/>
          <w:color w:val="363636"/>
          <w:spacing w:val="-7"/>
          <w:w w:val="107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62626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2"/>
        </w:rPr>
        <w:t>ligatinat.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69" w:lineRule="auto"/>
        <w:ind w:left="1564" w:right="874" w:firstLine="-28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b.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63636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Trainim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262626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OJ</w:t>
      </w:r>
      <w:r>
        <w:rPr>
          <w:rFonts w:ascii="Arial" w:hAnsi="Arial" w:cs="Arial" w:eastAsia="Arial"/>
          <w:sz w:val="17"/>
          <w:szCs w:val="17"/>
          <w:color w:val="363636"/>
          <w:spacing w:val="-2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010101"/>
          <w:spacing w:val="2"/>
          <w:w w:val="100"/>
        </w:rPr>
        <w:t>-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ve</w:t>
      </w:r>
      <w:r>
        <w:rPr>
          <w:rFonts w:ascii="Arial" w:hAnsi="Arial" w:cs="Arial" w:eastAsia="Arial"/>
          <w:sz w:val="17"/>
          <w:szCs w:val="17"/>
          <w:color w:val="363636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62626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grupeve</w:t>
      </w:r>
      <w:r>
        <w:rPr>
          <w:rFonts w:ascii="Arial" w:hAnsi="Arial" w:cs="Arial" w:eastAsia="Arial"/>
          <w:sz w:val="17"/>
          <w:szCs w:val="17"/>
          <w:color w:val="363636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tjer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63636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9"/>
        </w:rPr>
        <w:t>intere</w:t>
      </w:r>
      <w:r>
        <w:rPr>
          <w:rFonts w:ascii="Arial" w:hAnsi="Arial" w:cs="Arial" w:eastAsia="Arial"/>
          <w:sz w:val="17"/>
          <w:szCs w:val="17"/>
          <w:color w:val="363636"/>
          <w:spacing w:val="-7"/>
          <w:w w:val="110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32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63636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3"/>
        </w:rPr>
        <w:t>ruajtje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363636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natyre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62626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363636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262626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7"/>
        </w:rPr>
        <w:t>perqendruar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95"/>
        </w:rPr>
        <w:t>vec;ane</w:t>
      </w:r>
      <w:r>
        <w:rPr>
          <w:rFonts w:ascii="Arial" w:hAnsi="Arial" w:cs="Arial" w:eastAsia="Arial"/>
          <w:sz w:val="17"/>
          <w:szCs w:val="17"/>
          <w:color w:val="363636"/>
          <w:spacing w:val="-10"/>
          <w:w w:val="96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3"/>
        </w:rPr>
        <w:t>sh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2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63636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1"/>
        </w:rPr>
        <w:t>ruajtje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2"/>
        </w:rPr>
        <w:t>n</w:t>
      </w:r>
      <w:r>
        <w:rPr>
          <w:rFonts w:ascii="Arial" w:hAnsi="Arial" w:cs="Arial" w:eastAsia="Arial"/>
          <w:sz w:val="17"/>
          <w:szCs w:val="17"/>
          <w:color w:val="363636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5"/>
        </w:rPr>
        <w:t>Pelika</w:t>
      </w:r>
      <w:r>
        <w:rPr>
          <w:rFonts w:ascii="Arial" w:hAnsi="Arial" w:cs="Arial" w:eastAsia="Arial"/>
          <w:sz w:val="17"/>
          <w:szCs w:val="17"/>
          <w:color w:val="363636"/>
          <w:spacing w:val="-9"/>
          <w:w w:val="106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58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57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6"/>
        </w:rPr>
        <w:t>kacurrel.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80" w:lineRule="auto"/>
        <w:ind w:left="1583" w:right="913" w:firstLine="-30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c.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63636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7"/>
        </w:rPr>
        <w:t>Zhvillim</w:t>
      </w:r>
      <w:r>
        <w:rPr>
          <w:rFonts w:ascii="Arial" w:hAnsi="Arial" w:cs="Arial" w:eastAsia="Arial"/>
          <w:sz w:val="17"/>
          <w:szCs w:val="17"/>
          <w:color w:val="262626"/>
          <w:spacing w:val="4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262626"/>
          <w:spacing w:val="4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9"/>
        </w:rPr>
        <w:t>nje</w:t>
      </w:r>
      <w:r>
        <w:rPr>
          <w:rFonts w:ascii="Arial" w:hAnsi="Arial" w:cs="Arial" w:eastAsia="Arial"/>
          <w:sz w:val="17"/>
          <w:szCs w:val="17"/>
          <w:color w:val="363636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2"/>
        </w:rPr>
        <w:t>moduli</w:t>
      </w:r>
      <w:r>
        <w:rPr>
          <w:rFonts w:ascii="Arial" w:hAnsi="Arial" w:cs="Arial" w:eastAsia="Arial"/>
          <w:sz w:val="17"/>
          <w:szCs w:val="17"/>
          <w:color w:val="363636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1"/>
        </w:rPr>
        <w:t>trainim</w:t>
      </w:r>
      <w:r>
        <w:rPr>
          <w:rFonts w:ascii="Arial" w:hAnsi="Arial" w:cs="Arial" w:eastAsia="Arial"/>
          <w:sz w:val="17"/>
          <w:szCs w:val="17"/>
          <w:color w:val="262626"/>
          <w:spacing w:val="-6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1"/>
        </w:rPr>
        <w:t>perstati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1"/>
        </w:rPr>
        <w:t>n</w:t>
      </w:r>
      <w:r>
        <w:rPr>
          <w:rFonts w:ascii="Arial" w:hAnsi="Arial" w:cs="Arial" w:eastAsia="Arial"/>
          <w:sz w:val="17"/>
          <w:szCs w:val="17"/>
          <w:color w:val="363636"/>
          <w:spacing w:val="-19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96"/>
        </w:rPr>
        <w:t>ARZM-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97"/>
        </w:rPr>
        <w:t>s</w:t>
      </w:r>
      <w:r>
        <w:rPr>
          <w:rFonts w:ascii="Arial" w:hAnsi="Arial" w:cs="Arial" w:eastAsia="Arial"/>
          <w:sz w:val="17"/>
          <w:szCs w:val="17"/>
          <w:color w:val="262626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98"/>
        </w:rPr>
        <w:t>pergjegjes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97"/>
        </w:rPr>
        <w:t>,</w:t>
      </w:r>
      <w:r>
        <w:rPr>
          <w:rFonts w:ascii="Arial" w:hAnsi="Arial" w:cs="Arial" w:eastAsia="Arial"/>
          <w:sz w:val="17"/>
          <w:szCs w:val="17"/>
          <w:color w:val="262626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9"/>
        </w:rPr>
        <w:t>perzbatimi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0"/>
        </w:rPr>
        <w:t>n</w:t>
      </w:r>
      <w:r>
        <w:rPr>
          <w:rFonts w:ascii="Arial" w:hAnsi="Arial" w:cs="Arial" w:eastAsia="Arial"/>
          <w:sz w:val="17"/>
          <w:szCs w:val="17"/>
          <w:color w:val="262626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ligji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9"/>
        </w:rPr>
        <w:t>mb</w:t>
      </w:r>
      <w:r>
        <w:rPr>
          <w:rFonts w:ascii="Arial" w:hAnsi="Arial" w:cs="Arial" w:eastAsia="Arial"/>
          <w:sz w:val="17"/>
          <w:szCs w:val="17"/>
          <w:color w:val="363636"/>
          <w:spacing w:val="4"/>
          <w:w w:val="109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9"/>
        </w:rPr>
        <w:t>rreg</w:t>
      </w:r>
      <w:r>
        <w:rPr>
          <w:rFonts w:ascii="Arial" w:hAnsi="Arial" w:cs="Arial" w:eastAsia="Arial"/>
          <w:sz w:val="17"/>
          <w:szCs w:val="17"/>
          <w:color w:val="363636"/>
          <w:spacing w:val="-10"/>
          <w:w w:val="109"/>
        </w:rPr>
        <w:t>u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9"/>
        </w:rPr>
        <w:t>l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9"/>
        </w:rPr>
        <w:t>la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2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9"/>
        </w:rPr>
        <w:t>dhe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0"/>
        </w:rPr>
        <w:t>rregullore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0"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-7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63636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-1"/>
          <w:w w:val="110"/>
        </w:rPr>
        <w:t>l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0"/>
        </w:rPr>
        <w:t>idhen</w:t>
      </w:r>
      <w:r>
        <w:rPr>
          <w:rFonts w:ascii="Arial" w:hAnsi="Arial" w:cs="Arial" w:eastAsia="Arial"/>
          <w:sz w:val="17"/>
          <w:szCs w:val="17"/>
          <w:color w:val="363636"/>
          <w:spacing w:val="-17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63636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3"/>
        </w:rPr>
        <w:t>mbrojtje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363636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Pelikanit</w:t>
      </w:r>
      <w:r>
        <w:rPr>
          <w:rFonts w:ascii="Arial" w:hAnsi="Arial" w:cs="Arial" w:eastAsia="Arial"/>
          <w:sz w:val="17"/>
          <w:szCs w:val="17"/>
          <w:color w:val="363636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Kac;urrel.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27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d.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262626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Rritj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62626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6"/>
        </w:rPr>
        <w:t>kapacitetev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14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teknik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punonjesve</w:t>
      </w:r>
      <w:r>
        <w:rPr>
          <w:rFonts w:ascii="Arial" w:hAnsi="Arial" w:cs="Arial" w:eastAsia="Arial"/>
          <w:sz w:val="17"/>
          <w:szCs w:val="17"/>
          <w:color w:val="363636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zonave</w:t>
      </w:r>
      <w:r>
        <w:rPr>
          <w:rFonts w:ascii="Arial" w:hAnsi="Arial" w:cs="Arial" w:eastAsia="Arial"/>
          <w:sz w:val="17"/>
          <w:szCs w:val="17"/>
          <w:color w:val="262626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9"/>
        </w:rPr>
        <w:t>mbrojtur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262626"/>
          <w:spacing w:val="-18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9"/>
        </w:rPr>
        <w:t>mbi: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87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/>
        <w:pict>
          <v:group style="position:absolute;margin-left:182.617157pt;margin-top:-.576902pt;width:.1pt;height:11.309815pt;mso-position-horizontal-relative:page;mso-position-vertical-relative:paragraph;z-index:-4836" coordorigin="3652,-12" coordsize="2,226">
            <v:shape style="position:absolute;left:3652;top:-12;width:2;height:226" coordorigin="3652,-12" coordsize="0,226" path="m3652,215l3652,-12e" filled="f" stroked="t" strokeweight="2.59577pt" strokecolor="#E6E6E6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203"/>
        </w:rPr>
        <w:t>•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20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203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9"/>
        </w:rPr>
        <w:t>m</w:t>
      </w:r>
      <w:r>
        <w:rPr>
          <w:rFonts w:ascii="Arial" w:hAnsi="Arial" w:cs="Arial" w:eastAsia="Arial"/>
          <w:sz w:val="17"/>
          <w:szCs w:val="17"/>
          <w:color w:val="262626"/>
          <w:spacing w:val="-29"/>
          <w:w w:val="109"/>
        </w:rPr>
        <w:t>o</w:t>
      </w:r>
      <w:r>
        <w:rPr>
          <w:rFonts w:ascii="Arial" w:hAnsi="Arial" w:cs="Arial" w:eastAsia="Arial"/>
          <w:sz w:val="17"/>
          <w:szCs w:val="17"/>
          <w:color w:val="B6B6B6"/>
          <w:spacing w:val="-18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4"/>
        </w:rPr>
        <w:t>nitorimi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5"/>
        </w:rPr>
        <w:t>n</w:t>
      </w:r>
      <w:r>
        <w:rPr>
          <w:rFonts w:ascii="Arial" w:hAnsi="Arial" w:cs="Arial" w:eastAsia="Arial"/>
          <w:sz w:val="17"/>
          <w:szCs w:val="17"/>
          <w:color w:val="262626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6"/>
        </w:rPr>
        <w:t>shpendeve.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87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203"/>
        </w:rPr>
        <w:t>•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20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203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Pajisjet</w:t>
      </w:r>
      <w:r>
        <w:rPr>
          <w:rFonts w:ascii="Arial" w:hAnsi="Arial" w:cs="Arial" w:eastAsia="Arial"/>
          <w:sz w:val="17"/>
          <w:szCs w:val="17"/>
          <w:color w:val="262626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8"/>
        </w:rPr>
        <w:t>menaxhimi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-11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cillatj</w:t>
      </w:r>
      <w:r>
        <w:rPr>
          <w:rFonts w:ascii="Arial" w:hAnsi="Arial" w:cs="Arial" w:eastAsia="Arial"/>
          <w:sz w:val="17"/>
          <w:szCs w:val="17"/>
          <w:color w:val="363636"/>
          <w:spacing w:val="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11111"/>
          <w:spacing w:val="-1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6"/>
        </w:rPr>
        <w:t>rendesishme</w:t>
      </w:r>
      <w:r>
        <w:rPr>
          <w:rFonts w:ascii="Arial" w:hAnsi="Arial" w:cs="Arial" w:eastAsia="Arial"/>
          <w:sz w:val="17"/>
          <w:szCs w:val="17"/>
          <w:color w:val="262626"/>
          <w:spacing w:val="-12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262626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</w:rPr>
        <w:t>ru</w:t>
      </w:r>
      <w:r>
        <w:rPr>
          <w:rFonts w:ascii="Arial" w:hAnsi="Arial" w:cs="Arial" w:eastAsia="Arial"/>
          <w:sz w:val="17"/>
          <w:szCs w:val="17"/>
          <w:color w:val="111111"/>
          <w:spacing w:val="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jtje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63636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0"/>
        </w:rPr>
        <w:t>Pelikanit</w:t>
      </w:r>
      <w:r>
        <w:rPr>
          <w:rFonts w:ascii="Arial" w:hAnsi="Arial" w:cs="Arial" w:eastAsia="Arial"/>
          <w:sz w:val="17"/>
          <w:szCs w:val="17"/>
          <w:color w:val="262626"/>
          <w:spacing w:val="-2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Kac;urrel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87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203"/>
        </w:rPr>
        <w:t>•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20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203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1"/>
        </w:rPr>
        <w:t>Kontr</w:t>
      </w:r>
      <w:r>
        <w:rPr>
          <w:rFonts w:ascii="Arial" w:hAnsi="Arial" w:cs="Arial" w:eastAsia="Arial"/>
          <w:sz w:val="17"/>
          <w:szCs w:val="17"/>
          <w:color w:val="262626"/>
          <w:spacing w:val="1"/>
          <w:w w:val="111"/>
        </w:rPr>
        <w:t>o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11"/>
        </w:rPr>
        <w:t>l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1"/>
        </w:rPr>
        <w:t>lin</w:t>
      </w:r>
      <w:r>
        <w:rPr>
          <w:rFonts w:ascii="Arial" w:hAnsi="Arial" w:cs="Arial" w:eastAsia="Arial"/>
          <w:sz w:val="17"/>
          <w:szCs w:val="17"/>
          <w:color w:val="363636"/>
          <w:spacing w:val="-16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5"/>
        </w:rPr>
        <w:t>grabitqareve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87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203"/>
        </w:rPr>
        <w:t>•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203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2"/>
          <w:w w:val="203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3"/>
        </w:rPr>
        <w:t>Minimizimin</w:t>
      </w:r>
      <w:r>
        <w:rPr>
          <w:rFonts w:ascii="Arial" w:hAnsi="Arial" w:cs="Arial" w:eastAsia="Arial"/>
          <w:sz w:val="17"/>
          <w:szCs w:val="17"/>
          <w:color w:val="262626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9"/>
        </w:rPr>
        <w:t>nderhyrjeve</w:t>
      </w:r>
      <w:r>
        <w:rPr>
          <w:rFonts w:ascii="Arial" w:hAnsi="Arial" w:cs="Arial" w:eastAsia="Arial"/>
          <w:sz w:val="17"/>
          <w:szCs w:val="17"/>
          <w:color w:val="262626"/>
          <w:spacing w:val="-15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363636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6"/>
        </w:rPr>
        <w:t>njere</w:t>
      </w:r>
      <w:r>
        <w:rPr>
          <w:rFonts w:ascii="Arial" w:hAnsi="Arial" w:cs="Arial" w:eastAsia="Arial"/>
          <w:sz w:val="17"/>
          <w:szCs w:val="17"/>
          <w:color w:val="363636"/>
          <w:spacing w:val="-5"/>
          <w:w w:val="106"/>
        </w:rPr>
        <w:t>z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58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57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62626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shqetesimev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36"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36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-28"/>
          <w:w w:val="136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tjer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62626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vec;anta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87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203"/>
        </w:rPr>
        <w:t>•</w:t>
      </w:r>
      <w:r>
        <w:rPr>
          <w:rFonts w:ascii="Arial" w:hAnsi="Arial" w:cs="Arial" w:eastAsia="Arial"/>
          <w:sz w:val="17"/>
          <w:szCs w:val="17"/>
          <w:color w:val="111111"/>
          <w:spacing w:val="88"/>
          <w:w w:val="203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3"/>
        </w:rPr>
        <w:t>Stab</w:t>
      </w:r>
      <w:r>
        <w:rPr>
          <w:rFonts w:ascii="Arial" w:hAnsi="Arial" w:cs="Arial" w:eastAsia="Arial"/>
          <w:sz w:val="17"/>
          <w:szCs w:val="17"/>
          <w:color w:val="363636"/>
          <w:spacing w:val="-15"/>
          <w:w w:val="104"/>
        </w:rPr>
        <w:t>i</w:t>
      </w:r>
      <w:r>
        <w:rPr>
          <w:rFonts w:ascii="Arial" w:hAnsi="Arial" w:cs="Arial" w:eastAsia="Arial"/>
          <w:sz w:val="17"/>
          <w:szCs w:val="17"/>
          <w:color w:val="010101"/>
          <w:spacing w:val="-1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1"/>
        </w:rPr>
        <w:t>izimin</w:t>
      </w:r>
      <w:r>
        <w:rPr>
          <w:rFonts w:ascii="Arial" w:hAnsi="Arial" w:cs="Arial" w:eastAsia="Arial"/>
          <w:sz w:val="17"/>
          <w:szCs w:val="17"/>
          <w:color w:val="363636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8"/>
        </w:rPr>
        <w:t>aktivitetev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14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8"/>
        </w:rPr>
        <w:t>bregdetare.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80" w:lineRule="auto"/>
        <w:ind w:left="1583" w:right="853" w:firstLine="-30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e.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63636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Pergatitj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62626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programeve</w:t>
      </w:r>
      <w:r>
        <w:rPr>
          <w:rFonts w:ascii="Arial" w:hAnsi="Arial" w:cs="Arial" w:eastAsia="Arial"/>
          <w:sz w:val="17"/>
          <w:szCs w:val="17"/>
          <w:color w:val="262626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specifik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3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4"/>
        </w:rPr>
        <w:t>trai</w:t>
      </w:r>
      <w:r>
        <w:rPr>
          <w:rFonts w:ascii="Arial" w:hAnsi="Arial" w:cs="Arial" w:eastAsia="Arial"/>
          <w:sz w:val="17"/>
          <w:szCs w:val="17"/>
          <w:color w:val="363636"/>
          <w:spacing w:val="-18"/>
          <w:w w:val="115"/>
        </w:rPr>
        <w:t>n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21"/>
        </w:rPr>
        <w:t>i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21"/>
        </w:rPr>
        <w:t>m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9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8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63636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3"/>
        </w:rPr>
        <w:t>anet</w:t>
      </w:r>
      <w:r>
        <w:rPr>
          <w:rFonts w:ascii="Arial" w:hAnsi="Arial" w:cs="Arial" w:eastAsia="Arial"/>
          <w:sz w:val="17"/>
          <w:szCs w:val="17"/>
          <w:color w:val="363636"/>
          <w:spacing w:val="2"/>
          <w:w w:val="104"/>
        </w:rPr>
        <w:t>a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24"/>
        </w:rPr>
        <w:t>ret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25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OMP-v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262626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8"/>
        </w:rPr>
        <w:t>rritje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9"/>
        </w:rPr>
        <w:t>n</w:t>
      </w:r>
      <w:r>
        <w:rPr>
          <w:rFonts w:ascii="Arial" w:hAnsi="Arial" w:cs="Arial" w:eastAsia="Arial"/>
          <w:sz w:val="17"/>
          <w:szCs w:val="17"/>
          <w:color w:val="363636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4"/>
        </w:rPr>
        <w:t>kapaciteteve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262626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9"/>
        </w:rPr>
        <w:t>menaxhimin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6" w:after="0" w:line="240" w:lineRule="auto"/>
        <w:ind w:left="963" w:right="729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12"/>
          <w:i/>
        </w:rPr>
        <w:t>Prioriteti:</w:t>
      </w:r>
      <w:r>
        <w:rPr>
          <w:rFonts w:ascii="Arial" w:hAnsi="Arial" w:cs="Arial" w:eastAsia="Arial"/>
          <w:sz w:val="17"/>
          <w:szCs w:val="17"/>
          <w:color w:val="111111"/>
          <w:spacing w:val="-24"/>
          <w:w w:val="112"/>
          <w:i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7"/>
          <w:w w:val="176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7"/>
        </w:rPr>
        <w:t>mesem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963" w:right="3191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Pergjegjes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  <w:i/>
        </w:rPr>
        <w:t>:</w:t>
      </w:r>
      <w:r>
        <w:rPr>
          <w:rFonts w:ascii="Arial" w:hAnsi="Arial" w:cs="Arial" w:eastAsia="Arial"/>
          <w:sz w:val="17"/>
          <w:szCs w:val="17"/>
          <w:color w:val="363636"/>
          <w:spacing w:val="1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95"/>
        </w:rPr>
        <w:t>AKZM,</w:t>
      </w:r>
      <w:r>
        <w:rPr>
          <w:rFonts w:ascii="Arial" w:hAnsi="Arial" w:cs="Arial" w:eastAsia="Arial"/>
          <w:sz w:val="17"/>
          <w:szCs w:val="17"/>
          <w:color w:val="262626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ARZM-t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0"/>
        </w:rPr>
        <w:t>Fierit</w:t>
      </w:r>
      <w:r>
        <w:rPr>
          <w:rFonts w:ascii="Arial" w:hAnsi="Arial" w:cs="Arial" w:eastAsia="Arial"/>
          <w:sz w:val="17"/>
          <w:szCs w:val="17"/>
          <w:color w:val="262626"/>
          <w:spacing w:val="-3"/>
          <w:w w:val="110"/>
        </w:rPr>
        <w:t>,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92"/>
        </w:rPr>
        <w:t>Korc;es,</w:t>
      </w:r>
      <w:r>
        <w:rPr>
          <w:rFonts w:ascii="Arial" w:hAnsi="Arial" w:cs="Arial" w:eastAsia="Arial"/>
          <w:sz w:val="17"/>
          <w:szCs w:val="17"/>
          <w:color w:val="363636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Lezhes</w:t>
      </w:r>
      <w:r>
        <w:rPr>
          <w:rFonts w:ascii="Arial" w:hAnsi="Arial" w:cs="Arial" w:eastAsia="Arial"/>
          <w:sz w:val="17"/>
          <w:szCs w:val="17"/>
          <w:color w:val="262626"/>
          <w:spacing w:val="-17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Shkodre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63636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63636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5"/>
        </w:rPr>
        <w:t>V</w:t>
      </w:r>
      <w:r>
        <w:rPr>
          <w:rFonts w:ascii="Arial" w:hAnsi="Arial" w:cs="Arial" w:eastAsia="Arial"/>
          <w:sz w:val="17"/>
          <w:szCs w:val="17"/>
          <w:color w:val="363636"/>
          <w:spacing w:val="-24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5"/>
        </w:rPr>
        <w:t>ores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54" w:lineRule="auto"/>
        <w:ind w:left="973" w:right="974" w:firstLine="-1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87"/>
          <w:i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1"/>
          <w:w w:val="87"/>
          <w:i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87"/>
          <w:i/>
        </w:rPr>
        <w:t>le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87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8"/>
          <w:w w:val="87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93"/>
          <w:i/>
        </w:rPr>
        <w:t>tjer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93"/>
          <w:i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93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01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-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93"/>
          <w:i/>
        </w:rPr>
        <w:t>interesuara: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6"/>
          <w:w w:val="93"/>
          <w:i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11"/>
        </w:rPr>
        <w:t>Mini</w:t>
      </w:r>
      <w:r>
        <w:rPr>
          <w:rFonts w:ascii="Arial" w:hAnsi="Arial" w:cs="Arial" w:eastAsia="Arial"/>
          <w:sz w:val="17"/>
          <w:szCs w:val="17"/>
          <w:color w:val="262626"/>
          <w:spacing w:val="1"/>
          <w:w w:val="111"/>
        </w:rPr>
        <w:t>s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1"/>
        </w:rPr>
        <w:t>tri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363636"/>
          <w:spacing w:val="-14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9"/>
        </w:rPr>
        <w:t>Mjedisit</w:t>
      </w:r>
      <w:r>
        <w:rPr>
          <w:rFonts w:ascii="Arial" w:hAnsi="Arial" w:cs="Arial" w:eastAsia="Arial"/>
          <w:sz w:val="17"/>
          <w:szCs w:val="17"/>
          <w:color w:val="262626"/>
          <w:spacing w:val="1"/>
          <w:w w:val="109"/>
        </w:rPr>
        <w:t>,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9"/>
        </w:rPr>
        <w:t>OMP-te</w:t>
      </w:r>
      <w:r>
        <w:rPr>
          <w:rFonts w:ascii="Arial" w:hAnsi="Arial" w:cs="Arial" w:eastAsia="Arial"/>
          <w:sz w:val="17"/>
          <w:szCs w:val="17"/>
          <w:color w:val="262626"/>
          <w:spacing w:val="-14"/>
          <w:w w:val="109"/>
        </w:rPr>
        <w:t>,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9"/>
        </w:rPr>
        <w:t>Ministri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262626"/>
          <w:spacing w:val="-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Arsimit</w:t>
      </w:r>
      <w:r>
        <w:rPr>
          <w:rFonts w:ascii="Arial" w:hAnsi="Arial" w:cs="Arial" w:eastAsia="Arial"/>
          <w:sz w:val="17"/>
          <w:szCs w:val="17"/>
          <w:color w:val="262626"/>
          <w:spacing w:val="-3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Bashki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62626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98"/>
        </w:rPr>
        <w:t>D</w:t>
      </w:r>
      <w:r>
        <w:rPr>
          <w:rFonts w:ascii="Arial" w:hAnsi="Arial" w:cs="Arial" w:eastAsia="Arial"/>
          <w:sz w:val="17"/>
          <w:szCs w:val="17"/>
          <w:color w:val="262626"/>
          <w:spacing w:val="-6"/>
          <w:w w:val="98"/>
        </w:rPr>
        <w:t>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7"/>
        </w:rPr>
        <w:t>vjake</w:t>
      </w:r>
      <w:r>
        <w:rPr>
          <w:rFonts w:ascii="Arial" w:hAnsi="Arial" w:cs="Arial" w:eastAsia="Arial"/>
          <w:sz w:val="17"/>
          <w:szCs w:val="17"/>
          <w:color w:val="363636"/>
          <w:spacing w:val="-13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97"/>
        </w:rPr>
        <w:t>Pu</w:t>
      </w:r>
      <w:r>
        <w:rPr>
          <w:rFonts w:ascii="Arial" w:hAnsi="Arial" w:cs="Arial" w:eastAsia="Arial"/>
          <w:sz w:val="17"/>
          <w:szCs w:val="17"/>
          <w:color w:val="262626"/>
          <w:spacing w:val="1"/>
          <w:w w:val="98"/>
        </w:rPr>
        <w:t>s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3"/>
        </w:rPr>
        <w:t>tee,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Lezhe</w:t>
      </w:r>
      <w:r>
        <w:rPr>
          <w:rFonts w:ascii="Arial" w:hAnsi="Arial" w:cs="Arial" w:eastAsia="Arial"/>
          <w:sz w:val="17"/>
          <w:szCs w:val="17"/>
          <w:color w:val="262626"/>
          <w:spacing w:val="-8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Shkode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62626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262626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7"/>
        </w:rPr>
        <w:t>Vl</w:t>
      </w:r>
      <w:r>
        <w:rPr>
          <w:rFonts w:ascii="Arial" w:hAnsi="Arial" w:cs="Arial" w:eastAsia="Arial"/>
          <w:sz w:val="17"/>
          <w:szCs w:val="17"/>
          <w:color w:val="363636"/>
          <w:spacing w:val="1"/>
          <w:w w:val="108"/>
        </w:rPr>
        <w:t>o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8"/>
        </w:rPr>
        <w:t>r</w:t>
      </w:r>
      <w:r>
        <w:rPr>
          <w:rFonts w:ascii="Arial" w:hAnsi="Arial" w:cs="Arial" w:eastAsia="Arial"/>
          <w:sz w:val="17"/>
          <w:szCs w:val="17"/>
          <w:color w:val="111111"/>
          <w:spacing w:val="-13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1"/>
          <w:w w:val="211"/>
        </w:rPr>
        <w:t>,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0"/>
        </w:rPr>
        <w:t>ln</w:t>
      </w:r>
      <w:r>
        <w:rPr>
          <w:rFonts w:ascii="Arial" w:hAnsi="Arial" w:cs="Arial" w:eastAsia="Arial"/>
          <w:sz w:val="17"/>
          <w:szCs w:val="17"/>
          <w:color w:val="363636"/>
          <w:spacing w:val="-8"/>
          <w:w w:val="110"/>
        </w:rPr>
        <w:t>s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10"/>
        </w:rPr>
        <w:t>itucion</w:t>
      </w:r>
      <w:r>
        <w:rPr>
          <w:rFonts w:ascii="Arial" w:hAnsi="Arial" w:cs="Arial" w:eastAsia="Arial"/>
          <w:sz w:val="17"/>
          <w:szCs w:val="17"/>
          <w:color w:val="363636"/>
          <w:spacing w:val="-1"/>
          <w:w w:val="111"/>
        </w:rPr>
        <w:t>e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11111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6"/>
        </w:rPr>
        <w:t>lok</w:t>
      </w:r>
      <w:r>
        <w:rPr>
          <w:rFonts w:ascii="Arial" w:hAnsi="Arial" w:cs="Arial" w:eastAsia="Arial"/>
          <w:sz w:val="17"/>
          <w:szCs w:val="17"/>
          <w:color w:val="363636"/>
          <w:spacing w:val="2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010101"/>
          <w:spacing w:val="-5"/>
          <w:w w:val="106"/>
        </w:rPr>
        <w:t>l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-20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6"/>
        </w:rPr>
        <w:t>OJF-t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-8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lokale</w:t>
      </w:r>
      <w:r>
        <w:rPr>
          <w:rFonts w:ascii="Arial" w:hAnsi="Arial" w:cs="Arial" w:eastAsia="Arial"/>
          <w:sz w:val="17"/>
          <w:szCs w:val="17"/>
          <w:color w:val="262626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20"/>
        </w:rPr>
        <w:t>etj.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963" w:right="700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i/>
        </w:rPr>
        <w:t>Koheveprimi:</w:t>
      </w:r>
      <w:r>
        <w:rPr>
          <w:rFonts w:ascii="Arial" w:hAnsi="Arial" w:cs="Arial" w:eastAsia="Arial"/>
          <w:sz w:val="17"/>
          <w:szCs w:val="17"/>
          <w:color w:val="111111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7"/>
          <w:w w:val="176"/>
        </w:rPr>
        <w:t>I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7"/>
        </w:rPr>
        <w:t>mesem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both"/>
        <w:spacing w:after="0"/>
        <w:sectPr>
          <w:pgMar w:header="797" w:footer="823" w:top="1700" w:bottom="1020" w:left="1220" w:right="1240"/>
          <w:headerReference w:type="default" r:id="rId26"/>
          <w:pgSz w:w="12240" w:h="15840"/>
        </w:sectPr>
      </w:pPr>
      <w:rPr/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40" w:lineRule="auto"/>
        <w:ind w:left="91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31313"/>
          <w:w w:val="91"/>
          <w:b/>
          <w:bCs/>
        </w:rPr>
        <w:t>E.</w:t>
      </w:r>
      <w:r>
        <w:rPr>
          <w:rFonts w:ascii="Arial" w:hAnsi="Arial" w:cs="Arial" w:eastAsia="Arial"/>
          <w:sz w:val="17"/>
          <w:szCs w:val="17"/>
          <w:color w:val="131313"/>
          <w:spacing w:val="-29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</w:rPr>
        <w:t>Nxi</w:t>
      </w:r>
      <w:r>
        <w:rPr>
          <w:rFonts w:ascii="Arial" w:hAnsi="Arial" w:cs="Arial" w:eastAsia="Arial"/>
          <w:sz w:val="17"/>
          <w:szCs w:val="17"/>
          <w:color w:val="131313"/>
          <w:spacing w:val="4"/>
          <w:w w:val="100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2F2F2F"/>
          <w:spacing w:val="-8"/>
          <w:w w:val="100"/>
          <w:b/>
          <w:bCs/>
        </w:rPr>
        <w:t>j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131313"/>
          <w:spacing w:val="14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131313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</w:rPr>
        <w:t>aktivitetev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131313"/>
          <w:spacing w:val="29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7"/>
          <w:szCs w:val="17"/>
          <w:color w:val="131313"/>
          <w:spacing w:val="8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</w:rPr>
        <w:t>qendrueshm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131313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7"/>
          <w:szCs w:val="17"/>
          <w:color w:val="131313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</w:rPr>
        <w:t>turizmi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131313"/>
          <w:spacing w:val="4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-9"/>
          <w:w w:val="106"/>
          <w:b/>
          <w:bCs/>
        </w:rPr>
        <w:t>n</w:t>
      </w:r>
      <w:r>
        <w:rPr>
          <w:rFonts w:ascii="Arial" w:hAnsi="Arial" w:cs="Arial" w:eastAsia="Arial"/>
          <w:sz w:val="17"/>
          <w:szCs w:val="17"/>
          <w:color w:val="2F2F2F"/>
          <w:spacing w:val="-9"/>
          <w:w w:val="105"/>
          <w:b/>
          <w:bCs/>
        </w:rPr>
        <w:t>a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1"/>
          <w:b/>
          <w:bCs/>
        </w:rPr>
        <w:t>tyror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3" w:after="0" w:line="263" w:lineRule="auto"/>
        <w:ind w:left="902" w:right="767" w:firstLine="-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9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8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zm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4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yroresht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mundes</w:t>
      </w:r>
      <w:r>
        <w:rPr>
          <w:rFonts w:ascii="Arial" w:hAnsi="Arial" w:cs="Arial" w:eastAsia="Arial"/>
          <w:sz w:val="18"/>
          <w:szCs w:val="18"/>
          <w:color w:val="2F2F2F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ek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-9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omike</w:t>
      </w:r>
      <w:r>
        <w:rPr>
          <w:rFonts w:ascii="Arial" w:hAnsi="Arial" w:cs="Arial" w:eastAsia="Arial"/>
          <w:sz w:val="18"/>
          <w:szCs w:val="18"/>
          <w:color w:val="2F2F2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-1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ritj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14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34"/>
        </w:rPr>
        <w:t>j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numer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madh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zonave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mbrojtur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sidomos</w:t>
      </w:r>
      <w:r>
        <w:rPr>
          <w:rFonts w:ascii="Arial" w:hAnsi="Arial" w:cs="Arial" w:eastAsia="Arial"/>
          <w:sz w:val="18"/>
          <w:szCs w:val="18"/>
          <w:color w:val="2F2F2F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at</w:t>
      </w:r>
      <w:r>
        <w:rPr>
          <w:rFonts w:ascii="Arial" w:hAnsi="Arial" w:cs="Arial" w:eastAsia="Arial"/>
          <w:sz w:val="18"/>
          <w:szCs w:val="18"/>
          <w:color w:val="2F2F2F"/>
          <w:spacing w:val="6"/>
          <w:w w:val="100"/>
        </w:rPr>
        <w:t>y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strehojn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Pelikani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kacurrel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5"/>
          <w:w w:val="80"/>
        </w:rPr>
        <w:t>K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teto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numri</w:t>
      </w:r>
      <w:r>
        <w:rPr>
          <w:rFonts w:ascii="Arial" w:hAnsi="Arial" w:cs="Arial" w:eastAsia="Arial"/>
          <w:sz w:val="18"/>
          <w:szCs w:val="18"/>
          <w:color w:val="2F2F2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rritj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39"/>
          <w:w w:val="182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v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81"/>
        </w:rPr>
        <w:t>z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itorev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te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speci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10101"/>
          <w:spacing w:val="9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izu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perfs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profesioni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31313"/>
          <w:spacing w:val="-9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apo</w:t>
      </w:r>
      <w:r>
        <w:rPr>
          <w:rFonts w:ascii="Arial" w:hAnsi="Arial" w:cs="Arial" w:eastAsia="Arial"/>
          <w:sz w:val="18"/>
          <w:szCs w:val="18"/>
          <w:color w:val="2F2F2F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am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99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apasio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ar</w:t>
      </w:r>
      <w:r>
        <w:rPr>
          <w:rFonts w:ascii="Arial" w:hAnsi="Arial" w:cs="Arial" w:eastAsia="Arial"/>
          <w:sz w:val="18"/>
          <w:szCs w:val="18"/>
          <w:color w:val="2F2F2F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pas</w:t>
      </w:r>
      <w:r>
        <w:rPr>
          <w:rFonts w:ascii="Arial" w:hAnsi="Arial" w:cs="Arial" w:eastAsia="Arial"/>
          <w:sz w:val="18"/>
          <w:szCs w:val="18"/>
          <w:color w:val="2F2F2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yres</w:t>
      </w:r>
      <w:r>
        <w:rPr>
          <w:rFonts w:ascii="Arial" w:hAnsi="Arial" w:cs="Arial" w:eastAsia="Arial"/>
          <w:sz w:val="18"/>
          <w:szCs w:val="18"/>
          <w:color w:val="2F2F2F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elementev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te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95"/>
        </w:rPr>
        <w:t>b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iodiversit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7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38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3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ku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4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ute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kryesish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shpe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-2"/>
          <w:w w:val="107"/>
        </w:rPr>
        <w:t>d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3"/>
        </w:rPr>
        <w:t>et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13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0"/>
        </w:rPr>
        <w:t>lul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17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200"/>
        </w:rPr>
        <w:t>,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122"/>
        </w:rPr>
        <w:t>f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6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116"/>
        </w:rPr>
        <w:t>u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9"/>
          <w:w w:val="114"/>
        </w:rPr>
        <w:t>u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13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27"/>
        </w:rPr>
        <w:t>j.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67" w:lineRule="auto"/>
        <w:ind w:left="902" w:right="734" w:firstLine="1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Pork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y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intere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tj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duhe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menaxhuarne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menyren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met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re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5"/>
        </w:rPr>
        <w:t>pert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5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15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qene</w:t>
      </w:r>
      <w:r>
        <w:rPr>
          <w:rFonts w:ascii="Arial" w:hAnsi="Arial" w:cs="Arial" w:eastAsia="Arial"/>
          <w:sz w:val="18"/>
          <w:szCs w:val="18"/>
          <w:color w:val="2F2F2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9"/>
        </w:rPr>
        <w:t>j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o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vete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F2F2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kontro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uar</w:t>
      </w:r>
      <w:r>
        <w:rPr>
          <w:rFonts w:ascii="Arial" w:hAnsi="Arial" w:cs="Arial" w:eastAsia="Arial"/>
          <w:sz w:val="18"/>
          <w:szCs w:val="18"/>
          <w:color w:val="2F2F2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7"/>
        </w:rPr>
        <w:t>por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7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edhe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qe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4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41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sherbeje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se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miri</w:t>
      </w:r>
      <w:r>
        <w:rPr>
          <w:rFonts w:ascii="Arial" w:hAnsi="Arial" w:cs="Arial" w:eastAsia="Arial"/>
          <w:sz w:val="18"/>
          <w:szCs w:val="18"/>
          <w:color w:val="2F2F2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3"/>
        </w:rPr>
        <w:t>administ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4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4"/>
        </w:rPr>
        <w:t>mi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3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Zonav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Mbrojtur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apo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Llojeve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vecanta.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892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131313"/>
          <w:w w:val="108"/>
          <w:b/>
          <w:bCs/>
          <w:i/>
        </w:rPr>
        <w:t>Aktivitet</w:t>
      </w:r>
      <w:r>
        <w:rPr>
          <w:rFonts w:ascii="Arial" w:hAnsi="Arial" w:cs="Arial" w:eastAsia="Arial"/>
          <w:sz w:val="16"/>
          <w:szCs w:val="16"/>
          <w:color w:val="131313"/>
          <w:spacing w:val="-4"/>
          <w:w w:val="109"/>
          <w:b/>
          <w:bCs/>
          <w:i/>
        </w:rPr>
        <w:t>e</w:t>
      </w:r>
      <w:r>
        <w:rPr>
          <w:rFonts w:ascii="Arial" w:hAnsi="Arial" w:cs="Arial" w:eastAsia="Arial"/>
          <w:sz w:val="16"/>
          <w:szCs w:val="16"/>
          <w:color w:val="2F2F2F"/>
          <w:spacing w:val="0"/>
          <w:w w:val="74"/>
          <w:b/>
          <w:bCs/>
          <w:i/>
        </w:rPr>
        <w:t>: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78" w:lineRule="auto"/>
        <w:ind w:left="1526" w:right="822" w:firstLine="-30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Organizim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trainimev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mbi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guida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turis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ke</w:t>
      </w:r>
      <w:r>
        <w:rPr>
          <w:rFonts w:ascii="Arial" w:hAnsi="Arial" w:cs="Arial" w:eastAsia="Arial"/>
          <w:sz w:val="18"/>
          <w:szCs w:val="18"/>
          <w:color w:val="2F2F2F"/>
          <w:spacing w:val="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gu</w:t>
      </w:r>
      <w:r>
        <w:rPr>
          <w:rFonts w:ascii="Arial" w:hAnsi="Arial" w:cs="Arial" w:eastAsia="Arial"/>
          <w:sz w:val="18"/>
          <w:szCs w:val="18"/>
          <w:color w:val="2F2F2F"/>
          <w:spacing w:val="-1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mi</w:t>
      </w:r>
      <w:r>
        <w:rPr>
          <w:rFonts w:ascii="Arial" w:hAnsi="Arial" w:cs="Arial" w:eastAsia="Arial"/>
          <w:sz w:val="18"/>
          <w:szCs w:val="18"/>
          <w:color w:val="2F2F2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F2F2F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informacio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4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nevojshem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mbi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edu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min</w:t>
      </w:r>
      <w:r>
        <w:rPr>
          <w:rFonts w:ascii="Arial" w:hAnsi="Arial" w:cs="Arial" w:eastAsia="Arial"/>
          <w:sz w:val="18"/>
          <w:szCs w:val="18"/>
          <w:color w:val="2F2F2F"/>
          <w:spacing w:val="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mjedisor.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7" w:after="0" w:line="267" w:lineRule="auto"/>
        <w:ind w:left="1526" w:right="776" w:firstLine="-30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b.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4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9"/>
        </w:rPr>
        <w:t>Sigu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99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9"/>
          <w:w w:val="99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9"/>
        </w:rPr>
        <w:t>mi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turev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org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92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5"/>
          <w:w w:val="92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izuara</w:t>
      </w:r>
      <w:r>
        <w:rPr>
          <w:rFonts w:ascii="Arial" w:hAnsi="Arial" w:cs="Arial" w:eastAsia="Arial"/>
          <w:sz w:val="18"/>
          <w:szCs w:val="18"/>
          <w:color w:val="2F2F2F"/>
          <w:spacing w:val="41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nga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pakte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10</w:t>
      </w:r>
      <w:r>
        <w:rPr>
          <w:rFonts w:ascii="Arial" w:hAnsi="Arial" w:cs="Arial" w:eastAsia="Arial"/>
          <w:sz w:val="18"/>
          <w:szCs w:val="18"/>
          <w:color w:val="2F2F2F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operator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turisti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2F2F2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9"/>
        </w:rPr>
        <w:t>specializuar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turizmi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bate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se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eger.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185" w:right="1759"/>
        <w:jc w:val="center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2F2F2F"/>
          <w:spacing w:val="0"/>
          <w:w w:val="100"/>
        </w:rPr>
        <w:t>c.</w:t>
      </w:r>
      <w:r>
        <w:rPr>
          <w:rFonts w:ascii="Times New Roman" w:hAnsi="Times New Roman" w:cs="Times New Roman" w:eastAsia="Times New Roman"/>
          <w:sz w:val="17"/>
          <w:szCs w:val="17"/>
          <w:color w:val="2F2F2F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7"/>
          <w:szCs w:val="17"/>
          <w:color w:val="2F2F2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Harti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bo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108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0"/>
        </w:rPr>
        <w:t>mi</w:t>
      </w:r>
      <w:r>
        <w:rPr>
          <w:rFonts w:ascii="Arial" w:hAnsi="Arial" w:cs="Arial" w:eastAsia="Arial"/>
          <w:sz w:val="18"/>
          <w:szCs w:val="18"/>
          <w:color w:val="2F2F2F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nje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manua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"S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le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1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81"/>
        </w:rPr>
        <w:t>z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4"/>
        </w:rPr>
        <w:t>ona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3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ku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jeto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Pelikan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Ka</w:t>
      </w:r>
      <w:r>
        <w:rPr>
          <w:rFonts w:ascii="Arial" w:hAnsi="Arial" w:cs="Arial" w:eastAsia="Arial"/>
          <w:sz w:val="18"/>
          <w:szCs w:val="18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urrel"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0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6"/>
          <w:szCs w:val="16"/>
          <w:color w:val="131313"/>
          <w:w w:val="107"/>
          <w:b/>
          <w:bCs/>
          <w:i/>
        </w:rPr>
        <w:t>Priorite</w:t>
      </w:r>
      <w:r>
        <w:rPr>
          <w:rFonts w:ascii="Arial" w:hAnsi="Arial" w:cs="Arial" w:eastAsia="Arial"/>
          <w:sz w:val="16"/>
          <w:szCs w:val="16"/>
          <w:color w:val="131313"/>
          <w:spacing w:val="2"/>
          <w:w w:val="108"/>
          <w:b/>
          <w:bCs/>
          <w:i/>
        </w:rPr>
        <w:t>t</w:t>
      </w:r>
      <w:r>
        <w:rPr>
          <w:rFonts w:ascii="Arial" w:hAnsi="Arial" w:cs="Arial" w:eastAsia="Arial"/>
          <w:sz w:val="16"/>
          <w:szCs w:val="16"/>
          <w:color w:val="2F2F2F"/>
          <w:spacing w:val="7"/>
          <w:w w:val="102"/>
          <w:b/>
          <w:bCs/>
          <w:i/>
        </w:rPr>
        <w:t>i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74"/>
          <w:b/>
          <w:bCs/>
          <w:i/>
        </w:rPr>
        <w:t>:</w:t>
      </w:r>
      <w:r>
        <w:rPr>
          <w:rFonts w:ascii="Arial" w:hAnsi="Arial" w:cs="Arial" w:eastAsia="Arial"/>
          <w:sz w:val="16"/>
          <w:szCs w:val="16"/>
          <w:color w:val="131313"/>
          <w:spacing w:val="-3"/>
          <w:w w:val="100"/>
          <w:b/>
          <w:bCs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67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3"/>
        </w:rPr>
        <w:t>mesem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90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6"/>
          <w:szCs w:val="16"/>
          <w:color w:val="131313"/>
          <w:spacing w:val="0"/>
          <w:w w:val="100"/>
          <w:b/>
          <w:bCs/>
          <w:i/>
        </w:rPr>
        <w:t>Pergjegje</w:t>
      </w:r>
      <w:r>
        <w:rPr>
          <w:rFonts w:ascii="Arial" w:hAnsi="Arial" w:cs="Arial" w:eastAsia="Arial"/>
          <w:sz w:val="16"/>
          <w:szCs w:val="16"/>
          <w:color w:val="131313"/>
          <w:spacing w:val="2"/>
          <w:w w:val="100"/>
          <w:b/>
          <w:bCs/>
          <w:i/>
        </w:rPr>
        <w:t>s</w:t>
      </w:r>
      <w:r>
        <w:rPr>
          <w:rFonts w:ascii="Arial" w:hAnsi="Arial" w:cs="Arial" w:eastAsia="Arial"/>
          <w:sz w:val="16"/>
          <w:szCs w:val="16"/>
          <w:color w:val="2F2F2F"/>
          <w:spacing w:val="0"/>
          <w:w w:val="100"/>
          <w:b/>
          <w:bCs/>
          <w:i/>
        </w:rPr>
        <w:t>i</w:t>
      </w:r>
      <w:r>
        <w:rPr>
          <w:rFonts w:ascii="Arial" w:hAnsi="Arial" w:cs="Arial" w:eastAsia="Arial"/>
          <w:sz w:val="16"/>
          <w:szCs w:val="16"/>
          <w:color w:val="2F2F2F"/>
          <w:spacing w:val="0"/>
          <w:w w:val="100"/>
          <w:b/>
          <w:bCs/>
          <w:i/>
        </w:rPr>
        <w:t>:</w:t>
      </w:r>
      <w:r>
        <w:rPr>
          <w:rFonts w:ascii="Arial" w:hAnsi="Arial" w:cs="Arial" w:eastAsia="Arial"/>
          <w:sz w:val="16"/>
          <w:szCs w:val="16"/>
          <w:color w:val="2F2F2F"/>
          <w:spacing w:val="21"/>
          <w:w w:val="100"/>
          <w:b/>
          <w:bCs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K</w:t>
      </w:r>
      <w:r>
        <w:rPr>
          <w:rFonts w:ascii="Arial" w:hAnsi="Arial" w:cs="Arial" w:eastAsia="Arial"/>
          <w:sz w:val="18"/>
          <w:szCs w:val="18"/>
          <w:color w:val="131313"/>
          <w:spacing w:val="-7"/>
          <w:w w:val="100"/>
        </w:rPr>
        <w:t>Z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F2F2F"/>
          <w:spacing w:val="7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Minis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Mjedisit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67" w:lineRule="auto"/>
        <w:ind w:left="911" w:right="887" w:firstLine="-1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6"/>
          <w:szCs w:val="16"/>
          <w:color w:val="131313"/>
          <w:spacing w:val="0"/>
          <w:w w:val="100"/>
          <w:b/>
          <w:bCs/>
          <w:i/>
        </w:rPr>
        <w:t>Pale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00"/>
          <w:b/>
          <w:bCs/>
          <w:i/>
        </w:rPr>
        <w:t>r</w:t>
      </w:r>
      <w:r>
        <w:rPr>
          <w:rFonts w:ascii="Arial" w:hAnsi="Arial" w:cs="Arial" w:eastAsia="Arial"/>
          <w:sz w:val="16"/>
          <w:szCs w:val="16"/>
          <w:color w:val="131313"/>
          <w:spacing w:val="9"/>
          <w:w w:val="100"/>
          <w:b/>
          <w:bCs/>
          <w:i/>
        </w:rPr>
        <w:t> 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00"/>
          <w:b/>
          <w:bCs/>
          <w:i/>
        </w:rPr>
        <w:t>e</w:t>
      </w:r>
      <w:r>
        <w:rPr>
          <w:rFonts w:ascii="Arial" w:hAnsi="Arial" w:cs="Arial" w:eastAsia="Arial"/>
          <w:sz w:val="16"/>
          <w:szCs w:val="16"/>
          <w:color w:val="131313"/>
          <w:spacing w:val="-2"/>
          <w:w w:val="100"/>
          <w:b/>
          <w:bCs/>
          <w:i/>
        </w:rPr>
        <w:t> 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00"/>
          <w:b/>
          <w:bCs/>
          <w:i/>
        </w:rPr>
        <w:t>tjer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00"/>
          <w:b/>
          <w:bCs/>
          <w:i/>
        </w:rPr>
        <w:t>a</w:t>
      </w:r>
      <w:r>
        <w:rPr>
          <w:rFonts w:ascii="Arial" w:hAnsi="Arial" w:cs="Arial" w:eastAsia="Arial"/>
          <w:sz w:val="16"/>
          <w:szCs w:val="16"/>
          <w:color w:val="131313"/>
          <w:spacing w:val="36"/>
          <w:w w:val="100"/>
          <w:b/>
          <w:bCs/>
          <w:i/>
        </w:rPr>
        <w:t> 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00"/>
          <w:b/>
          <w:bCs/>
          <w:i/>
        </w:rPr>
        <w:t>te</w:t>
      </w:r>
      <w:r>
        <w:rPr>
          <w:rFonts w:ascii="Arial" w:hAnsi="Arial" w:cs="Arial" w:eastAsia="Arial"/>
          <w:sz w:val="16"/>
          <w:szCs w:val="16"/>
          <w:color w:val="131313"/>
          <w:spacing w:val="11"/>
          <w:w w:val="100"/>
          <w:b/>
          <w:bCs/>
          <w:i/>
        </w:rPr>
        <w:t> </w:t>
      </w:r>
      <w:r>
        <w:rPr>
          <w:rFonts w:ascii="Arial" w:hAnsi="Arial" w:cs="Arial" w:eastAsia="Arial"/>
          <w:sz w:val="16"/>
          <w:szCs w:val="16"/>
          <w:color w:val="131313"/>
          <w:spacing w:val="0"/>
          <w:w w:val="100"/>
          <w:b/>
          <w:bCs/>
          <w:i/>
        </w:rPr>
        <w:t>interesur</w:t>
      </w:r>
      <w:r>
        <w:rPr>
          <w:rFonts w:ascii="Arial" w:hAnsi="Arial" w:cs="Arial" w:eastAsia="Arial"/>
          <w:sz w:val="16"/>
          <w:szCs w:val="16"/>
          <w:color w:val="131313"/>
          <w:spacing w:val="-9"/>
          <w:w w:val="100"/>
          <w:b/>
          <w:bCs/>
          <w:i/>
        </w:rPr>
        <w:t>a</w:t>
      </w:r>
      <w:r>
        <w:rPr>
          <w:rFonts w:ascii="Arial" w:hAnsi="Arial" w:cs="Arial" w:eastAsia="Arial"/>
          <w:sz w:val="16"/>
          <w:szCs w:val="16"/>
          <w:color w:val="2F2F2F"/>
          <w:spacing w:val="0"/>
          <w:w w:val="100"/>
          <w:b/>
          <w:bCs/>
          <w:i/>
        </w:rPr>
        <w:t>:</w:t>
      </w:r>
      <w:r>
        <w:rPr>
          <w:rFonts w:ascii="Arial" w:hAnsi="Arial" w:cs="Arial" w:eastAsia="Arial"/>
          <w:sz w:val="16"/>
          <w:szCs w:val="16"/>
          <w:color w:val="2F2F2F"/>
          <w:spacing w:val="43"/>
          <w:w w:val="100"/>
          <w:b/>
          <w:bCs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is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-1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ia</w:t>
      </w:r>
      <w:r>
        <w:rPr>
          <w:rFonts w:ascii="Arial" w:hAnsi="Arial" w:cs="Arial" w:eastAsia="Arial"/>
          <w:sz w:val="18"/>
          <w:szCs w:val="18"/>
          <w:color w:val="2F2F2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9"/>
        </w:rPr>
        <w:t>pergjegjese</w:t>
      </w:r>
      <w:r>
        <w:rPr>
          <w:rFonts w:ascii="Arial" w:hAnsi="Arial" w:cs="Arial" w:eastAsia="Arial"/>
          <w:sz w:val="18"/>
          <w:szCs w:val="18"/>
          <w:color w:val="2F2F2F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5"/>
        </w:rPr>
        <w:t>perturizmin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5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5"/>
        </w:rPr>
        <w:t>OMP-te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5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5"/>
        </w:rPr>
        <w:t>Min</w:t>
      </w:r>
      <w:r>
        <w:rPr>
          <w:rFonts w:ascii="Arial" w:hAnsi="Arial" w:cs="Arial" w:eastAsia="Arial"/>
          <w:sz w:val="18"/>
          <w:szCs w:val="18"/>
          <w:color w:val="2F2F2F"/>
          <w:spacing w:val="-19"/>
          <w:w w:val="105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5"/>
        </w:rPr>
        <w:t>stria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4"/>
        </w:rPr>
        <w:t>Arsimit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4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2"/>
        </w:rPr>
        <w:t>insti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112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-2"/>
          <w:w w:val="102"/>
        </w:rPr>
        <w:t>u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5"/>
        </w:rPr>
        <w:t>cionet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9"/>
        </w:rPr>
        <w:t>loka</w:t>
      </w:r>
      <w:r>
        <w:rPr>
          <w:rFonts w:ascii="Arial" w:hAnsi="Arial" w:cs="Arial" w:eastAsia="Arial"/>
          <w:sz w:val="18"/>
          <w:szCs w:val="18"/>
          <w:color w:val="2F2F2F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5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5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4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2"/>
        </w:rPr>
        <w:t>OJ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82"/>
        </w:rPr>
        <w:t>F</w:t>
      </w:r>
      <w:r>
        <w:rPr>
          <w:rFonts w:ascii="Arial" w:hAnsi="Arial" w:cs="Arial" w:eastAsia="Arial"/>
          <w:sz w:val="18"/>
          <w:szCs w:val="18"/>
          <w:color w:val="010101"/>
          <w:spacing w:val="11"/>
          <w:w w:val="98"/>
        </w:rPr>
        <w:t>-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4"/>
        </w:rPr>
        <w:t>lokale.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0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6"/>
          <w:szCs w:val="16"/>
          <w:color w:val="131313"/>
          <w:spacing w:val="0"/>
          <w:w w:val="100"/>
          <w:b/>
          <w:bCs/>
          <w:i/>
        </w:rPr>
        <w:t>Kohevep</w:t>
      </w:r>
      <w:r>
        <w:rPr>
          <w:rFonts w:ascii="Arial" w:hAnsi="Arial" w:cs="Arial" w:eastAsia="Arial"/>
          <w:sz w:val="16"/>
          <w:szCs w:val="16"/>
          <w:color w:val="131313"/>
          <w:spacing w:val="-2"/>
          <w:w w:val="100"/>
          <w:b/>
          <w:bCs/>
          <w:i/>
        </w:rPr>
        <w:t>r</w:t>
      </w:r>
      <w:r>
        <w:rPr>
          <w:rFonts w:ascii="Arial" w:hAnsi="Arial" w:cs="Arial" w:eastAsia="Arial"/>
          <w:sz w:val="16"/>
          <w:szCs w:val="16"/>
          <w:color w:val="2F2F2F"/>
          <w:spacing w:val="3"/>
          <w:w w:val="100"/>
          <w:b/>
          <w:bCs/>
          <w:i/>
        </w:rPr>
        <w:t>i</w:t>
      </w:r>
      <w:r>
        <w:rPr>
          <w:rFonts w:ascii="Arial" w:hAnsi="Arial" w:cs="Arial" w:eastAsia="Arial"/>
          <w:sz w:val="16"/>
          <w:szCs w:val="16"/>
          <w:color w:val="131313"/>
          <w:spacing w:val="-11"/>
          <w:w w:val="100"/>
          <w:b/>
          <w:bCs/>
          <w:i/>
        </w:rPr>
        <w:t>m</w:t>
      </w:r>
      <w:r>
        <w:rPr>
          <w:rFonts w:ascii="Arial" w:hAnsi="Arial" w:cs="Arial" w:eastAsia="Arial"/>
          <w:sz w:val="16"/>
          <w:szCs w:val="16"/>
          <w:color w:val="2F2F2F"/>
          <w:spacing w:val="0"/>
          <w:w w:val="100"/>
          <w:b/>
          <w:bCs/>
          <w:i/>
        </w:rPr>
        <w:t>i</w:t>
      </w:r>
      <w:r>
        <w:rPr>
          <w:rFonts w:ascii="Arial" w:hAnsi="Arial" w:cs="Arial" w:eastAsia="Arial"/>
          <w:sz w:val="16"/>
          <w:szCs w:val="16"/>
          <w:color w:val="2F2F2F"/>
          <w:spacing w:val="0"/>
          <w:w w:val="100"/>
          <w:b/>
          <w:bCs/>
          <w:i/>
        </w:rPr>
        <w:t>:</w:t>
      </w:r>
      <w:r>
        <w:rPr>
          <w:rFonts w:ascii="Arial" w:hAnsi="Arial" w:cs="Arial" w:eastAsia="Arial"/>
          <w:sz w:val="16"/>
          <w:szCs w:val="16"/>
          <w:color w:val="2F2F2F"/>
          <w:spacing w:val="29"/>
          <w:w w:val="100"/>
          <w:b/>
          <w:bCs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67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3"/>
        </w:rPr>
        <w:t>mesem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1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31313"/>
          <w:spacing w:val="-12"/>
          <w:w w:val="91"/>
          <w:b/>
          <w:bCs/>
        </w:rPr>
        <w:t>F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64"/>
          <w:b/>
          <w:bCs/>
        </w:rPr>
        <w:t>.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2F2F2F"/>
          <w:spacing w:val="0"/>
          <w:w w:val="164"/>
          <w:b/>
          <w:bCs/>
        </w:rPr>
        <w:t>.</w:t>
      </w:r>
      <w:r>
        <w:rPr>
          <w:rFonts w:ascii="Arial" w:hAnsi="Arial" w:cs="Arial" w:eastAsia="Arial"/>
          <w:sz w:val="17"/>
          <w:szCs w:val="17"/>
          <w:color w:val="2F2F2F"/>
          <w:spacing w:val="-30"/>
          <w:w w:val="164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6"/>
          <w:b/>
          <w:bCs/>
        </w:rPr>
        <w:t>Bashkepuni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6"/>
          <w:b/>
          <w:bCs/>
        </w:rPr>
        <w:t>m</w:t>
      </w:r>
      <w:r>
        <w:rPr>
          <w:rFonts w:ascii="Arial" w:hAnsi="Arial" w:cs="Arial" w:eastAsia="Arial"/>
          <w:sz w:val="17"/>
          <w:szCs w:val="17"/>
          <w:color w:val="131313"/>
          <w:spacing w:val="-9"/>
          <w:w w:val="106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64"/>
          <w:b/>
          <w:bCs/>
        </w:rPr>
        <w:t>i</w:t>
      </w:r>
      <w:r>
        <w:rPr>
          <w:rFonts w:ascii="Arial" w:hAnsi="Arial" w:cs="Arial" w:eastAsia="Arial"/>
          <w:sz w:val="17"/>
          <w:szCs w:val="17"/>
          <w:color w:val="010101"/>
          <w:spacing w:val="-47"/>
          <w:w w:val="164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8"/>
          <w:b/>
          <w:bCs/>
        </w:rPr>
        <w:t>Administrate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8"/>
          <w:b/>
          <w:bCs/>
        </w:rPr>
        <w:t>s</w:t>
      </w:r>
      <w:r>
        <w:rPr>
          <w:rFonts w:ascii="Arial" w:hAnsi="Arial" w:cs="Arial" w:eastAsia="Arial"/>
          <w:sz w:val="17"/>
          <w:szCs w:val="17"/>
          <w:color w:val="131313"/>
          <w:spacing w:val="-3"/>
          <w:w w:val="108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</w:rPr>
        <w:t>se</w:t>
      </w:r>
      <w:r>
        <w:rPr>
          <w:rFonts w:ascii="Arial" w:hAnsi="Arial" w:cs="Arial" w:eastAsia="Arial"/>
          <w:sz w:val="17"/>
          <w:szCs w:val="17"/>
          <w:color w:val="131313"/>
          <w:spacing w:val="4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</w:rPr>
        <w:t>Zonav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131313"/>
          <w:spacing w:val="43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7"/>
          <w:szCs w:val="17"/>
          <w:color w:val="010101"/>
          <w:spacing w:val="33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16"/>
          <w:b/>
          <w:bCs/>
        </w:rPr>
        <w:t>Mbrojtur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16"/>
          <w:b/>
          <w:bCs/>
        </w:rPr>
        <w:t>a</w:t>
      </w:r>
      <w:r>
        <w:rPr>
          <w:rFonts w:ascii="Arial" w:hAnsi="Arial" w:cs="Arial" w:eastAsia="Arial"/>
          <w:sz w:val="17"/>
          <w:szCs w:val="17"/>
          <w:color w:val="131313"/>
          <w:spacing w:val="5"/>
          <w:w w:val="116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0"/>
          <w:b/>
          <w:bCs/>
        </w:rPr>
        <w:t>me</w:t>
      </w:r>
      <w:r>
        <w:rPr>
          <w:rFonts w:ascii="Arial" w:hAnsi="Arial" w:cs="Arial" w:eastAsia="Arial"/>
          <w:sz w:val="17"/>
          <w:szCs w:val="17"/>
          <w:color w:val="010101"/>
          <w:spacing w:val="27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10"/>
          <w:b/>
          <w:bCs/>
        </w:rPr>
        <w:t>organizata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10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1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14"/>
          <w:b/>
          <w:bCs/>
        </w:rPr>
        <w:t>partnere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1" w:lineRule="auto"/>
        <w:ind w:left="902" w:right="76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Staf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zonave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mbrojtur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duhe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vazhdoje</w:t>
      </w:r>
      <w:r>
        <w:rPr>
          <w:rFonts w:ascii="Arial" w:hAnsi="Arial" w:cs="Arial" w:eastAsia="Arial"/>
          <w:sz w:val="18"/>
          <w:szCs w:val="18"/>
          <w:color w:val="2F2F2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bashkepunoje</w:t>
      </w:r>
      <w:r>
        <w:rPr>
          <w:rFonts w:ascii="Arial" w:hAnsi="Arial" w:cs="Arial" w:eastAsia="Arial"/>
          <w:sz w:val="18"/>
          <w:szCs w:val="18"/>
          <w:color w:val="2F2F2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:</w:t>
      </w:r>
      <w:r>
        <w:rPr>
          <w:rFonts w:ascii="Arial" w:hAnsi="Arial" w:cs="Arial" w:eastAsia="Arial"/>
          <w:sz w:val="18"/>
          <w:szCs w:val="18"/>
          <w:color w:val="2F2F2F"/>
          <w:spacing w:val="4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(i)</w:t>
      </w:r>
      <w:r>
        <w:rPr>
          <w:rFonts w:ascii="Arial" w:hAnsi="Arial" w:cs="Arial" w:eastAsia="Arial"/>
          <w:sz w:val="18"/>
          <w:szCs w:val="18"/>
          <w:color w:val="2F2F2F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Organizatat</w:t>
      </w:r>
      <w:r>
        <w:rPr>
          <w:rFonts w:ascii="Arial" w:hAnsi="Arial" w:cs="Arial" w:eastAsia="Arial"/>
          <w:sz w:val="18"/>
          <w:szCs w:val="18"/>
          <w:color w:val="2F2F2F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Menax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4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te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Peshkimit;</w:t>
      </w:r>
      <w:r>
        <w:rPr>
          <w:rFonts w:ascii="Arial" w:hAnsi="Arial" w:cs="Arial" w:eastAsia="Arial"/>
          <w:sz w:val="18"/>
          <w:szCs w:val="18"/>
          <w:color w:val="2F2F2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(ii)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Operatoret</w:t>
      </w:r>
      <w:r>
        <w:rPr>
          <w:rFonts w:ascii="Arial" w:hAnsi="Arial" w:cs="Arial" w:eastAsia="Arial"/>
          <w:sz w:val="18"/>
          <w:szCs w:val="18"/>
          <w:color w:val="2F2F2F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turistik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rajonale</w:t>
      </w:r>
      <w:r>
        <w:rPr>
          <w:rFonts w:ascii="Arial" w:hAnsi="Arial" w:cs="Arial" w:eastAsia="Arial"/>
          <w:sz w:val="18"/>
          <w:szCs w:val="18"/>
          <w:color w:val="2F2F2F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apo</w:t>
      </w:r>
      <w:r>
        <w:rPr>
          <w:rFonts w:ascii="Arial" w:hAnsi="Arial" w:cs="Arial" w:eastAsia="Arial"/>
          <w:sz w:val="18"/>
          <w:szCs w:val="18"/>
          <w:color w:val="2F2F2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kombetar</w:t>
      </w:r>
      <w:r>
        <w:rPr>
          <w:rFonts w:ascii="Arial" w:hAnsi="Arial" w:cs="Arial" w:eastAsia="Arial"/>
          <w:sz w:val="18"/>
          <w:szCs w:val="18"/>
          <w:color w:val="2F2F2F"/>
          <w:spacing w:val="9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(i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Auto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10"/>
          <w:w w:val="108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tetet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vendore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;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2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v)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Muzeun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-9"/>
          <w:w w:val="95"/>
        </w:rPr>
        <w:t>h</w:t>
      </w:r>
      <w:r>
        <w:rPr>
          <w:rFonts w:ascii="Arial" w:hAnsi="Arial" w:cs="Arial" w:eastAsia="Arial"/>
          <w:sz w:val="18"/>
          <w:szCs w:val="18"/>
          <w:color w:val="131313"/>
          <w:spacing w:val="3"/>
          <w:w w:val="95"/>
        </w:rPr>
        <w:t>k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encave</w:t>
      </w:r>
      <w:r>
        <w:rPr>
          <w:rFonts w:ascii="Arial" w:hAnsi="Arial" w:cs="Arial" w:eastAsia="Arial"/>
          <w:sz w:val="18"/>
          <w:szCs w:val="18"/>
          <w:color w:val="2F2F2F"/>
          <w:spacing w:val="25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Natyrore;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(v)</w:t>
      </w:r>
      <w:r>
        <w:rPr>
          <w:rFonts w:ascii="Arial" w:hAnsi="Arial" w:cs="Arial" w:eastAsia="Arial"/>
          <w:sz w:val="18"/>
          <w:szCs w:val="18"/>
          <w:color w:val="2F2F2F"/>
          <w:spacing w:val="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Zyrat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Rajonale</w:t>
      </w:r>
      <w:r>
        <w:rPr>
          <w:rFonts w:ascii="Arial" w:hAnsi="Arial" w:cs="Arial" w:eastAsia="Arial"/>
          <w:sz w:val="18"/>
          <w:szCs w:val="18"/>
          <w:color w:val="2F2F2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B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94"/>
        </w:rPr>
        <w:t>u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34"/>
        </w:rPr>
        <w:t>j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9"/>
        </w:rPr>
        <w:t>qesise</w:t>
      </w:r>
      <w:r>
        <w:rPr>
          <w:rFonts w:ascii="Arial" w:hAnsi="Arial" w:cs="Arial" w:eastAsia="Arial"/>
          <w:sz w:val="18"/>
          <w:szCs w:val="18"/>
          <w:color w:val="2F2F2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-</w:t>
      </w:r>
      <w:r>
        <w:rPr>
          <w:rFonts w:ascii="Arial" w:hAnsi="Arial" w:cs="Arial" w:eastAsia="Arial"/>
          <w:sz w:val="18"/>
          <w:szCs w:val="18"/>
          <w:color w:val="131313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</w:rPr>
        <w:t>Se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88"/>
        </w:rPr>
        <w:t>s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99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1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82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Veterinaris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100"/>
        </w:rPr>
        <w:t>v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2F2F2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Organizatat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jo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Fitimprures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specializuara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F2F2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mbledhur</w:t>
      </w:r>
      <w:r>
        <w:rPr>
          <w:rFonts w:ascii="Arial" w:hAnsi="Arial" w:cs="Arial" w:eastAsia="Arial"/>
          <w:sz w:val="18"/>
          <w:szCs w:val="18"/>
          <w:color w:val="2F2F2F"/>
          <w:spacing w:val="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dhena</w:t>
      </w:r>
      <w:r>
        <w:rPr>
          <w:rFonts w:ascii="Arial" w:hAnsi="Arial" w:cs="Arial" w:eastAsia="Arial"/>
          <w:sz w:val="18"/>
          <w:szCs w:val="18"/>
          <w:color w:val="2F2F2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</w:t>
      </w:r>
      <w:r>
        <w:rPr>
          <w:rFonts w:ascii="Arial" w:hAnsi="Arial" w:cs="Arial" w:eastAsia="Arial"/>
          <w:sz w:val="18"/>
          <w:szCs w:val="18"/>
          <w:color w:val="010101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ika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duke</w:t>
      </w:r>
      <w:r>
        <w:rPr>
          <w:rFonts w:ascii="Arial" w:hAnsi="Arial" w:cs="Arial" w:eastAsia="Arial"/>
          <w:sz w:val="18"/>
          <w:szCs w:val="18"/>
          <w:color w:val="2F2F2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perfshir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demtimet</w:t>
      </w:r>
      <w:r>
        <w:rPr>
          <w:rFonts w:ascii="Arial" w:hAnsi="Arial" w:cs="Arial" w:eastAsia="Arial"/>
          <w:sz w:val="18"/>
          <w:szCs w:val="18"/>
          <w:color w:val="2F2F2F"/>
          <w:spacing w:val="3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4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vdekshmerine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K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y</w:t>
      </w:r>
      <w:r>
        <w:rPr>
          <w:rFonts w:ascii="Arial" w:hAnsi="Arial" w:cs="Arial" w:eastAsia="Arial"/>
          <w:sz w:val="18"/>
          <w:szCs w:val="18"/>
          <w:color w:val="2F2F2F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bashkepunim</w:t>
      </w:r>
      <w:r>
        <w:rPr>
          <w:rFonts w:ascii="Arial" w:hAnsi="Arial" w:cs="Arial" w:eastAsia="Arial"/>
          <w:sz w:val="18"/>
          <w:szCs w:val="18"/>
          <w:color w:val="2F2F2F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dot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lehtes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4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teshperndarje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inf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macioni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mb</w:t>
      </w:r>
      <w:r>
        <w:rPr>
          <w:rFonts w:ascii="Arial" w:hAnsi="Arial" w:cs="Arial" w:eastAsia="Arial"/>
          <w:sz w:val="18"/>
          <w:szCs w:val="18"/>
          <w:color w:val="2F2F2F"/>
          <w:spacing w:val="9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aspekt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ndryshrne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si</w:t>
      </w:r>
      <w:r>
        <w:rPr>
          <w:rFonts w:ascii="Arial" w:hAnsi="Arial" w:cs="Arial" w:eastAsia="Arial"/>
          <w:sz w:val="18"/>
          <w:szCs w:val="18"/>
          <w:color w:val="2F2F2F"/>
          <w:spacing w:val="7"/>
          <w:w w:val="100"/>
        </w:rPr>
        <w:t>: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demtimet</w:t>
      </w:r>
      <w:r>
        <w:rPr>
          <w:rFonts w:ascii="Arial" w:hAnsi="Arial" w:cs="Arial" w:eastAsia="Arial"/>
          <w:sz w:val="18"/>
          <w:szCs w:val="18"/>
          <w:color w:val="2F2F2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nga</w:t>
      </w:r>
      <w:r>
        <w:rPr>
          <w:rFonts w:ascii="Arial" w:hAnsi="Arial" w:cs="Arial" w:eastAsia="Arial"/>
          <w:sz w:val="18"/>
          <w:szCs w:val="18"/>
          <w:color w:val="2F2F2F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aktiv</w:t>
      </w:r>
      <w:r>
        <w:rPr>
          <w:rFonts w:ascii="Arial" w:hAnsi="Arial" w:cs="Arial" w:eastAsia="Arial"/>
          <w:sz w:val="18"/>
          <w:szCs w:val="18"/>
          <w:color w:val="2F2F2F"/>
          <w:spacing w:val="-17"/>
          <w:w w:val="106"/>
        </w:rPr>
        <w:t>i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106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et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106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njerezor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situatav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-5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astesor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47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vdekshmerise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nga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eventet</w:t>
      </w:r>
      <w:r>
        <w:rPr>
          <w:rFonts w:ascii="Arial" w:hAnsi="Arial" w:cs="Arial" w:eastAsia="Arial"/>
          <w:sz w:val="18"/>
          <w:szCs w:val="18"/>
          <w:color w:val="2F2F2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ndryshm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8" w:lineRule="auto"/>
        <w:ind w:left="911" w:right="765" w:firstLine="-1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Shperndarj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informacionitd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o</w:t>
      </w:r>
      <w:r>
        <w:rPr>
          <w:rFonts w:ascii="Arial" w:hAnsi="Arial" w:cs="Arial" w:eastAsia="Arial"/>
          <w:sz w:val="18"/>
          <w:szCs w:val="18"/>
          <w:color w:val="2F2F2F"/>
          <w:spacing w:val="-23"/>
          <w:w w:val="106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hmoje</w:t>
      </w:r>
      <w:r>
        <w:rPr>
          <w:rFonts w:ascii="Arial" w:hAnsi="Arial" w:cs="Arial" w:eastAsia="Arial"/>
          <w:sz w:val="18"/>
          <w:szCs w:val="18"/>
          <w:color w:val="2F2F2F"/>
          <w:spacing w:val="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2"/>
        </w:rPr>
        <w:t>stafi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3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z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95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5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ave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3"/>
        </w:rPr>
        <w:t>mbr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3"/>
        </w:rPr>
        <w:t>o</w:t>
      </w:r>
      <w:r>
        <w:rPr>
          <w:rFonts w:ascii="Arial" w:hAnsi="Arial" w:cs="Arial" w:eastAsia="Arial"/>
          <w:sz w:val="18"/>
          <w:szCs w:val="18"/>
          <w:color w:val="131313"/>
          <w:spacing w:val="-7"/>
          <w:w w:val="134"/>
        </w:rPr>
        <w:t>j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5"/>
        </w:rPr>
        <w:t>tur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6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100"/>
        </w:rPr>
        <w:t>b</w:t>
      </w:r>
      <w:r>
        <w:rPr>
          <w:rFonts w:ascii="Arial" w:hAnsi="Arial" w:cs="Arial" w:eastAsia="Arial"/>
          <w:sz w:val="18"/>
          <w:szCs w:val="18"/>
          <w:color w:val="131313"/>
          <w:spacing w:val="6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10101"/>
          <w:spacing w:val="5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oge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pert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kuptua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mire</w:t>
      </w:r>
      <w:r>
        <w:rPr>
          <w:rFonts w:ascii="Arial" w:hAnsi="Arial" w:cs="Arial" w:eastAsia="Arial"/>
          <w:sz w:val="18"/>
          <w:szCs w:val="18"/>
          <w:color w:val="2F2F2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trend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dhe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</w:rPr>
        <w:t>kerkes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97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131313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per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ru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125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9"/>
        </w:rPr>
        <w:t>je.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pgMar w:header="797" w:footer="823" w:top="1700" w:bottom="1020" w:left="1220" w:right="1240"/>
          <w:headerReference w:type="default" r:id="rId27"/>
          <w:pgSz w:w="12240" w:h="15840"/>
        </w:sectPr>
      </w:pPr>
      <w:rPr/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0" w:lineRule="auto"/>
        <w:ind w:left="998" w:right="7897"/>
        <w:jc w:val="both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  <w:b/>
          <w:bCs/>
          <w:i/>
        </w:rPr>
        <w:t>Aktivitet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  <w:b/>
          <w:bCs/>
          <w:i/>
        </w:rPr>
        <w:t>e</w:t>
      </w:r>
      <w:r>
        <w:rPr>
          <w:rFonts w:ascii="Arial" w:hAnsi="Arial" w:cs="Arial" w:eastAsia="Arial"/>
          <w:sz w:val="16"/>
          <w:szCs w:val="16"/>
          <w:color w:val="1C1C1C"/>
          <w:spacing w:val="19"/>
          <w:w w:val="100"/>
          <w:b/>
          <w:bCs/>
          <w:i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4"/>
          <w:i/>
        </w:rPr>
        <w:t>: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27" w:after="0" w:line="265" w:lineRule="auto"/>
        <w:ind w:left="1612" w:right="933" w:firstLine="-29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33333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Bashkepuni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28"/>
        </w:rPr>
        <w:t>i</w:t>
      </w:r>
      <w:r>
        <w:rPr>
          <w:rFonts w:ascii="Arial" w:hAnsi="Arial" w:cs="Arial" w:eastAsia="Arial"/>
          <w:sz w:val="17"/>
          <w:szCs w:val="17"/>
          <w:color w:val="1C1C1C"/>
          <w:spacing w:val="-13"/>
          <w:w w:val="12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ngusht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partneret</w:t>
      </w:r>
      <w:r>
        <w:rPr>
          <w:rFonts w:ascii="Arial" w:hAnsi="Arial" w:cs="Arial" w:eastAsia="Arial"/>
          <w:sz w:val="17"/>
          <w:szCs w:val="17"/>
          <w:color w:val="1C1C1C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promovuar</w:t>
      </w:r>
      <w:r>
        <w:rPr>
          <w:rFonts w:ascii="Arial" w:hAnsi="Arial" w:cs="Arial" w:eastAsia="Arial"/>
          <w:sz w:val="17"/>
          <w:szCs w:val="17"/>
          <w:color w:val="333333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turizmi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natyro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ndergjegjesimin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permbrojtje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Pelikanit</w:t>
      </w:r>
      <w:r>
        <w:rPr>
          <w:rFonts w:ascii="Arial" w:hAnsi="Arial" w:cs="Arial" w:eastAsia="Arial"/>
          <w:sz w:val="17"/>
          <w:szCs w:val="17"/>
          <w:color w:val="333333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kacurrel</w:t>
      </w:r>
      <w:r>
        <w:rPr>
          <w:rFonts w:ascii="Arial" w:hAnsi="Arial" w:cs="Arial" w:eastAsia="Arial"/>
          <w:sz w:val="17"/>
          <w:szCs w:val="17"/>
          <w:color w:val="333333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efektet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pozitiv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keti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1C1C1C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simboli</w:t>
      </w:r>
      <w:r>
        <w:rPr>
          <w:rFonts w:ascii="Arial" w:hAnsi="Arial" w:cs="Arial" w:eastAsia="Arial"/>
          <w:sz w:val="17"/>
          <w:szCs w:val="17"/>
          <w:color w:val="333333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rritje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7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ekonomike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te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zonave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ku</w:t>
      </w:r>
      <w:r>
        <w:rPr>
          <w:rFonts w:ascii="Arial" w:hAnsi="Arial" w:cs="Arial" w:eastAsia="Arial"/>
          <w:sz w:val="17"/>
          <w:szCs w:val="17"/>
          <w:color w:val="1C1C1C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ai</w:t>
      </w:r>
      <w:r>
        <w:rPr>
          <w:rFonts w:ascii="Arial" w:hAnsi="Arial" w:cs="Arial" w:eastAsia="Arial"/>
          <w:sz w:val="17"/>
          <w:szCs w:val="17"/>
          <w:color w:val="333333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ndodhet.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5" w:after="0" w:line="276" w:lineRule="auto"/>
        <w:ind w:left="1612" w:right="945" w:firstLine="-29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  <w:i/>
        </w:rPr>
        <w:t>b.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  <w:i/>
        </w:rPr>
        <w:t>  </w:t>
      </w:r>
      <w:r>
        <w:rPr>
          <w:rFonts w:ascii="Arial" w:hAnsi="Arial" w:cs="Arial" w:eastAsia="Arial"/>
          <w:sz w:val="17"/>
          <w:szCs w:val="17"/>
          <w:color w:val="333333"/>
          <w:spacing w:val="2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Bashkepunim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sherbimin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veterinaris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duhe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1C1C1C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mbahe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menyre</w:t>
      </w:r>
      <w:r>
        <w:rPr>
          <w:rFonts w:ascii="Arial" w:hAnsi="Arial" w:cs="Arial" w:eastAsia="Arial"/>
          <w:sz w:val="17"/>
          <w:szCs w:val="17"/>
          <w:color w:val="333333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efektiv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C1C1C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te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siguruarnje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pergjigje</w:t>
      </w:r>
      <w:r>
        <w:rPr>
          <w:rFonts w:ascii="Arial" w:hAnsi="Arial" w:cs="Arial" w:eastAsia="Arial"/>
          <w:sz w:val="17"/>
          <w:szCs w:val="17"/>
          <w:color w:val="33333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kohe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mbi</w:t>
      </w:r>
      <w:r>
        <w:rPr>
          <w:rFonts w:ascii="Arial" w:hAnsi="Arial" w:cs="Arial" w:eastAsia="Arial"/>
          <w:sz w:val="17"/>
          <w:szCs w:val="17"/>
          <w:color w:val="333333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31"/>
        </w:rPr>
        <w:t>do</w:t>
      </w:r>
      <w:r>
        <w:rPr>
          <w:rFonts w:ascii="Arial" w:hAnsi="Arial" w:cs="Arial" w:eastAsia="Arial"/>
          <w:sz w:val="17"/>
          <w:szCs w:val="17"/>
          <w:color w:val="333333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ras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rehabilitimi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shpendeve</w:t>
      </w:r>
      <w:r>
        <w:rPr>
          <w:rFonts w:ascii="Arial" w:hAnsi="Arial" w:cs="Arial" w:eastAsia="Arial"/>
          <w:sz w:val="17"/>
          <w:szCs w:val="17"/>
          <w:color w:val="33333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kl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nika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duhe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te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inkurajohen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raportojn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rastet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semundjeve</w:t>
      </w:r>
      <w:r>
        <w:rPr>
          <w:rFonts w:ascii="Arial" w:hAnsi="Arial" w:cs="Arial" w:eastAsia="Arial"/>
          <w:sz w:val="17"/>
          <w:szCs w:val="17"/>
          <w:color w:val="333333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shpendev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525252"/>
          <w:spacing w:val="0"/>
          <w:w w:val="168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7" w:right="7164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  <w:b/>
          <w:bCs/>
          <w:i/>
        </w:rPr>
        <w:t>Prioriteti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  <w:b/>
          <w:bCs/>
          <w:i/>
        </w:rPr>
        <w:t>:</w:t>
      </w:r>
      <w:r>
        <w:rPr>
          <w:rFonts w:ascii="Arial" w:hAnsi="Arial" w:cs="Arial" w:eastAsia="Arial"/>
          <w:sz w:val="16"/>
          <w:szCs w:val="16"/>
          <w:color w:val="1C1C1C"/>
          <w:spacing w:val="22"/>
          <w:w w:val="100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e</w:t>
      </w:r>
      <w:r>
        <w:rPr>
          <w:rFonts w:ascii="Arial" w:hAnsi="Arial" w:cs="Arial" w:eastAsia="Arial"/>
          <w:sz w:val="17"/>
          <w:szCs w:val="17"/>
          <w:color w:val="030303"/>
          <w:spacing w:val="0"/>
          <w:w w:val="103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besor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7" w:right="3793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6"/>
          <w:szCs w:val="16"/>
          <w:color w:val="1C1C1C"/>
          <w:w w:val="99"/>
          <w:b/>
          <w:bCs/>
          <w:i/>
        </w:rPr>
        <w:t>Pergjegjes</w:t>
      </w:r>
      <w:r>
        <w:rPr>
          <w:rFonts w:ascii="Arial" w:hAnsi="Arial" w:cs="Arial" w:eastAsia="Arial"/>
          <w:sz w:val="16"/>
          <w:szCs w:val="16"/>
          <w:color w:val="1C1C1C"/>
          <w:spacing w:val="7"/>
          <w:w w:val="99"/>
          <w:b/>
          <w:bCs/>
          <w:i/>
        </w:rPr>
        <w:t>i</w:t>
      </w:r>
      <w:r>
        <w:rPr>
          <w:rFonts w:ascii="Arial" w:hAnsi="Arial" w:cs="Arial" w:eastAsia="Arial"/>
          <w:sz w:val="16"/>
          <w:szCs w:val="16"/>
          <w:color w:val="030303"/>
          <w:spacing w:val="0"/>
          <w:w w:val="74"/>
          <w:b/>
          <w:bCs/>
          <w:i/>
        </w:rPr>
        <w:t>:</w:t>
      </w:r>
      <w:r>
        <w:rPr>
          <w:rFonts w:ascii="Arial" w:hAnsi="Arial" w:cs="Arial" w:eastAsia="Arial"/>
          <w:sz w:val="16"/>
          <w:szCs w:val="16"/>
          <w:color w:val="030303"/>
          <w:spacing w:val="4"/>
          <w:w w:val="100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94"/>
        </w:rPr>
        <w:t>AKZM;</w:t>
      </w:r>
      <w:r>
        <w:rPr>
          <w:rFonts w:ascii="Arial" w:hAnsi="Arial" w:cs="Arial" w:eastAsia="Arial"/>
          <w:sz w:val="17"/>
          <w:szCs w:val="17"/>
          <w:color w:val="1C1C1C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ARZ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97"/>
        </w:rPr>
        <w:t>M</w:t>
      </w:r>
      <w:r>
        <w:rPr>
          <w:rFonts w:ascii="Arial" w:hAnsi="Arial" w:cs="Arial" w:eastAsia="Arial"/>
          <w:sz w:val="17"/>
          <w:szCs w:val="17"/>
          <w:color w:val="030303"/>
          <w:spacing w:val="11"/>
          <w:w w:val="97"/>
        </w:rPr>
        <w:t>-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Fier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Kor</w:t>
      </w:r>
      <w:r>
        <w:rPr>
          <w:rFonts w:ascii="Arial" w:hAnsi="Arial" w:cs="Arial" w:eastAsia="Arial"/>
          <w:sz w:val="17"/>
          <w:szCs w:val="17"/>
          <w:color w:val="333333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030303"/>
          <w:spacing w:val="-1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ezhe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Shkode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9"/>
        </w:rPr>
        <w:t>V</w:t>
      </w:r>
      <w:r>
        <w:rPr>
          <w:rFonts w:ascii="Arial" w:hAnsi="Arial" w:cs="Arial" w:eastAsia="Arial"/>
          <w:sz w:val="17"/>
          <w:szCs w:val="17"/>
          <w:color w:val="333333"/>
          <w:spacing w:val="-26"/>
          <w:w w:val="99"/>
        </w:rPr>
        <w:t>I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3"/>
        </w:rPr>
        <w:t>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007" w:right="131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  <w:b/>
          <w:bCs/>
          <w:i/>
        </w:rPr>
        <w:t>Pale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  <w:b/>
          <w:bCs/>
          <w:i/>
        </w:rPr>
        <w:t>t</w:t>
      </w:r>
      <w:r>
        <w:rPr>
          <w:rFonts w:ascii="Arial" w:hAnsi="Arial" w:cs="Arial" w:eastAsia="Arial"/>
          <w:sz w:val="16"/>
          <w:szCs w:val="16"/>
          <w:color w:val="1C1C1C"/>
          <w:spacing w:val="7"/>
          <w:w w:val="100"/>
          <w:b/>
          <w:bCs/>
          <w:i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  <w:b/>
          <w:bCs/>
          <w:i/>
        </w:rPr>
        <w:t>e</w:t>
      </w:r>
      <w:r>
        <w:rPr>
          <w:rFonts w:ascii="Arial" w:hAnsi="Arial" w:cs="Arial" w:eastAsia="Arial"/>
          <w:sz w:val="16"/>
          <w:szCs w:val="16"/>
          <w:color w:val="1C1C1C"/>
          <w:spacing w:val="-2"/>
          <w:w w:val="100"/>
          <w:b/>
          <w:bCs/>
          <w:i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  <w:b/>
          <w:bCs/>
          <w:i/>
        </w:rPr>
        <w:t>tjer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  <w:b/>
          <w:bCs/>
          <w:i/>
        </w:rPr>
        <w:t>a</w:t>
      </w:r>
      <w:r>
        <w:rPr>
          <w:rFonts w:ascii="Arial" w:hAnsi="Arial" w:cs="Arial" w:eastAsia="Arial"/>
          <w:sz w:val="16"/>
          <w:szCs w:val="16"/>
          <w:color w:val="1C1C1C"/>
          <w:spacing w:val="16"/>
          <w:w w:val="100"/>
          <w:b/>
          <w:bCs/>
          <w:i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  <w:b/>
          <w:bCs/>
          <w:i/>
        </w:rPr>
        <w:t>te</w:t>
      </w:r>
      <w:r>
        <w:rPr>
          <w:rFonts w:ascii="Arial" w:hAnsi="Arial" w:cs="Arial" w:eastAsia="Arial"/>
          <w:sz w:val="16"/>
          <w:szCs w:val="16"/>
          <w:color w:val="1C1C1C"/>
          <w:spacing w:val="2"/>
          <w:w w:val="100"/>
          <w:b/>
          <w:bCs/>
          <w:i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  <w:b/>
          <w:bCs/>
          <w:i/>
        </w:rPr>
        <w:t>interesuara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  <w:b/>
          <w:bCs/>
          <w:i/>
        </w:rPr>
        <w:t>:</w:t>
      </w:r>
      <w:r>
        <w:rPr>
          <w:rFonts w:ascii="Arial" w:hAnsi="Arial" w:cs="Arial" w:eastAsia="Arial"/>
          <w:sz w:val="16"/>
          <w:szCs w:val="16"/>
          <w:color w:val="333333"/>
          <w:spacing w:val="20"/>
          <w:w w:val="100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Ministri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Mjedisit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09"/>
        </w:rPr>
        <w:t>,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9"/>
        </w:rPr>
        <w:t>institucionet</w:t>
      </w:r>
      <w:r>
        <w:rPr>
          <w:rFonts w:ascii="Arial" w:hAnsi="Arial" w:cs="Arial" w:eastAsia="Arial"/>
          <w:sz w:val="17"/>
          <w:szCs w:val="17"/>
          <w:color w:val="1C1C1C"/>
          <w:spacing w:val="-5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6"/>
        </w:rPr>
        <w:t>shkencore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96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6"/>
        </w:rPr>
        <w:t>OJF</w:t>
      </w:r>
      <w:r>
        <w:rPr>
          <w:rFonts w:ascii="Arial" w:hAnsi="Arial" w:cs="Arial" w:eastAsia="Arial"/>
          <w:sz w:val="17"/>
          <w:szCs w:val="17"/>
          <w:color w:val="333333"/>
          <w:spacing w:val="7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specializuara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0"/>
        </w:rPr>
        <w:t>etj.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007" w:right="6382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  <w:b/>
          <w:bCs/>
          <w:i/>
        </w:rPr>
        <w:t>Koheveprimi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  <w:b/>
          <w:bCs/>
          <w:i/>
        </w:rPr>
        <w:t>:</w:t>
      </w:r>
      <w:r>
        <w:rPr>
          <w:rFonts w:ascii="Arial" w:hAnsi="Arial" w:cs="Arial" w:eastAsia="Arial"/>
          <w:sz w:val="16"/>
          <w:szCs w:val="16"/>
          <w:color w:val="1C1C1C"/>
          <w:spacing w:val="-1"/>
          <w:w w:val="100"/>
          <w:b/>
          <w:bCs/>
          <w:i/>
        </w:rPr>
        <w:t> </w:t>
      </w:r>
      <w:r>
        <w:rPr>
          <w:rFonts w:ascii="Arial" w:hAnsi="Arial" w:cs="Arial" w:eastAsia="Arial"/>
          <w:sz w:val="17"/>
          <w:szCs w:val="17"/>
          <w:color w:val="030303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03030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menjehershem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7" w:right="4674"/>
        <w:jc w:val="both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030303"/>
          <w:spacing w:val="1"/>
          <w:w w:val="123"/>
          <w:b/>
          <w:bCs/>
        </w:rPr>
        <w:t>8</w:t>
      </w:r>
      <w:r>
        <w:rPr>
          <w:rFonts w:ascii="Arial" w:hAnsi="Arial" w:cs="Arial" w:eastAsia="Arial"/>
          <w:sz w:val="20"/>
          <w:szCs w:val="20"/>
          <w:color w:val="1C1C1C"/>
          <w:spacing w:val="0"/>
          <w:w w:val="139"/>
          <w:b/>
          <w:bCs/>
        </w:rPr>
        <w:t>.</w:t>
      </w:r>
      <w:r>
        <w:rPr>
          <w:rFonts w:ascii="Arial" w:hAnsi="Arial" w:cs="Arial" w:eastAsia="Arial"/>
          <w:sz w:val="20"/>
          <w:szCs w:val="20"/>
          <w:color w:val="1C1C1C"/>
          <w:spacing w:val="-28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00"/>
          <w:b/>
          <w:bCs/>
        </w:rPr>
        <w:t>K</w:t>
      </w:r>
      <w:r>
        <w:rPr>
          <w:rFonts w:ascii="Arial" w:hAnsi="Arial" w:cs="Arial" w:eastAsia="Arial"/>
          <w:sz w:val="20"/>
          <w:szCs w:val="20"/>
          <w:color w:val="030303"/>
          <w:spacing w:val="-2"/>
          <w:w w:val="100"/>
          <w:b/>
          <w:bCs/>
        </w:rPr>
        <w:t>u</w:t>
      </w:r>
      <w:r>
        <w:rPr>
          <w:rFonts w:ascii="Arial" w:hAnsi="Arial" w:cs="Arial" w:eastAsia="Arial"/>
          <w:sz w:val="20"/>
          <w:szCs w:val="20"/>
          <w:color w:val="1C1C1C"/>
          <w:spacing w:val="-3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00"/>
          <w:b/>
          <w:bCs/>
        </w:rPr>
        <w:t>hte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color w:val="030303"/>
          <w:spacing w:val="25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00"/>
          <w:b/>
          <w:bCs/>
        </w:rPr>
        <w:t>parapra</w:t>
      </w:r>
      <w:r>
        <w:rPr>
          <w:rFonts w:ascii="Arial" w:hAnsi="Arial" w:cs="Arial" w:eastAsia="Arial"/>
          <w:sz w:val="20"/>
          <w:szCs w:val="20"/>
          <w:color w:val="030303"/>
          <w:spacing w:val="1"/>
          <w:w w:val="100"/>
          <w:b/>
          <w:bCs/>
        </w:rPr>
        <w:t>k</w:t>
      </w:r>
      <w:r>
        <w:rPr>
          <w:rFonts w:ascii="Arial" w:hAnsi="Arial" w:cs="Arial" w:eastAsia="Arial"/>
          <w:sz w:val="20"/>
          <w:szCs w:val="20"/>
          <w:color w:val="1C1C1C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color w:val="1C1C1C"/>
          <w:spacing w:val="26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30303"/>
          <w:spacing w:val="-7"/>
          <w:w w:val="100"/>
          <w:b/>
          <w:bCs/>
        </w:rPr>
        <w:t>p</w:t>
      </w:r>
      <w:r>
        <w:rPr>
          <w:rFonts w:ascii="Arial" w:hAnsi="Arial" w:cs="Arial" w:eastAsia="Arial"/>
          <w:sz w:val="20"/>
          <w:szCs w:val="20"/>
          <w:color w:val="1C1C1C"/>
          <w:spacing w:val="-3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20"/>
          <w:szCs w:val="20"/>
          <w:color w:val="030303"/>
          <w:spacing w:val="37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00"/>
          <w:b/>
          <w:bCs/>
        </w:rPr>
        <w:t>zbati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color w:val="030303"/>
          <w:spacing w:val="23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30303"/>
          <w:spacing w:val="10"/>
          <w:w w:val="114"/>
          <w:b/>
          <w:bCs/>
        </w:rPr>
        <w:t>t</w:t>
      </w:r>
      <w:r>
        <w:rPr>
          <w:rFonts w:ascii="Arial" w:hAnsi="Arial" w:cs="Arial" w:eastAsia="Arial"/>
          <w:sz w:val="20"/>
          <w:szCs w:val="20"/>
          <w:color w:val="1C1C1C"/>
          <w:spacing w:val="0"/>
          <w:w w:val="114"/>
          <w:b/>
          <w:bCs/>
        </w:rPr>
        <w:t>e</w:t>
      </w:r>
      <w:r>
        <w:rPr>
          <w:rFonts w:ascii="Arial" w:hAnsi="Arial" w:cs="Arial" w:eastAsia="Arial"/>
          <w:sz w:val="20"/>
          <w:szCs w:val="20"/>
          <w:color w:val="1C1C1C"/>
          <w:spacing w:val="-18"/>
          <w:w w:val="114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14"/>
          <w:b/>
          <w:bCs/>
        </w:rPr>
        <w:t>p</w:t>
      </w:r>
      <w:r>
        <w:rPr>
          <w:rFonts w:ascii="Arial" w:hAnsi="Arial" w:cs="Arial" w:eastAsia="Arial"/>
          <w:sz w:val="20"/>
          <w:szCs w:val="20"/>
          <w:color w:val="030303"/>
          <w:spacing w:val="-19"/>
          <w:w w:val="114"/>
          <w:b/>
          <w:bCs/>
        </w:rPr>
        <w:t>l</w:t>
      </w:r>
      <w:r>
        <w:rPr>
          <w:rFonts w:ascii="Arial" w:hAnsi="Arial" w:cs="Arial" w:eastAsia="Arial"/>
          <w:sz w:val="20"/>
          <w:szCs w:val="20"/>
          <w:color w:val="1C1C1C"/>
          <w:spacing w:val="-3"/>
          <w:w w:val="109"/>
          <w:b/>
          <w:bCs/>
        </w:rPr>
        <w:t>a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09"/>
          <w:b/>
          <w:bCs/>
        </w:rPr>
        <w:t>nit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75" w:lineRule="auto"/>
        <w:ind w:left="1007" w:right="915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w w:val="105"/>
        </w:rPr>
        <w:t>Zbatim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6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6"/>
        </w:rPr>
        <w:t>keti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7"/>
        </w:rPr>
        <w:t>j</w:t>
      </w:r>
      <w:r>
        <w:rPr>
          <w:rFonts w:ascii="Arial" w:hAnsi="Arial" w:cs="Arial" w:eastAsia="Arial"/>
          <w:sz w:val="17"/>
          <w:szCs w:val="17"/>
          <w:color w:val="1C1C1C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an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kerkon</w:t>
      </w:r>
      <w:r>
        <w:rPr>
          <w:rFonts w:ascii="Arial" w:hAnsi="Arial" w:cs="Arial" w:eastAsia="Arial"/>
          <w:sz w:val="17"/>
          <w:szCs w:val="17"/>
          <w:color w:val="1C1C1C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domosdoshmerish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ruajtje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C1C1C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gjendjen</w:t>
      </w:r>
      <w:r>
        <w:rPr>
          <w:rFonts w:ascii="Arial" w:hAnsi="Arial" w:cs="Arial" w:eastAsia="Arial"/>
          <w:sz w:val="17"/>
          <w:szCs w:val="17"/>
          <w:color w:val="333333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ekzistues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habitatev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kritik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te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Pelikanit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kacurrel</w:t>
      </w:r>
      <w:r>
        <w:rPr>
          <w:rFonts w:ascii="Arial" w:hAnsi="Arial" w:cs="Arial" w:eastAsia="Arial"/>
          <w:sz w:val="17"/>
          <w:szCs w:val="17"/>
          <w:color w:val="333333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Shqiperi.</w:t>
      </w:r>
      <w:r>
        <w:rPr>
          <w:rFonts w:ascii="Arial" w:hAnsi="Arial" w:cs="Arial" w:eastAsia="Arial"/>
          <w:sz w:val="17"/>
          <w:szCs w:val="17"/>
          <w:color w:val="33333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9"/>
        </w:rPr>
        <w:t>dot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29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thot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ndalim</w:t>
      </w:r>
      <w:r>
        <w:rPr>
          <w:rFonts w:ascii="Arial" w:hAnsi="Arial" w:cs="Arial" w:eastAsia="Arial"/>
          <w:sz w:val="17"/>
          <w:szCs w:val="17"/>
          <w:color w:val="333333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030303"/>
          <w:spacing w:val="4"/>
          <w:w w:val="128"/>
        </w:rPr>
        <w:t>l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aneve</w:t>
      </w:r>
      <w:r>
        <w:rPr>
          <w:rFonts w:ascii="Arial" w:hAnsi="Arial" w:cs="Arial" w:eastAsia="Arial"/>
          <w:sz w:val="17"/>
          <w:szCs w:val="17"/>
          <w:color w:val="1C1C1C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mundshme</w:t>
      </w:r>
      <w:r>
        <w:rPr>
          <w:rFonts w:ascii="Arial" w:hAnsi="Arial" w:cs="Arial" w:eastAsia="Arial"/>
          <w:sz w:val="17"/>
          <w:szCs w:val="17"/>
          <w:color w:val="333333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C1C1C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9"/>
        </w:rPr>
        <w:t>tjetersimi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1C1C1C"/>
          <w:spacing w:val="8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9"/>
        </w:rPr>
        <w:t>te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ha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5"/>
        </w:rPr>
        <w:t>b</w:t>
      </w:r>
      <w:r>
        <w:rPr>
          <w:rFonts w:ascii="Arial" w:hAnsi="Arial" w:cs="Arial" w:eastAsia="Arial"/>
          <w:sz w:val="17"/>
          <w:szCs w:val="17"/>
          <w:color w:val="030303"/>
          <w:spacing w:val="-1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tatev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5"/>
        </w:rPr>
        <w:t>je</w:t>
      </w:r>
      <w:r>
        <w:rPr>
          <w:rFonts w:ascii="Arial" w:hAnsi="Arial" w:cs="Arial" w:eastAsia="Arial"/>
          <w:sz w:val="17"/>
          <w:szCs w:val="17"/>
          <w:color w:val="1C1C1C"/>
          <w:spacing w:val="-4"/>
          <w:w w:val="105"/>
        </w:rPr>
        <w:t>t</w:t>
      </w:r>
      <w:r>
        <w:rPr>
          <w:rFonts w:ascii="Arial" w:hAnsi="Arial" w:cs="Arial" w:eastAsia="Arial"/>
          <w:sz w:val="17"/>
          <w:szCs w:val="17"/>
          <w:color w:val="030303"/>
          <w:spacing w:val="-10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ke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C1C1C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zona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qendrore</w:t>
      </w:r>
      <w:r>
        <w:rPr>
          <w:rFonts w:ascii="Arial" w:hAnsi="Arial" w:cs="Arial" w:eastAsia="Arial"/>
          <w:sz w:val="17"/>
          <w:szCs w:val="17"/>
          <w:color w:val="33333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Zonav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Mbrojtur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C1C1C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kthimi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tyr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C1C1C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troj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1"/>
        </w:rPr>
        <w:t>ndertimi,</w:t>
      </w:r>
      <w:r>
        <w:rPr>
          <w:rFonts w:ascii="Arial" w:hAnsi="Arial" w:cs="Arial" w:eastAsia="Arial"/>
          <w:sz w:val="17"/>
          <w:szCs w:val="17"/>
          <w:color w:val="1C1C1C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zona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pernxjerrjen</w:t>
      </w:r>
      <w:r>
        <w:rPr>
          <w:rFonts w:ascii="Arial" w:hAnsi="Arial" w:cs="Arial" w:eastAsia="Arial"/>
          <w:sz w:val="17"/>
          <w:szCs w:val="17"/>
          <w:color w:val="333333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nafte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apo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4"/>
        </w:rPr>
        <w:t>zona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9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perzhvillimin</w:t>
      </w:r>
      <w:r>
        <w:rPr>
          <w:rFonts w:ascii="Arial" w:hAnsi="Arial" w:cs="Arial" w:eastAsia="Arial"/>
          <w:sz w:val="17"/>
          <w:szCs w:val="17"/>
          <w:color w:val="333333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turizmit</w:t>
      </w:r>
      <w:r>
        <w:rPr>
          <w:rFonts w:ascii="Arial" w:hAnsi="Arial" w:cs="Arial" w:eastAsia="Arial"/>
          <w:sz w:val="17"/>
          <w:szCs w:val="17"/>
          <w:color w:val="333333"/>
          <w:spacing w:val="29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masiv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4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Gjithashtu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04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kush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tjete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33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e</w:t>
      </w:r>
      <w:r>
        <w:rPr>
          <w:rFonts w:ascii="Arial" w:hAnsi="Arial" w:cs="Arial" w:eastAsia="Arial"/>
          <w:sz w:val="17"/>
          <w:szCs w:val="17"/>
          <w:color w:val="030303"/>
          <w:spacing w:val="0"/>
          <w:w w:val="104"/>
        </w:rPr>
        <w:t>l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4"/>
        </w:rPr>
        <w:t>besor</w:t>
      </w:r>
      <w:r>
        <w:rPr>
          <w:rFonts w:ascii="Arial" w:hAnsi="Arial" w:cs="Arial" w:eastAsia="Arial"/>
          <w:sz w:val="17"/>
          <w:szCs w:val="17"/>
          <w:color w:val="1C1C1C"/>
          <w:spacing w:val="6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eshte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pjesemarrja</w:t>
      </w:r>
      <w:r>
        <w:rPr>
          <w:rFonts w:ascii="Arial" w:hAnsi="Arial" w:cs="Arial" w:eastAsia="Arial"/>
          <w:sz w:val="17"/>
          <w:szCs w:val="17"/>
          <w:color w:val="33333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aktiv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95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-16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grupeve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interest.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Kj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5"/>
        </w:rPr>
        <w:t>fun</w:t>
      </w:r>
      <w:r>
        <w:rPr>
          <w:rFonts w:ascii="Arial" w:hAnsi="Arial" w:cs="Arial" w:eastAsia="Arial"/>
          <w:sz w:val="17"/>
          <w:szCs w:val="17"/>
          <w:color w:val="1C1C1C"/>
          <w:spacing w:val="5"/>
          <w:w w:val="106"/>
        </w:rPr>
        <w:t>d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33"/>
        </w:rPr>
        <w:t>i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32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7"/>
        </w:rPr>
        <w:t>dot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garantont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zbatimi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C1C1C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3"/>
        </w:rPr>
        <w:t>sukses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93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5"/>
        </w:rPr>
        <w:t>tete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gjith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aktivitetet</w:t>
      </w:r>
      <w:r>
        <w:rPr>
          <w:rFonts w:ascii="Arial" w:hAnsi="Arial" w:cs="Arial" w:eastAsia="Arial"/>
          <w:sz w:val="17"/>
          <w:szCs w:val="17"/>
          <w:color w:val="333333"/>
          <w:spacing w:val="-24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parashikuara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planin</w:t>
      </w:r>
      <w:r>
        <w:rPr>
          <w:rFonts w:ascii="Arial" w:hAnsi="Arial" w:cs="Arial" w:eastAsia="Arial"/>
          <w:sz w:val="17"/>
          <w:szCs w:val="17"/>
          <w:color w:val="333333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veprimit.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17" w:right="4223"/>
        <w:jc w:val="both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030303"/>
          <w:spacing w:val="4"/>
          <w:w w:val="110"/>
          <w:b/>
          <w:bCs/>
        </w:rPr>
        <w:t>9</w:t>
      </w:r>
      <w:r>
        <w:rPr>
          <w:rFonts w:ascii="Arial" w:hAnsi="Arial" w:cs="Arial" w:eastAsia="Arial"/>
          <w:sz w:val="20"/>
          <w:szCs w:val="20"/>
          <w:color w:val="1C1C1C"/>
          <w:spacing w:val="0"/>
          <w:w w:val="139"/>
          <w:b/>
          <w:bCs/>
        </w:rPr>
        <w:t>.</w:t>
      </w:r>
      <w:r>
        <w:rPr>
          <w:rFonts w:ascii="Arial" w:hAnsi="Arial" w:cs="Arial" w:eastAsia="Arial"/>
          <w:sz w:val="20"/>
          <w:szCs w:val="20"/>
          <w:color w:val="1C1C1C"/>
          <w:spacing w:val="-28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07"/>
          <w:b/>
          <w:bCs/>
        </w:rPr>
        <w:t>Proble</w:t>
      </w:r>
      <w:r>
        <w:rPr>
          <w:rFonts w:ascii="Arial" w:hAnsi="Arial" w:cs="Arial" w:eastAsia="Arial"/>
          <w:sz w:val="20"/>
          <w:szCs w:val="20"/>
          <w:color w:val="030303"/>
          <w:spacing w:val="-2"/>
          <w:w w:val="107"/>
          <w:b/>
          <w:bCs/>
        </w:rPr>
        <w:t>m</w:t>
      </w:r>
      <w:r>
        <w:rPr>
          <w:rFonts w:ascii="Arial" w:hAnsi="Arial" w:cs="Arial" w:eastAsia="Arial"/>
          <w:sz w:val="20"/>
          <w:szCs w:val="20"/>
          <w:color w:val="1C1C1C"/>
          <w:spacing w:val="-3"/>
          <w:w w:val="107"/>
          <w:b/>
          <w:bCs/>
        </w:rPr>
        <w:t>e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07"/>
          <w:b/>
          <w:bCs/>
        </w:rPr>
        <w:t>t</w:t>
      </w:r>
      <w:r>
        <w:rPr>
          <w:rFonts w:ascii="Arial" w:hAnsi="Arial" w:cs="Arial" w:eastAsia="Arial"/>
          <w:sz w:val="20"/>
          <w:szCs w:val="20"/>
          <w:color w:val="030303"/>
          <w:spacing w:val="-2"/>
          <w:w w:val="107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1C1C1C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color w:val="1C1C1C"/>
          <w:spacing w:val="8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00"/>
          <w:b/>
          <w:bCs/>
        </w:rPr>
        <w:t>pri</w:t>
      </w:r>
      <w:r>
        <w:rPr>
          <w:rFonts w:ascii="Arial" w:hAnsi="Arial" w:cs="Arial" w:eastAsia="Arial"/>
          <w:sz w:val="20"/>
          <w:szCs w:val="20"/>
          <w:color w:val="030303"/>
          <w:spacing w:val="10"/>
          <w:w w:val="100"/>
          <w:b/>
          <w:bCs/>
        </w:rPr>
        <w:t>t</w:t>
      </w:r>
      <w:r>
        <w:rPr>
          <w:rFonts w:ascii="Arial" w:hAnsi="Arial" w:cs="Arial" w:eastAsia="Arial"/>
          <w:sz w:val="20"/>
          <w:szCs w:val="20"/>
          <w:color w:val="1C1C1C"/>
          <w:spacing w:val="-3"/>
          <w:w w:val="100"/>
          <w:b/>
          <w:bCs/>
        </w:rPr>
        <w:t>s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00"/>
          <w:b/>
          <w:bCs/>
        </w:rPr>
        <w:t>h</w:t>
      </w:r>
      <w:r>
        <w:rPr>
          <w:rFonts w:ascii="Arial" w:hAnsi="Arial" w:cs="Arial" w:eastAsia="Arial"/>
          <w:sz w:val="20"/>
          <w:szCs w:val="20"/>
          <w:color w:val="030303"/>
          <w:spacing w:val="-2"/>
          <w:w w:val="100"/>
          <w:b/>
          <w:bCs/>
        </w:rPr>
        <w:t>m</w:t>
      </w:r>
      <w:r>
        <w:rPr>
          <w:rFonts w:ascii="Arial" w:hAnsi="Arial" w:cs="Arial" w:eastAsia="Arial"/>
          <w:sz w:val="20"/>
          <w:szCs w:val="20"/>
          <w:color w:val="1C1C1C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0"/>
          <w:szCs w:val="20"/>
          <w:color w:val="1C1C1C"/>
          <w:spacing w:val="29"/>
          <w:w w:val="100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12"/>
          <w:b/>
          <w:bCs/>
        </w:rPr>
        <w:t>g</w:t>
      </w:r>
      <w:r>
        <w:rPr>
          <w:rFonts w:ascii="Arial" w:hAnsi="Arial" w:cs="Arial" w:eastAsia="Arial"/>
          <w:sz w:val="20"/>
          <w:szCs w:val="20"/>
          <w:color w:val="030303"/>
          <w:spacing w:val="-3"/>
          <w:w w:val="112"/>
          <w:b/>
          <w:bCs/>
        </w:rPr>
        <w:t>j</w:t>
      </w:r>
      <w:r>
        <w:rPr>
          <w:rFonts w:ascii="Arial" w:hAnsi="Arial" w:cs="Arial" w:eastAsia="Arial"/>
          <w:sz w:val="20"/>
          <w:szCs w:val="20"/>
          <w:color w:val="1C1C1C"/>
          <w:spacing w:val="-12"/>
          <w:w w:val="112"/>
          <w:b/>
          <w:bCs/>
        </w:rPr>
        <w:t>a</w:t>
      </w:r>
      <w:r>
        <w:rPr>
          <w:rFonts w:ascii="Arial" w:hAnsi="Arial" w:cs="Arial" w:eastAsia="Arial"/>
          <w:sz w:val="20"/>
          <w:szCs w:val="20"/>
          <w:color w:val="030303"/>
          <w:spacing w:val="10"/>
          <w:w w:val="112"/>
          <w:b/>
          <w:bCs/>
        </w:rPr>
        <w:t>t</w:t>
      </w:r>
      <w:r>
        <w:rPr>
          <w:rFonts w:ascii="Arial" w:hAnsi="Arial" w:cs="Arial" w:eastAsia="Arial"/>
          <w:sz w:val="20"/>
          <w:szCs w:val="20"/>
          <w:color w:val="1C1C1C"/>
          <w:spacing w:val="0"/>
          <w:w w:val="112"/>
          <w:b/>
          <w:bCs/>
        </w:rPr>
        <w:t>e</w:t>
      </w:r>
      <w:r>
        <w:rPr>
          <w:rFonts w:ascii="Arial" w:hAnsi="Arial" w:cs="Arial" w:eastAsia="Arial"/>
          <w:sz w:val="20"/>
          <w:szCs w:val="20"/>
          <w:color w:val="1C1C1C"/>
          <w:spacing w:val="-21"/>
          <w:w w:val="112"/>
          <w:b/>
          <w:bCs/>
        </w:rPr>
        <w:t> 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07"/>
          <w:b/>
          <w:bCs/>
        </w:rPr>
        <w:t>imp</w:t>
      </w:r>
      <w:r>
        <w:rPr>
          <w:rFonts w:ascii="Arial" w:hAnsi="Arial" w:cs="Arial" w:eastAsia="Arial"/>
          <w:sz w:val="20"/>
          <w:szCs w:val="20"/>
          <w:color w:val="030303"/>
          <w:spacing w:val="-12"/>
          <w:w w:val="107"/>
          <w:b/>
          <w:bCs/>
        </w:rPr>
        <w:t>l</w:t>
      </w:r>
      <w:r>
        <w:rPr>
          <w:rFonts w:ascii="Arial" w:hAnsi="Arial" w:cs="Arial" w:eastAsia="Arial"/>
          <w:sz w:val="20"/>
          <w:szCs w:val="20"/>
          <w:color w:val="1C1C1C"/>
          <w:spacing w:val="-4"/>
          <w:w w:val="119"/>
          <w:b/>
          <w:bCs/>
        </w:rPr>
        <w:t>e</w:t>
      </w:r>
      <w:r>
        <w:rPr>
          <w:rFonts w:ascii="Arial" w:hAnsi="Arial" w:cs="Arial" w:eastAsia="Arial"/>
          <w:sz w:val="20"/>
          <w:szCs w:val="20"/>
          <w:color w:val="030303"/>
          <w:spacing w:val="-2"/>
          <w:w w:val="107"/>
          <w:b/>
          <w:bCs/>
        </w:rPr>
        <w:t>m</w:t>
      </w:r>
      <w:r>
        <w:rPr>
          <w:rFonts w:ascii="Arial" w:hAnsi="Arial" w:cs="Arial" w:eastAsia="Arial"/>
          <w:sz w:val="20"/>
          <w:szCs w:val="20"/>
          <w:color w:val="1C1C1C"/>
          <w:spacing w:val="-4"/>
          <w:w w:val="109"/>
          <w:b/>
          <w:bCs/>
        </w:rPr>
        <w:t>e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112"/>
          <w:b/>
          <w:bCs/>
        </w:rPr>
        <w:t>ntimit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86" w:after="0" w:line="276" w:lineRule="auto"/>
        <w:ind w:left="998" w:right="922" w:firstLine="1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Zbatim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-58"/>
          <w:w w:val="193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1"/>
        </w:rPr>
        <w:t>pia</w:t>
      </w:r>
      <w:r>
        <w:rPr>
          <w:rFonts w:ascii="Arial" w:hAnsi="Arial" w:cs="Arial" w:eastAsia="Arial"/>
          <w:sz w:val="17"/>
          <w:szCs w:val="17"/>
          <w:color w:val="1C1C1C"/>
          <w:spacing w:val="-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mund</w:t>
      </w:r>
      <w:r>
        <w:rPr>
          <w:rFonts w:ascii="Arial" w:hAnsi="Arial" w:cs="Arial" w:eastAsia="Arial"/>
          <w:sz w:val="17"/>
          <w:szCs w:val="17"/>
          <w:color w:val="333333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shbehe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nese</w:t>
      </w:r>
      <w:r>
        <w:rPr>
          <w:rFonts w:ascii="Arial" w:hAnsi="Arial" w:cs="Arial" w:eastAsia="Arial"/>
          <w:sz w:val="17"/>
          <w:szCs w:val="17"/>
          <w:color w:val="1C1C1C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tjetersi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19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habitatit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zhvillime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turistike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09"/>
        </w:rPr>
        <w:t>,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9"/>
        </w:rPr>
        <w:t>per</w:t>
      </w:r>
      <w:r>
        <w:rPr>
          <w:rFonts w:ascii="Arial" w:hAnsi="Arial" w:cs="Arial" w:eastAsia="Arial"/>
          <w:sz w:val="17"/>
          <w:szCs w:val="17"/>
          <w:color w:val="1C1C1C"/>
          <w:spacing w:val="-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nxjerrje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te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hidrokarbureve</w:t>
      </w:r>
      <w:r>
        <w:rPr>
          <w:rFonts w:ascii="Arial" w:hAnsi="Arial" w:cs="Arial" w:eastAsia="Arial"/>
          <w:sz w:val="17"/>
          <w:szCs w:val="17"/>
          <w:color w:val="333333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apo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aktivitet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turizmit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masiv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perkeqesojne</w:t>
      </w:r>
      <w:r>
        <w:rPr>
          <w:rFonts w:ascii="Arial" w:hAnsi="Arial" w:cs="Arial" w:eastAsia="Arial"/>
          <w:sz w:val="17"/>
          <w:szCs w:val="17"/>
          <w:color w:val="333333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cilesine</w:t>
      </w:r>
      <w:r>
        <w:rPr>
          <w:rFonts w:ascii="Arial" w:hAnsi="Arial" w:cs="Arial" w:eastAsia="Arial"/>
          <w:sz w:val="17"/>
          <w:szCs w:val="17"/>
          <w:color w:val="333333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gjendjen</w:t>
      </w:r>
      <w:r>
        <w:rPr>
          <w:rFonts w:ascii="Arial" w:hAnsi="Arial" w:cs="Arial" w:eastAsia="Arial"/>
          <w:sz w:val="17"/>
          <w:szCs w:val="17"/>
          <w:color w:val="333333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1"/>
        </w:rPr>
        <w:t>habitatit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jetike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zonave</w:t>
      </w:r>
      <w:r>
        <w:rPr>
          <w:rFonts w:ascii="Arial" w:hAnsi="Arial" w:cs="Arial" w:eastAsia="Arial"/>
          <w:sz w:val="17"/>
          <w:szCs w:val="17"/>
          <w:color w:val="333333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qendrore</w:t>
      </w:r>
      <w:r>
        <w:rPr>
          <w:rFonts w:ascii="Arial" w:hAnsi="Arial" w:cs="Arial" w:eastAsia="Arial"/>
          <w:sz w:val="17"/>
          <w:szCs w:val="17"/>
          <w:color w:val="33333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Zonav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Mbrojtur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llojeve</w:t>
      </w:r>
      <w:r>
        <w:rPr>
          <w:rFonts w:ascii="Arial" w:hAnsi="Arial" w:cs="Arial" w:eastAsia="Arial"/>
          <w:sz w:val="17"/>
          <w:szCs w:val="17"/>
          <w:color w:val="333333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bimore</w:t>
      </w:r>
      <w:r>
        <w:rPr>
          <w:rFonts w:ascii="Arial" w:hAnsi="Arial" w:cs="Arial" w:eastAsia="Arial"/>
          <w:sz w:val="17"/>
          <w:szCs w:val="17"/>
          <w:color w:val="333333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apo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shtazore.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76" w:lineRule="auto"/>
        <w:ind w:left="998" w:right="948" w:firstLine="1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Gjithashtu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sikurse</w:t>
      </w:r>
      <w:r>
        <w:rPr>
          <w:rFonts w:ascii="Arial" w:hAnsi="Arial" w:cs="Arial" w:eastAsia="Arial"/>
          <w:sz w:val="17"/>
          <w:szCs w:val="17"/>
          <w:color w:val="1C1C1C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C1C1C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plane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tjer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C1C1C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mbeshtetur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ekologjine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aplikuar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plani</w:t>
      </w:r>
      <w:r>
        <w:rPr>
          <w:rFonts w:ascii="Arial" w:hAnsi="Arial" w:cs="Arial" w:eastAsia="Arial"/>
          <w:sz w:val="17"/>
          <w:szCs w:val="17"/>
          <w:color w:val="1C1C1C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5"/>
        </w:rPr>
        <w:t>ka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di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rreziqe</w:t>
      </w:r>
      <w:r>
        <w:rPr>
          <w:rFonts w:ascii="Arial" w:hAnsi="Arial" w:cs="Arial" w:eastAsia="Arial"/>
          <w:sz w:val="17"/>
          <w:szCs w:val="17"/>
          <w:color w:val="33333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4"/>
        </w:rPr>
        <w:t>qe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jane</w:t>
      </w:r>
      <w:r>
        <w:rPr>
          <w:rFonts w:ascii="Arial" w:hAnsi="Arial" w:cs="Arial" w:eastAsia="Arial"/>
          <w:sz w:val="17"/>
          <w:szCs w:val="17"/>
          <w:color w:val="333333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lidhura</w:t>
      </w:r>
      <w:r>
        <w:rPr>
          <w:rFonts w:ascii="Arial" w:hAnsi="Arial" w:cs="Arial" w:eastAsia="Arial"/>
          <w:sz w:val="17"/>
          <w:szCs w:val="17"/>
          <w:color w:val="333333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katastrofat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ekologjike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natyror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apo</w:t>
      </w:r>
      <w:r>
        <w:rPr>
          <w:rFonts w:ascii="Arial" w:hAnsi="Arial" w:cs="Arial" w:eastAsia="Arial"/>
          <w:sz w:val="17"/>
          <w:szCs w:val="17"/>
          <w:color w:val="333333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aktiviteti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njerezor</w:t>
      </w:r>
      <w:r>
        <w:rPr>
          <w:rFonts w:ascii="Arial" w:hAnsi="Arial" w:cs="Arial" w:eastAsia="Arial"/>
          <w:sz w:val="17"/>
          <w:szCs w:val="17"/>
          <w:color w:val="1C1C1C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pakontrollua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te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shfaqu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forme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C1C1C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shqetesimit</w:t>
      </w:r>
      <w:r>
        <w:rPr>
          <w:rFonts w:ascii="Arial" w:hAnsi="Arial" w:cs="Arial" w:eastAsia="Arial"/>
          <w:sz w:val="17"/>
          <w:szCs w:val="17"/>
          <w:color w:val="333333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papritu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kolonise.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7" w:right="5665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C1C1C"/>
          <w:spacing w:val="0"/>
          <w:w w:val="134"/>
          <w:b/>
          <w:bCs/>
        </w:rPr>
        <w:t>9.</w:t>
      </w:r>
      <w:r>
        <w:rPr>
          <w:rFonts w:ascii="Arial" w:hAnsi="Arial" w:cs="Arial" w:eastAsia="Arial"/>
          <w:sz w:val="17"/>
          <w:szCs w:val="17"/>
          <w:color w:val="1C1C1C"/>
          <w:spacing w:val="-58"/>
          <w:w w:val="134"/>
          <w:b/>
          <w:bCs/>
        </w:rPr>
        <w:t>1</w:t>
      </w:r>
      <w:r>
        <w:rPr>
          <w:rFonts w:ascii="Arial" w:hAnsi="Arial" w:cs="Arial" w:eastAsia="Arial"/>
          <w:sz w:val="17"/>
          <w:szCs w:val="17"/>
          <w:color w:val="030303"/>
          <w:spacing w:val="0"/>
          <w:w w:val="134"/>
          <w:b/>
          <w:bCs/>
        </w:rPr>
        <w:t>.</w:t>
      </w:r>
      <w:r>
        <w:rPr>
          <w:rFonts w:ascii="Arial" w:hAnsi="Arial" w:cs="Arial" w:eastAsia="Arial"/>
          <w:sz w:val="17"/>
          <w:szCs w:val="17"/>
          <w:color w:val="030303"/>
          <w:spacing w:val="-25"/>
          <w:w w:val="134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30303"/>
          <w:spacing w:val="5"/>
          <w:w w:val="87"/>
          <w:b/>
          <w:bCs/>
        </w:rPr>
        <w:t>K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6"/>
          <w:b/>
          <w:bCs/>
        </w:rPr>
        <w:t>ata</w:t>
      </w:r>
      <w:r>
        <w:rPr>
          <w:rFonts w:ascii="Arial" w:hAnsi="Arial" w:cs="Arial" w:eastAsia="Arial"/>
          <w:sz w:val="17"/>
          <w:szCs w:val="17"/>
          <w:color w:val="1C1C1C"/>
          <w:spacing w:val="-9"/>
          <w:w w:val="106"/>
          <w:b/>
          <w:bCs/>
        </w:rPr>
        <w:t>s</w:t>
      </w:r>
      <w:r>
        <w:rPr>
          <w:rFonts w:ascii="Arial" w:hAnsi="Arial" w:cs="Arial" w:eastAsia="Arial"/>
          <w:sz w:val="17"/>
          <w:szCs w:val="17"/>
          <w:color w:val="030303"/>
          <w:spacing w:val="4"/>
          <w:w w:val="130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0"/>
          <w:b/>
          <w:bCs/>
        </w:rPr>
        <w:t>rofa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1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4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b/>
          <w:bCs/>
        </w:rPr>
        <w:t>Ek</w:t>
      </w:r>
      <w:r>
        <w:rPr>
          <w:rFonts w:ascii="Arial" w:hAnsi="Arial" w:cs="Arial" w:eastAsia="Arial"/>
          <w:sz w:val="17"/>
          <w:szCs w:val="17"/>
          <w:color w:val="1C1C1C"/>
          <w:spacing w:val="-11"/>
          <w:w w:val="100"/>
          <w:b/>
          <w:bCs/>
        </w:rPr>
        <w:t>o</w:t>
      </w:r>
      <w:r>
        <w:rPr>
          <w:rFonts w:ascii="Arial" w:hAnsi="Arial" w:cs="Arial" w:eastAsia="Arial"/>
          <w:sz w:val="17"/>
          <w:szCs w:val="17"/>
          <w:color w:val="030303"/>
          <w:spacing w:val="-5"/>
          <w:w w:val="100"/>
          <w:b/>
          <w:bCs/>
        </w:rPr>
        <w:t>l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b/>
          <w:bCs/>
        </w:rPr>
        <w:t>og</w:t>
      </w:r>
      <w:r>
        <w:rPr>
          <w:rFonts w:ascii="Arial" w:hAnsi="Arial" w:cs="Arial" w:eastAsia="Arial"/>
          <w:sz w:val="17"/>
          <w:szCs w:val="17"/>
          <w:color w:val="1C1C1C"/>
          <w:spacing w:val="-16"/>
          <w:w w:val="100"/>
          <w:b/>
          <w:bCs/>
        </w:rPr>
        <w:t>j</w:t>
      </w:r>
      <w:r>
        <w:rPr>
          <w:rFonts w:ascii="Arial" w:hAnsi="Arial" w:cs="Arial" w:eastAsia="Arial"/>
          <w:sz w:val="17"/>
          <w:szCs w:val="17"/>
          <w:color w:val="030303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17"/>
          <w:szCs w:val="17"/>
          <w:color w:val="030303"/>
          <w:spacing w:val="2"/>
          <w:w w:val="100"/>
          <w:b/>
          <w:bCs/>
        </w:rPr>
        <w:t>k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11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30303"/>
          <w:spacing w:val="-3"/>
          <w:w w:val="109"/>
          <w:b/>
          <w:bCs/>
        </w:rPr>
        <w:t>N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0"/>
          <w:b/>
          <w:bCs/>
        </w:rPr>
        <w:t>atyrore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3" w:after="0" w:line="294" w:lineRule="auto"/>
        <w:ind w:left="1612" w:right="1002" w:firstLine="-298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30303"/>
          <w:spacing w:val="0"/>
          <w:w w:val="182"/>
        </w:rPr>
        <w:t>•</w:t>
      </w:r>
      <w:r>
        <w:rPr>
          <w:rFonts w:ascii="Arial" w:hAnsi="Arial" w:cs="Arial" w:eastAsia="Arial"/>
          <w:sz w:val="17"/>
          <w:szCs w:val="17"/>
          <w:color w:val="030303"/>
          <w:spacing w:val="0"/>
          <w:w w:val="182"/>
        </w:rPr>
        <w:t> </w:t>
      </w:r>
      <w:r>
        <w:rPr>
          <w:rFonts w:ascii="Arial" w:hAnsi="Arial" w:cs="Arial" w:eastAsia="Arial"/>
          <w:sz w:val="17"/>
          <w:szCs w:val="17"/>
          <w:color w:val="030303"/>
          <w:spacing w:val="27"/>
          <w:w w:val="182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Kushtet</w:t>
      </w:r>
      <w:r>
        <w:rPr>
          <w:rFonts w:ascii="Arial" w:hAnsi="Arial" w:cs="Arial" w:eastAsia="Arial"/>
          <w:sz w:val="17"/>
          <w:szCs w:val="17"/>
          <w:color w:val="333333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5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9"/>
        </w:rPr>
        <w:t>ashpra</w:t>
      </w:r>
      <w:r>
        <w:rPr>
          <w:rFonts w:ascii="Arial" w:hAnsi="Arial" w:cs="Arial" w:eastAsia="Arial"/>
          <w:sz w:val="17"/>
          <w:szCs w:val="17"/>
          <w:color w:val="333333"/>
          <w:spacing w:val="-17"/>
          <w:w w:val="9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mo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46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45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(mo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6"/>
        </w:rPr>
        <w:t>stuh</w:t>
      </w:r>
      <w:r>
        <w:rPr>
          <w:rFonts w:ascii="Arial" w:hAnsi="Arial" w:cs="Arial" w:eastAsia="Arial"/>
          <w:sz w:val="17"/>
          <w:szCs w:val="17"/>
          <w:color w:val="1C1C1C"/>
          <w:spacing w:val="-26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525252"/>
          <w:spacing w:val="10"/>
          <w:w w:val="159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shi</w:t>
      </w:r>
      <w:r>
        <w:rPr>
          <w:rFonts w:ascii="Arial" w:hAnsi="Arial" w:cs="Arial" w:eastAsia="Arial"/>
          <w:sz w:val="17"/>
          <w:szCs w:val="17"/>
          <w:color w:val="333333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93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30303"/>
          <w:spacing w:val="1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orte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ere</w:t>
      </w:r>
      <w:r>
        <w:rPr>
          <w:rFonts w:ascii="Arial" w:hAnsi="Arial" w:cs="Arial" w:eastAsia="Arial"/>
          <w:sz w:val="17"/>
          <w:szCs w:val="17"/>
          <w:color w:val="333333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forte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8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temperatur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sh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8"/>
        </w:rPr>
        <w:t>u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met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lart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ose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8"/>
        </w:rPr>
        <w:t>u</w:t>
      </w:r>
      <w:r>
        <w:rPr>
          <w:rFonts w:ascii="Arial" w:hAnsi="Arial" w:cs="Arial" w:eastAsia="Arial"/>
          <w:sz w:val="17"/>
          <w:szCs w:val="17"/>
          <w:color w:val="030303"/>
          <w:spacing w:val="-2"/>
          <w:w w:val="108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ta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08"/>
        </w:rPr>
        <w:t>,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permbytj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-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zonave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folezimit,</w:t>
      </w:r>
      <w:r>
        <w:rPr>
          <w:rFonts w:ascii="Arial" w:hAnsi="Arial" w:cs="Arial" w:eastAsia="Arial"/>
          <w:sz w:val="17"/>
          <w:szCs w:val="17"/>
          <w:color w:val="333333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etj.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)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282" w:right="5071"/>
        <w:jc w:val="center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30303"/>
          <w:spacing w:val="0"/>
          <w:w w:val="182"/>
        </w:rPr>
        <w:t>•</w:t>
      </w:r>
      <w:r>
        <w:rPr>
          <w:rFonts w:ascii="Arial" w:hAnsi="Arial" w:cs="Arial" w:eastAsia="Arial"/>
          <w:sz w:val="17"/>
          <w:szCs w:val="17"/>
          <w:color w:val="030303"/>
          <w:spacing w:val="0"/>
          <w:w w:val="182"/>
        </w:rPr>
        <w:t> </w:t>
      </w:r>
      <w:r>
        <w:rPr>
          <w:rFonts w:ascii="Arial" w:hAnsi="Arial" w:cs="Arial" w:eastAsia="Arial"/>
          <w:sz w:val="17"/>
          <w:szCs w:val="17"/>
          <w:color w:val="030303"/>
          <w:spacing w:val="27"/>
          <w:w w:val="182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Epidemit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ose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semundje</w:t>
      </w:r>
      <w:r>
        <w:rPr>
          <w:rFonts w:ascii="Arial" w:hAnsi="Arial" w:cs="Arial" w:eastAsia="Arial"/>
          <w:sz w:val="17"/>
          <w:szCs w:val="17"/>
          <w:color w:val="333333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shpendeve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center"/>
        <w:spacing w:after="0"/>
        <w:sectPr>
          <w:pgMar w:header="797" w:footer="823" w:top="1700" w:bottom="1020" w:left="1220" w:right="1240"/>
          <w:pgSz w:w="12240" w:h="15840"/>
        </w:sectPr>
      </w:pPr>
      <w:rPr/>
    </w:p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0" w:lineRule="auto"/>
        <w:ind w:left="868" w:right="7203"/>
        <w:jc w:val="both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161616"/>
          <w:spacing w:val="-14"/>
          <w:w w:val="137"/>
          <w:b/>
          <w:bCs/>
        </w:rPr>
        <w:t>9</w:t>
      </w:r>
      <w:r>
        <w:rPr>
          <w:rFonts w:ascii="Arial" w:hAnsi="Arial" w:cs="Arial" w:eastAsia="Arial"/>
          <w:sz w:val="16"/>
          <w:szCs w:val="16"/>
          <w:color w:val="333333"/>
          <w:spacing w:val="-6"/>
          <w:w w:val="173"/>
          <w:b/>
          <w:bCs/>
        </w:rPr>
        <w:t>.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13"/>
          <w:b/>
          <w:bCs/>
        </w:rPr>
        <w:t>2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12"/>
          <w:b/>
          <w:bCs/>
        </w:rPr>
        <w:t>.</w:t>
      </w:r>
      <w:r>
        <w:rPr>
          <w:rFonts w:ascii="Arial" w:hAnsi="Arial" w:cs="Arial" w:eastAsia="Arial"/>
          <w:sz w:val="16"/>
          <w:szCs w:val="16"/>
          <w:color w:val="161616"/>
          <w:spacing w:val="-26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15"/>
          <w:b/>
          <w:bCs/>
        </w:rPr>
        <w:t>lmpak</w:t>
      </w:r>
      <w:r>
        <w:rPr>
          <w:rFonts w:ascii="Arial" w:hAnsi="Arial" w:cs="Arial" w:eastAsia="Arial"/>
          <w:sz w:val="16"/>
          <w:szCs w:val="16"/>
          <w:color w:val="010101"/>
          <w:spacing w:val="-16"/>
          <w:w w:val="116"/>
          <w:b/>
          <w:bCs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-1"/>
          <w:w w:val="216"/>
          <w:b/>
          <w:bCs/>
        </w:rPr>
        <w:t>i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13"/>
          <w:b/>
          <w:bCs/>
        </w:rPr>
        <w:t>nje</w:t>
      </w:r>
      <w:r>
        <w:rPr>
          <w:rFonts w:ascii="Arial" w:hAnsi="Arial" w:cs="Arial" w:eastAsia="Arial"/>
          <w:sz w:val="16"/>
          <w:szCs w:val="16"/>
          <w:color w:val="161616"/>
          <w:spacing w:val="-5"/>
          <w:w w:val="114"/>
          <w:b/>
          <w:bCs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7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10"/>
          <w:w w:val="107"/>
          <w:b/>
          <w:bCs/>
        </w:rPr>
        <w:t>z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09"/>
          <w:b/>
          <w:bCs/>
        </w:rPr>
        <w:t>or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83" w:after="0" w:line="301" w:lineRule="auto"/>
        <w:ind w:left="877" w:right="1332" w:firstLine="10"/>
        <w:jc w:val="both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Esht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18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4"/>
        </w:rPr>
        <w:t>tas</w:t>
      </w:r>
      <w:r>
        <w:rPr>
          <w:rFonts w:ascii="Arial" w:hAnsi="Arial" w:cs="Arial" w:eastAsia="Arial"/>
          <w:sz w:val="16"/>
          <w:szCs w:val="16"/>
          <w:color w:val="333333"/>
          <w:spacing w:val="-20"/>
          <w:w w:val="114"/>
        </w:rPr>
        <w:t>h</w:t>
      </w:r>
      <w:r>
        <w:rPr>
          <w:rFonts w:ascii="Arial" w:hAnsi="Arial" w:cs="Arial" w:eastAsia="Arial"/>
          <w:sz w:val="16"/>
          <w:szCs w:val="16"/>
          <w:color w:val="161616"/>
          <w:spacing w:val="-14"/>
          <w:w w:val="114"/>
        </w:rPr>
        <w:t>m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4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24"/>
          <w:w w:val="114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33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njohur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1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qe</w:t>
      </w:r>
      <w:r>
        <w:rPr>
          <w:rFonts w:ascii="Arial" w:hAnsi="Arial" w:cs="Arial" w:eastAsia="Arial"/>
          <w:sz w:val="16"/>
          <w:szCs w:val="16"/>
          <w:color w:val="333333"/>
          <w:spacing w:val="3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faktor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-9"/>
          <w:w w:val="116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-6"/>
          <w:w w:val="113"/>
        </w:rPr>
        <w:t>n</w:t>
      </w:r>
      <w:r>
        <w:rPr>
          <w:rFonts w:ascii="Arial" w:hAnsi="Arial" w:cs="Arial" w:eastAsia="Arial"/>
          <w:sz w:val="16"/>
          <w:szCs w:val="16"/>
          <w:color w:val="161616"/>
          <w:spacing w:val="-9"/>
          <w:w w:val="149"/>
        </w:rPr>
        <w:t>j</w:t>
      </w:r>
      <w:r>
        <w:rPr>
          <w:rFonts w:ascii="Arial" w:hAnsi="Arial" w:cs="Arial" w:eastAsia="Arial"/>
          <w:sz w:val="16"/>
          <w:szCs w:val="16"/>
          <w:color w:val="333333"/>
          <w:spacing w:val="1"/>
          <w:w w:val="112"/>
        </w:rPr>
        <w:t>e</w:t>
      </w:r>
      <w:r>
        <w:rPr>
          <w:rFonts w:ascii="Arial" w:hAnsi="Arial" w:cs="Arial" w:eastAsia="Arial"/>
          <w:sz w:val="16"/>
          <w:szCs w:val="16"/>
          <w:color w:val="161616"/>
          <w:spacing w:val="-6"/>
          <w:w w:val="127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5"/>
        </w:rPr>
        <w:t>ez</w:t>
      </w:r>
      <w:r>
        <w:rPr>
          <w:rFonts w:ascii="Arial" w:hAnsi="Arial" w:cs="Arial" w:eastAsia="Arial"/>
          <w:sz w:val="16"/>
          <w:szCs w:val="16"/>
          <w:color w:val="333333"/>
          <w:spacing w:val="-10"/>
          <w:w w:val="105"/>
        </w:rPr>
        <w:t>o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27"/>
        </w:rPr>
        <w:t>r</w:t>
      </w:r>
      <w:r>
        <w:rPr>
          <w:rFonts w:ascii="Arial" w:hAnsi="Arial" w:cs="Arial" w:eastAsia="Arial"/>
          <w:sz w:val="16"/>
          <w:szCs w:val="16"/>
          <w:color w:val="161616"/>
          <w:spacing w:val="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-52"/>
          <w:w w:val="203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0"/>
        </w:rPr>
        <w:t>s</w:t>
      </w:r>
      <w:r>
        <w:rPr>
          <w:rFonts w:ascii="Arial" w:hAnsi="Arial" w:cs="Arial" w:eastAsia="Arial"/>
          <w:sz w:val="16"/>
          <w:szCs w:val="16"/>
          <w:color w:val="333333"/>
          <w:spacing w:val="-20"/>
          <w:w w:val="110"/>
        </w:rPr>
        <w:t>h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10"/>
        </w:rPr>
        <w:t>p</w:t>
      </w:r>
      <w:r>
        <w:rPr>
          <w:rFonts w:ascii="Arial" w:hAnsi="Arial" w:cs="Arial" w:eastAsia="Arial"/>
          <w:sz w:val="16"/>
          <w:szCs w:val="16"/>
          <w:color w:val="161616"/>
          <w:spacing w:val="-7"/>
          <w:w w:val="110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0"/>
        </w:rPr>
        <w:t>ehur</w:t>
      </w:r>
      <w:r>
        <w:rPr>
          <w:rFonts w:ascii="Arial" w:hAnsi="Arial" w:cs="Arial" w:eastAsia="Arial"/>
          <w:sz w:val="16"/>
          <w:szCs w:val="16"/>
          <w:color w:val="333333"/>
          <w:spacing w:val="17"/>
          <w:w w:val="11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si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5"/>
        </w:rPr>
        <w:t>shqete</w:t>
      </w:r>
      <w:r>
        <w:rPr>
          <w:rFonts w:ascii="Arial" w:hAnsi="Arial" w:cs="Arial" w:eastAsia="Arial"/>
          <w:sz w:val="16"/>
          <w:szCs w:val="16"/>
          <w:color w:val="333333"/>
          <w:spacing w:val="-7"/>
          <w:w w:val="106"/>
        </w:rPr>
        <w:t>s</w:t>
      </w:r>
      <w:r>
        <w:rPr>
          <w:rFonts w:ascii="Arial" w:hAnsi="Arial" w:cs="Arial" w:eastAsia="Arial"/>
          <w:sz w:val="16"/>
          <w:szCs w:val="16"/>
          <w:color w:val="161616"/>
          <w:spacing w:val="1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3"/>
        </w:rPr>
        <w:t>mi</w:t>
      </w:r>
      <w:r>
        <w:rPr>
          <w:rFonts w:ascii="Arial" w:hAnsi="Arial" w:cs="Arial" w:eastAsia="Arial"/>
          <w:sz w:val="16"/>
          <w:szCs w:val="16"/>
          <w:color w:val="333333"/>
          <w:spacing w:val="-1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njerezor</w:t>
      </w:r>
      <w:r>
        <w:rPr>
          <w:rFonts w:ascii="Arial" w:hAnsi="Arial" w:cs="Arial" w:eastAsia="Arial"/>
          <w:sz w:val="16"/>
          <w:szCs w:val="16"/>
          <w:color w:val="333333"/>
          <w:spacing w:val="-5"/>
          <w:w w:val="112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in</w:t>
      </w:r>
      <w:r>
        <w:rPr>
          <w:rFonts w:ascii="Arial" w:hAnsi="Arial" w:cs="Arial" w:eastAsia="Arial"/>
          <w:sz w:val="16"/>
          <w:szCs w:val="16"/>
          <w:color w:val="333333"/>
          <w:spacing w:val="7"/>
          <w:w w:val="112"/>
        </w:rPr>
        <w:t>f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12"/>
        </w:rPr>
        <w:t>l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ue</w:t>
      </w:r>
      <w:r>
        <w:rPr>
          <w:rFonts w:ascii="Arial" w:hAnsi="Arial" w:cs="Arial" w:eastAsia="Arial"/>
          <w:sz w:val="16"/>
          <w:szCs w:val="16"/>
          <w:color w:val="333333"/>
          <w:spacing w:val="-12"/>
          <w:w w:val="112"/>
        </w:rPr>
        <w:t>n</w:t>
      </w:r>
      <w:r>
        <w:rPr>
          <w:rFonts w:ascii="Arial" w:hAnsi="Arial" w:cs="Arial" w:eastAsia="Arial"/>
          <w:sz w:val="16"/>
          <w:szCs w:val="16"/>
          <w:color w:val="161616"/>
          <w:spacing w:val="-8"/>
          <w:w w:val="112"/>
        </w:rPr>
        <w:t>c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on</w:t>
      </w:r>
      <w:r>
        <w:rPr>
          <w:rFonts w:ascii="Arial" w:hAnsi="Arial" w:cs="Arial" w:eastAsia="Arial"/>
          <w:sz w:val="16"/>
          <w:szCs w:val="16"/>
          <w:color w:val="333333"/>
          <w:spacing w:val="34"/>
          <w:w w:val="112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0"/>
        </w:rPr>
        <w:t>fortesi</w:t>
      </w:r>
      <w:r>
        <w:rPr>
          <w:rFonts w:ascii="Arial" w:hAnsi="Arial" w:cs="Arial" w:eastAsia="Arial"/>
          <w:sz w:val="16"/>
          <w:szCs w:val="16"/>
          <w:color w:val="333333"/>
          <w:spacing w:val="4"/>
          <w:w w:val="111"/>
        </w:rPr>
        <w:t>s</w:t>
      </w:r>
      <w:r>
        <w:rPr>
          <w:rFonts w:ascii="Arial" w:hAnsi="Arial" w:cs="Arial" w:eastAsia="Arial"/>
          <w:sz w:val="16"/>
          <w:szCs w:val="16"/>
          <w:color w:val="161616"/>
          <w:spacing w:val="-7"/>
          <w:w w:val="113"/>
        </w:rPr>
        <w:t>h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64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64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9"/>
          <w:w w:val="125"/>
        </w:rPr>
        <w:t>k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4"/>
        </w:rPr>
        <w:t>omunite</w:t>
      </w:r>
      <w:r>
        <w:rPr>
          <w:rFonts w:ascii="Arial" w:hAnsi="Arial" w:cs="Arial" w:eastAsia="Arial"/>
          <w:sz w:val="16"/>
          <w:szCs w:val="16"/>
          <w:color w:val="333333"/>
          <w:spacing w:val="-5"/>
          <w:w w:val="114"/>
        </w:rPr>
        <w:t>t</w:t>
      </w:r>
      <w:r>
        <w:rPr>
          <w:rFonts w:ascii="Arial" w:hAnsi="Arial" w:cs="Arial" w:eastAsia="Arial"/>
          <w:sz w:val="16"/>
          <w:szCs w:val="16"/>
          <w:color w:val="161616"/>
          <w:spacing w:val="-15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3"/>
        </w:rPr>
        <w:t>n</w:t>
      </w:r>
      <w:r>
        <w:rPr>
          <w:rFonts w:ascii="Arial" w:hAnsi="Arial" w:cs="Arial" w:eastAsia="Arial"/>
          <w:sz w:val="16"/>
          <w:szCs w:val="16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1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shpendeve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9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6"/>
          <w:szCs w:val="16"/>
          <w:color w:val="333333"/>
          <w:spacing w:val="9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96"/>
        </w:rPr>
        <w:t>S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97"/>
        </w:rPr>
        <w:t>h</w:t>
      </w:r>
      <w:r>
        <w:rPr>
          <w:rFonts w:ascii="Arial" w:hAnsi="Arial" w:cs="Arial" w:eastAsia="Arial"/>
          <w:sz w:val="16"/>
          <w:szCs w:val="16"/>
          <w:color w:val="161616"/>
          <w:spacing w:val="-6"/>
          <w:w w:val="119"/>
        </w:rPr>
        <w:t>q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4"/>
        </w:rPr>
        <w:t>ipe</w:t>
      </w:r>
      <w:r>
        <w:rPr>
          <w:rFonts w:ascii="Arial" w:hAnsi="Arial" w:cs="Arial" w:eastAsia="Arial"/>
          <w:sz w:val="16"/>
          <w:szCs w:val="16"/>
          <w:color w:val="333333"/>
          <w:spacing w:val="-11"/>
          <w:w w:val="114"/>
        </w:rPr>
        <w:t>r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55"/>
        </w:rPr>
        <w:t>i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54"/>
        </w:rPr>
        <w:t>.</w:t>
      </w:r>
      <w:r>
        <w:rPr>
          <w:rFonts w:ascii="Arial" w:hAnsi="Arial" w:cs="Arial" w:eastAsia="Arial"/>
          <w:sz w:val="16"/>
          <w:szCs w:val="16"/>
          <w:color w:val="161616"/>
          <w:spacing w:val="-17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Nese</w:t>
      </w:r>
      <w:r>
        <w:rPr>
          <w:rFonts w:ascii="Arial" w:hAnsi="Arial" w:cs="Arial" w:eastAsia="Arial"/>
          <w:sz w:val="16"/>
          <w:szCs w:val="16"/>
          <w:color w:val="333333"/>
          <w:spacing w:val="7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8"/>
        </w:rPr>
        <w:t>gju</w:t>
      </w:r>
      <w:r>
        <w:rPr>
          <w:rFonts w:ascii="Arial" w:hAnsi="Arial" w:cs="Arial" w:eastAsia="Arial"/>
          <w:sz w:val="16"/>
          <w:szCs w:val="16"/>
          <w:color w:val="333333"/>
          <w:spacing w:val="-1"/>
          <w:w w:val="108"/>
        </w:rPr>
        <w:t>e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43"/>
        </w:rPr>
        <w:t>t</w:t>
      </w:r>
      <w:r>
        <w:rPr>
          <w:rFonts w:ascii="Arial" w:hAnsi="Arial" w:cs="Arial" w:eastAsia="Arial"/>
          <w:sz w:val="16"/>
          <w:szCs w:val="16"/>
          <w:color w:val="161616"/>
          <w:spacing w:val="-20"/>
          <w:w w:val="144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6"/>
          <w:szCs w:val="16"/>
          <w:color w:val="333333"/>
          <w:spacing w:val="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n</w:t>
      </w:r>
      <w:r>
        <w:rPr>
          <w:rFonts w:ascii="Arial" w:hAnsi="Arial" w:cs="Arial" w:eastAsia="Arial"/>
          <w:sz w:val="16"/>
          <w:szCs w:val="16"/>
          <w:color w:val="333333"/>
          <w:spacing w:val="4"/>
          <w:w w:val="100"/>
        </w:rPr>
        <w:t>u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00"/>
        </w:rPr>
        <w:t>k</w:t>
      </w:r>
      <w:r>
        <w:rPr>
          <w:rFonts w:ascii="Arial" w:hAnsi="Arial" w:cs="Arial" w:eastAsia="Arial"/>
          <w:sz w:val="16"/>
          <w:szCs w:val="16"/>
          <w:color w:val="161616"/>
          <w:spacing w:val="2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0"/>
        </w:rPr>
        <w:t>kontr</w:t>
      </w:r>
      <w:r>
        <w:rPr>
          <w:rFonts w:ascii="Arial" w:hAnsi="Arial" w:cs="Arial" w:eastAsia="Arial"/>
          <w:sz w:val="16"/>
          <w:szCs w:val="16"/>
          <w:color w:val="333333"/>
          <w:spacing w:val="-7"/>
          <w:w w:val="111"/>
        </w:rPr>
        <w:t>o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54"/>
        </w:rPr>
        <w:t>l</w:t>
      </w:r>
      <w:r>
        <w:rPr>
          <w:rFonts w:ascii="Arial" w:hAnsi="Arial" w:cs="Arial" w:eastAsia="Arial"/>
          <w:sz w:val="16"/>
          <w:szCs w:val="16"/>
          <w:color w:val="161616"/>
          <w:spacing w:val="-9"/>
          <w:w w:val="154"/>
        </w:rPr>
        <w:t>l</w:t>
      </w:r>
      <w:r>
        <w:rPr>
          <w:rFonts w:ascii="Arial" w:hAnsi="Arial" w:cs="Arial" w:eastAsia="Arial"/>
          <w:sz w:val="16"/>
          <w:szCs w:val="16"/>
          <w:color w:val="333333"/>
          <w:spacing w:val="-8"/>
          <w:w w:val="110"/>
        </w:rPr>
        <w:t>o</w:t>
      </w:r>
      <w:r>
        <w:rPr>
          <w:rFonts w:ascii="Arial" w:hAnsi="Arial" w:cs="Arial" w:eastAsia="Arial"/>
          <w:sz w:val="16"/>
          <w:szCs w:val="16"/>
          <w:color w:val="161616"/>
          <w:spacing w:val="-13"/>
          <w:w w:val="127"/>
        </w:rPr>
        <w:t>h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0"/>
        </w:rPr>
        <w:t>et,</w:t>
      </w:r>
      <w:r>
        <w:rPr>
          <w:rFonts w:ascii="Arial" w:hAnsi="Arial" w:cs="Arial" w:eastAsia="Arial"/>
          <w:sz w:val="16"/>
          <w:szCs w:val="16"/>
          <w:color w:val="333333"/>
          <w:spacing w:val="-3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4"/>
          <w:w w:val="83"/>
        </w:rPr>
        <w:t>s</w:t>
      </w:r>
      <w:r>
        <w:rPr>
          <w:rFonts w:ascii="Arial" w:hAnsi="Arial" w:cs="Arial" w:eastAsia="Arial"/>
          <w:sz w:val="16"/>
          <w:szCs w:val="16"/>
          <w:color w:val="161616"/>
          <w:spacing w:val="-5"/>
          <w:w w:val="113"/>
        </w:rPr>
        <w:t>h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4"/>
        </w:rPr>
        <w:t>pende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3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persekutua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39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3"/>
        </w:rPr>
        <w:t>dote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3"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-5"/>
          <w:w w:val="135"/>
        </w:rPr>
        <w:t>l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2"/>
        </w:rPr>
        <w:t>arg</w:t>
      </w:r>
      <w:r>
        <w:rPr>
          <w:rFonts w:ascii="Arial" w:hAnsi="Arial" w:cs="Arial" w:eastAsia="Arial"/>
          <w:sz w:val="16"/>
          <w:szCs w:val="16"/>
          <w:color w:val="333333"/>
          <w:spacing w:val="2"/>
          <w:w w:val="102"/>
        </w:rPr>
        <w:t>o</w:t>
      </w:r>
      <w:r>
        <w:rPr>
          <w:rFonts w:ascii="Arial" w:hAnsi="Arial" w:cs="Arial" w:eastAsia="Arial"/>
          <w:sz w:val="16"/>
          <w:szCs w:val="16"/>
          <w:color w:val="161616"/>
          <w:spacing w:val="-1"/>
          <w:w w:val="113"/>
        </w:rPr>
        <w:t>h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7"/>
        </w:rPr>
        <w:t>en</w:t>
      </w:r>
      <w:r>
        <w:rPr>
          <w:rFonts w:ascii="Arial" w:hAnsi="Arial" w:cs="Arial" w:eastAsia="Arial"/>
          <w:sz w:val="16"/>
          <w:szCs w:val="16"/>
          <w:color w:val="333333"/>
          <w:spacing w:val="-2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nga</w:t>
      </w:r>
      <w:r>
        <w:rPr>
          <w:rFonts w:ascii="Arial" w:hAnsi="Arial" w:cs="Arial" w:eastAsia="Arial"/>
          <w:sz w:val="16"/>
          <w:szCs w:val="16"/>
          <w:color w:val="333333"/>
          <w:spacing w:val="-17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98"/>
        </w:rPr>
        <w:t>Karavast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99"/>
        </w:rPr>
        <w:t>a</w:t>
      </w:r>
      <w:r>
        <w:rPr>
          <w:rFonts w:ascii="Arial" w:hAnsi="Arial" w:cs="Arial" w:eastAsia="Arial"/>
          <w:sz w:val="16"/>
          <w:szCs w:val="16"/>
          <w:color w:val="161616"/>
          <w:spacing w:val="-9"/>
          <w:w w:val="149"/>
        </w:rPr>
        <w:t>j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6"/>
          <w:szCs w:val="16"/>
          <w:color w:val="333333"/>
          <w:spacing w:val="-2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6"/>
          <w:szCs w:val="16"/>
          <w:color w:val="333333"/>
          <w:spacing w:val="1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4"/>
        </w:rPr>
        <w:t>gjeturvend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5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2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7"/>
        </w:rPr>
        <w:t>met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8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2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0"/>
        </w:rPr>
        <w:t>qeta</w:t>
      </w:r>
      <w:r>
        <w:rPr>
          <w:rFonts w:ascii="Arial" w:hAnsi="Arial" w:cs="Arial" w:eastAsia="Arial"/>
          <w:sz w:val="16"/>
          <w:szCs w:val="16"/>
          <w:color w:val="333333"/>
          <w:spacing w:val="-1"/>
          <w:w w:val="110"/>
        </w:rPr>
        <w:t>.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5"/>
        </w:rPr>
        <w:t>Nese</w:t>
      </w:r>
      <w:r>
        <w:rPr>
          <w:rFonts w:ascii="Arial" w:hAnsi="Arial" w:cs="Arial" w:eastAsia="Arial"/>
          <w:sz w:val="16"/>
          <w:szCs w:val="16"/>
          <w:color w:val="333333"/>
          <w:spacing w:val="-2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3"/>
        </w:rPr>
        <w:t>k</w:t>
      </w:r>
      <w:r>
        <w:rPr>
          <w:rFonts w:ascii="Arial" w:hAnsi="Arial" w:cs="Arial" w:eastAsia="Arial"/>
          <w:sz w:val="16"/>
          <w:szCs w:val="16"/>
          <w:color w:val="333333"/>
          <w:spacing w:val="-7"/>
          <w:w w:val="113"/>
        </w:rPr>
        <w:t>o</w:t>
      </w:r>
      <w:r>
        <w:rPr>
          <w:rFonts w:ascii="Arial" w:hAnsi="Arial" w:cs="Arial" w:eastAsia="Arial"/>
          <w:sz w:val="16"/>
          <w:szCs w:val="16"/>
          <w:color w:val="161616"/>
          <w:spacing w:val="-19"/>
          <w:w w:val="203"/>
        </w:rPr>
        <w:t>l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o</w:t>
      </w:r>
      <w:r>
        <w:rPr>
          <w:rFonts w:ascii="Arial" w:hAnsi="Arial" w:cs="Arial" w:eastAsia="Arial"/>
          <w:sz w:val="16"/>
          <w:szCs w:val="16"/>
          <w:color w:val="333333"/>
          <w:spacing w:val="-18"/>
          <w:w w:val="112"/>
        </w:rPr>
        <w:t>n</w:t>
      </w:r>
      <w:r>
        <w:rPr>
          <w:rFonts w:ascii="Arial" w:hAnsi="Arial" w:cs="Arial" w:eastAsia="Arial"/>
          <w:sz w:val="16"/>
          <w:szCs w:val="16"/>
          <w:color w:val="161616"/>
          <w:spacing w:val="1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2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3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-3"/>
          <w:w w:val="112"/>
        </w:rPr>
        <w:t>v</w:t>
      </w:r>
      <w:r>
        <w:rPr>
          <w:rFonts w:ascii="Arial" w:hAnsi="Arial" w:cs="Arial" w:eastAsia="Arial"/>
          <w:sz w:val="16"/>
          <w:szCs w:val="16"/>
          <w:color w:val="161616"/>
          <w:spacing w:val="-2"/>
          <w:w w:val="135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6"/>
          <w:w w:val="91"/>
        </w:rPr>
        <w:t>z</w:t>
      </w:r>
      <w:r>
        <w:rPr>
          <w:rFonts w:ascii="Arial" w:hAnsi="Arial" w:cs="Arial" w:eastAsia="Arial"/>
          <w:sz w:val="16"/>
          <w:szCs w:val="16"/>
          <w:color w:val="161616"/>
          <w:spacing w:val="-2"/>
          <w:w w:val="135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5"/>
        </w:rPr>
        <w:t>tohe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n</w:t>
      </w:r>
      <w:r>
        <w:rPr>
          <w:rFonts w:ascii="Arial" w:hAnsi="Arial" w:cs="Arial" w:eastAsia="Arial"/>
          <w:sz w:val="16"/>
          <w:szCs w:val="16"/>
          <w:color w:val="333333"/>
          <w:spacing w:val="-3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ose</w:t>
      </w:r>
      <w:r>
        <w:rPr>
          <w:rFonts w:ascii="Arial" w:hAnsi="Arial" w:cs="Arial" w:eastAsia="Arial"/>
          <w:sz w:val="16"/>
          <w:szCs w:val="16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2"/>
          <w:w w:val="111"/>
        </w:rPr>
        <w:t>k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1"/>
        </w:rPr>
        <w:t>eqtrajtohe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1"/>
        </w:rPr>
        <w:t>n</w:t>
      </w:r>
      <w:r>
        <w:rPr>
          <w:rFonts w:ascii="Arial" w:hAnsi="Arial" w:cs="Arial" w:eastAsia="Arial"/>
          <w:sz w:val="16"/>
          <w:szCs w:val="16"/>
          <w:color w:val="333333"/>
          <w:spacing w:val="-16"/>
          <w:w w:val="111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nga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-6"/>
          <w:w w:val="113"/>
        </w:rPr>
        <w:t>n</w:t>
      </w:r>
      <w:r>
        <w:rPr>
          <w:rFonts w:ascii="Arial" w:hAnsi="Arial" w:cs="Arial" w:eastAsia="Arial"/>
          <w:sz w:val="16"/>
          <w:szCs w:val="16"/>
          <w:color w:val="161616"/>
          <w:spacing w:val="1"/>
          <w:w w:val="149"/>
        </w:rPr>
        <w:t>j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1"/>
        </w:rPr>
        <w:t>ere</w:t>
      </w:r>
      <w:r>
        <w:rPr>
          <w:rFonts w:ascii="Arial" w:hAnsi="Arial" w:cs="Arial" w:eastAsia="Arial"/>
          <w:sz w:val="16"/>
          <w:szCs w:val="16"/>
          <w:color w:val="333333"/>
          <w:spacing w:val="6"/>
          <w:w w:val="101"/>
        </w:rPr>
        <w:t>z</w:t>
      </w:r>
      <w:r>
        <w:rPr>
          <w:rFonts w:ascii="Arial" w:hAnsi="Arial" w:cs="Arial" w:eastAsia="Arial"/>
          <w:sz w:val="16"/>
          <w:szCs w:val="16"/>
          <w:color w:val="161616"/>
          <w:spacing w:val="-2"/>
          <w:w w:val="135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40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at</w:t>
      </w:r>
      <w:r>
        <w:rPr>
          <w:rFonts w:ascii="Arial" w:hAnsi="Arial" w:cs="Arial" w:eastAsia="Arial"/>
          <w:sz w:val="16"/>
          <w:szCs w:val="16"/>
          <w:color w:val="333333"/>
          <w:spacing w:val="-1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here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2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nu</w:t>
      </w:r>
      <w:r>
        <w:rPr>
          <w:rFonts w:ascii="Arial" w:hAnsi="Arial" w:cs="Arial" w:eastAsia="Arial"/>
          <w:sz w:val="16"/>
          <w:szCs w:val="16"/>
          <w:color w:val="333333"/>
          <w:spacing w:val="-14"/>
          <w:w w:val="112"/>
        </w:rPr>
        <w:t>m</w:t>
      </w:r>
      <w:r>
        <w:rPr>
          <w:rFonts w:ascii="Arial" w:hAnsi="Arial" w:cs="Arial" w:eastAsia="Arial"/>
          <w:sz w:val="16"/>
          <w:szCs w:val="16"/>
          <w:color w:val="161616"/>
          <w:spacing w:val="-11"/>
          <w:w w:val="127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-1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20"/>
        </w:rPr>
        <w:t>i</w:t>
      </w:r>
      <w:r>
        <w:rPr>
          <w:rFonts w:ascii="Arial" w:hAnsi="Arial" w:cs="Arial" w:eastAsia="Arial"/>
          <w:sz w:val="16"/>
          <w:szCs w:val="16"/>
          <w:color w:val="161616"/>
          <w:spacing w:val="-1"/>
          <w:w w:val="120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13"/>
          <w:w w:val="120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0"/>
        </w:rPr>
        <w:t>iprodhimi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0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-20"/>
          <w:w w:val="12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29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shpendeve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30"/>
        </w:rPr>
        <w:t>dot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3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1"/>
          <w:w w:val="13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7"/>
        </w:rPr>
        <w:t>zvogelohet,</w:t>
      </w:r>
      <w:r>
        <w:rPr>
          <w:rFonts w:ascii="Arial" w:hAnsi="Arial" w:cs="Arial" w:eastAsia="Arial"/>
          <w:sz w:val="16"/>
          <w:szCs w:val="16"/>
          <w:color w:val="333333"/>
          <w:spacing w:val="-3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s</w:t>
      </w:r>
      <w:r>
        <w:rPr>
          <w:rFonts w:ascii="Arial" w:hAnsi="Arial" w:cs="Arial" w:eastAsia="Arial"/>
          <w:sz w:val="16"/>
          <w:szCs w:val="16"/>
          <w:color w:val="333333"/>
          <w:spacing w:val="-6"/>
          <w:w w:val="100"/>
        </w:rPr>
        <w:t>u</w:t>
      </w:r>
      <w:r>
        <w:rPr>
          <w:rFonts w:ascii="Arial" w:hAnsi="Arial" w:cs="Arial" w:eastAsia="Arial"/>
          <w:sz w:val="16"/>
          <w:szCs w:val="16"/>
          <w:color w:val="161616"/>
          <w:spacing w:val="-7"/>
          <w:w w:val="111"/>
        </w:rPr>
        <w:t>k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3"/>
        </w:rPr>
        <w:t>ses</w:t>
      </w:r>
      <w:r>
        <w:rPr>
          <w:rFonts w:ascii="Arial" w:hAnsi="Arial" w:cs="Arial" w:eastAsia="Arial"/>
          <w:sz w:val="16"/>
          <w:szCs w:val="16"/>
          <w:color w:val="333333"/>
          <w:spacing w:val="7"/>
          <w:w w:val="103"/>
        </w:rPr>
        <w:t>i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63"/>
          <w:b/>
          <w:bCs/>
        </w:rPr>
        <w:t>i</w:t>
      </w:r>
      <w:r>
        <w:rPr>
          <w:rFonts w:ascii="Arial" w:hAnsi="Arial" w:cs="Arial" w:eastAsia="Arial"/>
          <w:sz w:val="17"/>
          <w:szCs w:val="17"/>
          <w:color w:val="161616"/>
          <w:spacing w:val="-18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ripr</w:t>
      </w:r>
      <w:r>
        <w:rPr>
          <w:rFonts w:ascii="Arial" w:hAnsi="Arial" w:cs="Arial" w:eastAsia="Arial"/>
          <w:sz w:val="16"/>
          <w:szCs w:val="16"/>
          <w:color w:val="333333"/>
          <w:spacing w:val="-3"/>
          <w:w w:val="116"/>
        </w:rPr>
        <w:t>o</w:t>
      </w:r>
      <w:r>
        <w:rPr>
          <w:rFonts w:ascii="Arial" w:hAnsi="Arial" w:cs="Arial" w:eastAsia="Arial"/>
          <w:sz w:val="16"/>
          <w:szCs w:val="16"/>
          <w:color w:val="161616"/>
          <w:spacing w:val="-4"/>
          <w:w w:val="106"/>
        </w:rPr>
        <w:t>d</w:t>
      </w:r>
      <w:r>
        <w:rPr>
          <w:rFonts w:ascii="Arial" w:hAnsi="Arial" w:cs="Arial" w:eastAsia="Arial"/>
          <w:sz w:val="16"/>
          <w:szCs w:val="16"/>
          <w:color w:val="333333"/>
          <w:spacing w:val="-18"/>
          <w:w w:val="127"/>
        </w:rPr>
        <w:t>h</w:t>
      </w:r>
      <w:r>
        <w:rPr>
          <w:rFonts w:ascii="Arial" w:hAnsi="Arial" w:cs="Arial" w:eastAsia="Arial"/>
          <w:sz w:val="16"/>
          <w:szCs w:val="16"/>
          <w:color w:val="161616"/>
          <w:spacing w:val="-15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-4"/>
          <w:w w:val="110"/>
        </w:rPr>
        <w:t>m</w:t>
      </w:r>
      <w:r>
        <w:rPr>
          <w:rFonts w:ascii="Arial" w:hAnsi="Arial" w:cs="Arial" w:eastAsia="Arial"/>
          <w:sz w:val="16"/>
          <w:szCs w:val="16"/>
          <w:color w:val="161616"/>
          <w:spacing w:val="-2"/>
          <w:w w:val="135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40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-1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1"/>
        </w:rPr>
        <w:t>dot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1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9"/>
          <w:w w:val="121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1"/>
        </w:rPr>
        <w:t>jete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1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s</w:t>
      </w:r>
      <w:r>
        <w:rPr>
          <w:rFonts w:ascii="Arial" w:hAnsi="Arial" w:cs="Arial" w:eastAsia="Arial"/>
          <w:sz w:val="16"/>
          <w:szCs w:val="16"/>
          <w:color w:val="333333"/>
          <w:spacing w:val="5"/>
          <w:w w:val="100"/>
        </w:rPr>
        <w:t>h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ume</w:t>
      </w:r>
      <w:r>
        <w:rPr>
          <w:rFonts w:ascii="Arial" w:hAnsi="Arial" w:cs="Arial" w:eastAsia="Arial"/>
          <w:sz w:val="16"/>
          <w:szCs w:val="16"/>
          <w:color w:val="333333"/>
          <w:spacing w:val="2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35"/>
        </w:rPr>
        <w:t>i</w:t>
      </w:r>
      <w:r>
        <w:rPr>
          <w:rFonts w:ascii="Arial" w:hAnsi="Arial" w:cs="Arial" w:eastAsia="Arial"/>
          <w:sz w:val="16"/>
          <w:szCs w:val="16"/>
          <w:color w:val="161616"/>
          <w:spacing w:val="-13"/>
          <w:w w:val="135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ule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1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6"/>
          <w:szCs w:val="16"/>
          <w:color w:val="333333"/>
          <w:spacing w:val="2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6"/>
          <w:szCs w:val="16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ter</w:t>
      </w:r>
      <w:r>
        <w:rPr>
          <w:rFonts w:ascii="Arial" w:hAnsi="Arial" w:cs="Arial" w:eastAsia="Arial"/>
          <w:sz w:val="16"/>
          <w:szCs w:val="16"/>
          <w:color w:val="333333"/>
          <w:spacing w:val="-8"/>
          <w:w w:val="100"/>
        </w:rPr>
        <w:t>m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6"/>
          <w:szCs w:val="16"/>
          <w:color w:val="333333"/>
          <w:spacing w:val="3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afatgjat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7"/>
          <w:w w:val="113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3"/>
        </w:rPr>
        <w:t>ezultat</w:t>
      </w:r>
      <w:r>
        <w:rPr>
          <w:rFonts w:ascii="Arial" w:hAnsi="Arial" w:cs="Arial" w:eastAsia="Arial"/>
          <w:sz w:val="16"/>
          <w:szCs w:val="16"/>
          <w:color w:val="333333"/>
          <w:spacing w:val="10"/>
          <w:w w:val="11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3"/>
        </w:rPr>
        <w:t>do</w:t>
      </w:r>
      <w:r>
        <w:rPr>
          <w:rFonts w:ascii="Arial" w:hAnsi="Arial" w:cs="Arial" w:eastAsia="Arial"/>
          <w:sz w:val="16"/>
          <w:szCs w:val="16"/>
          <w:color w:val="333333"/>
          <w:spacing w:val="-20"/>
          <w:w w:val="113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10"/>
          <w:w w:val="164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1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jet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6"/>
          <w:w w:val="100"/>
        </w:rPr>
        <w:t>n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je</w:t>
      </w:r>
      <w:r>
        <w:rPr>
          <w:rFonts w:ascii="Arial" w:hAnsi="Arial" w:cs="Arial" w:eastAsia="Arial"/>
          <w:sz w:val="16"/>
          <w:szCs w:val="16"/>
          <w:color w:val="333333"/>
          <w:spacing w:val="23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0"/>
        </w:rPr>
        <w:t>reduk</w:t>
      </w:r>
      <w:r>
        <w:rPr>
          <w:rFonts w:ascii="Arial" w:hAnsi="Arial" w:cs="Arial" w:eastAsia="Arial"/>
          <w:sz w:val="16"/>
          <w:szCs w:val="16"/>
          <w:color w:val="333333"/>
          <w:spacing w:val="-4"/>
          <w:w w:val="109"/>
        </w:rPr>
        <w:t>t</w:t>
      </w:r>
      <w:r>
        <w:rPr>
          <w:rFonts w:ascii="Arial" w:hAnsi="Arial" w:cs="Arial" w:eastAsia="Arial"/>
          <w:sz w:val="16"/>
          <w:szCs w:val="16"/>
          <w:color w:val="161616"/>
          <w:spacing w:val="1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8"/>
        </w:rPr>
        <w:t>m</w:t>
      </w:r>
      <w:r>
        <w:rPr>
          <w:rFonts w:ascii="Arial" w:hAnsi="Arial" w:cs="Arial" w:eastAsia="Arial"/>
          <w:sz w:val="16"/>
          <w:szCs w:val="16"/>
          <w:color w:val="333333"/>
          <w:spacing w:val="-1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16"/>
        </w:rPr>
        <w:t>i</w:t>
      </w:r>
      <w:r>
        <w:rPr>
          <w:rFonts w:ascii="Arial" w:hAnsi="Arial" w:cs="Arial" w:eastAsia="Arial"/>
          <w:sz w:val="16"/>
          <w:szCs w:val="16"/>
          <w:color w:val="161616"/>
          <w:spacing w:val="-7"/>
          <w:w w:val="116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numri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-24"/>
          <w:w w:val="116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4"/>
          <w:w w:val="116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1"/>
          <w:w w:val="86"/>
        </w:rPr>
        <w:t>P</w:t>
      </w:r>
      <w:r>
        <w:rPr>
          <w:rFonts w:ascii="Arial" w:hAnsi="Arial" w:cs="Arial" w:eastAsia="Arial"/>
          <w:sz w:val="16"/>
          <w:szCs w:val="16"/>
          <w:color w:val="333333"/>
          <w:spacing w:val="1"/>
          <w:w w:val="112"/>
        </w:rPr>
        <w:t>e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34"/>
        </w:rPr>
        <w:t>l</w:t>
      </w:r>
      <w:r>
        <w:rPr>
          <w:rFonts w:ascii="Arial" w:hAnsi="Arial" w:cs="Arial" w:eastAsia="Arial"/>
          <w:sz w:val="16"/>
          <w:szCs w:val="16"/>
          <w:color w:val="010101"/>
          <w:spacing w:val="-15"/>
          <w:w w:val="134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1"/>
        </w:rPr>
        <w:t>kani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0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-1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ka</w:t>
      </w:r>
      <w:r>
        <w:rPr>
          <w:rFonts w:ascii="Arial" w:hAnsi="Arial" w:cs="Arial" w:eastAsia="Arial"/>
          <w:sz w:val="16"/>
          <w:szCs w:val="16"/>
          <w:color w:val="333333"/>
          <w:spacing w:val="3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urrel</w:t>
      </w:r>
      <w:r>
        <w:rPr>
          <w:rFonts w:ascii="Arial" w:hAnsi="Arial" w:cs="Arial" w:eastAsia="Arial"/>
          <w:sz w:val="16"/>
          <w:szCs w:val="16"/>
          <w:color w:val="333333"/>
          <w:spacing w:val="1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7"/>
        </w:rPr>
        <w:t>ne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7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-8"/>
          <w:w w:val="93"/>
        </w:rPr>
        <w:t>S</w:t>
      </w:r>
      <w:r>
        <w:rPr>
          <w:rFonts w:ascii="Arial" w:hAnsi="Arial" w:cs="Arial" w:eastAsia="Arial"/>
          <w:sz w:val="16"/>
          <w:szCs w:val="16"/>
          <w:color w:val="161616"/>
          <w:spacing w:val="-10"/>
          <w:w w:val="113"/>
        </w:rPr>
        <w:t>h</w:t>
      </w:r>
      <w:r>
        <w:rPr>
          <w:rFonts w:ascii="Arial" w:hAnsi="Arial" w:cs="Arial" w:eastAsia="Arial"/>
          <w:sz w:val="16"/>
          <w:szCs w:val="16"/>
          <w:color w:val="333333"/>
          <w:spacing w:val="-6"/>
          <w:w w:val="119"/>
        </w:rPr>
        <w:t>q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15"/>
        </w:rPr>
        <w:t>i</w:t>
      </w:r>
      <w:r>
        <w:rPr>
          <w:rFonts w:ascii="Arial" w:hAnsi="Arial" w:cs="Arial" w:eastAsia="Arial"/>
          <w:sz w:val="16"/>
          <w:szCs w:val="16"/>
          <w:color w:val="161616"/>
          <w:spacing w:val="-4"/>
          <w:w w:val="115"/>
        </w:rPr>
        <w:t>p</w:t>
      </w:r>
      <w:r>
        <w:rPr>
          <w:rFonts w:ascii="Arial" w:hAnsi="Arial" w:cs="Arial" w:eastAsia="Arial"/>
          <w:sz w:val="16"/>
          <w:szCs w:val="16"/>
          <w:color w:val="333333"/>
          <w:spacing w:val="1"/>
          <w:w w:val="112"/>
        </w:rPr>
        <w:t>e</w:t>
      </w:r>
      <w:r>
        <w:rPr>
          <w:rFonts w:ascii="Arial" w:hAnsi="Arial" w:cs="Arial" w:eastAsia="Arial"/>
          <w:sz w:val="16"/>
          <w:szCs w:val="16"/>
          <w:color w:val="161616"/>
          <w:spacing w:val="-11"/>
          <w:w w:val="127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36"/>
        </w:rPr>
        <w:t>i.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300" w:lineRule="auto"/>
        <w:ind w:left="877" w:right="1289" w:firstLine="10"/>
        <w:jc w:val="both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161616"/>
          <w:spacing w:val="0"/>
          <w:w w:val="113"/>
        </w:rPr>
        <w:t>N</w:t>
      </w:r>
      <w:r>
        <w:rPr>
          <w:rFonts w:ascii="Arial" w:hAnsi="Arial" w:cs="Arial" w:eastAsia="Arial"/>
          <w:sz w:val="16"/>
          <w:szCs w:val="16"/>
          <w:color w:val="161616"/>
          <w:spacing w:val="-10"/>
          <w:w w:val="113"/>
        </w:rPr>
        <w:t>j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3"/>
        </w:rPr>
        <w:t>ekohesish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3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-16"/>
          <w:w w:val="113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3"/>
        </w:rPr>
        <w:t>ndikimi</w:t>
      </w:r>
      <w:r>
        <w:rPr>
          <w:rFonts w:ascii="Arial" w:hAnsi="Arial" w:cs="Arial" w:eastAsia="Arial"/>
          <w:sz w:val="16"/>
          <w:szCs w:val="16"/>
          <w:color w:val="333333"/>
          <w:spacing w:val="-3"/>
          <w:w w:val="113"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13"/>
        </w:rPr>
        <w:t>i</w:t>
      </w:r>
      <w:r>
        <w:rPr>
          <w:rFonts w:ascii="Arial" w:hAnsi="Arial" w:cs="Arial" w:eastAsia="Arial"/>
          <w:sz w:val="16"/>
          <w:szCs w:val="16"/>
          <w:color w:val="010101"/>
          <w:spacing w:val="14"/>
          <w:w w:val="113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3"/>
        </w:rPr>
        <w:t>faktorit</w:t>
      </w:r>
      <w:r>
        <w:rPr>
          <w:rFonts w:ascii="Arial" w:hAnsi="Arial" w:cs="Arial" w:eastAsia="Arial"/>
          <w:sz w:val="16"/>
          <w:szCs w:val="16"/>
          <w:color w:val="333333"/>
          <w:spacing w:val="21"/>
          <w:w w:val="113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-6"/>
          <w:w w:val="113"/>
        </w:rPr>
        <w:t>n</w:t>
      </w:r>
      <w:r>
        <w:rPr>
          <w:rFonts w:ascii="Arial" w:hAnsi="Arial" w:cs="Arial" w:eastAsia="Arial"/>
          <w:sz w:val="16"/>
          <w:szCs w:val="16"/>
          <w:color w:val="161616"/>
          <w:spacing w:val="-10"/>
          <w:w w:val="179"/>
        </w:rPr>
        <w:t>j</w:t>
      </w:r>
      <w:r>
        <w:rPr>
          <w:rFonts w:ascii="Arial" w:hAnsi="Arial" w:cs="Arial" w:eastAsia="Arial"/>
          <w:sz w:val="16"/>
          <w:szCs w:val="16"/>
          <w:color w:val="333333"/>
          <w:spacing w:val="1"/>
          <w:w w:val="112"/>
        </w:rPr>
        <w:t>e</w:t>
      </w:r>
      <w:r>
        <w:rPr>
          <w:rFonts w:ascii="Arial" w:hAnsi="Arial" w:cs="Arial" w:eastAsia="Arial"/>
          <w:sz w:val="16"/>
          <w:szCs w:val="16"/>
          <w:color w:val="161616"/>
          <w:spacing w:val="-6"/>
          <w:w w:val="127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5"/>
        </w:rPr>
        <w:t>ezor</w:t>
      </w:r>
      <w:r>
        <w:rPr>
          <w:rFonts w:ascii="Arial" w:hAnsi="Arial" w:cs="Arial" w:eastAsia="Arial"/>
          <w:sz w:val="16"/>
          <w:szCs w:val="16"/>
          <w:color w:val="333333"/>
          <w:spacing w:val="7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esht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4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nje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nga</w:t>
      </w:r>
      <w:r>
        <w:rPr>
          <w:rFonts w:ascii="Arial" w:hAnsi="Arial" w:cs="Arial" w:eastAsia="Arial"/>
          <w:sz w:val="16"/>
          <w:szCs w:val="16"/>
          <w:color w:val="333333"/>
          <w:spacing w:val="2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6"/>
          <w:szCs w:val="16"/>
          <w:color w:val="333333"/>
          <w:spacing w:val="28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4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vesh</w:t>
      </w:r>
      <w:r>
        <w:rPr>
          <w:rFonts w:ascii="Arial" w:hAnsi="Arial" w:cs="Arial" w:eastAsia="Arial"/>
          <w:sz w:val="16"/>
          <w:szCs w:val="16"/>
          <w:color w:val="333333"/>
          <w:spacing w:val="-16"/>
          <w:w w:val="116"/>
        </w:rPr>
        <w:t>t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16"/>
        </w:rPr>
        <w:t>i</w:t>
      </w:r>
      <w:r>
        <w:rPr>
          <w:rFonts w:ascii="Arial" w:hAnsi="Arial" w:cs="Arial" w:eastAsia="Arial"/>
          <w:sz w:val="16"/>
          <w:szCs w:val="16"/>
          <w:color w:val="161616"/>
          <w:spacing w:val="-7"/>
          <w:w w:val="116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2"/>
          <w:w w:val="116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4"/>
          <w:w w:val="100"/>
        </w:rPr>
        <w:t>p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er</w:t>
      </w:r>
      <w:r>
        <w:rPr>
          <w:rFonts w:ascii="Arial" w:hAnsi="Arial" w:cs="Arial" w:eastAsia="Arial"/>
          <w:sz w:val="16"/>
          <w:szCs w:val="16"/>
          <w:color w:val="333333"/>
          <w:spacing w:val="4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4"/>
        </w:rPr>
        <w:t>t'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4"/>
        </w:rPr>
        <w:t>u</w:t>
      </w:r>
      <w:r>
        <w:rPr>
          <w:rFonts w:ascii="Arial" w:hAnsi="Arial" w:cs="Arial" w:eastAsia="Arial"/>
          <w:sz w:val="16"/>
          <w:szCs w:val="16"/>
          <w:color w:val="333333"/>
          <w:spacing w:val="-1"/>
          <w:w w:val="124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4"/>
        </w:rPr>
        <w:t>matur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4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26"/>
          <w:w w:val="124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0"/>
        </w:rPr>
        <w:t>kontr</w:t>
      </w:r>
      <w:r>
        <w:rPr>
          <w:rFonts w:ascii="Arial" w:hAnsi="Arial" w:cs="Arial" w:eastAsia="Arial"/>
          <w:sz w:val="16"/>
          <w:szCs w:val="16"/>
          <w:color w:val="333333"/>
          <w:spacing w:val="-7"/>
          <w:w w:val="111"/>
        </w:rPr>
        <w:t>o</w:t>
      </w:r>
      <w:r>
        <w:rPr>
          <w:rFonts w:ascii="Arial" w:hAnsi="Arial" w:cs="Arial" w:eastAsia="Arial"/>
          <w:sz w:val="16"/>
          <w:szCs w:val="16"/>
          <w:color w:val="161616"/>
          <w:spacing w:val="1"/>
          <w:w w:val="203"/>
        </w:rPr>
        <w:t>l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lu</w:t>
      </w:r>
      <w:r>
        <w:rPr>
          <w:rFonts w:ascii="Arial" w:hAnsi="Arial" w:cs="Arial" w:eastAsia="Arial"/>
          <w:sz w:val="16"/>
          <w:szCs w:val="16"/>
          <w:color w:val="333333"/>
          <w:spacing w:val="2"/>
          <w:w w:val="112"/>
        </w:rPr>
        <w:t>a</w:t>
      </w:r>
      <w:r>
        <w:rPr>
          <w:rFonts w:ascii="Arial" w:hAnsi="Arial" w:cs="Arial" w:eastAsia="Arial"/>
          <w:sz w:val="16"/>
          <w:szCs w:val="16"/>
          <w:color w:val="161616"/>
          <w:spacing w:val="-15"/>
          <w:w w:val="127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78"/>
        </w:rPr>
        <w:t>.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78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1"/>
        </w:rPr>
        <w:t>Men</w:t>
      </w:r>
      <w:r>
        <w:rPr>
          <w:rFonts w:ascii="Arial" w:hAnsi="Arial" w:cs="Arial" w:eastAsia="Arial"/>
          <w:sz w:val="16"/>
          <w:szCs w:val="16"/>
          <w:color w:val="333333"/>
          <w:spacing w:val="-3"/>
          <w:w w:val="111"/>
        </w:rPr>
        <w:t>y</w:t>
      </w:r>
      <w:r>
        <w:rPr>
          <w:rFonts w:ascii="Arial" w:hAnsi="Arial" w:cs="Arial" w:eastAsia="Arial"/>
          <w:sz w:val="16"/>
          <w:szCs w:val="16"/>
          <w:color w:val="161616"/>
          <w:spacing w:val="-6"/>
          <w:w w:val="127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87"/>
        </w:rPr>
        <w:t>a</w:t>
      </w:r>
      <w:r>
        <w:rPr>
          <w:rFonts w:ascii="Arial" w:hAnsi="Arial" w:cs="Arial" w:eastAsia="Arial"/>
          <w:sz w:val="16"/>
          <w:szCs w:val="16"/>
          <w:color w:val="333333"/>
          <w:spacing w:val="-8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evetm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21"/>
          <w:w w:val="116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6"/>
          <w:szCs w:val="16"/>
          <w:color w:val="333333"/>
          <w:spacing w:val="-1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1"/>
          <w:w w:val="112"/>
        </w:rPr>
        <w:t>e</w:t>
      </w:r>
      <w:r>
        <w:rPr>
          <w:rFonts w:ascii="Arial" w:hAnsi="Arial" w:cs="Arial" w:eastAsia="Arial"/>
          <w:sz w:val="16"/>
          <w:szCs w:val="16"/>
          <w:color w:val="161616"/>
          <w:spacing w:val="-12"/>
          <w:w w:val="112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ma</w:t>
      </w:r>
      <w:r>
        <w:rPr>
          <w:rFonts w:ascii="Arial" w:hAnsi="Arial" w:cs="Arial" w:eastAsia="Arial"/>
          <w:sz w:val="16"/>
          <w:szCs w:val="16"/>
          <w:color w:val="333333"/>
          <w:spacing w:val="-21"/>
          <w:w w:val="112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6"/>
        </w:rPr>
        <w:t>afats</w:t>
      </w:r>
      <w:r>
        <w:rPr>
          <w:rFonts w:ascii="Arial" w:hAnsi="Arial" w:cs="Arial" w:eastAsia="Arial"/>
          <w:sz w:val="16"/>
          <w:szCs w:val="16"/>
          <w:color w:val="333333"/>
          <w:spacing w:val="-5"/>
          <w:w w:val="107"/>
        </w:rPr>
        <w:t>h</w:t>
      </w:r>
      <w:r>
        <w:rPr>
          <w:rFonts w:ascii="Arial" w:hAnsi="Arial" w:cs="Arial" w:eastAsia="Arial"/>
          <w:sz w:val="16"/>
          <w:szCs w:val="16"/>
          <w:color w:val="161616"/>
          <w:spacing w:val="9"/>
          <w:w w:val="97"/>
        </w:rPr>
        <w:t>k</w:t>
      </w:r>
      <w:r>
        <w:rPr>
          <w:rFonts w:ascii="Arial" w:hAnsi="Arial" w:cs="Arial" w:eastAsia="Arial"/>
          <w:sz w:val="16"/>
          <w:szCs w:val="16"/>
          <w:color w:val="333333"/>
          <w:spacing w:val="-9"/>
          <w:w w:val="128"/>
        </w:rPr>
        <w:t>u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33"/>
        </w:rPr>
        <w:t>r</w:t>
      </w:r>
      <w:r>
        <w:rPr>
          <w:rFonts w:ascii="Arial" w:hAnsi="Arial" w:cs="Arial" w:eastAsia="Arial"/>
          <w:sz w:val="16"/>
          <w:szCs w:val="16"/>
          <w:color w:val="161616"/>
          <w:spacing w:val="-11"/>
          <w:w w:val="132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0"/>
        </w:rPr>
        <w:t>er</w:t>
      </w:r>
      <w:r>
        <w:rPr>
          <w:rFonts w:ascii="Arial" w:hAnsi="Arial" w:cs="Arial" w:eastAsia="Arial"/>
          <w:sz w:val="16"/>
          <w:szCs w:val="16"/>
          <w:color w:val="333333"/>
          <w:spacing w:val="-27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0"/>
        </w:rPr>
        <w:t>pert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1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2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4"/>
        </w:rPr>
        <w:t>parand</w:t>
      </w:r>
      <w:r>
        <w:rPr>
          <w:rFonts w:ascii="Arial" w:hAnsi="Arial" w:cs="Arial" w:eastAsia="Arial"/>
          <w:sz w:val="16"/>
          <w:szCs w:val="16"/>
          <w:color w:val="333333"/>
          <w:spacing w:val="2"/>
          <w:w w:val="104"/>
        </w:rPr>
        <w:t>a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35"/>
        </w:rPr>
        <w:t>l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1"/>
        </w:rPr>
        <w:t>u</w:t>
      </w:r>
      <w:r>
        <w:rPr>
          <w:rFonts w:ascii="Arial" w:hAnsi="Arial" w:cs="Arial" w:eastAsia="Arial"/>
          <w:sz w:val="16"/>
          <w:szCs w:val="16"/>
          <w:color w:val="333333"/>
          <w:spacing w:val="-8"/>
          <w:w w:val="101"/>
        </w:rPr>
        <w:t>a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48"/>
        </w:rPr>
        <w:t>r</w:t>
      </w:r>
      <w:r>
        <w:rPr>
          <w:rFonts w:ascii="Arial" w:hAnsi="Arial" w:cs="Arial" w:eastAsia="Arial"/>
          <w:sz w:val="16"/>
          <w:szCs w:val="16"/>
          <w:color w:val="161616"/>
          <w:spacing w:val="-28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impakti</w:t>
      </w:r>
      <w:r>
        <w:rPr>
          <w:rFonts w:ascii="Arial" w:hAnsi="Arial" w:cs="Arial" w:eastAsia="Arial"/>
          <w:sz w:val="16"/>
          <w:szCs w:val="16"/>
          <w:color w:val="333333"/>
          <w:spacing w:val="11"/>
          <w:w w:val="113"/>
        </w:rPr>
        <w:t>n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8"/>
        </w:rPr>
        <w:t>nega</w:t>
      </w:r>
      <w:r>
        <w:rPr>
          <w:rFonts w:ascii="Arial" w:hAnsi="Arial" w:cs="Arial" w:eastAsia="Arial"/>
          <w:sz w:val="16"/>
          <w:szCs w:val="16"/>
          <w:color w:val="333333"/>
          <w:spacing w:val="-5"/>
          <w:w w:val="107"/>
        </w:rPr>
        <w:t>t</w:t>
      </w:r>
      <w:r>
        <w:rPr>
          <w:rFonts w:ascii="Arial" w:hAnsi="Arial" w:cs="Arial" w:eastAsia="Arial"/>
          <w:sz w:val="16"/>
          <w:szCs w:val="16"/>
          <w:color w:val="161616"/>
          <w:spacing w:val="-1"/>
          <w:w w:val="135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vesht</w:t>
      </w:r>
      <w:r>
        <w:rPr>
          <w:rFonts w:ascii="Arial" w:hAnsi="Arial" w:cs="Arial" w:eastAsia="Arial"/>
          <w:sz w:val="16"/>
          <w:szCs w:val="16"/>
          <w:color w:val="333333"/>
          <w:spacing w:val="8"/>
          <w:w w:val="113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5"/>
          <w:w w:val="118"/>
        </w:rPr>
        <w:t>m</w:t>
      </w:r>
      <w:r>
        <w:rPr>
          <w:rFonts w:ascii="Arial" w:hAnsi="Arial" w:cs="Arial" w:eastAsia="Arial"/>
          <w:sz w:val="16"/>
          <w:szCs w:val="16"/>
          <w:color w:val="161616"/>
          <w:spacing w:val="1"/>
          <w:w w:val="106"/>
        </w:rPr>
        <w:t>b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5"/>
        </w:rPr>
        <w:t>rojtj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a</w:t>
      </w:r>
      <w:r>
        <w:rPr>
          <w:rFonts w:ascii="Arial" w:hAnsi="Arial" w:cs="Arial" w:eastAsia="Arial"/>
          <w:sz w:val="16"/>
          <w:szCs w:val="16"/>
          <w:color w:val="333333"/>
          <w:spacing w:val="-29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7"/>
        </w:rPr>
        <w:t>vendevete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7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11"/>
          <w:w w:val="127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3"/>
        </w:rPr>
        <w:t>iprod</w:t>
      </w:r>
      <w:r>
        <w:rPr>
          <w:rFonts w:ascii="Arial" w:hAnsi="Arial" w:cs="Arial" w:eastAsia="Arial"/>
          <w:sz w:val="16"/>
          <w:szCs w:val="16"/>
          <w:color w:val="333333"/>
          <w:spacing w:val="-5"/>
          <w:w w:val="113"/>
        </w:rPr>
        <w:t>h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35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-14"/>
          <w:w w:val="118"/>
        </w:rPr>
        <w:t>m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68"/>
        </w:rPr>
        <w:t>i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67"/>
        </w:rPr>
        <w:t>t</w:t>
      </w:r>
      <w:r>
        <w:rPr>
          <w:rFonts w:ascii="Arial" w:hAnsi="Arial" w:cs="Arial" w:eastAsia="Arial"/>
          <w:sz w:val="16"/>
          <w:szCs w:val="16"/>
          <w:color w:val="161616"/>
          <w:spacing w:val="-3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1"/>
        </w:rPr>
        <w:t>nepermje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1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-19"/>
          <w:w w:val="111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4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1"/>
          <w:w w:val="114"/>
        </w:rPr>
        <w:t>o</w:t>
      </w:r>
      <w:r>
        <w:rPr>
          <w:rFonts w:ascii="Arial" w:hAnsi="Arial" w:cs="Arial" w:eastAsia="Arial"/>
          <w:sz w:val="16"/>
          <w:szCs w:val="16"/>
          <w:color w:val="161616"/>
          <w:spacing w:val="-9"/>
          <w:w w:val="149"/>
        </w:rPr>
        <w:t>j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9"/>
        </w:rPr>
        <w:t>ev</w:t>
      </w:r>
      <w:r>
        <w:rPr>
          <w:rFonts w:ascii="Arial" w:hAnsi="Arial" w:cs="Arial" w:eastAsia="Arial"/>
          <w:sz w:val="16"/>
          <w:szCs w:val="16"/>
          <w:color w:val="333333"/>
          <w:spacing w:val="-3"/>
          <w:w w:val="109"/>
        </w:rPr>
        <w:t>e</w:t>
      </w:r>
      <w:r>
        <w:rPr>
          <w:rFonts w:ascii="Arial" w:hAnsi="Arial" w:cs="Arial" w:eastAsia="Arial"/>
          <w:sz w:val="16"/>
          <w:szCs w:val="16"/>
          <w:color w:val="161616"/>
          <w:spacing w:val="9"/>
          <w:w w:val="178"/>
        </w:rPr>
        <w:t>.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8"/>
        </w:rPr>
        <w:t>M</w:t>
      </w:r>
      <w:r>
        <w:rPr>
          <w:rFonts w:ascii="Arial" w:hAnsi="Arial" w:cs="Arial" w:eastAsia="Arial"/>
          <w:sz w:val="16"/>
          <w:szCs w:val="16"/>
          <w:color w:val="333333"/>
          <w:spacing w:val="10"/>
          <w:w w:val="108"/>
        </w:rPr>
        <w:t>e</w:t>
      </w:r>
      <w:r>
        <w:rPr>
          <w:rFonts w:ascii="Arial" w:hAnsi="Arial" w:cs="Arial" w:eastAsia="Arial"/>
          <w:sz w:val="16"/>
          <w:szCs w:val="16"/>
          <w:color w:val="161616"/>
          <w:spacing w:val="2"/>
          <w:w w:val="140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5"/>
        </w:rPr>
        <w:t>oda</w:t>
      </w:r>
      <w:r>
        <w:rPr>
          <w:rFonts w:ascii="Arial" w:hAnsi="Arial" w:cs="Arial" w:eastAsia="Arial"/>
          <w:sz w:val="16"/>
          <w:szCs w:val="16"/>
          <w:color w:val="333333"/>
          <w:spacing w:val="-1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9"/>
        </w:rPr>
        <w:t>afat</w:t>
      </w:r>
      <w:r>
        <w:rPr>
          <w:rFonts w:ascii="Arial" w:hAnsi="Arial" w:cs="Arial" w:eastAsia="Arial"/>
          <w:sz w:val="16"/>
          <w:szCs w:val="16"/>
          <w:color w:val="333333"/>
          <w:spacing w:val="-15"/>
          <w:w w:val="110"/>
        </w:rPr>
        <w:t>g</w:t>
      </w:r>
      <w:r>
        <w:rPr>
          <w:rFonts w:ascii="Arial" w:hAnsi="Arial" w:cs="Arial" w:eastAsia="Arial"/>
          <w:sz w:val="16"/>
          <w:szCs w:val="16"/>
          <w:color w:val="161616"/>
          <w:spacing w:val="-9"/>
          <w:w w:val="149"/>
        </w:rPr>
        <w:t>j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8"/>
        </w:rPr>
        <w:t>at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9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1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esht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2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2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3"/>
        </w:rPr>
        <w:t>rritet</w:t>
      </w:r>
      <w:r>
        <w:rPr>
          <w:rFonts w:ascii="Arial" w:hAnsi="Arial" w:cs="Arial" w:eastAsia="Arial"/>
          <w:sz w:val="16"/>
          <w:szCs w:val="16"/>
          <w:color w:val="333333"/>
          <w:spacing w:val="-2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7"/>
        </w:rPr>
        <w:t>ndergjegje</w:t>
      </w:r>
      <w:r>
        <w:rPr>
          <w:rFonts w:ascii="Arial" w:hAnsi="Arial" w:cs="Arial" w:eastAsia="Arial"/>
          <w:sz w:val="16"/>
          <w:szCs w:val="16"/>
          <w:color w:val="333333"/>
          <w:spacing w:val="4"/>
          <w:w w:val="107"/>
        </w:rPr>
        <w:t>s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35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m</w:t>
      </w:r>
      <w:r>
        <w:rPr>
          <w:rFonts w:ascii="Arial" w:hAnsi="Arial" w:cs="Arial" w:eastAsia="Arial"/>
          <w:sz w:val="16"/>
          <w:szCs w:val="16"/>
          <w:color w:val="333333"/>
          <w:spacing w:val="-3"/>
          <w:w w:val="116"/>
        </w:rPr>
        <w:t>i</w:t>
      </w:r>
      <w:r>
        <w:rPr>
          <w:rFonts w:ascii="Arial" w:hAnsi="Arial" w:cs="Arial" w:eastAsia="Arial"/>
          <w:sz w:val="17"/>
          <w:szCs w:val="17"/>
          <w:color w:val="666666"/>
          <w:spacing w:val="0"/>
          <w:w w:val="163"/>
          <w:b/>
          <w:bCs/>
        </w:rPr>
        <w:t>i</w:t>
      </w:r>
      <w:r>
        <w:rPr>
          <w:rFonts w:ascii="Arial" w:hAnsi="Arial" w:cs="Arial" w:eastAsia="Arial"/>
          <w:sz w:val="17"/>
          <w:szCs w:val="17"/>
          <w:color w:val="666666"/>
          <w:spacing w:val="-27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publik</w:t>
      </w:r>
      <w:r>
        <w:rPr>
          <w:rFonts w:ascii="Arial" w:hAnsi="Arial" w:cs="Arial" w:eastAsia="Arial"/>
          <w:sz w:val="16"/>
          <w:szCs w:val="16"/>
          <w:color w:val="333333"/>
          <w:spacing w:val="-7"/>
          <w:w w:val="112"/>
        </w:rPr>
        <w:t>u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64"/>
        </w:rPr>
        <w:t>t</w:t>
      </w:r>
      <w:r>
        <w:rPr>
          <w:rFonts w:ascii="Arial" w:hAnsi="Arial" w:cs="Arial" w:eastAsia="Arial"/>
          <w:sz w:val="16"/>
          <w:szCs w:val="16"/>
          <w:color w:val="161616"/>
          <w:spacing w:val="-1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per</w:t>
      </w:r>
      <w:r>
        <w:rPr>
          <w:rFonts w:ascii="Arial" w:hAnsi="Arial" w:cs="Arial" w:eastAsia="Arial"/>
          <w:sz w:val="16"/>
          <w:szCs w:val="16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1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4"/>
        </w:rPr>
        <w:t>k</w:t>
      </w:r>
      <w:r>
        <w:rPr>
          <w:rFonts w:ascii="Arial" w:hAnsi="Arial" w:cs="Arial" w:eastAsia="Arial"/>
          <w:sz w:val="16"/>
          <w:szCs w:val="16"/>
          <w:color w:val="333333"/>
          <w:spacing w:val="-11"/>
          <w:w w:val="114"/>
        </w:rPr>
        <w:t>r</w:t>
      </w:r>
      <w:r>
        <w:rPr>
          <w:rFonts w:ascii="Arial" w:hAnsi="Arial" w:cs="Arial" w:eastAsia="Arial"/>
          <w:sz w:val="16"/>
          <w:szCs w:val="16"/>
          <w:color w:val="161616"/>
          <w:spacing w:val="-16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7"/>
        </w:rPr>
        <w:t>ju</w:t>
      </w:r>
      <w:r>
        <w:rPr>
          <w:rFonts w:ascii="Arial" w:hAnsi="Arial" w:cs="Arial" w:eastAsia="Arial"/>
          <w:sz w:val="16"/>
          <w:szCs w:val="16"/>
          <w:color w:val="333333"/>
          <w:spacing w:val="4"/>
          <w:w w:val="107"/>
        </w:rPr>
        <w:t>a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48"/>
        </w:rPr>
        <w:t>r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48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12"/>
        </w:rPr>
        <w:t>bin</w:t>
      </w:r>
      <w:r>
        <w:rPr>
          <w:rFonts w:ascii="Arial" w:hAnsi="Arial" w:cs="Arial" w:eastAsia="Arial"/>
          <w:sz w:val="16"/>
          <w:szCs w:val="16"/>
          <w:color w:val="161616"/>
          <w:spacing w:val="-5"/>
          <w:w w:val="112"/>
        </w:rPr>
        <w:t>d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2"/>
        </w:rPr>
        <w:t>j</w:t>
      </w:r>
      <w:r>
        <w:rPr>
          <w:rFonts w:ascii="Arial" w:hAnsi="Arial" w:cs="Arial" w:eastAsia="Arial"/>
          <w:sz w:val="16"/>
          <w:szCs w:val="16"/>
          <w:color w:val="333333"/>
          <w:spacing w:val="-9"/>
          <w:w w:val="122"/>
        </w:rPr>
        <w:t>e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13"/>
        </w:rPr>
        <w:t>n</w:t>
      </w:r>
      <w:r>
        <w:rPr>
          <w:rFonts w:ascii="Arial" w:hAnsi="Arial" w:cs="Arial" w:eastAsia="Arial"/>
          <w:sz w:val="16"/>
          <w:szCs w:val="16"/>
          <w:color w:val="161616"/>
          <w:spacing w:val="-2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97"/>
        </w:rPr>
        <w:t>se</w:t>
      </w:r>
      <w:r>
        <w:rPr>
          <w:rFonts w:ascii="Arial" w:hAnsi="Arial" w:cs="Arial" w:eastAsia="Arial"/>
          <w:sz w:val="16"/>
          <w:szCs w:val="16"/>
          <w:color w:val="333333"/>
          <w:spacing w:val="-15"/>
          <w:w w:val="97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5"/>
          <w:w w:val="108"/>
        </w:rPr>
        <w:t>P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0"/>
        </w:rPr>
        <w:t>el</w:t>
      </w:r>
      <w:r>
        <w:rPr>
          <w:rFonts w:ascii="Arial" w:hAnsi="Arial" w:cs="Arial" w:eastAsia="Arial"/>
          <w:sz w:val="16"/>
          <w:szCs w:val="16"/>
          <w:color w:val="333333"/>
          <w:spacing w:val="-19"/>
          <w:w w:val="120"/>
        </w:rPr>
        <w:t>i</w:t>
      </w:r>
      <w:r>
        <w:rPr>
          <w:rFonts w:ascii="Arial" w:hAnsi="Arial" w:cs="Arial" w:eastAsia="Arial"/>
          <w:sz w:val="16"/>
          <w:szCs w:val="16"/>
          <w:color w:val="161616"/>
          <w:spacing w:val="2"/>
          <w:w w:val="111"/>
        </w:rPr>
        <w:t>k</w:t>
      </w:r>
      <w:r>
        <w:rPr>
          <w:rFonts w:ascii="Arial" w:hAnsi="Arial" w:cs="Arial" w:eastAsia="Arial"/>
          <w:sz w:val="16"/>
          <w:szCs w:val="16"/>
          <w:color w:val="333333"/>
          <w:spacing w:val="4"/>
          <w:w w:val="87"/>
        </w:rPr>
        <w:t>a</w:t>
      </w:r>
      <w:r>
        <w:rPr>
          <w:rFonts w:ascii="Arial" w:hAnsi="Arial" w:cs="Arial" w:eastAsia="Arial"/>
          <w:sz w:val="16"/>
          <w:szCs w:val="16"/>
          <w:color w:val="161616"/>
          <w:spacing w:val="-5"/>
          <w:w w:val="113"/>
        </w:rPr>
        <w:t>n</w:t>
      </w:r>
      <w:r>
        <w:rPr>
          <w:rFonts w:ascii="Arial" w:hAnsi="Arial" w:cs="Arial" w:eastAsia="Arial"/>
          <w:sz w:val="16"/>
          <w:szCs w:val="16"/>
          <w:color w:val="333333"/>
          <w:spacing w:val="-6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161616"/>
          <w:spacing w:val="5"/>
          <w:w w:val="80"/>
        </w:rPr>
        <w:t>K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7"/>
        </w:rPr>
        <w:t>acurre</w:t>
      </w:r>
      <w:r>
        <w:rPr>
          <w:rFonts w:ascii="Arial" w:hAnsi="Arial" w:cs="Arial" w:eastAsia="Arial"/>
          <w:sz w:val="16"/>
          <w:szCs w:val="16"/>
          <w:color w:val="333333"/>
          <w:spacing w:val="-1"/>
          <w:w w:val="107"/>
        </w:rPr>
        <w:t>l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7"/>
        </w:rPr>
        <w:t>esht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8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2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30"/>
        </w:rPr>
        <w:t>n</w:t>
      </w:r>
      <w:r>
        <w:rPr>
          <w:rFonts w:ascii="Arial" w:hAnsi="Arial" w:cs="Arial" w:eastAsia="Arial"/>
          <w:sz w:val="16"/>
          <w:szCs w:val="16"/>
          <w:color w:val="161616"/>
          <w:spacing w:val="-9"/>
          <w:w w:val="130"/>
        </w:rPr>
        <w:t>j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2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0"/>
        </w:rPr>
        <w:t>v</w:t>
      </w:r>
      <w:r>
        <w:rPr>
          <w:rFonts w:ascii="Arial" w:hAnsi="Arial" w:cs="Arial" w:eastAsia="Arial"/>
          <w:sz w:val="16"/>
          <w:szCs w:val="16"/>
          <w:color w:val="333333"/>
          <w:spacing w:val="-24"/>
          <w:w w:val="120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-11"/>
          <w:w w:val="120"/>
        </w:rPr>
        <w:t>e</w:t>
      </w:r>
      <w:r>
        <w:rPr>
          <w:rFonts w:ascii="Arial" w:hAnsi="Arial" w:cs="Arial" w:eastAsia="Arial"/>
          <w:sz w:val="16"/>
          <w:szCs w:val="16"/>
          <w:color w:val="161616"/>
          <w:spacing w:val="-7"/>
          <w:w w:val="120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12"/>
          <w:w w:val="12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0"/>
        </w:rPr>
        <w:t>mjaftt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23"/>
          <w:w w:val="120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17"/>
          <w:w w:val="105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5"/>
        </w:rPr>
        <w:t>en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05"/>
        </w:rPr>
        <w:t>d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5"/>
        </w:rPr>
        <w:t>esishme</w:t>
      </w:r>
      <w:r>
        <w:rPr>
          <w:rFonts w:ascii="Arial" w:hAnsi="Arial" w:cs="Arial" w:eastAsia="Arial"/>
          <w:sz w:val="16"/>
          <w:szCs w:val="16"/>
          <w:color w:val="333333"/>
          <w:spacing w:val="-17"/>
          <w:w w:val="105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0"/>
        </w:rPr>
        <w:t>eko</w:t>
      </w:r>
      <w:r>
        <w:rPr>
          <w:rFonts w:ascii="Arial" w:hAnsi="Arial" w:cs="Arial" w:eastAsia="Arial"/>
          <w:sz w:val="16"/>
          <w:szCs w:val="16"/>
          <w:color w:val="333333"/>
          <w:spacing w:val="-20"/>
          <w:w w:val="110"/>
        </w:rPr>
        <w:t>n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06"/>
        </w:rPr>
        <w:t>omi</w:t>
      </w:r>
      <w:r>
        <w:rPr>
          <w:rFonts w:ascii="Arial" w:hAnsi="Arial" w:cs="Arial" w:eastAsia="Arial"/>
          <w:sz w:val="16"/>
          <w:szCs w:val="16"/>
          <w:color w:val="161616"/>
          <w:spacing w:val="3"/>
          <w:w w:val="106"/>
        </w:rPr>
        <w:t>k</w:t>
      </w:r>
      <w:r>
        <w:rPr>
          <w:rFonts w:ascii="Arial" w:hAnsi="Arial" w:cs="Arial" w:eastAsia="Arial"/>
          <w:sz w:val="16"/>
          <w:szCs w:val="16"/>
          <w:color w:val="333333"/>
          <w:spacing w:val="10"/>
          <w:w w:val="112"/>
        </w:rPr>
        <w:t>e</w:t>
      </w:r>
      <w:r>
        <w:rPr>
          <w:rFonts w:ascii="Arial" w:hAnsi="Arial" w:cs="Arial" w:eastAsia="Arial"/>
          <w:sz w:val="16"/>
          <w:szCs w:val="16"/>
          <w:color w:val="161616"/>
          <w:spacing w:val="-4"/>
          <w:w w:val="106"/>
        </w:rPr>
        <w:t>p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7"/>
        </w:rPr>
        <w:t>er</w:t>
      </w:r>
      <w:r>
        <w:rPr>
          <w:rFonts w:ascii="Arial" w:hAnsi="Arial" w:cs="Arial" w:eastAsia="Arial"/>
          <w:sz w:val="16"/>
          <w:szCs w:val="16"/>
          <w:color w:val="333333"/>
          <w:spacing w:val="-29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6"/>
          <w:w w:val="116"/>
        </w:rPr>
        <w:t>z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h</w:t>
      </w:r>
      <w:r>
        <w:rPr>
          <w:rFonts w:ascii="Arial" w:hAnsi="Arial" w:cs="Arial" w:eastAsia="Arial"/>
          <w:sz w:val="16"/>
          <w:szCs w:val="16"/>
          <w:color w:val="333333"/>
          <w:spacing w:val="-3"/>
          <w:w w:val="116"/>
        </w:rPr>
        <w:t>v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16"/>
        </w:rPr>
        <w:t>ill</w:t>
      </w:r>
      <w:r>
        <w:rPr>
          <w:rFonts w:ascii="Arial" w:hAnsi="Arial" w:cs="Arial" w:eastAsia="Arial"/>
          <w:sz w:val="16"/>
          <w:szCs w:val="16"/>
          <w:color w:val="161616"/>
          <w:spacing w:val="-17"/>
          <w:w w:val="116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min</w:t>
      </w:r>
      <w:r>
        <w:rPr>
          <w:rFonts w:ascii="Arial" w:hAnsi="Arial" w:cs="Arial" w:eastAsia="Arial"/>
          <w:sz w:val="16"/>
          <w:szCs w:val="16"/>
          <w:color w:val="333333"/>
          <w:spacing w:val="-21"/>
          <w:w w:val="116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1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ekono</w:t>
      </w:r>
      <w:r>
        <w:rPr>
          <w:rFonts w:ascii="Arial" w:hAnsi="Arial" w:cs="Arial" w:eastAsia="Arial"/>
          <w:sz w:val="16"/>
          <w:szCs w:val="16"/>
          <w:color w:val="333333"/>
          <w:spacing w:val="-14"/>
          <w:w w:val="112"/>
        </w:rPr>
        <w:t>m</w:t>
      </w:r>
      <w:r>
        <w:rPr>
          <w:rFonts w:ascii="Arial" w:hAnsi="Arial" w:cs="Arial" w:eastAsia="Arial"/>
          <w:sz w:val="16"/>
          <w:szCs w:val="16"/>
          <w:color w:val="161616"/>
          <w:spacing w:val="-19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97"/>
        </w:rPr>
        <w:t>s</w:t>
      </w:r>
      <w:r>
        <w:rPr>
          <w:rFonts w:ascii="Arial" w:hAnsi="Arial" w:cs="Arial" w:eastAsia="Arial"/>
          <w:sz w:val="16"/>
          <w:szCs w:val="16"/>
          <w:color w:val="333333"/>
          <w:spacing w:val="-26"/>
          <w:w w:val="97"/>
        </w:rPr>
        <w:t>e</w:t>
      </w:r>
      <w:r>
        <w:rPr>
          <w:rFonts w:ascii="Arial" w:hAnsi="Arial" w:cs="Arial" w:eastAsia="Arial"/>
          <w:sz w:val="16"/>
          <w:szCs w:val="16"/>
          <w:color w:val="C6C6C6"/>
          <w:spacing w:val="0"/>
          <w:w w:val="119"/>
        </w:rPr>
        <w:t>·</w:t>
      </w:r>
      <w:r>
        <w:rPr>
          <w:rFonts w:ascii="Arial" w:hAnsi="Arial" w:cs="Arial" w:eastAsia="Arial"/>
          <w:sz w:val="16"/>
          <w:szCs w:val="16"/>
          <w:color w:val="C6C6C6"/>
          <w:spacing w:val="0"/>
          <w:w w:val="119"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-5"/>
          <w:w w:val="135"/>
        </w:rPr>
        <w:t>l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5"/>
        </w:rPr>
        <w:t>ok</w:t>
      </w:r>
      <w:r>
        <w:rPr>
          <w:rFonts w:ascii="Arial" w:hAnsi="Arial" w:cs="Arial" w:eastAsia="Arial"/>
          <w:sz w:val="16"/>
          <w:szCs w:val="16"/>
          <w:color w:val="333333"/>
          <w:spacing w:val="2"/>
          <w:w w:val="105"/>
        </w:rPr>
        <w:t>a</w:t>
      </w:r>
      <w:r>
        <w:rPr>
          <w:rFonts w:ascii="Arial" w:hAnsi="Arial" w:cs="Arial" w:eastAsia="Arial"/>
          <w:sz w:val="16"/>
          <w:szCs w:val="16"/>
          <w:color w:val="010101"/>
          <w:spacing w:val="-6"/>
          <w:w w:val="135"/>
        </w:rPr>
        <w:t>l</w:t>
      </w:r>
      <w:r>
        <w:rPr>
          <w:rFonts w:ascii="Arial" w:hAnsi="Arial" w:cs="Arial" w:eastAsia="Arial"/>
          <w:sz w:val="16"/>
          <w:szCs w:val="16"/>
          <w:color w:val="333333"/>
          <w:spacing w:val="-3"/>
          <w:w w:val="112"/>
        </w:rPr>
        <w:t>e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78"/>
        </w:rPr>
        <w:t>.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877" w:right="4396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10101"/>
          <w:w w:val="127"/>
          <w:b/>
          <w:bCs/>
        </w:rPr>
        <w:t>1</w:t>
      </w:r>
      <w:r>
        <w:rPr>
          <w:rFonts w:ascii="Arial" w:hAnsi="Arial" w:cs="Arial" w:eastAsia="Arial"/>
          <w:sz w:val="19"/>
          <w:szCs w:val="19"/>
          <w:color w:val="010101"/>
          <w:spacing w:val="-18"/>
          <w:w w:val="127"/>
          <w:b/>
          <w:bCs/>
        </w:rPr>
        <w:t>0</w:t>
      </w:r>
      <w:r>
        <w:rPr>
          <w:rFonts w:ascii="Arial" w:hAnsi="Arial" w:cs="Arial" w:eastAsia="Arial"/>
          <w:sz w:val="19"/>
          <w:szCs w:val="19"/>
          <w:color w:val="333333"/>
          <w:spacing w:val="-4"/>
          <w:w w:val="182"/>
          <w:b/>
          <w:bCs/>
        </w:rPr>
        <w:t>.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10"/>
          <w:b/>
          <w:bCs/>
        </w:rPr>
        <w:t>Shtrirj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11"/>
          <w:b/>
          <w:bCs/>
        </w:rPr>
        <w:t>a</w:t>
      </w:r>
      <w:r>
        <w:rPr>
          <w:rFonts w:ascii="Arial" w:hAnsi="Arial" w:cs="Arial" w:eastAsia="Arial"/>
          <w:sz w:val="19"/>
          <w:szCs w:val="19"/>
          <w:color w:val="161616"/>
          <w:spacing w:val="-27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161616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  <w:b/>
          <w:bCs/>
        </w:rPr>
        <w:t>koh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161616"/>
          <w:spacing w:val="20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161616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14"/>
          <w:b/>
          <w:bCs/>
        </w:rPr>
        <w:t>aktivitetev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15"/>
          <w:b/>
          <w:bCs/>
        </w:rPr>
        <w:t>e</w:t>
      </w:r>
      <w:r>
        <w:rPr>
          <w:rFonts w:ascii="Arial" w:hAnsi="Arial" w:cs="Arial" w:eastAsia="Arial"/>
          <w:sz w:val="19"/>
          <w:szCs w:val="19"/>
          <w:color w:val="161616"/>
          <w:spacing w:val="-38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color w:val="010101"/>
          <w:spacing w:val="0"/>
          <w:w w:val="104"/>
          <w:b/>
          <w:bCs/>
        </w:rPr>
        <w:t>konservuese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877" w:right="1315"/>
        <w:jc w:val="both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333333"/>
          <w:w w:val="115"/>
        </w:rPr>
        <w:t>Aktivitetet</w:t>
      </w:r>
      <w:r>
        <w:rPr>
          <w:rFonts w:ascii="Arial" w:hAnsi="Arial" w:cs="Arial" w:eastAsia="Arial"/>
          <w:sz w:val="16"/>
          <w:szCs w:val="16"/>
          <w:color w:val="333333"/>
          <w:spacing w:val="-2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15"/>
          <w:w w:val="100"/>
        </w:rPr>
        <w:t>p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er</w:t>
      </w:r>
      <w:r>
        <w:rPr>
          <w:rFonts w:ascii="Arial" w:hAnsi="Arial" w:cs="Arial" w:eastAsia="Arial"/>
          <w:sz w:val="16"/>
          <w:szCs w:val="16"/>
          <w:color w:val="333333"/>
          <w:spacing w:val="1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9"/>
        </w:rPr>
        <w:t>rua</w:t>
      </w:r>
      <w:r>
        <w:rPr>
          <w:rFonts w:ascii="Arial" w:hAnsi="Arial" w:cs="Arial" w:eastAsia="Arial"/>
          <w:sz w:val="16"/>
          <w:szCs w:val="16"/>
          <w:color w:val="333333"/>
          <w:spacing w:val="-6"/>
          <w:w w:val="109"/>
        </w:rPr>
        <w:t>j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57"/>
        </w:rPr>
        <w:t>t</w:t>
      </w:r>
      <w:r>
        <w:rPr>
          <w:rFonts w:ascii="Arial" w:hAnsi="Arial" w:cs="Arial" w:eastAsia="Arial"/>
          <w:sz w:val="16"/>
          <w:szCs w:val="16"/>
          <w:color w:val="161616"/>
          <w:spacing w:val="-9"/>
          <w:w w:val="158"/>
        </w:rPr>
        <w:t>j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3"/>
        </w:rPr>
        <w:t>en</w:t>
      </w:r>
      <w:r>
        <w:rPr>
          <w:rFonts w:ascii="Arial" w:hAnsi="Arial" w:cs="Arial" w:eastAsia="Arial"/>
          <w:sz w:val="16"/>
          <w:szCs w:val="16"/>
          <w:color w:val="333333"/>
          <w:spacing w:val="-2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1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3"/>
        </w:rPr>
        <w:t>lloji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2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-2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1"/>
        </w:rPr>
        <w:t>sht</w:t>
      </w:r>
      <w:r>
        <w:rPr>
          <w:rFonts w:ascii="Arial" w:hAnsi="Arial" w:cs="Arial" w:eastAsia="Arial"/>
          <w:sz w:val="16"/>
          <w:szCs w:val="16"/>
          <w:color w:val="333333"/>
          <w:spacing w:val="-11"/>
          <w:w w:val="112"/>
        </w:rPr>
        <w:t>r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271"/>
        </w:rPr>
        <w:t>i</w:t>
      </w:r>
      <w:r>
        <w:rPr>
          <w:rFonts w:ascii="Arial" w:hAnsi="Arial" w:cs="Arial" w:eastAsia="Arial"/>
          <w:sz w:val="16"/>
          <w:szCs w:val="16"/>
          <w:color w:val="161616"/>
          <w:spacing w:val="-2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20"/>
          <w:w w:val="100"/>
        </w:rPr>
        <w:t>h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en</w:t>
      </w:r>
      <w:r>
        <w:rPr>
          <w:rFonts w:ascii="Arial" w:hAnsi="Arial" w:cs="Arial" w:eastAsia="Arial"/>
          <w:sz w:val="16"/>
          <w:szCs w:val="16"/>
          <w:color w:val="333333"/>
          <w:spacing w:val="-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gjat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7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gjith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2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2"/>
          <w:w w:val="100"/>
        </w:rPr>
        <w:t>k</w:t>
      </w:r>
      <w:r>
        <w:rPr>
          <w:rFonts w:ascii="Arial" w:hAnsi="Arial" w:cs="Arial" w:eastAsia="Arial"/>
          <w:sz w:val="16"/>
          <w:szCs w:val="16"/>
          <w:color w:val="161616"/>
          <w:spacing w:val="-8"/>
          <w:w w:val="100"/>
        </w:rPr>
        <w:t>o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hes</w:t>
      </w:r>
      <w:r>
        <w:rPr>
          <w:rFonts w:ascii="Arial" w:hAnsi="Arial" w:cs="Arial" w:eastAsia="Arial"/>
          <w:sz w:val="16"/>
          <w:szCs w:val="16"/>
          <w:color w:val="333333"/>
          <w:spacing w:val="-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se</w:t>
      </w:r>
      <w:r>
        <w:rPr>
          <w:rFonts w:ascii="Arial" w:hAnsi="Arial" w:cs="Arial" w:eastAsia="Arial"/>
          <w:sz w:val="16"/>
          <w:szCs w:val="16"/>
          <w:color w:val="333333"/>
          <w:spacing w:val="-1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5"/>
        </w:rPr>
        <w:t>zbatimitt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5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21"/>
          <w:w w:val="115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11"/>
        </w:rPr>
        <w:t>p</w:t>
      </w:r>
      <w:r>
        <w:rPr>
          <w:rFonts w:ascii="Arial" w:hAnsi="Arial" w:cs="Arial" w:eastAsia="Arial"/>
          <w:sz w:val="16"/>
          <w:szCs w:val="16"/>
          <w:color w:val="161616"/>
          <w:spacing w:val="-5"/>
          <w:w w:val="111"/>
        </w:rPr>
        <w:t>l</w:t>
      </w:r>
      <w:r>
        <w:rPr>
          <w:rFonts w:ascii="Arial" w:hAnsi="Arial" w:cs="Arial" w:eastAsia="Arial"/>
          <w:sz w:val="16"/>
          <w:szCs w:val="16"/>
          <w:color w:val="333333"/>
          <w:spacing w:val="2"/>
          <w:w w:val="100"/>
        </w:rPr>
        <w:t>a</w:t>
      </w:r>
      <w:r>
        <w:rPr>
          <w:rFonts w:ascii="Arial" w:hAnsi="Arial" w:cs="Arial" w:eastAsia="Arial"/>
          <w:sz w:val="16"/>
          <w:szCs w:val="16"/>
          <w:color w:val="161616"/>
          <w:spacing w:val="-5"/>
          <w:w w:val="113"/>
        </w:rPr>
        <w:t>n</w:t>
      </w:r>
      <w:r>
        <w:rPr>
          <w:rFonts w:ascii="Arial" w:hAnsi="Arial" w:cs="Arial" w:eastAsia="Arial"/>
          <w:sz w:val="16"/>
          <w:szCs w:val="16"/>
          <w:color w:val="161616"/>
          <w:spacing w:val="-2"/>
          <w:w w:val="135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-16"/>
          <w:w w:val="140"/>
        </w:rPr>
        <w:t>t</w:t>
      </w:r>
      <w:r>
        <w:rPr>
          <w:rFonts w:ascii="Arial" w:hAnsi="Arial" w:cs="Arial" w:eastAsia="Arial"/>
          <w:sz w:val="16"/>
          <w:szCs w:val="16"/>
          <w:color w:val="545454"/>
          <w:spacing w:val="-2"/>
          <w:w w:val="224"/>
        </w:rPr>
        <w:t>,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1"/>
        </w:rPr>
        <w:t>pra</w:t>
      </w:r>
      <w:r>
        <w:rPr>
          <w:rFonts w:ascii="Arial" w:hAnsi="Arial" w:cs="Arial" w:eastAsia="Arial"/>
          <w:sz w:val="16"/>
          <w:szCs w:val="16"/>
          <w:color w:val="333333"/>
          <w:spacing w:val="-1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6"/>
          <w:szCs w:val="16"/>
          <w:color w:val="333333"/>
          <w:spacing w:val="8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6"/>
          <w:w w:val="119"/>
        </w:rPr>
        <w:t>p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7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18"/>
          <w:w w:val="117"/>
        </w:rPr>
        <w:t>r</w:t>
      </w:r>
      <w:r>
        <w:rPr>
          <w:rFonts w:ascii="Arial" w:hAnsi="Arial" w:cs="Arial" w:eastAsia="Arial"/>
          <w:sz w:val="16"/>
          <w:szCs w:val="16"/>
          <w:color w:val="161616"/>
          <w:spacing w:val="1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-4"/>
          <w:w w:val="128"/>
        </w:rPr>
        <w:t>u</w:t>
      </w:r>
      <w:r>
        <w:rPr>
          <w:rFonts w:ascii="Arial" w:hAnsi="Arial" w:cs="Arial" w:eastAsia="Arial"/>
          <w:sz w:val="16"/>
          <w:szCs w:val="16"/>
          <w:color w:val="161616"/>
          <w:spacing w:val="-4"/>
          <w:w w:val="106"/>
        </w:rPr>
        <w:t>d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3"/>
        </w:rPr>
        <w:t>hen</w:t>
      </w:r>
      <w:r>
        <w:rPr>
          <w:rFonts w:ascii="Arial" w:hAnsi="Arial" w:cs="Arial" w:eastAsia="Arial"/>
          <w:sz w:val="16"/>
          <w:szCs w:val="16"/>
          <w:color w:val="333333"/>
          <w:spacing w:val="-2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3"/>
        </w:rPr>
        <w:t>k</w:t>
      </w:r>
      <w:r>
        <w:rPr>
          <w:rFonts w:ascii="Arial" w:hAnsi="Arial" w:cs="Arial" w:eastAsia="Arial"/>
          <w:sz w:val="16"/>
          <w:szCs w:val="16"/>
          <w:color w:val="333333"/>
          <w:spacing w:val="-8"/>
          <w:w w:val="113"/>
        </w:rPr>
        <w:t>o</w:t>
      </w:r>
      <w:r>
        <w:rPr>
          <w:rFonts w:ascii="Arial" w:hAnsi="Arial" w:cs="Arial" w:eastAsia="Arial"/>
          <w:sz w:val="16"/>
          <w:szCs w:val="16"/>
          <w:color w:val="161616"/>
          <w:spacing w:val="-12"/>
          <w:w w:val="127"/>
        </w:rPr>
        <w:t>h</w:t>
      </w:r>
      <w:r>
        <w:rPr>
          <w:rFonts w:ascii="Arial" w:hAnsi="Arial" w:cs="Arial" w:eastAsia="Arial"/>
          <w:sz w:val="16"/>
          <w:szCs w:val="16"/>
          <w:color w:val="333333"/>
          <w:spacing w:val="2"/>
          <w:w w:val="110"/>
        </w:rPr>
        <w:t>o</w:t>
      </w:r>
      <w:r>
        <w:rPr>
          <w:rFonts w:ascii="Arial" w:hAnsi="Arial" w:cs="Arial" w:eastAsia="Arial"/>
          <w:sz w:val="16"/>
          <w:szCs w:val="16"/>
          <w:color w:val="161616"/>
          <w:spacing w:val="-6"/>
          <w:w w:val="127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35" w:after="0" w:line="285" w:lineRule="auto"/>
        <w:ind w:left="877" w:right="1322"/>
        <w:jc w:val="both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161616"/>
          <w:spacing w:val="-17"/>
          <w:w w:val="113"/>
        </w:rPr>
        <w:t>2</w:t>
      </w:r>
      <w:r>
        <w:rPr>
          <w:rFonts w:ascii="Arial" w:hAnsi="Arial" w:cs="Arial" w:eastAsia="Arial"/>
          <w:sz w:val="16"/>
          <w:szCs w:val="16"/>
          <w:color w:val="333333"/>
          <w:spacing w:val="-21"/>
          <w:w w:val="128"/>
        </w:rPr>
        <w:t>0</w:t>
      </w:r>
      <w:r>
        <w:rPr>
          <w:rFonts w:ascii="Arial" w:hAnsi="Arial" w:cs="Arial" w:eastAsia="Arial"/>
          <w:sz w:val="16"/>
          <w:szCs w:val="16"/>
          <w:color w:val="161616"/>
          <w:spacing w:val="-14"/>
          <w:w w:val="181"/>
        </w:rPr>
        <w:t>1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2"/>
        </w:rPr>
        <w:t>6</w:t>
      </w:r>
      <w:r>
        <w:rPr>
          <w:rFonts w:ascii="Arial" w:hAnsi="Arial" w:cs="Arial" w:eastAsia="Arial"/>
          <w:sz w:val="16"/>
          <w:szCs w:val="16"/>
          <w:color w:val="333333"/>
          <w:spacing w:val="-1"/>
          <w:w w:val="102"/>
        </w:rPr>
        <w:t>-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98"/>
        </w:rPr>
        <w:t>20</w:t>
      </w:r>
      <w:r>
        <w:rPr>
          <w:rFonts w:ascii="Arial" w:hAnsi="Arial" w:cs="Arial" w:eastAsia="Arial"/>
          <w:sz w:val="16"/>
          <w:szCs w:val="16"/>
          <w:color w:val="161616"/>
          <w:spacing w:val="-16"/>
          <w:w w:val="98"/>
        </w:rPr>
        <w:t>2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1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1"/>
        </w:rPr>
        <w:t>.</w:t>
      </w:r>
      <w:r>
        <w:rPr>
          <w:rFonts w:ascii="Arial" w:hAnsi="Arial" w:cs="Arial" w:eastAsia="Arial"/>
          <w:sz w:val="16"/>
          <w:szCs w:val="16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6"/>
        </w:rPr>
        <w:t>Por</w:t>
      </w:r>
      <w:r>
        <w:rPr>
          <w:rFonts w:ascii="Arial" w:hAnsi="Arial" w:cs="Arial" w:eastAsia="Arial"/>
          <w:sz w:val="16"/>
          <w:szCs w:val="16"/>
          <w:color w:val="333333"/>
          <w:spacing w:val="-16"/>
          <w:w w:val="106"/>
        </w:rPr>
        <w:t>,</w:t>
      </w:r>
      <w:r>
        <w:rPr>
          <w:rFonts w:ascii="Arial" w:hAnsi="Arial" w:cs="Arial" w:eastAsia="Arial"/>
          <w:sz w:val="16"/>
          <w:szCs w:val="16"/>
          <w:color w:val="333333"/>
          <w:spacing w:val="2"/>
          <w:w w:val="100"/>
        </w:rPr>
        <w:t>a</w:t>
      </w:r>
      <w:r>
        <w:rPr>
          <w:rFonts w:ascii="Arial" w:hAnsi="Arial" w:cs="Arial" w:eastAsia="Arial"/>
          <w:sz w:val="16"/>
          <w:szCs w:val="16"/>
          <w:color w:val="161616"/>
          <w:spacing w:val="7"/>
          <w:w w:val="97"/>
        </w:rPr>
        <w:t>k</w:t>
      </w:r>
      <w:r>
        <w:rPr>
          <w:rFonts w:ascii="Arial" w:hAnsi="Arial" w:cs="Arial" w:eastAsia="Arial"/>
          <w:sz w:val="16"/>
          <w:szCs w:val="16"/>
          <w:color w:val="333333"/>
          <w:spacing w:val="-13"/>
          <w:w w:val="140"/>
        </w:rPr>
        <w:t>t</w:t>
      </w:r>
      <w:r>
        <w:rPr>
          <w:rFonts w:ascii="Arial" w:hAnsi="Arial" w:cs="Arial" w:eastAsia="Arial"/>
          <w:sz w:val="16"/>
          <w:szCs w:val="16"/>
          <w:color w:val="161616"/>
          <w:spacing w:val="-16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-3"/>
          <w:w w:val="112"/>
        </w:rPr>
        <w:t>v</w:t>
      </w:r>
      <w:r>
        <w:rPr>
          <w:rFonts w:ascii="Arial" w:hAnsi="Arial" w:cs="Arial" w:eastAsia="Arial"/>
          <w:sz w:val="16"/>
          <w:szCs w:val="16"/>
          <w:color w:val="161616"/>
          <w:spacing w:val="1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4"/>
        </w:rPr>
        <w:t>tetett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5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2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7"/>
        </w:rPr>
        <w:t>c</w:t>
      </w:r>
      <w:r>
        <w:rPr>
          <w:rFonts w:ascii="Arial" w:hAnsi="Arial" w:cs="Arial" w:eastAsia="Arial"/>
          <w:sz w:val="16"/>
          <w:szCs w:val="16"/>
          <w:color w:val="333333"/>
          <w:spacing w:val="6"/>
          <w:w w:val="107"/>
        </w:rPr>
        <w:t>i</w:t>
      </w:r>
      <w:r>
        <w:rPr>
          <w:rFonts w:ascii="Arial" w:hAnsi="Arial" w:cs="Arial" w:eastAsia="Arial"/>
          <w:sz w:val="16"/>
          <w:szCs w:val="16"/>
          <w:color w:val="010101"/>
          <w:spacing w:val="-6"/>
          <w:w w:val="135"/>
        </w:rPr>
        <w:t>l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esuara</w:t>
      </w:r>
      <w:r>
        <w:rPr>
          <w:rFonts w:ascii="Arial" w:hAnsi="Arial" w:cs="Arial" w:eastAsia="Arial"/>
          <w:sz w:val="16"/>
          <w:szCs w:val="16"/>
          <w:color w:val="333333"/>
          <w:spacing w:val="-1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7"/>
        </w:rPr>
        <w:t>s</w:t>
      </w:r>
      <w:r>
        <w:rPr>
          <w:rFonts w:ascii="Arial" w:hAnsi="Arial" w:cs="Arial" w:eastAsia="Arial"/>
          <w:sz w:val="16"/>
          <w:szCs w:val="16"/>
          <w:color w:val="333333"/>
          <w:spacing w:val="3"/>
          <w:w w:val="107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7"/>
        </w:rPr>
        <w:t>thelbesor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7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17"/>
          <w:w w:val="107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4"/>
          <w:w w:val="100"/>
        </w:rPr>
        <w:t>d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he</w:t>
      </w:r>
      <w:r>
        <w:rPr>
          <w:rFonts w:ascii="Arial" w:hAnsi="Arial" w:cs="Arial" w:eastAsia="Arial"/>
          <w:sz w:val="16"/>
          <w:szCs w:val="16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6"/>
          <w:szCs w:val="16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efekt</w:t>
      </w:r>
      <w:r>
        <w:rPr>
          <w:rFonts w:ascii="Arial" w:hAnsi="Arial" w:cs="Arial" w:eastAsia="Arial"/>
          <w:sz w:val="16"/>
          <w:szCs w:val="16"/>
          <w:color w:val="333333"/>
          <w:spacing w:val="17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1"/>
          <w:w w:val="140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2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2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me</w:t>
      </w:r>
      <w:r>
        <w:rPr>
          <w:rFonts w:ascii="Arial" w:hAnsi="Arial" w:cs="Arial" w:eastAsia="Arial"/>
          <w:sz w:val="16"/>
          <w:szCs w:val="16"/>
          <w:color w:val="333333"/>
          <w:spacing w:val="-17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10"/>
        </w:rPr>
        <w:t>n</w:t>
      </w:r>
      <w:r>
        <w:rPr>
          <w:rFonts w:ascii="Arial" w:hAnsi="Arial" w:cs="Arial" w:eastAsia="Arial"/>
          <w:sz w:val="16"/>
          <w:szCs w:val="16"/>
          <w:color w:val="161616"/>
          <w:spacing w:val="-10"/>
          <w:w w:val="110"/>
        </w:rPr>
        <w:t>j</w:t>
      </w:r>
      <w:r>
        <w:rPr>
          <w:rFonts w:ascii="Arial" w:hAnsi="Arial" w:cs="Arial" w:eastAsia="Arial"/>
          <w:sz w:val="16"/>
          <w:szCs w:val="16"/>
          <w:color w:val="333333"/>
          <w:spacing w:val="-10"/>
          <w:w w:val="110"/>
        </w:rPr>
        <w:t>e</w:t>
      </w:r>
      <w:r>
        <w:rPr>
          <w:rFonts w:ascii="Arial" w:hAnsi="Arial" w:cs="Arial" w:eastAsia="Arial"/>
          <w:sz w:val="16"/>
          <w:szCs w:val="16"/>
          <w:color w:val="161616"/>
          <w:spacing w:val="-11"/>
          <w:w w:val="110"/>
        </w:rPr>
        <w:t>h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0"/>
        </w:rPr>
        <w:t>ershemjane</w:t>
      </w:r>
      <w:r>
        <w:rPr>
          <w:rFonts w:ascii="Arial" w:hAnsi="Arial" w:cs="Arial" w:eastAsia="Arial"/>
          <w:sz w:val="16"/>
          <w:szCs w:val="16"/>
          <w:color w:val="333333"/>
          <w:spacing w:val="-16"/>
          <w:w w:val="11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1"/>
        </w:rPr>
        <w:t>p</w:t>
      </w:r>
      <w:r>
        <w:rPr>
          <w:rFonts w:ascii="Arial" w:hAnsi="Arial" w:cs="Arial" w:eastAsia="Arial"/>
          <w:sz w:val="16"/>
          <w:szCs w:val="16"/>
          <w:color w:val="333333"/>
          <w:spacing w:val="4"/>
          <w:w w:val="101"/>
        </w:rPr>
        <w:t>a</w:t>
      </w:r>
      <w:r>
        <w:rPr>
          <w:rFonts w:ascii="Arial" w:hAnsi="Arial" w:cs="Arial" w:eastAsia="Arial"/>
          <w:sz w:val="16"/>
          <w:szCs w:val="16"/>
          <w:color w:val="161616"/>
          <w:spacing w:val="-6"/>
          <w:w w:val="127"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1"/>
        </w:rPr>
        <w:t>ashiku</w:t>
      </w:r>
      <w:r>
        <w:rPr>
          <w:rFonts w:ascii="Arial" w:hAnsi="Arial" w:cs="Arial" w:eastAsia="Arial"/>
          <w:sz w:val="16"/>
          <w:szCs w:val="16"/>
          <w:color w:val="333333"/>
          <w:spacing w:val="2"/>
          <w:w w:val="101"/>
        </w:rPr>
        <w:t>a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27"/>
        </w:rPr>
        <w:t>r</w:t>
      </w:r>
      <w:r>
        <w:rPr>
          <w:rFonts w:ascii="Arial" w:hAnsi="Arial" w:cs="Arial" w:eastAsia="Arial"/>
          <w:sz w:val="16"/>
          <w:szCs w:val="16"/>
          <w:color w:val="161616"/>
          <w:spacing w:val="-19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4"/>
        </w:rPr>
        <w:t>te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4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zb</w:t>
      </w:r>
      <w:r>
        <w:rPr>
          <w:rFonts w:ascii="Arial" w:hAnsi="Arial" w:cs="Arial" w:eastAsia="Arial"/>
          <w:sz w:val="16"/>
          <w:szCs w:val="16"/>
          <w:color w:val="333333"/>
          <w:spacing w:val="-9"/>
          <w:w w:val="100"/>
        </w:rPr>
        <w:t>a</w:t>
      </w:r>
      <w:r>
        <w:rPr>
          <w:rFonts w:ascii="Arial" w:hAnsi="Arial" w:cs="Arial" w:eastAsia="Arial"/>
          <w:sz w:val="16"/>
          <w:szCs w:val="16"/>
          <w:color w:val="161616"/>
          <w:spacing w:val="-9"/>
          <w:w w:val="164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0"/>
        </w:rPr>
        <w:t>ohen</w:t>
      </w:r>
      <w:r>
        <w:rPr>
          <w:rFonts w:ascii="Arial" w:hAnsi="Arial" w:cs="Arial" w:eastAsia="Arial"/>
          <w:sz w:val="16"/>
          <w:szCs w:val="16"/>
          <w:color w:val="333333"/>
          <w:spacing w:val="1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qe</w:t>
      </w:r>
      <w:r>
        <w:rPr>
          <w:rFonts w:ascii="Arial" w:hAnsi="Arial" w:cs="Arial" w:eastAsia="Arial"/>
          <w:sz w:val="16"/>
          <w:szCs w:val="16"/>
          <w:color w:val="333333"/>
          <w:spacing w:val="4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6"/>
          <w:szCs w:val="16"/>
          <w:color w:val="333333"/>
          <w:spacing w:val="3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-3"/>
          <w:w w:val="100"/>
        </w:rPr>
        <w:t>v</w:t>
      </w:r>
      <w:r>
        <w:rPr>
          <w:rFonts w:ascii="Arial" w:hAnsi="Arial" w:cs="Arial" w:eastAsia="Arial"/>
          <w:sz w:val="16"/>
          <w:szCs w:val="16"/>
          <w:color w:val="161616"/>
          <w:spacing w:val="-16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2"/>
        </w:rPr>
        <w:t>ti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3"/>
        </w:rPr>
        <w:t>n</w:t>
      </w:r>
      <w:r>
        <w:rPr>
          <w:rFonts w:ascii="Arial" w:hAnsi="Arial" w:cs="Arial" w:eastAsia="Arial"/>
          <w:sz w:val="16"/>
          <w:szCs w:val="16"/>
          <w:color w:val="333333"/>
          <w:spacing w:val="1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2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pare</w:t>
      </w:r>
      <w:r>
        <w:rPr>
          <w:rFonts w:ascii="Arial" w:hAnsi="Arial" w:cs="Arial" w:eastAsia="Arial"/>
          <w:sz w:val="16"/>
          <w:szCs w:val="16"/>
          <w:color w:val="333333"/>
          <w:spacing w:val="3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43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-1"/>
          <w:w w:val="119"/>
        </w:rPr>
        <w:t>p</w:t>
      </w:r>
      <w:r>
        <w:rPr>
          <w:rFonts w:ascii="Arial" w:hAnsi="Arial" w:cs="Arial" w:eastAsia="Arial"/>
          <w:sz w:val="16"/>
          <w:szCs w:val="16"/>
          <w:color w:val="010101"/>
          <w:spacing w:val="-5"/>
          <w:w w:val="135"/>
        </w:rPr>
        <w:t>l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6"/>
        </w:rPr>
        <w:t>a</w:t>
      </w:r>
      <w:r>
        <w:rPr>
          <w:rFonts w:ascii="Arial" w:hAnsi="Arial" w:cs="Arial" w:eastAsia="Arial"/>
          <w:sz w:val="16"/>
          <w:szCs w:val="16"/>
          <w:color w:val="333333"/>
          <w:spacing w:val="-15"/>
          <w:w w:val="106"/>
        </w:rPr>
        <w:t>n</w:t>
      </w:r>
      <w:r>
        <w:rPr>
          <w:rFonts w:ascii="Arial" w:hAnsi="Arial" w:cs="Arial" w:eastAsia="Arial"/>
          <w:sz w:val="16"/>
          <w:szCs w:val="16"/>
          <w:color w:val="161616"/>
          <w:spacing w:val="-16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31"/>
        </w:rPr>
        <w:t>t.</w:t>
      </w:r>
      <w:r>
        <w:rPr>
          <w:rFonts w:ascii="Arial" w:hAnsi="Arial" w:cs="Arial" w:eastAsia="Arial"/>
          <w:sz w:val="16"/>
          <w:szCs w:val="16"/>
          <w:color w:val="333333"/>
          <w:spacing w:val="-2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9"/>
        </w:rPr>
        <w:t>Nderkaq</w:t>
      </w:r>
      <w:r>
        <w:rPr>
          <w:rFonts w:ascii="Arial" w:hAnsi="Arial" w:cs="Arial" w:eastAsia="Arial"/>
          <w:sz w:val="16"/>
          <w:szCs w:val="16"/>
          <w:color w:val="333333"/>
          <w:spacing w:val="3"/>
          <w:w w:val="108"/>
        </w:rPr>
        <w:t>,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1"/>
        </w:rPr>
        <w:t>ak</w:t>
      </w:r>
      <w:r>
        <w:rPr>
          <w:rFonts w:ascii="Arial" w:hAnsi="Arial" w:cs="Arial" w:eastAsia="Arial"/>
          <w:sz w:val="16"/>
          <w:szCs w:val="16"/>
          <w:color w:val="333333"/>
          <w:spacing w:val="-14"/>
          <w:w w:val="110"/>
        </w:rPr>
        <w:t>t</w:t>
      </w:r>
      <w:r>
        <w:rPr>
          <w:rFonts w:ascii="Arial" w:hAnsi="Arial" w:cs="Arial" w:eastAsia="Arial"/>
          <w:sz w:val="16"/>
          <w:szCs w:val="16"/>
          <w:color w:val="161616"/>
          <w:spacing w:val="-16"/>
          <w:w w:val="203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1"/>
        </w:rPr>
        <w:t>vitetet</w:t>
      </w:r>
      <w:r>
        <w:rPr>
          <w:rFonts w:ascii="Arial" w:hAnsi="Arial" w:cs="Arial" w:eastAsia="Arial"/>
          <w:sz w:val="16"/>
          <w:szCs w:val="16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tjer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6"/>
          <w:szCs w:val="16"/>
          <w:color w:val="333333"/>
          <w:spacing w:val="4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30"/>
        </w:rPr>
        <w:t>dot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30"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10"/>
          <w:w w:val="13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zbatohe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n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ne</w:t>
      </w:r>
      <w:r>
        <w:rPr>
          <w:rFonts w:ascii="Arial" w:hAnsi="Arial" w:cs="Arial" w:eastAsia="Arial"/>
          <w:sz w:val="16"/>
          <w:szCs w:val="16"/>
          <w:color w:val="333333"/>
          <w:spacing w:val="2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8"/>
          <w:w w:val="116"/>
        </w:rPr>
        <w:t>v</w:t>
      </w:r>
      <w:r>
        <w:rPr>
          <w:rFonts w:ascii="Arial" w:hAnsi="Arial" w:cs="Arial" w:eastAsia="Arial"/>
          <w:sz w:val="16"/>
          <w:szCs w:val="16"/>
          <w:color w:val="161616"/>
          <w:spacing w:val="-2"/>
          <w:w w:val="116"/>
        </w:rPr>
        <w:t>i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tet</w:t>
      </w:r>
      <w:r>
        <w:rPr>
          <w:rFonts w:ascii="Arial" w:hAnsi="Arial" w:cs="Arial" w:eastAsia="Arial"/>
          <w:sz w:val="16"/>
          <w:szCs w:val="16"/>
          <w:color w:val="333333"/>
          <w:spacing w:val="-9"/>
          <w:w w:val="116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ne</w:t>
      </w:r>
      <w:r>
        <w:rPr>
          <w:rFonts w:ascii="Arial" w:hAnsi="Arial" w:cs="Arial" w:eastAsia="Arial"/>
          <w:sz w:val="16"/>
          <w:szCs w:val="16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4"/>
        </w:rPr>
        <w:t>vijim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0" w:after="0" w:line="188" w:lineRule="exact"/>
        <w:ind w:left="877" w:right="8300"/>
        <w:jc w:val="both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33333"/>
          <w:spacing w:val="-8"/>
          <w:w w:val="102"/>
        </w:rPr>
        <w:t>{</w:t>
      </w:r>
      <w:r>
        <w:rPr>
          <w:rFonts w:ascii="Times New Roman" w:hAnsi="Times New Roman" w:cs="Times New Roman" w:eastAsia="Times New Roman"/>
          <w:sz w:val="17"/>
          <w:szCs w:val="17"/>
          <w:color w:val="161616"/>
          <w:spacing w:val="-10"/>
          <w:w w:val="100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333333"/>
          <w:spacing w:val="0"/>
          <w:w w:val="112"/>
        </w:rPr>
        <w:t>ab</w:t>
      </w:r>
      <w:r>
        <w:rPr>
          <w:rFonts w:ascii="Times New Roman" w:hAnsi="Times New Roman" w:cs="Times New Roman" w:eastAsia="Times New Roman"/>
          <w:sz w:val="17"/>
          <w:szCs w:val="17"/>
          <w:color w:val="333333"/>
          <w:spacing w:val="-12"/>
          <w:w w:val="113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161616"/>
          <w:spacing w:val="-6"/>
          <w:w w:val="197"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333333"/>
          <w:spacing w:val="0"/>
          <w:w w:val="103"/>
        </w:rPr>
        <w:t>).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868" w:right="4909"/>
        <w:jc w:val="both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161616"/>
          <w:spacing w:val="0"/>
          <w:w w:val="99"/>
          <w:b/>
          <w:bCs/>
        </w:rPr>
        <w:t>Tabel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99"/>
          <w:b/>
          <w:bCs/>
        </w:rPr>
        <w:t>a</w:t>
      </w:r>
      <w:r>
        <w:rPr>
          <w:rFonts w:ascii="Arial" w:hAnsi="Arial" w:cs="Arial" w:eastAsia="Arial"/>
          <w:sz w:val="16"/>
          <w:szCs w:val="16"/>
          <w:color w:val="161616"/>
          <w:spacing w:val="-14"/>
          <w:w w:val="99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23"/>
          <w:w w:val="152"/>
          <w:b/>
          <w:bCs/>
        </w:rPr>
        <w:t>1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73"/>
          <w:b/>
          <w:bCs/>
        </w:rPr>
        <w:t>.</w:t>
      </w:r>
      <w:r>
        <w:rPr>
          <w:rFonts w:ascii="Arial" w:hAnsi="Arial" w:cs="Arial" w:eastAsia="Arial"/>
          <w:sz w:val="16"/>
          <w:szCs w:val="16"/>
          <w:color w:val="333333"/>
          <w:spacing w:val="-30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02"/>
          <w:b/>
          <w:bCs/>
        </w:rPr>
        <w:t>Sht</w:t>
      </w:r>
      <w:r>
        <w:rPr>
          <w:rFonts w:ascii="Arial" w:hAnsi="Arial" w:cs="Arial" w:eastAsia="Arial"/>
          <w:sz w:val="16"/>
          <w:szCs w:val="16"/>
          <w:color w:val="161616"/>
          <w:spacing w:val="-20"/>
          <w:w w:val="103"/>
          <w:b/>
          <w:bCs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-7"/>
          <w:w w:val="173"/>
          <w:b/>
          <w:bCs/>
        </w:rPr>
        <w:t>i</w:t>
      </w:r>
      <w:r>
        <w:rPr>
          <w:rFonts w:ascii="Arial" w:hAnsi="Arial" w:cs="Arial" w:eastAsia="Arial"/>
          <w:sz w:val="16"/>
          <w:szCs w:val="16"/>
          <w:color w:val="161616"/>
          <w:spacing w:val="-2"/>
          <w:w w:val="124"/>
          <w:b/>
          <w:bCs/>
        </w:rPr>
        <w:t>r</w:t>
      </w:r>
      <w:r>
        <w:rPr>
          <w:rFonts w:ascii="Arial" w:hAnsi="Arial" w:cs="Arial" w:eastAsia="Arial"/>
          <w:sz w:val="16"/>
          <w:szCs w:val="16"/>
          <w:color w:val="333333"/>
          <w:spacing w:val="-8"/>
          <w:w w:val="117"/>
          <w:b/>
          <w:bCs/>
        </w:rPr>
        <w:t>j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98"/>
          <w:b/>
          <w:bCs/>
        </w:rPr>
        <w:t>a</w:t>
      </w:r>
      <w:r>
        <w:rPr>
          <w:rFonts w:ascii="Arial" w:hAnsi="Arial" w:cs="Arial" w:eastAsia="Arial"/>
          <w:sz w:val="16"/>
          <w:szCs w:val="16"/>
          <w:color w:val="161616"/>
          <w:spacing w:val="-13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-18"/>
          <w:w w:val="100"/>
          <w:b/>
          <w:bCs/>
        </w:rPr>
        <w:t>n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15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00"/>
          <w:b/>
          <w:bCs/>
        </w:rPr>
        <w:t>ko</w:t>
      </w:r>
      <w:r>
        <w:rPr>
          <w:rFonts w:ascii="Arial" w:hAnsi="Arial" w:cs="Arial" w:eastAsia="Arial"/>
          <w:sz w:val="16"/>
          <w:szCs w:val="16"/>
          <w:color w:val="161616"/>
          <w:spacing w:val="-18"/>
          <w:w w:val="100"/>
          <w:b/>
          <w:bCs/>
        </w:rPr>
        <w:t>h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3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333333"/>
          <w:spacing w:val="-1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06"/>
          <w:b/>
          <w:bCs/>
        </w:rPr>
        <w:t>aktivite</w:t>
      </w:r>
      <w:r>
        <w:rPr>
          <w:rFonts w:ascii="Arial" w:hAnsi="Arial" w:cs="Arial" w:eastAsia="Arial"/>
          <w:sz w:val="16"/>
          <w:szCs w:val="16"/>
          <w:color w:val="161616"/>
          <w:spacing w:val="-9"/>
          <w:w w:val="107"/>
          <w:b/>
          <w:bCs/>
        </w:rPr>
        <w:t>t</w:t>
      </w:r>
      <w:r>
        <w:rPr>
          <w:rFonts w:ascii="Arial" w:hAnsi="Arial" w:cs="Arial" w:eastAsia="Arial"/>
          <w:sz w:val="16"/>
          <w:szCs w:val="16"/>
          <w:color w:val="333333"/>
          <w:spacing w:val="-10"/>
          <w:w w:val="123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06"/>
          <w:b/>
          <w:bCs/>
        </w:rPr>
        <w:t>ve</w:t>
      </w:r>
      <w:r>
        <w:rPr>
          <w:rFonts w:ascii="Arial" w:hAnsi="Arial" w:cs="Arial" w:eastAsia="Arial"/>
          <w:sz w:val="16"/>
          <w:szCs w:val="16"/>
          <w:color w:val="161616"/>
          <w:spacing w:val="-26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01"/>
          <w:b/>
          <w:bCs/>
        </w:rPr>
        <w:t>ko</w:t>
      </w:r>
      <w:r>
        <w:rPr>
          <w:rFonts w:ascii="Arial" w:hAnsi="Arial" w:cs="Arial" w:eastAsia="Arial"/>
          <w:sz w:val="16"/>
          <w:szCs w:val="16"/>
          <w:color w:val="161616"/>
          <w:spacing w:val="-7"/>
          <w:w w:val="101"/>
          <w:b/>
          <w:bCs/>
        </w:rPr>
        <w:t>n</w:t>
      </w:r>
      <w:r>
        <w:rPr>
          <w:rFonts w:ascii="Arial" w:hAnsi="Arial" w:cs="Arial" w:eastAsia="Arial"/>
          <w:sz w:val="16"/>
          <w:szCs w:val="16"/>
          <w:color w:val="333333"/>
          <w:spacing w:val="-22"/>
          <w:w w:val="98"/>
          <w:b/>
          <w:bCs/>
        </w:rPr>
        <w:t>s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00"/>
          <w:b/>
          <w:bCs/>
        </w:rPr>
        <w:t>ervuese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853.364487" w:type="dxa"/>
      </w:tblPr>
      <w:tblGrid/>
      <w:tr>
        <w:trPr>
          <w:trHeight w:val="367" w:hRule="exact"/>
        </w:trPr>
        <w:tc>
          <w:tcPr>
            <w:tcW w:w="520" w:type="dxa"/>
            <w:tcBorders>
              <w:top w:val="single" w:sz="3.813088" w:space="0" w:color="000000"/>
              <w:bottom w:val="single" w:sz="7.626168" w:space="0" w:color="2B2B2B"/>
              <w:left w:val="single" w:sz="3.813088" w:space="0" w:color="000000"/>
              <w:right w:val="single" w:sz="7.626168" w:space="0" w:color="181818"/>
            </w:tcBorders>
          </w:tcPr>
          <w:p>
            <w:pPr>
              <w:spacing w:before="12" w:after="0" w:line="240" w:lineRule="auto"/>
              <w:ind w:left="14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4"/>
                <w:b/>
                <w:bCs/>
              </w:rPr>
              <w:t>Nr.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710" w:type="dxa"/>
            <w:tcBorders>
              <w:top w:val="single" w:sz="3.813088" w:space="0" w:color="000000"/>
              <w:bottom w:val="single" w:sz="7.626168" w:space="0" w:color="2B2B2B"/>
              <w:left w:val="single" w:sz="7.626168" w:space="0" w:color="181818"/>
              <w:right w:val="single" w:sz="7.626168" w:space="0" w:color="0F0F0F"/>
            </w:tcBorders>
          </w:tcPr>
          <w:p>
            <w:pPr>
              <w:spacing w:before="12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61616"/>
                <w:w w:val="105"/>
                <w:b/>
                <w:bCs/>
              </w:rPr>
              <w:t>Akt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36"/>
                <w:w w:val="104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4"/>
                <w:w w:val="111"/>
                <w:b/>
                <w:bCs/>
              </w:rPr>
              <w:t>v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17"/>
                <w:b/>
                <w:bCs/>
              </w:rPr>
              <w:t>ite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-19"/>
                <w:w w:val="118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1"/>
                <w:w w:val="123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37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773" w:type="dxa"/>
            <w:tcBorders>
              <w:top w:val="single" w:sz="3.813088" w:space="0" w:color="000000"/>
              <w:bottom w:val="single" w:sz="7.626168" w:space="0" w:color="2B2B2B"/>
              <w:left w:val="single" w:sz="7.626168" w:space="0" w:color="0F0F0F"/>
              <w:right w:val="single" w:sz="7.626168" w:space="0" w:color="282828"/>
            </w:tcBorders>
          </w:tcPr>
          <w:p>
            <w:pPr>
              <w:spacing w:before="12" w:after="0" w:line="240" w:lineRule="auto"/>
              <w:ind w:left="57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0"/>
                <w:b/>
                <w:bCs/>
              </w:rPr>
              <w:t>Periudha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1782" w:hRule="exact"/>
        </w:trPr>
        <w:tc>
          <w:tcPr>
            <w:tcW w:w="520" w:type="dxa"/>
            <w:tcBorders>
              <w:top w:val="single" w:sz="7.626168" w:space="0" w:color="2B2B2B"/>
              <w:bottom w:val="single" w:sz="7.626168" w:space="0" w:color="2B2B2B"/>
              <w:left w:val="single" w:sz="3.813088" w:space="0" w:color="000000"/>
              <w:right w:val="single" w:sz="7.626168" w:space="0" w:color="181818"/>
            </w:tcBorders>
          </w:tcPr>
          <w:p>
            <w:pPr/>
            <w:rPr/>
          </w:p>
        </w:tc>
        <w:tc>
          <w:tcPr>
            <w:tcW w:w="5710" w:type="dxa"/>
            <w:tcBorders>
              <w:top w:val="single" w:sz="7.626168" w:space="0" w:color="2B2B2B"/>
              <w:bottom w:val="single" w:sz="7.626168" w:space="0" w:color="2B2B2B"/>
              <w:left w:val="single" w:sz="7.626168" w:space="0" w:color="181818"/>
              <w:right w:val="single" w:sz="7.626168" w:space="0" w:color="0F0F0F"/>
            </w:tcBorders>
          </w:tcPr>
          <w:p>
            <w:pPr>
              <w:spacing w:before="31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13"/>
                <w:b/>
                <w:bCs/>
              </w:rPr>
              <w:t>Mbeshtetj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13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10"/>
                <w:w w:val="113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0"/>
                <w:b/>
                <w:bCs/>
              </w:rPr>
              <w:t>pe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33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11"/>
                <w:b/>
                <w:bCs/>
              </w:rPr>
              <w:t>administraten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11"/>
                <w:w w:val="11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0"/>
                <w:b/>
                <w:bCs/>
              </w:rPr>
              <w:t>zbatues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3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0"/>
                <w:b/>
                <w:bCs/>
              </w:rPr>
              <w:t>dh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5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92"/>
                <w:b/>
                <w:bCs/>
              </w:rPr>
              <w:t>OJ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18"/>
                <w:w w:val="92"/>
                <w:b/>
                <w:bCs/>
              </w:rPr>
              <w:t>F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8"/>
                <w:w w:val="154"/>
                <w:b/>
                <w:bCs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28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8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11"/>
                <w:b/>
                <w:bCs/>
              </w:rPr>
              <w:t>lokale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  <w:p>
            <w:pPr>
              <w:spacing w:before="85" w:after="0" w:line="240" w:lineRule="auto"/>
              <w:ind w:left="296" w:right="-20"/>
              <w:jc w:val="left"/>
              <w:tabs>
                <w:tab w:pos="60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25"/>
                <w:szCs w:val="25"/>
                <w:color w:val="333333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5"/>
                <w:szCs w:val="25"/>
                <w:color w:val="333333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25"/>
                <w:szCs w:val="25"/>
                <w:color w:val="333333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  <w:position w:val="1"/>
              </w:rPr>
              <w:t>Kom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"/>
                <w:w w:val="110"/>
                <w:position w:val="1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10"/>
                <w:position w:val="1"/>
              </w:rPr>
              <w:t>j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8"/>
                <w:w w:val="110"/>
                <w:position w:val="1"/>
              </w:rPr>
              <w:t>u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  <w:position w:val="1"/>
              </w:rPr>
              <w:t>te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  <w:position w:val="1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5"/>
                <w:w w:val="11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dhe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1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3"/>
                <w:position w:val="1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0"/>
                <w:w w:val="103"/>
                <w:position w:val="1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5"/>
                <w:w w:val="137"/>
                <w:position w:val="1"/>
              </w:rPr>
              <w:t>f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  <w:position w:val="1"/>
              </w:rPr>
              <w:t>teare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296" w:right="-20"/>
              <w:jc w:val="left"/>
              <w:tabs>
                <w:tab w:pos="58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40"/>
              </w:rPr>
              <w:t>-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3"/>
                <w:w w:val="98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4"/>
                <w:w w:val="97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83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  <w:p>
            <w:pPr>
              <w:spacing w:before="85" w:after="0" w:line="240" w:lineRule="auto"/>
              <w:ind w:left="296" w:right="-20"/>
              <w:jc w:val="left"/>
              <w:tabs>
                <w:tab w:pos="60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25"/>
                <w:szCs w:val="25"/>
                <w:color w:val="333333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5"/>
                <w:szCs w:val="25"/>
                <w:color w:val="333333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25"/>
                <w:szCs w:val="25"/>
                <w:color w:val="333333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1"/>
              </w:rPr>
              <w:t>Paji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"/>
                <w:w w:val="102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9"/>
                <w:w w:val="149"/>
              </w:rPr>
              <w:t>j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tjer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terre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5"/>
                <w:w w:val="116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  <w:p>
            <w:pPr>
              <w:spacing w:before="8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296" w:right="-20"/>
              <w:jc w:val="left"/>
              <w:tabs>
                <w:tab w:pos="60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1"/>
                <w:szCs w:val="11"/>
                <w:color w:val="545454"/>
                <w:spacing w:val="0"/>
                <w:w w:val="197"/>
              </w:rPr>
              <w:t>"</w:t>
            </w:r>
            <w:r>
              <w:rPr>
                <w:rFonts w:ascii="Arial" w:hAnsi="Arial" w:cs="Arial" w:eastAsia="Arial"/>
                <w:sz w:val="11"/>
                <w:szCs w:val="11"/>
                <w:color w:val="545454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1"/>
                <w:szCs w:val="11"/>
                <w:color w:val="545454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  <w:position w:val="1"/>
              </w:rPr>
              <w:t>Mj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"/>
                <w:w w:val="112"/>
                <w:position w:val="1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10"/>
                <w:w w:val="164"/>
                <w:position w:val="1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  <w:position w:val="1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7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  <w:position w:val="1"/>
              </w:rPr>
              <w:t>transport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5"/>
                <w:w w:val="109"/>
                <w:position w:val="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  <w:position w:val="1"/>
              </w:rPr>
              <w:t>(v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"/>
                <w:w w:val="109"/>
                <w:position w:val="1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12"/>
                <w:w w:val="109"/>
                <w:position w:val="1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  <w:position w:val="1"/>
              </w:rPr>
              <w:t>ka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5"/>
                <w:w w:val="109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dhe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6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  <w:position w:val="1"/>
              </w:rPr>
              <w:t>motoci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3"/>
                <w:w w:val="111"/>
                <w:position w:val="1"/>
              </w:rPr>
              <w:t>k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-6"/>
                <w:w w:val="135"/>
                <w:position w:val="1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"/>
                <w:w w:val="112"/>
                <w:position w:val="1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10"/>
                <w:w w:val="164"/>
                <w:position w:val="1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4"/>
                <w:w w:val="87"/>
                <w:position w:val="1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1"/>
                <w:position w:val="1"/>
              </w:rPr>
              <w:t>)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773" w:type="dxa"/>
            <w:tcBorders>
              <w:top w:val="single" w:sz="7.626168" w:space="0" w:color="2B2B2B"/>
              <w:bottom w:val="single" w:sz="7.626168" w:space="0" w:color="2B2B2B"/>
              <w:left w:val="single" w:sz="7.626168" w:space="0" w:color="0F0F0F"/>
              <w:right w:val="single" w:sz="7.626168" w:space="0" w:color="282828"/>
            </w:tcBorders>
          </w:tcPr>
          <w:p>
            <w:pPr>
              <w:spacing w:before="2" w:after="0" w:line="240" w:lineRule="auto"/>
              <w:ind w:left="576" w:right="565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w w:val="121"/>
              </w:rPr>
              <w:t>Vit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9"/>
                <w:w w:val="122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3"/>
                <w:w w:val="203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18"/>
              </w:rPr>
              <w:t>-2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419" w:hRule="exact"/>
        </w:trPr>
        <w:tc>
          <w:tcPr>
            <w:tcW w:w="520" w:type="dxa"/>
            <w:tcBorders>
              <w:top w:val="single" w:sz="7.626168" w:space="0" w:color="2B2B2B"/>
              <w:bottom w:val="single" w:sz="7.626168" w:space="0" w:color="181818"/>
              <w:left w:val="single" w:sz="3.813088" w:space="0" w:color="000000"/>
              <w:right w:val="single" w:sz="7.626168" w:space="0" w:color="181818"/>
            </w:tcBorders>
          </w:tcPr>
          <w:p>
            <w:pPr/>
            <w:rPr/>
          </w:p>
        </w:tc>
        <w:tc>
          <w:tcPr>
            <w:tcW w:w="5710" w:type="dxa"/>
            <w:tcBorders>
              <w:top w:val="single" w:sz="7.626168" w:space="0" w:color="2B2B2B"/>
              <w:bottom w:val="single" w:sz="7.626168" w:space="0" w:color="181818"/>
              <w:left w:val="single" w:sz="7.626168" w:space="0" w:color="181818"/>
              <w:right w:val="single" w:sz="7.626168" w:space="0" w:color="0F0F0F"/>
            </w:tcBorders>
          </w:tcPr>
          <w:p>
            <w:pPr>
              <w:spacing w:before="21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08"/>
                <w:b/>
                <w:bCs/>
              </w:rPr>
              <w:t>Permiresi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08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-14"/>
                <w:w w:val="108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73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26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11"/>
                <w:b/>
                <w:bCs/>
              </w:rPr>
              <w:t>politikav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1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5"/>
                <w:w w:val="11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0"/>
                <w:b/>
                <w:bCs/>
              </w:rPr>
              <w:t>dh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36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05"/>
                <w:b/>
                <w:bCs/>
              </w:rPr>
              <w:t>legjislacionit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773" w:type="dxa"/>
            <w:tcBorders>
              <w:top w:val="single" w:sz="7.626168" w:space="0" w:color="2B2B2B"/>
              <w:bottom w:val="single" w:sz="7.626168" w:space="0" w:color="181818"/>
              <w:left w:val="single" w:sz="7.626168" w:space="0" w:color="0F0F0F"/>
              <w:right w:val="single" w:sz="7.626168" w:space="0" w:color="282828"/>
            </w:tcBorders>
          </w:tcPr>
          <w:p>
            <w:pPr/>
            <w:rPr/>
          </w:p>
        </w:tc>
      </w:tr>
      <w:tr>
        <w:trPr>
          <w:trHeight w:val="415" w:hRule="exact"/>
        </w:trPr>
        <w:tc>
          <w:tcPr>
            <w:tcW w:w="520" w:type="dxa"/>
            <w:tcBorders>
              <w:top w:val="single" w:sz="7.626168" w:space="0" w:color="181818"/>
              <w:bottom w:val="single" w:sz="3.813088" w:space="0" w:color="000000"/>
              <w:left w:val="single" w:sz="3.813088" w:space="0" w:color="000000"/>
              <w:right w:val="single" w:sz="7.626168" w:space="0" w:color="181818"/>
            </w:tcBorders>
          </w:tcPr>
          <w:p>
            <w:pPr>
              <w:spacing w:before="12" w:after="0" w:line="240" w:lineRule="auto"/>
              <w:ind w:left="-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8"/>
                <w:w w:val="173"/>
                <w:b/>
                <w:bCs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22"/>
                <w:w w:val="171"/>
                <w:b/>
                <w:bCs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73"/>
                <w:b/>
                <w:bCs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710" w:type="dxa"/>
            <w:tcBorders>
              <w:top w:val="single" w:sz="7.626168" w:space="0" w:color="181818"/>
              <w:bottom w:val="single" w:sz="3.813088" w:space="0" w:color="000000"/>
              <w:left w:val="single" w:sz="7.626168" w:space="0" w:color="181818"/>
              <w:right w:val="single" w:sz="7.626168" w:space="0" w:color="0F0F0F"/>
            </w:tcBorders>
          </w:tcPr>
          <w:p>
            <w:pPr>
              <w:spacing w:before="2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13"/>
                <w:w w:val="107"/>
                <w:b/>
                <w:bCs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1"/>
                <w:w w:val="107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7"/>
                <w:b/>
                <w:bCs/>
              </w:rPr>
              <w:t>rmi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16"/>
                <w:w w:val="107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7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0"/>
                <w:w w:val="107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7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7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19"/>
                <w:w w:val="107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29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26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00"/>
                <w:b/>
                <w:bCs/>
              </w:rPr>
              <w:t>ligji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00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0"/>
                <w:b/>
                <w:bCs/>
              </w:rPr>
              <w:t>dh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6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0"/>
                <w:b/>
                <w:bCs/>
              </w:rPr>
              <w:t>zbati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0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4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9"/>
                <w:w w:val="173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6"/>
                <w:b/>
                <w:bCs/>
              </w:rPr>
              <w:t>plot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07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27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73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27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18"/>
                <w:b/>
                <w:bCs/>
              </w:rPr>
              <w:t>tij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773" w:type="dxa"/>
            <w:tcBorders>
              <w:top w:val="single" w:sz="7.626168" w:space="0" w:color="181818"/>
              <w:bottom w:val="single" w:sz="3.813088" w:space="0" w:color="000000"/>
              <w:left w:val="single" w:sz="7.626168" w:space="0" w:color="0F0F0F"/>
              <w:right w:val="single" w:sz="7.626168" w:space="0" w:color="282828"/>
            </w:tcBorders>
          </w:tcPr>
          <w:p>
            <w:pPr/>
            <w:rPr/>
          </w:p>
        </w:tc>
      </w:tr>
      <w:tr>
        <w:trPr>
          <w:trHeight w:val="624" w:hRule="exact"/>
        </w:trPr>
        <w:tc>
          <w:tcPr>
            <w:tcW w:w="520" w:type="dxa"/>
            <w:tcBorders>
              <w:top w:val="single" w:sz="3.813088" w:space="0" w:color="000000"/>
              <w:bottom w:val="single" w:sz="7.626168" w:space="0" w:color="343434"/>
              <w:left w:val="single" w:sz="3.813088" w:space="0" w:color="000000"/>
              <w:right w:val="single" w:sz="7.626168" w:space="0" w:color="181818"/>
            </w:tcBorders>
          </w:tcPr>
          <w:p>
            <w:pPr>
              <w:spacing w:before="12" w:after="0" w:line="240" w:lineRule="auto"/>
              <w:ind w:left="-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4"/>
              </w:rPr>
              <w:t>.1.a.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710" w:type="dxa"/>
            <w:tcBorders>
              <w:top w:val="single" w:sz="3.813088" w:space="0" w:color="000000"/>
              <w:bottom w:val="single" w:sz="7.626168" w:space="0" w:color="343434"/>
              <w:left w:val="single" w:sz="7.626168" w:space="0" w:color="181818"/>
              <w:right w:val="single" w:sz="7.626168" w:space="0" w:color="0F0F0F"/>
            </w:tcBorders>
          </w:tcPr>
          <w:p>
            <w:pPr>
              <w:spacing w:before="2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w w:val="113"/>
              </w:rPr>
              <w:t>Kontrol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9"/>
                <w:w w:val="114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str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5"/>
                <w:w w:val="116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3"/>
                <w:w w:val="97"/>
              </w:rPr>
              <w:t>k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64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zones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2"/>
                <w:w w:val="137"/>
              </w:rPr>
              <w:t>f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6"/>
              </w:rPr>
              <w:t>olezimi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lagunen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Karavastase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773" w:type="dxa"/>
            <w:tcBorders>
              <w:top w:val="single" w:sz="3.813088" w:space="0" w:color="000000"/>
              <w:bottom w:val="single" w:sz="7.626168" w:space="0" w:color="343434"/>
              <w:left w:val="single" w:sz="7.626168" w:space="0" w:color="0F0F0F"/>
              <w:right w:val="single" w:sz="7.626168" w:space="0" w:color="282828"/>
            </w:tcBorders>
          </w:tcPr>
          <w:p>
            <w:pPr>
              <w:spacing w:before="2" w:after="0" w:line="335" w:lineRule="auto"/>
              <w:ind w:left="639" w:right="3" w:firstLine="-572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w w:val="104"/>
              </w:rPr>
              <w:t>Mua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w w:val="127"/>
              </w:rPr>
              <w:t>ji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1"/>
              </w:rPr>
              <w:t>Janar-Kor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1"/>
                <w:w w:val="102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666666"/>
                <w:spacing w:val="-4"/>
                <w:w w:val="135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666666"/>
                <w:spacing w:val="-30"/>
                <w:w w:val="135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k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per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cdo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6"/>
                <w:w w:val="121"/>
              </w:rPr>
              <w:t>v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38"/>
                <w:w w:val="12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61616"/>
                <w:spacing w:val="0"/>
                <w:w w:val="164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791" w:footer="823" w:top="1700" w:bottom="1020" w:left="1220" w:right="1220"/>
          <w:headerReference w:type="default" r:id="rId28"/>
          <w:pgSz w:w="12240" w:h="15840"/>
        </w:sectPr>
      </w:pPr>
      <w:rPr/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834.299088" w:type="dxa"/>
      </w:tblPr>
      <w:tblGrid/>
      <w:tr>
        <w:trPr>
          <w:trHeight w:val="1630" w:hRule="exact"/>
        </w:trPr>
        <w:tc>
          <w:tcPr>
            <w:tcW w:w="534" w:type="dxa"/>
            <w:tcBorders>
              <w:top w:val="single" w:sz="3.813088" w:space="0" w:color="343434"/>
              <w:bottom w:val="single" w:sz="3.813088" w:space="0" w:color="000000"/>
              <w:left w:val="single" w:sz="3.813088" w:space="0" w:color="000000"/>
              <w:right w:val="single" w:sz="11.439256" w:space="0" w:color="484848"/>
            </w:tcBorders>
          </w:tcPr>
          <w:p>
            <w:pPr>
              <w:spacing w:before="31" w:after="0" w:line="240" w:lineRule="auto"/>
              <w:ind w:left="-10" w:right="-59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w w:val="115"/>
              </w:rPr>
              <w:t>ft\.l.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5"/>
                <w:w w:val="116"/>
              </w:rPr>
              <w:t>b</w:t>
            </w:r>
            <w:r>
              <w:rPr>
                <w:rFonts w:ascii="Arial" w:hAnsi="Arial" w:cs="Arial" w:eastAsia="Arial"/>
                <w:sz w:val="16"/>
                <w:szCs w:val="16"/>
                <w:color w:val="696969"/>
                <w:spacing w:val="0"/>
                <w:w w:val="296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763" w:type="dxa"/>
            <w:tcBorders>
              <w:top w:val="single" w:sz="3.813088" w:space="0" w:color="343434"/>
              <w:bottom w:val="single" w:sz="3.813088" w:space="0" w:color="000000"/>
              <w:left w:val="single" w:sz="11.439256" w:space="0" w:color="484848"/>
              <w:right w:val="single" w:sz="7.626168" w:space="0" w:color="2B2B2B"/>
            </w:tcBorders>
          </w:tcPr>
          <w:p>
            <w:pPr>
              <w:spacing w:before="21" w:after="0" w:line="325" w:lineRule="auto"/>
              <w:ind w:right="-25" w:firstLine="1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w w:val="113"/>
              </w:rPr>
              <w:t>Kontrol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6"/>
                <w:w w:val="114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shtuar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</w:rPr>
              <w:t>aksesitt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nje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"/>
                <w:w w:val="114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35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5"/>
              </w:rPr>
              <w:t>u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4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3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zona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rendes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4"/>
                <w:w w:val="108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per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</w:rPr>
              <w:t>Pelikani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kacurrel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9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5"/>
                <w:position w:val="1"/>
              </w:rPr>
              <w:t>Shqipe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"/>
                <w:w w:val="106"/>
                <w:position w:val="1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35"/>
                <w:position w:val="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14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3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sidomos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 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4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8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  <w:position w:val="1"/>
              </w:rPr>
              <w:t>Parkun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19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8"/>
                <w:position w:val="1"/>
              </w:rPr>
              <w:t>Kombetar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45"/>
                <w:w w:val="108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Divjake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1"/>
                <w:w w:val="100"/>
                <w:position w:val="1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Karavasta,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3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4"/>
                <w:position w:val="1"/>
              </w:rPr>
              <w:t>Parkun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4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  <w:position w:val="0"/>
              </w:rPr>
              <w:t>Kombeta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  <w:position w:val="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4"/>
                <w:w w:val="108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3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6"/>
                <w:position w:val="0"/>
              </w:rPr>
              <w:t>Prespes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7"/>
                <w:w w:val="106"/>
                <w:position w:val="0"/>
              </w:rPr>
              <w:t>,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6"/>
                <w:position w:val="0"/>
              </w:rPr>
              <w:t>ve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8"/>
                <w:w w:val="106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  <w:position w:val="0"/>
              </w:rPr>
              <w:t>ane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1"/>
                <w:w w:val="113"/>
                <w:position w:val="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9"/>
                <w:w w:val="203"/>
                <w:position w:val="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  <w:position w:val="0"/>
              </w:rPr>
              <w:t>sh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  <w:position w:val="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  <w:position w:val="0"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26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  <w:position w:val="0"/>
              </w:rPr>
              <w:t>Liqenin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1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3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  <w:position w:val="0"/>
              </w:rPr>
              <w:t>Prespe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  <w:position w:val="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se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9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  <w:position w:val="0"/>
              </w:rPr>
              <w:t>Vogel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3"/>
                <w:w w:val="108"/>
                <w:position w:val="0"/>
              </w:rPr>
              <w:t>,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  <w:position w:val="0"/>
              </w:rPr>
              <w:t>Liqenin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"/>
                <w:w w:val="108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  <w:position w:val="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4"/>
                <w:position w:val="0"/>
              </w:rPr>
              <w:t>Shkodres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3"/>
                <w:w w:val="104"/>
                <w:position w:val="0"/>
              </w:rPr>
              <w:t>,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4"/>
                <w:position w:val="0"/>
              </w:rPr>
              <w:t>Rezervuarin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8"/>
                <w:w w:val="104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6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Thanes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1"/>
                <w:w w:val="100"/>
                <w:position w:val="0"/>
              </w:rPr>
              <w:t>,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Kune-Vai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9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  <w:position w:val="0"/>
              </w:rPr>
              <w:t>dhe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4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7"/>
                <w:position w:val="0"/>
              </w:rPr>
              <w:t>kompleksin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2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  <w:position w:val="0"/>
              </w:rPr>
              <w:t>lagunor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9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3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6"/>
                <w:position w:val="0"/>
              </w:rPr>
              <w:t>Nartes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  <w:p>
            <w:pPr>
              <w:spacing w:before="0" w:after="0" w:line="174" w:lineRule="exact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q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"/>
                <w:w w:val="118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8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lim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8"/>
                <w:w w:val="11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18"/>
              </w:rPr>
              <w:t>krijimin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5"/>
                <w:w w:val="11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5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BFBFBF"/>
                <w:spacing w:val="0"/>
                <w:w w:val="100"/>
              </w:rPr>
              <w:t>·</w:t>
            </w:r>
            <w:r>
              <w:rPr>
                <w:rFonts w:ascii="Arial" w:hAnsi="Arial" w:cs="Arial" w:eastAsia="Arial"/>
                <w:sz w:val="16"/>
                <w:szCs w:val="16"/>
                <w:color w:val="BFBFBF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nje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4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mje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7"/>
                <w:w w:val="114"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5"/>
                <w:w w:val="114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si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7"/>
                <w:w w:val="114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6"/>
              </w:rPr>
              <w:t>pashqetesua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6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9"/>
                <w:w w:val="106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"/>
                <w:w w:val="113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3"/>
              </w:rPr>
              <w:t>li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4"/>
                <w:w w:val="113"/>
              </w:rPr>
              <w:t>k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</w:rPr>
              <w:t>ane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7"/>
                <w:w w:val="113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494949"/>
                <w:spacing w:val="0"/>
                <w:w w:val="118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6"/>
                <w:w w:val="118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oje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4"/>
                <w:w w:val="11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  <w:p>
            <w:pPr>
              <w:spacing w:before="73" w:after="0" w:line="240" w:lineRule="auto"/>
              <w:ind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tjer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6"/>
              </w:rPr>
              <w:t>shpendeve.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792" w:type="dxa"/>
            <w:tcBorders>
              <w:top w:val="single" w:sz="3.813088" w:space="0" w:color="343434"/>
              <w:bottom w:val="single" w:sz="3.813088" w:space="0" w:color="000000"/>
              <w:left w:val="single" w:sz="7.626168" w:space="0" w:color="2B2B2B"/>
              <w:right w:val="single" w:sz="7.626168" w:space="0" w:color="2B2B2B"/>
            </w:tcBorders>
          </w:tcPr>
          <w:p>
            <w:pPr>
              <w:spacing w:before="21" w:after="0" w:line="240" w:lineRule="auto"/>
              <w:ind w:left="20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Gjat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3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4"/>
                <w:w w:val="123"/>
              </w:rPr>
              <w:t>j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27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2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th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7"/>
              </w:rPr>
              <w:t>kohes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886" w:hRule="exact"/>
        </w:trPr>
        <w:tc>
          <w:tcPr>
            <w:tcW w:w="534" w:type="dxa"/>
            <w:tcBorders>
              <w:top w:val="single" w:sz="3.813088" w:space="0" w:color="000000"/>
              <w:bottom w:val="single" w:sz="3.813088" w:space="0" w:color="000000"/>
              <w:left w:val="single" w:sz="3.813088" w:space="0" w:color="000000"/>
              <w:right w:val="single" w:sz="11.439256" w:space="0" w:color="484848"/>
            </w:tcBorders>
          </w:tcPr>
          <w:p>
            <w:pPr>
              <w:spacing w:before="3" w:after="0" w:line="240" w:lineRule="auto"/>
              <w:ind w:left="-1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C1C1C"/>
                <w:w w:val="109"/>
              </w:rPr>
              <w:t>fA.l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20"/>
                <w:w w:val="109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0"/>
                <w:w w:val="98"/>
              </w:rPr>
              <w:t>c.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63" w:type="dxa"/>
            <w:tcBorders>
              <w:top w:val="single" w:sz="3.813088" w:space="0" w:color="000000"/>
              <w:bottom w:val="single" w:sz="3.813088" w:space="0" w:color="000000"/>
              <w:left w:val="single" w:sz="11.439256" w:space="0" w:color="484848"/>
              <w:right w:val="single" w:sz="7.626168" w:space="0" w:color="2B2B2B"/>
            </w:tcBorders>
          </w:tcPr>
          <w:p>
            <w:pPr>
              <w:spacing w:before="12" w:after="0" w:line="335" w:lineRule="auto"/>
              <w:ind w:left="10" w:right="26"/>
              <w:jc w:val="both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</w:rPr>
              <w:t>Ndalim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6"/>
                <w:w w:val="112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58"/>
                <w:w w:val="203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13"/>
              </w:rPr>
              <w:t>prerjes/dj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21"/>
                <w:w w:val="113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BFBFBF"/>
                <w:spacing w:val="-23"/>
                <w:w w:val="113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6"/>
                <w:w w:val="113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6"/>
                <w:w w:val="11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</w:rPr>
              <w:t>es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"/>
                <w:w w:val="113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1"/>
              </w:rPr>
              <w:t>k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"/>
                <w:w w:val="101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54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4"/>
                <w:w w:val="154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amishtev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zona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kye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5"/>
              </w:rPr>
              <w:t>shperndarjes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9"/>
                <w:w w:val="105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5"/>
              </w:rPr>
              <w:t>se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</w:rPr>
              <w:t>Pelikanit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4"/>
                <w:w w:val="11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kacurrel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(ana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9"/>
              </w:rPr>
              <w:t>veri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0"/>
                <w:w w:val="119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5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</w:rPr>
              <w:t>ndore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Liqe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6"/>
                <w:w w:val="115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2"/>
                <w:w w:val="115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3"/>
                <w:w w:val="115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Shkodres,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Kun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3"/>
                <w:w w:val="110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V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7"/>
                <w:w w:val="101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5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7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dhe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Liqenin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Pr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6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spes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Vogel.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</w:rPr>
              <w:t>)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792" w:type="dxa"/>
            <w:tcBorders>
              <w:top w:val="single" w:sz="3.813088" w:space="0" w:color="000000"/>
              <w:bottom w:val="single" w:sz="3.813088" w:space="0" w:color="000000"/>
              <w:left w:val="single" w:sz="7.626168" w:space="0" w:color="2B2B2B"/>
              <w:right w:val="single" w:sz="7.626168" w:space="0" w:color="2B2B2B"/>
            </w:tcBorders>
          </w:tcPr>
          <w:p>
            <w:pPr>
              <w:spacing w:before="12" w:after="0" w:line="240" w:lineRule="auto"/>
              <w:ind w:left="20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Gjat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3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4"/>
                <w:w w:val="123"/>
              </w:rPr>
              <w:t>j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27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2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th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7"/>
              </w:rPr>
              <w:t>kohes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572" w:hRule="exact"/>
        </w:trPr>
        <w:tc>
          <w:tcPr>
            <w:tcW w:w="534" w:type="dxa"/>
            <w:tcBorders>
              <w:top w:val="single" w:sz="3.813088" w:space="0" w:color="000000"/>
              <w:bottom w:val="single" w:sz="3.813088" w:space="0" w:color="343434"/>
              <w:left w:val="single" w:sz="3.813088" w:space="0" w:color="000000"/>
              <w:right w:val="single" w:sz="11.439256" w:space="0" w:color="484848"/>
            </w:tcBorders>
          </w:tcPr>
          <w:p>
            <w:pPr>
              <w:spacing w:before="22" w:after="0" w:line="240" w:lineRule="auto"/>
              <w:ind w:left="107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C1C1C"/>
                <w:spacing w:val="0"/>
                <w:w w:val="274"/>
              </w:rPr>
              <w:t>.2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763" w:type="dxa"/>
            <w:tcBorders>
              <w:top w:val="single" w:sz="3.813088" w:space="0" w:color="000000"/>
              <w:bottom w:val="single" w:sz="3.813088" w:space="0" w:color="343434"/>
              <w:left w:val="single" w:sz="11.439256" w:space="0" w:color="484848"/>
              <w:right w:val="single" w:sz="7.626168" w:space="0" w:color="2B2B2B"/>
            </w:tcBorders>
          </w:tcPr>
          <w:p>
            <w:pPr>
              <w:spacing w:before="11" w:after="0" w:line="240" w:lineRule="auto"/>
              <w:ind w:left="-87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C1C1C"/>
                <w:spacing w:val="-20"/>
                <w:w w:val="274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0"/>
                <w:position w:val="2"/>
              </w:rPr>
              <w:t>Promovi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1"/>
                <w:position w:val="2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33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3"/>
                <w:w w:val="271"/>
                <w:position w:val="2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21"/>
                <w:position w:val="2"/>
              </w:rPr>
              <w:t>zhvillimi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20"/>
                <w:position w:val="2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22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30"/>
                <w:position w:val="2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31"/>
                <w:position w:val="2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22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1"/>
                <w:w w:val="119"/>
                <w:position w:val="2"/>
              </w:rPr>
              <w:t>q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5"/>
                <w:w w:val="125"/>
                <w:position w:val="2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4"/>
                <w:position w:val="2"/>
              </w:rPr>
              <w:t>ndru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5"/>
                <w:w w:val="114"/>
                <w:position w:val="2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7"/>
                <w:w w:val="97"/>
                <w:position w:val="2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6"/>
                <w:w w:val="127"/>
                <w:position w:val="2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1"/>
                <w:w w:val="125"/>
                <w:position w:val="2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27"/>
                <w:position w:val="2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33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6"/>
                <w:w w:val="121"/>
                <w:position w:val="2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1"/>
                <w:position w:val="2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9"/>
                <w:w w:val="121"/>
                <w:position w:val="2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3"/>
                <w:w w:val="187"/>
                <w:position w:val="2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20"/>
                <w:position w:val="2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9"/>
                <w:w w:val="120"/>
                <w:position w:val="2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4"/>
                <w:position w:val="2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6"/>
                <w:w w:val="124"/>
                <w:position w:val="2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87"/>
                <w:w w:val="107"/>
                <w:position w:val="2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5"/>
                <w:position w:val="2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"/>
                <w:w w:val="100"/>
                <w:position w:val="2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07"/>
                <w:position w:val="2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792" w:type="dxa"/>
            <w:tcBorders>
              <w:top w:val="single" w:sz="3.813088" w:space="0" w:color="000000"/>
              <w:bottom w:val="single" w:sz="3.813088" w:space="0" w:color="343434"/>
              <w:left w:val="single" w:sz="7.626168" w:space="0" w:color="2B2B2B"/>
              <w:right w:val="single" w:sz="7.626168" w:space="0" w:color="2B2B2B"/>
            </w:tcBorders>
          </w:tcPr>
          <w:p>
            <w:pPr/>
            <w:rPr/>
          </w:p>
        </w:tc>
      </w:tr>
      <w:tr>
        <w:trPr>
          <w:trHeight w:val="867" w:hRule="exact"/>
        </w:trPr>
        <w:tc>
          <w:tcPr>
            <w:tcW w:w="534" w:type="dxa"/>
            <w:tcBorders>
              <w:top w:val="single" w:sz="3.813088" w:space="0" w:color="343434"/>
              <w:bottom w:val="single" w:sz="3.813088" w:space="0" w:color="343434"/>
              <w:left w:val="single" w:sz="3.813088" w:space="0" w:color="000000"/>
              <w:right w:val="single" w:sz="11.439256" w:space="0" w:color="484848"/>
            </w:tcBorders>
          </w:tcPr>
          <w:p>
            <w:pPr>
              <w:spacing w:before="31" w:after="0" w:line="240" w:lineRule="auto"/>
              <w:ind w:left="-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C1C1C"/>
                <w:w w:val="96"/>
              </w:rPr>
              <w:t>ft\.2.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12"/>
                <w:w w:val="97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494949"/>
                <w:spacing w:val="0"/>
                <w:w w:val="237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763" w:type="dxa"/>
            <w:tcBorders>
              <w:top w:val="single" w:sz="3.813088" w:space="0" w:color="343434"/>
              <w:bottom w:val="single" w:sz="3.813088" w:space="0" w:color="343434"/>
              <w:left w:val="single" w:sz="11.439256" w:space="0" w:color="484848"/>
              <w:right w:val="single" w:sz="7.626168" w:space="0" w:color="2B2B2B"/>
            </w:tcBorders>
          </w:tcPr>
          <w:p>
            <w:pPr>
              <w:spacing w:before="21" w:after="0" w:line="323" w:lineRule="auto"/>
              <w:ind w:left="10" w:right="-62"/>
              <w:jc w:val="both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w w:val="108"/>
              </w:rPr>
              <w:t>Promovi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4"/>
                <w:w w:val="109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8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30"/>
                <w:w w:val="11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konceptit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4"/>
                <w:w w:val="11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0"/>
                <w:w w:val="164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</w:rPr>
              <w:t>zonimi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5"/>
                <w:w w:val="113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Parkut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Kombeta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5"/>
                <w:w w:val="10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Divjake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Karava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6"/>
              </w:rPr>
              <w:t>ta,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Parkut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Kombeta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2"/>
                <w:w w:val="10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BFBFBF"/>
                <w:spacing w:val="-25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Prespes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6"/>
                <w:w w:val="100"/>
              </w:rPr>
              <w:t>,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Rezerves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10"/>
              </w:rPr>
              <w:t>Natyror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1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2"/>
                <w:w w:val="11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7"/>
              </w:rPr>
              <w:t>Menaxhuar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Shkodres,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</w:rPr>
              <w:t>Kune-Vainit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3"/>
                <w:w w:val="109"/>
              </w:rPr>
              <w:t>,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</w:rPr>
              <w:t>Patokut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8"/>
                <w:w w:val="109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Zone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Pejzazhit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MbrojturVjose-Narte.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792" w:type="dxa"/>
            <w:tcBorders>
              <w:top w:val="single" w:sz="3.813088" w:space="0" w:color="343434"/>
              <w:bottom w:val="single" w:sz="3.813088" w:space="0" w:color="343434"/>
              <w:left w:val="single" w:sz="7.626168" w:space="0" w:color="2B2B2B"/>
              <w:right w:val="single" w:sz="7.626168" w:space="0" w:color="2B2B2B"/>
            </w:tcBorders>
          </w:tcPr>
          <w:p>
            <w:pPr>
              <w:spacing w:before="21" w:after="0" w:line="240" w:lineRule="auto"/>
              <w:ind w:left="20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Gjat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3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4"/>
                <w:w w:val="123"/>
              </w:rPr>
              <w:t>j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27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2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th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2"/>
              </w:rPr>
              <w:t>kohe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886" w:hRule="exact"/>
        </w:trPr>
        <w:tc>
          <w:tcPr>
            <w:tcW w:w="534" w:type="dxa"/>
            <w:tcBorders>
              <w:top w:val="single" w:sz="3.813088" w:space="0" w:color="343434"/>
              <w:bottom w:val="single" w:sz="3.813088" w:space="0" w:color="000000"/>
              <w:left w:val="single" w:sz="3.813088" w:space="0" w:color="000000"/>
              <w:right w:val="single" w:sz="11.439256" w:space="0" w:color="484848"/>
            </w:tcBorders>
          </w:tcPr>
          <w:p>
            <w:pPr>
              <w:spacing w:before="31" w:after="0" w:line="240" w:lineRule="auto"/>
              <w:ind w:left="-10" w:right="-57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w w:val="99"/>
              </w:rPr>
              <w:t>ft\.2.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5"/>
                <w:w w:val="100"/>
              </w:rPr>
              <w:t>b</w:t>
            </w:r>
            <w:r>
              <w:rPr>
                <w:rFonts w:ascii="Arial" w:hAnsi="Arial" w:cs="Arial" w:eastAsia="Arial"/>
                <w:sz w:val="16"/>
                <w:szCs w:val="16"/>
                <w:color w:val="696969"/>
                <w:spacing w:val="0"/>
                <w:w w:val="296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763" w:type="dxa"/>
            <w:tcBorders>
              <w:top w:val="single" w:sz="3.813088" w:space="0" w:color="343434"/>
              <w:bottom w:val="single" w:sz="3.813088" w:space="0" w:color="000000"/>
              <w:left w:val="single" w:sz="11.439256" w:space="0" w:color="484848"/>
              <w:right w:val="single" w:sz="7.626168" w:space="0" w:color="2B2B2B"/>
            </w:tcBorders>
          </w:tcPr>
          <w:p>
            <w:pPr>
              <w:spacing w:before="21" w:after="0" w:line="329" w:lineRule="auto"/>
              <w:ind w:right="-39" w:firstLine="10"/>
              <w:jc w:val="both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Promovi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7"/>
                <w:w w:val="11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17"/>
                <w:w w:val="11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7"/>
              </w:rPr>
              <w:t>ru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"/>
                <w:w w:val="107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6"/>
                <w:w w:val="149"/>
              </w:rPr>
              <w:t>j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tje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1"/>
              </w:rPr>
              <w:t>per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6"/>
                <w:w w:val="121"/>
              </w:rPr>
              <w:t>f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2"/>
                <w:w w:val="12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1"/>
              </w:rPr>
              <w:t>ti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6"/>
                <w:w w:val="121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2"/>
                <w:w w:val="12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1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ndih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"/>
                <w:w w:val="115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9"/>
                <w:w w:val="149"/>
              </w:rPr>
              <w:t>j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1"/>
              </w:rPr>
              <w:t>elle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peshkatari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9"/>
                <w:w w:val="109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9"/>
                <w:w w:val="203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okale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Divjak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3"/>
                <w:w w:val="108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0"/>
                <w:w w:val="131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98"/>
              </w:rPr>
              <w:t>Karavast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99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Liqenin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Pre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4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pes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97"/>
              </w:rPr>
              <w:t>se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4"/>
                <w:w w:val="97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5"/>
              </w:rPr>
              <w:t>Voge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4"/>
                <w:w w:val="106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1"/>
              </w:rPr>
              <w:t>per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2"/>
                <w:w w:val="121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5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mekembje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"/>
                <w:w w:val="108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kolo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5"/>
                <w:w w:val="114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"/>
                <w:w w:val="135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7"/>
              </w:rPr>
              <w:t>ve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8"/>
              </w:rPr>
              <w:t>folezues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8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10"/>
                <w:w w:val="10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98"/>
              </w:rPr>
              <w:t>PelikanHt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5"/>
                <w:w w:val="9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5"/>
              </w:rPr>
              <w:t>kacurr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"/>
                <w:w w:val="105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36"/>
              </w:rPr>
              <w:t>l.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792" w:type="dxa"/>
            <w:tcBorders>
              <w:top w:val="single" w:sz="3.813088" w:space="0" w:color="343434"/>
              <w:bottom w:val="single" w:sz="3.813088" w:space="0" w:color="000000"/>
              <w:left w:val="single" w:sz="7.626168" w:space="0" w:color="2B2B2B"/>
              <w:right w:val="single" w:sz="7.626168" w:space="0" w:color="2B2B2B"/>
            </w:tcBorders>
          </w:tcPr>
          <w:p>
            <w:pPr>
              <w:spacing w:before="21" w:after="0" w:line="240" w:lineRule="auto"/>
              <w:ind w:left="20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Gjat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</w:rPr>
              <w:t>gjith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7"/>
                <w:w w:val="113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</w:rPr>
              <w:t>kohes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624" w:hRule="exact"/>
        </w:trPr>
        <w:tc>
          <w:tcPr>
            <w:tcW w:w="534" w:type="dxa"/>
            <w:tcBorders>
              <w:top w:val="single" w:sz="3.813088" w:space="0" w:color="000000"/>
              <w:bottom w:val="single" w:sz="7.626168" w:space="0" w:color="343434"/>
              <w:left w:val="single" w:sz="3.813088" w:space="0" w:color="000000"/>
              <w:right w:val="single" w:sz="11.439256" w:space="0" w:color="484848"/>
            </w:tcBorders>
          </w:tcPr>
          <w:p>
            <w:pPr>
              <w:spacing w:before="21" w:after="0" w:line="240" w:lineRule="auto"/>
              <w:ind w:left="-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fA.2.c.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763" w:type="dxa"/>
            <w:tcBorders>
              <w:top w:val="single" w:sz="3.813088" w:space="0" w:color="000000"/>
              <w:bottom w:val="single" w:sz="7.626168" w:space="0" w:color="343434"/>
              <w:left w:val="single" w:sz="11.439256" w:space="0" w:color="484848"/>
              <w:right w:val="single" w:sz="7.626168" w:space="0" w:color="2B2B2B"/>
            </w:tcBorders>
          </w:tcPr>
          <w:p>
            <w:pPr>
              <w:spacing w:before="12" w:after="0" w:line="323" w:lineRule="auto"/>
              <w:ind w:left="10" w:right="-41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Lobim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</w:rPr>
              <w:t>kunder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"/>
                <w:w w:val="112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6"/>
                <w:w w:val="112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</w:rPr>
              <w:t>aneve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7"/>
                <w:w w:val="112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6"/>
              </w:rPr>
              <w:t>zhvil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4"/>
                <w:w w:val="106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0"/>
                <w:w w:val="135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5"/>
              </w:rPr>
              <w:t>mt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6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2"/>
              </w:rPr>
              <w:t>tu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6"/>
                <w:w w:val="123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7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3"/>
              </w:rPr>
              <w:t>zmitt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4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shoqeruara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tjetersimi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8"/>
                <w:w w:val="114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2"/>
              </w:rPr>
              <w:t>te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2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</w:rPr>
              <w:t>habitatev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7"/>
                <w:w w:val="109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3"/>
              </w:rPr>
              <w:t>kri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6"/>
                <w:w w:val="123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2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21"/>
                <w:w w:val="123"/>
              </w:rPr>
              <w:t>k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3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8"/>
                <w:w w:val="123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apo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zonave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qendore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Parkut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Kombeta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3"/>
              </w:rPr>
              <w:t>Divjake-Karavasta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792" w:type="dxa"/>
            <w:tcBorders>
              <w:top w:val="single" w:sz="3.813088" w:space="0" w:color="000000"/>
              <w:bottom w:val="single" w:sz="7.626168" w:space="0" w:color="343434"/>
              <w:left w:val="single" w:sz="7.626168" w:space="0" w:color="2B2B2B"/>
              <w:right w:val="single" w:sz="7.626168" w:space="0" w:color="2B2B2B"/>
            </w:tcBorders>
          </w:tcPr>
          <w:p>
            <w:pPr>
              <w:spacing w:before="12" w:after="0" w:line="240" w:lineRule="auto"/>
              <w:ind w:left="55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w w:val="118"/>
              </w:rPr>
              <w:t>Vi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4"/>
                <w:w w:val="118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"/>
                <w:w w:val="27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9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7"/>
              </w:rPr>
              <w:t>I-re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624" w:hRule="exact"/>
        </w:trPr>
        <w:tc>
          <w:tcPr>
            <w:tcW w:w="534" w:type="dxa"/>
            <w:tcBorders>
              <w:top w:val="single" w:sz="7.626168" w:space="0" w:color="343434"/>
              <w:bottom w:val="single" w:sz="3.813088" w:space="0" w:color="343434"/>
              <w:left w:val="single" w:sz="3.813088" w:space="0" w:color="000000"/>
              <w:right w:val="single" w:sz="11.439256" w:space="0" w:color="484848"/>
            </w:tcBorders>
          </w:tcPr>
          <w:p>
            <w:pPr>
              <w:spacing w:before="12" w:after="0" w:line="240" w:lineRule="auto"/>
              <w:ind w:left="-10" w:right="-57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C1C1C"/>
                <w:w w:val="96"/>
              </w:rPr>
              <w:t>fA.2.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20"/>
                <w:w w:val="97"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color w:val="696969"/>
                <w:spacing w:val="0"/>
                <w:w w:val="296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763" w:type="dxa"/>
            <w:tcBorders>
              <w:top w:val="single" w:sz="7.626168" w:space="0" w:color="343434"/>
              <w:bottom w:val="single" w:sz="3.813088" w:space="0" w:color="343434"/>
              <w:left w:val="single" w:sz="11.439256" w:space="0" w:color="484848"/>
              <w:right w:val="single" w:sz="7.626168" w:space="0" w:color="2B2B2B"/>
            </w:tcBorders>
          </w:tcPr>
          <w:p>
            <w:pPr>
              <w:spacing w:before="2" w:after="0" w:line="240" w:lineRule="auto"/>
              <w:ind w:left="10" w:right="-54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Lobim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11"/>
              </w:rPr>
              <w:t>kunder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18"/>
              </w:rPr>
              <w:t>in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1"/>
                <w:w w:val="118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tal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5"/>
                <w:w w:val="118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mi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9"/>
                <w:w w:val="11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</w:rPr>
              <w:t>infrastrukture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"/>
                <w:w w:val="11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shpimi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2"/>
                <w:w w:val="11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nafte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lagunen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  <w:p>
            <w:pPr>
              <w:spacing w:before="73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Narte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qellimin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494949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494949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ruajtje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4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6"/>
              </w:rPr>
              <w:t>habitatit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2"/>
                <w:w w:val="116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494949"/>
                <w:spacing w:val="0"/>
                <w:w w:val="104"/>
              </w:rPr>
              <w:t>spe</w:t>
            </w:r>
            <w:r>
              <w:rPr>
                <w:rFonts w:ascii="Arial" w:hAnsi="Arial" w:cs="Arial" w:eastAsia="Arial"/>
                <w:sz w:val="16"/>
                <w:szCs w:val="16"/>
                <w:color w:val="494949"/>
                <w:spacing w:val="-3"/>
                <w:w w:val="104"/>
              </w:rPr>
              <w:t>c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5"/>
                <w:w w:val="135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</w:rPr>
              <w:t>eve.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792" w:type="dxa"/>
            <w:tcBorders>
              <w:top w:val="single" w:sz="7.626168" w:space="0" w:color="343434"/>
              <w:bottom w:val="single" w:sz="3.813088" w:space="0" w:color="343434"/>
              <w:left w:val="single" w:sz="7.626168" w:space="0" w:color="2B2B2B"/>
              <w:right w:val="single" w:sz="7.626168" w:space="0" w:color="2B2B2B"/>
            </w:tcBorders>
          </w:tcPr>
          <w:p>
            <w:pPr>
              <w:spacing w:before="2" w:after="0" w:line="240" w:lineRule="auto"/>
              <w:ind w:left="55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w w:val="118"/>
              </w:rPr>
              <w:t>Vi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4"/>
                <w:w w:val="118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"/>
                <w:w w:val="27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9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3"/>
                <w:w w:val="187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3"/>
                <w:w w:val="110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re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467" w:hRule="exact"/>
        </w:trPr>
        <w:tc>
          <w:tcPr>
            <w:tcW w:w="534" w:type="dxa"/>
            <w:tcBorders>
              <w:top w:val="single" w:sz="3.813088" w:space="0" w:color="343434"/>
              <w:bottom w:val="single" w:sz="3.813088" w:space="0" w:color="343434"/>
              <w:left w:val="single" w:sz="3.813088" w:space="0" w:color="000000"/>
              <w:right w:val="single" w:sz="11.439256" w:space="0" w:color="484848"/>
            </w:tcBorders>
          </w:tcPr>
          <w:p>
            <w:pPr>
              <w:spacing w:before="0" w:after="0" w:line="242" w:lineRule="exact"/>
              <w:ind w:left="-10" w:right="-2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Pr/>
            <w:r>
              <w:rPr>
                <w:rFonts w:ascii="Times New Roman" w:hAnsi="Times New Roman" w:cs="Times New Roman" w:eastAsia="Times New Roman"/>
                <w:sz w:val="28"/>
                <w:szCs w:val="28"/>
                <w:color w:val="1C1C1C"/>
                <w:w w:val="60"/>
                <w:position w:val="1"/>
              </w:rPr>
              <w:t>f.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color w:val="1C1C1C"/>
                <w:w w:val="59"/>
                <w:position w:val="1"/>
              </w:rPr>
              <w:t>\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color w:val="1C1C1C"/>
                <w:w w:val="60"/>
                <w:position w:val="1"/>
              </w:rPr>
              <w:t>.3.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color w:val="000000"/>
                <w:w w:val="100"/>
                <w:position w:val="0"/>
              </w:rPr>
            </w:r>
          </w:p>
        </w:tc>
        <w:tc>
          <w:tcPr>
            <w:tcW w:w="5763" w:type="dxa"/>
            <w:tcBorders>
              <w:top w:val="single" w:sz="3.813088" w:space="0" w:color="343434"/>
              <w:bottom w:val="single" w:sz="3.813088" w:space="0" w:color="343434"/>
              <w:left w:val="single" w:sz="11.439256" w:space="0" w:color="484848"/>
              <w:right w:val="single" w:sz="7.626168" w:space="0" w:color="2B2B2B"/>
            </w:tcBorders>
          </w:tcPr>
          <w:p>
            <w:pPr>
              <w:spacing w:before="21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Forci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0"/>
                <w:w w:val="27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11"/>
              </w:rPr>
              <w:t>bashkepunimi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1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09"/>
              </w:rPr>
              <w:t>nderkombetar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792" w:type="dxa"/>
            <w:tcBorders>
              <w:top w:val="single" w:sz="3.813088" w:space="0" w:color="343434"/>
              <w:bottom w:val="single" w:sz="3.813088" w:space="0" w:color="343434"/>
              <w:left w:val="single" w:sz="7.626168" w:space="0" w:color="2B2B2B"/>
              <w:right w:val="single" w:sz="7.626168" w:space="0" w:color="2B2B2B"/>
            </w:tcBorders>
          </w:tcPr>
          <w:p>
            <w:pPr/>
            <w:rPr/>
          </w:p>
        </w:tc>
      </w:tr>
      <w:tr>
        <w:trPr>
          <w:trHeight w:val="1139" w:hRule="exact"/>
        </w:trPr>
        <w:tc>
          <w:tcPr>
            <w:tcW w:w="534" w:type="dxa"/>
            <w:tcBorders>
              <w:top w:val="single" w:sz="3.813088" w:space="0" w:color="343434"/>
              <w:bottom w:val="single" w:sz="7.626168" w:space="0" w:color="343434"/>
              <w:left w:val="single" w:sz="3.813088" w:space="0" w:color="000000"/>
              <w:right w:val="single" w:sz="11.439256" w:space="0" w:color="484848"/>
            </w:tcBorders>
          </w:tcPr>
          <w:p>
            <w:pPr>
              <w:spacing w:before="21" w:after="0" w:line="240" w:lineRule="auto"/>
              <w:ind w:left="-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C1C1C"/>
                <w:w w:val="92"/>
              </w:rPr>
              <w:t>fA.3.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12"/>
                <w:w w:val="93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494949"/>
                <w:spacing w:val="0"/>
                <w:w w:val="237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763" w:type="dxa"/>
            <w:tcBorders>
              <w:top w:val="single" w:sz="3.813088" w:space="0" w:color="343434"/>
              <w:bottom w:val="single" w:sz="7.626168" w:space="0" w:color="343434"/>
              <w:left w:val="single" w:sz="11.439256" w:space="0" w:color="484848"/>
              <w:right w:val="single" w:sz="7.626168" w:space="0" w:color="2B2B2B"/>
            </w:tcBorders>
          </w:tcPr>
          <w:p>
            <w:pPr>
              <w:spacing w:before="12" w:after="0" w:line="325" w:lineRule="auto"/>
              <w:ind w:right="-52" w:firstLine="1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Permiresi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7"/>
                <w:w w:val="10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48"/>
                <w:w w:val="203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</w:rPr>
              <w:t>bashkepunimi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3"/>
                <w:w w:val="11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</w:rPr>
              <w:t>auto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1"/>
                <w:w w:val="111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6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3"/>
              </w:rPr>
              <w:t>tetet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ruajtje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biodiversite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3"/>
                <w:w w:val="115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6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4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2"/>
              </w:rPr>
              <w:t>te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2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Greqise,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3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7"/>
                <w:position w:val="1"/>
              </w:rPr>
              <w:t>Mali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7"/>
                <w:position w:val="1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2"/>
                <w:w w:val="117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5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4"/>
                <w:w w:val="94"/>
                <w:position w:val="1"/>
              </w:rPr>
              <w:t>Z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271"/>
                <w:position w:val="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8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dhe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7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7"/>
                <w:position w:val="1"/>
              </w:rPr>
              <w:t>Maqedonise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40"/>
                <w:w w:val="107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  <w:position w:val="1"/>
              </w:rPr>
              <w:t>neper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6"/>
                <w:w w:val="113"/>
                <w:position w:val="1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9"/>
                <w:w w:val="149"/>
                <w:position w:val="1"/>
              </w:rPr>
              <w:t>j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1"/>
                <w:position w:val="1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0"/>
                <w:position w:val="1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8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12"/>
                <w:position w:val="1"/>
              </w:rPr>
              <w:t>takimeve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12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7"/>
                <w:w w:val="112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  <w:position w:val="0"/>
              </w:rPr>
              <w:t>periodike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5"/>
                <w:w w:val="112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2"/>
                <w:position w:val="0"/>
              </w:rPr>
              <w:t>te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22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  <w:position w:val="0"/>
              </w:rPr>
              <w:t>pervitshm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  <w:position w:val="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7"/>
                <w:w w:val="109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7"/>
                <w:position w:val="0"/>
              </w:rPr>
              <w:t>mi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6"/>
                <w:w w:val="117"/>
                <w:position w:val="0"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4"/>
                <w:w w:val="135"/>
                <w:position w:val="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97"/>
                <w:position w:val="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8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  <w:position w:val="0"/>
              </w:rPr>
              <w:t>autoritetev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  <w:position w:val="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4"/>
                <w:position w:val="0"/>
              </w:rPr>
              <w:t>pergjegjese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44"/>
                <w:w w:val="103"/>
                <w:position w:val="0"/>
              </w:rPr>
              <w:t>,</w:t>
            </w:r>
            <w:r>
              <w:rPr>
                <w:rFonts w:ascii="Arial" w:hAnsi="Arial" w:cs="Arial" w:eastAsia="Arial"/>
                <w:sz w:val="16"/>
                <w:szCs w:val="16"/>
                <w:color w:val="696969"/>
                <w:spacing w:val="0"/>
                <w:w w:val="271"/>
                <w:position w:val="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696969"/>
                <w:spacing w:val="-26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7"/>
                <w:position w:val="0"/>
              </w:rPr>
              <w:t>nstitucioneves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5"/>
                <w:w w:val="108"/>
                <w:position w:val="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3"/>
                <w:w w:val="97"/>
                <w:position w:val="0"/>
              </w:rPr>
              <w:t>k</w:t>
            </w:r>
            <w:r>
              <w:rPr>
                <w:rFonts w:ascii="Arial" w:hAnsi="Arial" w:cs="Arial" w:eastAsia="Arial"/>
                <w:sz w:val="16"/>
                <w:szCs w:val="16"/>
                <w:color w:val="494949"/>
                <w:spacing w:val="0"/>
                <w:w w:val="105"/>
                <w:position w:val="0"/>
              </w:rPr>
              <w:t>enco</w:t>
            </w:r>
            <w:r>
              <w:rPr>
                <w:rFonts w:ascii="Arial" w:hAnsi="Arial" w:cs="Arial" w:eastAsia="Arial"/>
                <w:sz w:val="16"/>
                <w:szCs w:val="16"/>
                <w:color w:val="494949"/>
                <w:spacing w:val="-33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6"/>
                <w:w w:val="127"/>
                <w:position w:val="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494949"/>
                <w:spacing w:val="0"/>
                <w:w w:val="112"/>
                <w:position w:val="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494949"/>
                <w:spacing w:val="-2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4"/>
                <w:w w:val="100"/>
                <w:position w:val="0"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he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6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OJF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ve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4"/>
                <w:position w:val="0"/>
              </w:rPr>
              <w:t>specializuara.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792" w:type="dxa"/>
            <w:tcBorders>
              <w:top w:val="single" w:sz="3.813088" w:space="0" w:color="343434"/>
              <w:bottom w:val="single" w:sz="7.626168" w:space="0" w:color="343434"/>
              <w:left w:val="single" w:sz="7.626168" w:space="0" w:color="2B2B2B"/>
              <w:right w:val="single" w:sz="7.626168" w:space="0" w:color="2B2B2B"/>
            </w:tcBorders>
          </w:tcPr>
          <w:p>
            <w:pPr>
              <w:spacing w:before="12" w:after="0" w:line="240" w:lineRule="auto"/>
              <w:ind w:left="7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6"/>
              </w:rPr>
              <w:t>Vit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0"/>
                <w:w w:val="116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6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3"/>
                <w:w w:val="116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6"/>
              </w:rPr>
              <w:t>re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8"/>
                <w:w w:val="116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4"/>
              </w:rPr>
              <w:t>vazh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6"/>
                <w:w w:val="104"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5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867" w:hRule="exact"/>
        </w:trPr>
        <w:tc>
          <w:tcPr>
            <w:tcW w:w="534" w:type="dxa"/>
            <w:tcBorders>
              <w:top w:val="single" w:sz="7.626168" w:space="0" w:color="343434"/>
              <w:bottom w:val="single" w:sz="7.626168" w:space="0" w:color="343434"/>
              <w:left w:val="single" w:sz="3.813088" w:space="0" w:color="000000"/>
              <w:right w:val="single" w:sz="11.439256" w:space="0" w:color="484848"/>
            </w:tcBorders>
          </w:tcPr>
          <w:p>
            <w:pPr>
              <w:spacing w:before="2" w:after="0" w:line="240" w:lineRule="auto"/>
              <w:ind w:left="-10" w:right="-57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C1C1C"/>
                <w:w w:val="99"/>
              </w:rPr>
              <w:t>ft\.3.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15"/>
                <w:w w:val="100"/>
              </w:rPr>
              <w:t>b</w:t>
            </w:r>
            <w:r>
              <w:rPr>
                <w:rFonts w:ascii="Arial" w:hAnsi="Arial" w:cs="Arial" w:eastAsia="Arial"/>
                <w:sz w:val="16"/>
                <w:szCs w:val="16"/>
                <w:color w:val="696969"/>
                <w:spacing w:val="0"/>
                <w:w w:val="296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763" w:type="dxa"/>
            <w:tcBorders>
              <w:top w:val="single" w:sz="7.626168" w:space="0" w:color="343434"/>
              <w:bottom w:val="single" w:sz="7.626168" w:space="0" w:color="343434"/>
              <w:left w:val="single" w:sz="11.439256" w:space="0" w:color="484848"/>
              <w:right w:val="single" w:sz="7.626168" w:space="0" w:color="2B2B2B"/>
            </w:tcBorders>
          </w:tcPr>
          <w:p>
            <w:pPr>
              <w:spacing w:before="0" w:after="0" w:line="177" w:lineRule="exact"/>
              <w:ind w:left="10" w:right="-61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"/>
                <w:w w:val="11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2"/>
                <w:w w:val="11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</w:rPr>
              <w:t>tj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2"/>
                <w:w w:val="11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</w:rPr>
              <w:t>bashkepunimi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3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</w:rPr>
              <w:t>nder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6"/>
                <w:w w:val="112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9"/>
                <w:w w:val="149"/>
              </w:rPr>
              <w:t>j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2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3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institu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1"/>
                <w:w w:val="112"/>
              </w:rPr>
              <w:t>c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9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6"/>
              </w:rPr>
              <w:t>oneve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shkencore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6"/>
              </w:rPr>
              <w:t>tet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6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3"/>
                <w:w w:val="116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16"/>
              </w:rPr>
              <w:t>katervendeve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  <w:p>
            <w:pPr>
              <w:spacing w:before="83" w:after="0" w:line="323" w:lineRule="auto"/>
              <w:ind w:left="10" w:right="-37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5"/>
              </w:rPr>
              <w:t>mbrojtj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6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12"/>
              </w:rPr>
              <w:t>biodiversitetit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2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3"/>
                <w:w w:val="109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</w:rPr>
              <w:t>igatinav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8"/>
                <w:w w:val="109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ky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6"/>
              </w:rPr>
              <w:t>;e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3"/>
                <w:w w:val="106"/>
              </w:rPr>
              <w:t>,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6"/>
              </w:rPr>
              <w:t>ve!;anerisht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8"/>
                <w:w w:val="106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v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1"/>
                <w:w w:val="111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nde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3"/>
                <w:w w:val="11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trans-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kufitare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792" w:type="dxa"/>
            <w:tcBorders>
              <w:top w:val="single" w:sz="7.626168" w:space="0" w:color="343434"/>
              <w:bottom w:val="single" w:sz="7.626168" w:space="0" w:color="343434"/>
              <w:left w:val="single" w:sz="7.626168" w:space="0" w:color="2B2B2B"/>
              <w:right w:val="single" w:sz="7.626168" w:space="0" w:color="2B2B2B"/>
            </w:tcBorders>
          </w:tcPr>
          <w:p>
            <w:pPr>
              <w:spacing w:before="0" w:after="0" w:line="177" w:lineRule="exact"/>
              <w:ind w:left="7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6"/>
              </w:rPr>
              <w:t>Vit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0"/>
                <w:w w:val="116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6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3"/>
                <w:w w:val="116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6"/>
              </w:rPr>
              <w:t>re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8"/>
                <w:w w:val="116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4"/>
              </w:rPr>
              <w:t>vazh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6"/>
                <w:w w:val="104"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5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386" w:hRule="exact"/>
        </w:trPr>
        <w:tc>
          <w:tcPr>
            <w:tcW w:w="534" w:type="dxa"/>
            <w:tcBorders>
              <w:top w:val="single" w:sz="7.626168" w:space="0" w:color="343434"/>
              <w:bottom w:val="single" w:sz="3.813088" w:space="0" w:color="343434"/>
              <w:left w:val="single" w:sz="3.813088" w:space="0" w:color="000000"/>
              <w:right w:val="single" w:sz="11.439256" w:space="0" w:color="484848"/>
            </w:tcBorders>
          </w:tcPr>
          <w:p>
            <w:pPr>
              <w:spacing w:before="21" w:after="0" w:line="240" w:lineRule="auto"/>
              <w:ind w:left="-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fA.3.c.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763" w:type="dxa"/>
            <w:tcBorders>
              <w:top w:val="single" w:sz="7.626168" w:space="0" w:color="343434"/>
              <w:bottom w:val="single" w:sz="3.813088" w:space="0" w:color="343434"/>
              <w:left w:val="single" w:sz="11.439256" w:space="0" w:color="484848"/>
              <w:right w:val="single" w:sz="7.626168" w:space="0" w:color="2B2B2B"/>
            </w:tcBorders>
          </w:tcPr>
          <w:p>
            <w:pPr>
              <w:spacing w:before="21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w w:val="108"/>
              </w:rPr>
              <w:t>Promovi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4"/>
                <w:w w:val="109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3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3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punes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perbashki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8"/>
                <w:w w:val="108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dhe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4"/>
                <w:w w:val="10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shkembim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5"/>
                <w:w w:val="10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</w:rPr>
              <w:t>informacio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5"/>
                <w:w w:val="111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2"/>
                <w:w w:val="135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64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792" w:type="dxa"/>
            <w:tcBorders>
              <w:top w:val="single" w:sz="7.626168" w:space="0" w:color="343434"/>
              <w:bottom w:val="single" w:sz="3.813088" w:space="0" w:color="343434"/>
              <w:left w:val="single" w:sz="7.626168" w:space="0" w:color="2B2B2B"/>
              <w:right w:val="single" w:sz="7.626168" w:space="0" w:color="2B2B2B"/>
            </w:tcBorders>
          </w:tcPr>
          <w:p>
            <w:pPr>
              <w:spacing w:before="12" w:after="0" w:line="240" w:lineRule="auto"/>
              <w:ind w:left="4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"/>
                <w:w w:val="99"/>
              </w:rPr>
              <w:t>V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6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43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7"/>
                <w:w w:val="144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89"/>
              </w:rPr>
              <w:t>11-t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9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5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959595"/>
                <w:spacing w:val="0"/>
                <w:w w:val="119"/>
              </w:rPr>
              <w:t>·</w:t>
            </w:r>
            <w:r>
              <w:rPr>
                <w:rFonts w:ascii="Arial" w:hAnsi="Arial" w:cs="Arial" w:eastAsia="Arial"/>
                <w:sz w:val="16"/>
                <w:szCs w:val="16"/>
                <w:color w:val="959595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4"/>
              </w:rPr>
              <w:t>vazhd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15"/>
                <w:w w:val="104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629" w:hRule="exact"/>
        </w:trPr>
        <w:tc>
          <w:tcPr>
            <w:tcW w:w="534" w:type="dxa"/>
            <w:tcBorders>
              <w:top w:val="single" w:sz="3.813088" w:space="0" w:color="343434"/>
              <w:bottom w:val="single" w:sz="3.813088" w:space="0" w:color="000000"/>
              <w:left w:val="single" w:sz="3.813088" w:space="0" w:color="000000"/>
              <w:right w:val="single" w:sz="11.439256" w:space="0" w:color="484848"/>
            </w:tcBorders>
          </w:tcPr>
          <w:p>
            <w:pPr>
              <w:spacing w:before="12" w:after="0" w:line="240" w:lineRule="auto"/>
              <w:ind w:left="-10" w:right="-58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C1C1C"/>
                <w:w w:val="86"/>
              </w:rPr>
              <w:t>ft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5"/>
                <w:w w:val="86"/>
              </w:rPr>
              <w:t>\</w:t>
            </w:r>
            <w:r>
              <w:rPr>
                <w:rFonts w:ascii="Arial" w:hAnsi="Arial" w:cs="Arial" w:eastAsia="Arial"/>
                <w:sz w:val="16"/>
                <w:szCs w:val="16"/>
                <w:color w:val="494949"/>
                <w:spacing w:val="0"/>
                <w:w w:val="106"/>
              </w:rPr>
              <w:t>.3.</w:t>
            </w:r>
            <w:r>
              <w:rPr>
                <w:rFonts w:ascii="Arial" w:hAnsi="Arial" w:cs="Arial" w:eastAsia="Arial"/>
                <w:sz w:val="16"/>
                <w:szCs w:val="16"/>
                <w:color w:val="494949"/>
                <w:spacing w:val="-20"/>
                <w:w w:val="107"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color w:val="696969"/>
                <w:spacing w:val="0"/>
                <w:w w:val="296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763" w:type="dxa"/>
            <w:tcBorders>
              <w:top w:val="single" w:sz="3.813088" w:space="0" w:color="343434"/>
              <w:bottom w:val="single" w:sz="3.813088" w:space="0" w:color="000000"/>
              <w:left w:val="single" w:sz="11.439256" w:space="0" w:color="484848"/>
              <w:right w:val="single" w:sz="7.626168" w:space="0" w:color="2B2B2B"/>
            </w:tcBorders>
          </w:tcPr>
          <w:p>
            <w:pPr>
              <w:spacing w:before="2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w w:val="108"/>
              </w:rPr>
              <w:t>Permiresi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1"/>
                <w:w w:val="109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4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4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3"/>
              </w:rPr>
              <w:t>bashk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0"/>
                <w:w w:val="103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0"/>
              </w:rPr>
              <w:t>punimitme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OJQ-v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nga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kate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vende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1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0"/>
                <w:w w:val="11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(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Shqiperi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3"/>
                <w:w w:val="114"/>
              </w:rPr>
              <w:t>,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Mali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  <w:p>
            <w:pPr>
              <w:spacing w:before="73" w:after="0" w:line="240" w:lineRule="auto"/>
              <w:ind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4"/>
                <w:w w:val="94"/>
              </w:rPr>
              <w:t>Z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1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3"/>
                <w:w w:val="224"/>
              </w:rPr>
              <w:t>,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</w:rPr>
              <w:t>Maqedoni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8"/>
              </w:rPr>
              <w:t>Greqi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9"/>
              </w:rPr>
              <w:t>)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792" w:type="dxa"/>
            <w:tcBorders>
              <w:top w:val="single" w:sz="3.813088" w:space="0" w:color="343434"/>
              <w:bottom w:val="single" w:sz="3.813088" w:space="0" w:color="000000"/>
              <w:left w:val="single" w:sz="7.626168" w:space="0" w:color="2B2B2B"/>
              <w:right w:val="single" w:sz="7.626168" w:space="0" w:color="2B2B2B"/>
            </w:tcBorders>
          </w:tcPr>
          <w:p>
            <w:pPr>
              <w:spacing w:before="2" w:after="0" w:line="240" w:lineRule="auto"/>
              <w:ind w:left="7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Vit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1"/>
                <w:w w:val="118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8"/>
                <w:w w:val="118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-re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7"/>
                <w:w w:val="118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4"/>
              </w:rPr>
              <w:t>vazh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6"/>
                <w:w w:val="104"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5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615" w:hRule="exact"/>
        </w:trPr>
        <w:tc>
          <w:tcPr>
            <w:tcW w:w="534" w:type="dxa"/>
            <w:tcBorders>
              <w:top w:val="single" w:sz="3.813088" w:space="0" w:color="000000"/>
              <w:bottom w:val="single" w:sz="7.626168" w:space="0" w:color="1F1F1F"/>
              <w:left w:val="single" w:sz="3.813088" w:space="0" w:color="000000"/>
              <w:right w:val="single" w:sz="11.439256" w:space="0" w:color="484848"/>
            </w:tcBorders>
          </w:tcPr>
          <w:p>
            <w:pPr>
              <w:spacing w:before="12" w:after="0" w:line="240" w:lineRule="auto"/>
              <w:ind w:left="-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ft\.4.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763" w:type="dxa"/>
            <w:tcBorders>
              <w:top w:val="single" w:sz="3.813088" w:space="0" w:color="000000"/>
              <w:bottom w:val="single" w:sz="7.626168" w:space="0" w:color="1F1F1F"/>
              <w:left w:val="single" w:sz="11.439256" w:space="0" w:color="484848"/>
              <w:right w:val="single" w:sz="7.626168" w:space="0" w:color="2B2B2B"/>
            </w:tcBorders>
          </w:tcPr>
          <w:p>
            <w:pPr>
              <w:spacing w:before="2" w:after="0" w:line="323" w:lineRule="auto"/>
              <w:ind w:left="10" w:right="-6" w:firstLine="-1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Studi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6"/>
                <w:w w:val="27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3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8"/>
                <w:w w:val="103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8"/>
              </w:rPr>
              <w:t>pek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9"/>
                <w:w w:val="117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3"/>
              </w:rPr>
              <w:t>eve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3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10"/>
              </w:rPr>
              <w:t>socio-ekologjike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3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7"/>
                <w:w w:val="132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16"/>
                <w:w w:val="137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6"/>
              </w:rPr>
              <w:t>dorimi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3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203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-2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00"/>
              </w:rPr>
              <w:t>analizave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3"/>
              </w:rPr>
              <w:t>k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4"/>
                <w:w w:val="113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8"/>
              </w:rPr>
              <w:t>sto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9"/>
                <w:w w:val="119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6"/>
              </w:rPr>
              <w:t>perfitim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6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8"/>
                <w:w w:val="114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4"/>
              </w:rPr>
              <w:t>pr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17"/>
                <w:w w:val="114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14"/>
              </w:rPr>
              <w:t>ce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20"/>
                <w:w w:val="114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0"/>
                <w:w w:val="114"/>
              </w:rPr>
              <w:t>in</w:t>
            </w:r>
            <w:r>
              <w:rPr>
                <w:rFonts w:ascii="Arial" w:hAnsi="Arial" w:cs="Arial" w:eastAsia="Arial"/>
                <w:sz w:val="16"/>
                <w:szCs w:val="16"/>
                <w:color w:val="030303"/>
                <w:spacing w:val="-21"/>
                <w:w w:val="114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333333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C1C1C"/>
                <w:spacing w:val="0"/>
                <w:w w:val="112"/>
              </w:rPr>
              <w:t>vendimmarrjes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792" w:type="dxa"/>
            <w:tcBorders>
              <w:top w:val="single" w:sz="3.813088" w:space="0" w:color="000000"/>
              <w:bottom w:val="single" w:sz="7.626168" w:space="0" w:color="1F1F1F"/>
              <w:left w:val="single" w:sz="7.626168" w:space="0" w:color="2B2B2B"/>
              <w:right w:val="single" w:sz="7.626168" w:space="0" w:color="2B2B2B"/>
            </w:tcBorders>
          </w:tcPr>
          <w:p>
            <w:pPr/>
            <w:rPr/>
          </w:p>
        </w:tc>
      </w:tr>
    </w:tbl>
    <w:p>
      <w:pPr>
        <w:spacing w:after="0"/>
        <w:sectPr>
          <w:pgMar w:header="791" w:footer="823" w:top="1700" w:bottom="1020" w:left="1220" w:right="1220"/>
          <w:pgSz w:w="12240" w:h="15840"/>
        </w:sectPr>
      </w:pPr>
      <w:rPr/>
    </w:p>
    <w:p>
      <w:pPr>
        <w:spacing w:before="1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796.168213" w:type="dxa"/>
      </w:tblPr>
      <w:tblGrid/>
      <w:tr>
        <w:trPr>
          <w:trHeight w:val="896" w:hRule="exact"/>
        </w:trPr>
        <w:tc>
          <w:tcPr>
            <w:tcW w:w="529" w:type="dxa"/>
            <w:tcBorders>
              <w:top w:val="single" w:sz="3.813088" w:space="0" w:color="343434"/>
              <w:bottom w:val="single" w:sz="3.813088" w:space="0" w:color="000000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21" w:after="0" w:line="240" w:lineRule="auto"/>
              <w:ind w:left="-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w w:val="90"/>
              </w:rPr>
              <w:t>fA.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44"/>
                <w:w w:val="91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9"/>
                <w:w w:val="223"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2"/>
              </w:rPr>
              <w:t>a.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3.813088" w:space="0" w:color="343434"/>
              <w:bottom w:val="single" w:sz="3.813088" w:space="0" w:color="000000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12" w:after="0" w:line="302" w:lineRule="auto"/>
              <w:ind w:left="19" w:right="-45"/>
              <w:jc w:val="both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Ndermarrja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studimev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9"/>
              </w:rPr>
              <w:t>socio-ek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"/>
                <w:w w:val="99"/>
              </w:rPr>
              <w:t>o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14"/>
                <w:w w:val="127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9"/>
              </w:rPr>
              <w:t>ogjike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zonat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7"/>
              </w:rPr>
              <w:t>rendesis.hm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7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8"/>
                <w:w w:val="9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1"/>
              </w:rPr>
              <w:t>Pelika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8"/>
                <w:w w:val="102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6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32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3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1"/>
              </w:rPr>
              <w:t>ka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3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1"/>
              </w:rPr>
              <w:t>ur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22"/>
                <w:w w:val="100"/>
                <w:position w:val="1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A7A7A7"/>
                <w:spacing w:val="-22"/>
                <w:w w:val="100"/>
                <w:position w:val="1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el,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 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1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menyre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44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qe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0"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9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0"/>
                <w:position w:val="1"/>
              </w:rPr>
              <w:t>iden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09"/>
                <w:position w:val="1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5"/>
                <w:w w:val="191"/>
                <w:position w:val="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0"/>
                <w:position w:val="1"/>
              </w:rPr>
              <w:t>fikohen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  <w:position w:val="1"/>
              </w:rPr>
              <w:t>ko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6"/>
                <w:w w:val="106"/>
                <w:position w:val="1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45"/>
                <w:position w:val="1"/>
              </w:rPr>
              <w:t>f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3"/>
                <w:w w:val="146"/>
                <w:position w:val="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2"/>
                <w:position w:val="1"/>
              </w:rPr>
              <w:t>ktet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4"/>
                <w:w w:val="100"/>
                <w:position w:val="1"/>
              </w:rPr>
              <w:t>k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zistuese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8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1"/>
              </w:rPr>
              <w:t>ose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5"/>
                <w:position w:val="0"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5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mundshme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6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6"/>
                <w:w w:val="100"/>
                <w:position w:val="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  <w:position w:val="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7"/>
                <w:w w:val="100"/>
                <w:position w:val="0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is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4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0"/>
              </w:rPr>
              <w:t>njerezve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9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7"/>
                <w:position w:val="0"/>
              </w:rPr>
              <w:t>pelikaneve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821" w:type="dxa"/>
            <w:tcBorders>
              <w:top w:val="single" w:sz="3.813088" w:space="0" w:color="343434"/>
              <w:bottom w:val="single" w:sz="3.813088" w:space="0" w:color="000000"/>
              <w:left w:val="single" w:sz="7.626168" w:space="0" w:color="282828"/>
              <w:right w:val="single" w:sz="7.626168" w:space="0" w:color="1F1F1F"/>
            </w:tcBorders>
          </w:tcPr>
          <w:p>
            <w:pPr>
              <w:spacing w:before="12" w:after="0" w:line="240" w:lineRule="auto"/>
              <w:ind w:left="596" w:right="569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93"/>
              </w:rPr>
              <w:t>V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42"/>
              </w:rPr>
              <w:t>it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4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2"/>
              </w:rPr>
              <w:t>2-3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877" w:hRule="exact"/>
        </w:trPr>
        <w:tc>
          <w:tcPr>
            <w:tcW w:w="529" w:type="dxa"/>
            <w:tcBorders>
              <w:top w:val="single" w:sz="3.813088" w:space="0" w:color="000000"/>
              <w:bottom w:val="single" w:sz="3.813088" w:space="0" w:color="2F2F2F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2" w:after="0" w:line="240" w:lineRule="auto"/>
              <w:ind w:left="-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fA.4.b.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3.813088" w:space="0" w:color="000000"/>
              <w:bottom w:val="single" w:sz="3.813088" w:space="0" w:color="2F2F2F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0" w:after="0" w:line="198" w:lineRule="exact"/>
              <w:ind w:left="19" w:right="-7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1"/>
              </w:rPr>
              <w:t>Ndermarrja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8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nje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2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analize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4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4"/>
                <w:position w:val="1"/>
              </w:rPr>
              <w:t>kost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105"/>
                <w:position w:val="1"/>
              </w:rPr>
              <w:t>o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2"/>
                <w:w w:val="103"/>
                <w:position w:val="1"/>
              </w:rPr>
              <w:t>-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  <w:position w:val="1"/>
              </w:rPr>
              <w:t>per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6"/>
                <w:w w:val="108"/>
                <w:position w:val="1"/>
              </w:rPr>
              <w:t>f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16"/>
                <w:w w:val="191"/>
                <w:position w:val="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32"/>
                <w:position w:val="1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5"/>
                <w:w w:val="191"/>
                <w:position w:val="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2"/>
                <w:position w:val="1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8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1"/>
              </w:rPr>
              <w:t>me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2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qellim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 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5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3"/>
                <w:position w:val="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"/>
                <w:w w:val="113"/>
                <w:position w:val="1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3"/>
                <w:position w:val="1"/>
              </w:rPr>
              <w:t>enti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13"/>
                <w:position w:val="1"/>
              </w:rPr>
              <w:t>f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3"/>
                <w:position w:val="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3"/>
                <w:w w:val="113"/>
                <w:position w:val="1"/>
              </w:rPr>
              <w:t>k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3"/>
                <w:position w:val="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8"/>
                <w:w w:val="113"/>
                <w:position w:val="1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3"/>
                <w:position w:val="1"/>
              </w:rPr>
              <w:t>in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3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20"/>
                <w:w w:val="113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3"/>
                <w:position w:val="1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  <w:p>
            <w:pPr>
              <w:spacing w:before="52" w:after="0" w:line="327" w:lineRule="auto"/>
              <w:ind w:left="19" w:right="-4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8"/>
              </w:rPr>
              <w:t>promovimin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5"/>
                <w:w w:val="10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0"/>
              </w:rPr>
              <w:t>perfitimev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8"/>
                <w:w w:val="11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ekonomike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4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qe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1"/>
                <w:w w:val="100"/>
              </w:rPr>
              <w:t>b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urojne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nga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1"/>
              </w:rPr>
              <w:t>mbro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7"/>
                <w:w w:val="111"/>
              </w:rPr>
              <w:t>j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48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0"/>
                <w:w w:val="149"/>
              </w:rPr>
              <w:t>j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4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5"/>
              </w:rPr>
              <w:t>Pelikanit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1"/>
              </w:rPr>
              <w:t>kacur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24"/>
                <w:w w:val="101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A7A7A7"/>
                <w:spacing w:val="-22"/>
                <w:w w:val="105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</w:rPr>
              <w:t>el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21" w:type="dxa"/>
            <w:tcBorders>
              <w:top w:val="single" w:sz="3.813088" w:space="0" w:color="000000"/>
              <w:bottom w:val="single" w:sz="3.813088" w:space="0" w:color="2F2F2F"/>
              <w:left w:val="single" w:sz="7.626168" w:space="0" w:color="282828"/>
              <w:right w:val="single" w:sz="7.626168" w:space="0" w:color="1F1F1F"/>
            </w:tcBorders>
          </w:tcPr>
          <w:p>
            <w:pPr>
              <w:spacing w:before="0" w:after="0" w:line="189" w:lineRule="exact"/>
              <w:ind w:left="596" w:right="556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93"/>
              </w:rPr>
              <w:t>V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16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32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3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753" w:hRule="exact"/>
        </w:trPr>
        <w:tc>
          <w:tcPr>
            <w:tcW w:w="529" w:type="dxa"/>
            <w:tcBorders>
              <w:top w:val="single" w:sz="3.813088" w:space="0" w:color="2F2F2F"/>
              <w:bottom w:val="single" w:sz="3.813088" w:space="0" w:color="343434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31" w:after="0" w:line="240" w:lineRule="auto"/>
              <w:ind w:left="71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w w:val="169"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15"/>
                <w:w w:val="170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7"/>
                <w:w w:val="223"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2"/>
              </w:rPr>
              <w:t>c.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3.813088" w:space="0" w:color="2F2F2F"/>
              <w:bottom w:val="single" w:sz="3.813088" w:space="0" w:color="343434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21" w:after="0" w:line="315" w:lineRule="auto"/>
              <w:ind w:left="10" w:right="6" w:firstLine="1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w w:val="103"/>
              </w:rPr>
              <w:t>Realizim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4"/>
                <w:w w:val="10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5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4"/>
              </w:rPr>
              <w:t>nje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5"/>
              </w:rPr>
              <w:t>studi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4"/>
                <w:w w:val="106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4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4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1"/>
                <w:w w:val="114"/>
              </w:rPr>
              <w:t>b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10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2"/>
              </w:rPr>
              <w:t>sher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4"/>
                <w:w w:val="102"/>
              </w:rPr>
              <w:t>b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255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qe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ofro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ekosistem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0"/>
              </w:rPr>
              <w:t>pert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17"/>
                <w:w w:val="12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3"/>
              </w:rPr>
              <w:t>iden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8"/>
                <w:w w:val="112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255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fikuar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vleren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sakt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54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94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5"/>
              </w:rPr>
              <w:t>ardh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9"/>
                <w:w w:val="105"/>
              </w:rPr>
              <w:t>u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5"/>
                <w:w w:val="119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9"/>
                <w:w w:val="94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54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meto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2"/>
                <w:w w:val="100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4"/>
                <w:w w:val="112"/>
              </w:rPr>
              <w:t>p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11"/>
                <w:w w:val="94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8"/>
              </w:rPr>
              <w:t>rs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7"/>
                <w:w w:val="98"/>
              </w:rPr>
              <w:t>h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0"/>
                <w:w w:val="154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4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9"/>
                <w:w w:val="113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4"/>
                <w:w w:val="78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7"/>
              </w:rPr>
              <w:t>hme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21" w:type="dxa"/>
            <w:tcBorders>
              <w:top w:val="single" w:sz="3.813088" w:space="0" w:color="2F2F2F"/>
              <w:bottom w:val="single" w:sz="3.813088" w:space="0" w:color="343434"/>
              <w:left w:val="single" w:sz="7.626168" w:space="0" w:color="282828"/>
              <w:right w:val="single" w:sz="7.626168" w:space="0" w:color="1F1F1F"/>
            </w:tcBorders>
          </w:tcPr>
          <w:p>
            <w:pPr>
              <w:spacing w:before="21" w:after="0" w:line="240" w:lineRule="auto"/>
              <w:ind w:left="596" w:right="558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93"/>
              </w:rPr>
              <w:t>V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6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32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3"/>
              </w:rPr>
              <w:t>3-4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400" w:hRule="exact"/>
        </w:trPr>
        <w:tc>
          <w:tcPr>
            <w:tcW w:w="529" w:type="dxa"/>
            <w:tcBorders>
              <w:top w:val="single" w:sz="3.813088" w:space="0" w:color="343434"/>
              <w:bottom w:val="single" w:sz="3.813088" w:space="0" w:color="2F2F2F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14" w:after="0" w:line="240" w:lineRule="auto"/>
              <w:ind w:left="10" w:right="-20"/>
              <w:jc w:val="left"/>
              <w:rPr>
                <w:rFonts w:ascii="Courier New" w:hAnsi="Courier New" w:cs="Courier New" w:eastAsia="Courier New"/>
                <w:sz w:val="20"/>
                <w:szCs w:val="20"/>
              </w:rPr>
            </w:pPr>
            <w:rPr/>
            <w:r>
              <w:rPr>
                <w:rFonts w:ascii="Courier New" w:hAnsi="Courier New" w:cs="Courier New" w:eastAsia="Courier New"/>
                <w:sz w:val="20"/>
                <w:szCs w:val="20"/>
                <w:color w:val="131313"/>
                <w:spacing w:val="0"/>
                <w:w w:val="79"/>
                <w:b/>
                <w:bCs/>
              </w:rPr>
              <w:t>B.</w:t>
            </w:r>
            <w:r>
              <w:rPr>
                <w:rFonts w:ascii="Courier New" w:hAnsi="Courier New" w:cs="Courier New" w:eastAsia="Courier New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3.813088" w:space="0" w:color="343434"/>
              <w:bottom w:val="single" w:sz="3.813088" w:space="0" w:color="2F2F2F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31" w:after="0" w:line="240" w:lineRule="auto"/>
              <w:ind w:left="1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14"/>
                <w:b/>
                <w:bCs/>
              </w:rPr>
              <w:t>Menaxhi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14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12"/>
                <w:w w:val="114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dh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39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20"/>
                <w:b/>
                <w:bCs/>
              </w:rPr>
              <w:t>ruajtj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2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20"/>
                <w:w w:val="12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22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15"/>
                <w:b/>
                <w:bCs/>
              </w:rPr>
              <w:t>habitateve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821" w:type="dxa"/>
            <w:tcBorders>
              <w:top w:val="single" w:sz="3.813088" w:space="0" w:color="343434"/>
              <w:bottom w:val="single" w:sz="3.813088" w:space="0" w:color="2F2F2F"/>
              <w:left w:val="single" w:sz="7.626168" w:space="0" w:color="282828"/>
              <w:right w:val="single" w:sz="7.626168" w:space="0" w:color="1F1F1F"/>
            </w:tcBorders>
          </w:tcPr>
          <w:p>
            <w:pPr/>
            <w:rPr/>
          </w:p>
        </w:tc>
      </w:tr>
      <w:tr>
        <w:trPr>
          <w:trHeight w:val="572" w:hRule="exact"/>
        </w:trPr>
        <w:tc>
          <w:tcPr>
            <w:tcW w:w="529" w:type="dxa"/>
            <w:tcBorders>
              <w:top w:val="single" w:sz="3.813088" w:space="0" w:color="2F2F2F"/>
              <w:bottom w:val="single" w:sz="3.813088" w:space="0" w:color="343434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99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31313"/>
                <w:spacing w:val="-26"/>
                <w:w w:val="86"/>
                <w:b/>
                <w:bCs/>
              </w:rPr>
              <w:t>B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-11"/>
                <w:w w:val="162"/>
                <w:b/>
                <w:bCs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31313"/>
                <w:spacing w:val="0"/>
                <w:w w:val="147"/>
                <w:b/>
                <w:bCs/>
              </w:rPr>
              <w:t>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3.813088" w:space="0" w:color="2F2F2F"/>
              <w:bottom w:val="single" w:sz="3.813088" w:space="0" w:color="343434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10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31313"/>
                <w:b/>
                <w:bCs/>
              </w:rPr>
              <w:t>Stabil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1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0"/>
                <w:w w:val="104"/>
                <w:b/>
                <w:bCs/>
              </w:rPr>
              <w:t>zi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4"/>
                <w:w w:val="105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73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26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5"/>
                <w:b/>
                <w:bCs/>
              </w:rPr>
              <w:t>habi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0"/>
                <w:w w:val="106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0"/>
                <w:w w:val="108"/>
                <w:b/>
                <w:bCs/>
              </w:rPr>
              <w:t>atev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8"/>
                <w:w w:val="108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28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28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7"/>
                <w:b/>
                <w:bCs/>
              </w:rPr>
              <w:t>folezimit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2"/>
                <w:w w:val="107"/>
                <w:b/>
                <w:bCs/>
              </w:rPr>
              <w:t>,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14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27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9"/>
                <w:b/>
                <w:bCs/>
              </w:rPr>
              <w:t>fjetorev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1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31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dh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2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vendev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1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2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5"/>
                <w:b/>
                <w:bCs/>
              </w:rPr>
              <w:t>qendrimit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821" w:type="dxa"/>
            <w:tcBorders>
              <w:top w:val="single" w:sz="3.813088" w:space="0" w:color="2F2F2F"/>
              <w:bottom w:val="single" w:sz="3.813088" w:space="0" w:color="343434"/>
              <w:left w:val="single" w:sz="7.626168" w:space="0" w:color="282828"/>
              <w:right w:val="single" w:sz="7.626168" w:space="0" w:color="1F1F1F"/>
            </w:tcBorders>
          </w:tcPr>
          <w:p>
            <w:pPr/>
            <w:rPr/>
          </w:p>
        </w:tc>
      </w:tr>
      <w:tr>
        <w:trPr>
          <w:trHeight w:val="886" w:hRule="exact"/>
        </w:trPr>
        <w:tc>
          <w:tcPr>
            <w:tcW w:w="529" w:type="dxa"/>
            <w:tcBorders>
              <w:top w:val="single" w:sz="3.813088" w:space="0" w:color="343434"/>
              <w:bottom w:val="single" w:sz="3.813088" w:space="0" w:color="000000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2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0"/>
              </w:rPr>
              <w:t>B.l.a.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3.813088" w:space="0" w:color="343434"/>
              <w:bottom w:val="single" w:sz="3.813088" w:space="0" w:color="000000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2" w:after="0" w:line="315" w:lineRule="auto"/>
              <w:ind w:left="10" w:right="-25" w:firstLine="10"/>
              <w:jc w:val="both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Kryerj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studimit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9"/>
              </w:rPr>
              <w:t>nder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7"/>
                <w:w w:val="109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3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7"/>
                <w:w w:val="91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5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"/>
                <w:w w:val="112"/>
              </w:rPr>
              <w:t>p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26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15"/>
                <w:w w:val="12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9"/>
              </w:rPr>
              <w:t>nor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1"/>
                <w:w w:val="112"/>
              </w:rPr>
              <w:t>p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2"/>
              </w:rPr>
              <w:t>rojekti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8"/>
                <w:w w:val="112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2"/>
              </w:rPr>
              <w:t>in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12"/>
                <w:w w:val="11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tekni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k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€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strukturav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4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0"/>
                <w:w w:val="154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</w:rPr>
              <w:t>stabilizimit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7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insta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6"/>
                <w:w w:val="107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255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meve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perfshir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8"/>
                <w:w w:val="109"/>
              </w:rPr>
              <w:t>o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9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1"/>
                <w:w w:val="109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</w:rPr>
              <w:t>imin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6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7"/>
              </w:rPr>
              <w:t>efektit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1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0"/>
                <w:w w:val="154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valeve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2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rrymave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erodimin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</w:rPr>
              <w:t>ish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9"/>
                <w:w w:val="109"/>
              </w:rPr>
              <w:t>u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6"/>
                <w:w w:val="141"/>
              </w:rPr>
              <w:t>j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1"/>
              </w:rPr>
              <w:t>ve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4"/>
              </w:rPr>
              <w:t>fole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5"/>
                <w:w w:val="105"/>
              </w:rPr>
              <w:t>z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5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6"/>
                <w:w w:val="112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255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35"/>
              </w:rPr>
              <w:t>t.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21" w:type="dxa"/>
            <w:tcBorders>
              <w:top w:val="single" w:sz="3.813088" w:space="0" w:color="343434"/>
              <w:bottom w:val="single" w:sz="3.813088" w:space="0" w:color="000000"/>
              <w:left w:val="single" w:sz="7.626168" w:space="0" w:color="282828"/>
              <w:right w:val="single" w:sz="7.626168" w:space="0" w:color="1F1F1F"/>
            </w:tcBorders>
          </w:tcPr>
          <w:p>
            <w:pPr>
              <w:spacing w:before="2" w:after="0" w:line="240" w:lineRule="auto"/>
              <w:ind w:left="596" w:right="559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93"/>
              </w:rPr>
              <w:t>V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16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32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2"/>
              </w:rPr>
              <w:t>2·3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376" w:hRule="exact"/>
        </w:trPr>
        <w:tc>
          <w:tcPr>
            <w:tcW w:w="529" w:type="dxa"/>
            <w:tcBorders>
              <w:top w:val="single" w:sz="3.813088" w:space="0" w:color="000000"/>
              <w:bottom w:val="single" w:sz="7.626168" w:space="0" w:color="181818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0" w:after="0" w:line="189" w:lineRule="exact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3"/>
              </w:rPr>
              <w:t>B.l.b.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3.813088" w:space="0" w:color="000000"/>
              <w:bottom w:val="single" w:sz="7.626168" w:space="0" w:color="181818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0" w:after="0" w:line="189" w:lineRule="exact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Zbatim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skemes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pilo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5"/>
              </w:rPr>
              <w:t>stabilizi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6"/>
                <w:w w:val="106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32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lagunen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Karavastase.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21" w:type="dxa"/>
            <w:tcBorders>
              <w:top w:val="single" w:sz="3.813088" w:space="0" w:color="000000"/>
              <w:bottom w:val="single" w:sz="7.626168" w:space="0" w:color="181818"/>
              <w:left w:val="single" w:sz="7.626168" w:space="0" w:color="282828"/>
              <w:right w:val="single" w:sz="7.626168" w:space="0" w:color="1F1F1F"/>
            </w:tcBorders>
          </w:tcPr>
          <w:p>
            <w:pPr>
              <w:spacing w:before="0" w:after="0" w:line="189" w:lineRule="exact"/>
              <w:ind w:left="596" w:right="557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93"/>
              </w:rPr>
              <w:t>V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6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32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4"/>
                <w:w w:val="108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2"/>
                <w:w w:val="103"/>
              </w:rPr>
              <w:t>-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3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376" w:hRule="exact"/>
        </w:trPr>
        <w:tc>
          <w:tcPr>
            <w:tcW w:w="529" w:type="dxa"/>
            <w:tcBorders>
              <w:top w:val="single" w:sz="7.626168" w:space="0" w:color="181818"/>
              <w:bottom w:val="single" w:sz="3.813088" w:space="0" w:color="2F2F2F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0" w:after="0" w:line="213" w:lineRule="exact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31313"/>
                <w:spacing w:val="-26"/>
                <w:w w:val="81"/>
                <w:b/>
                <w:bCs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-11"/>
                <w:w w:val="154"/>
                <w:b/>
                <w:bCs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31313"/>
                <w:spacing w:val="0"/>
                <w:w w:val="75"/>
                <w:b/>
                <w:bCs/>
              </w:rPr>
              <w:t>Z.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7.626168" w:space="0" w:color="181818"/>
              <w:bottom w:val="single" w:sz="3.813088" w:space="0" w:color="2F2F2F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21" w:after="0" w:line="240" w:lineRule="auto"/>
              <w:ind w:left="1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Nxitj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26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3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folezimi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25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10"/>
                <w:b/>
                <w:bCs/>
              </w:rPr>
              <w:t>nepennje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11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21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11"/>
                <w:b/>
                <w:bCs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22"/>
                <w:w w:val="11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0"/>
                <w:w w:val="111"/>
                <w:b/>
                <w:bCs/>
              </w:rPr>
              <w:t>rdori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-26"/>
                <w:w w:val="111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11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11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8"/>
                <w:w w:val="11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28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3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0"/>
                <w:w w:val="100"/>
                <w:b/>
                <w:bCs/>
              </w:rPr>
              <w:t>st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-11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uktura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7"/>
                <w:w w:val="100"/>
                <w:b/>
                <w:bCs/>
              </w:rPr>
              <w:t>v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27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artifdcilale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821" w:type="dxa"/>
            <w:tcBorders>
              <w:top w:val="single" w:sz="7.626168" w:space="0" w:color="181818"/>
              <w:bottom w:val="single" w:sz="3.813088" w:space="0" w:color="2F2F2F"/>
              <w:left w:val="single" w:sz="7.626168" w:space="0" w:color="282828"/>
              <w:right w:val="single" w:sz="7.626168" w:space="0" w:color="1F1F1F"/>
            </w:tcBorders>
          </w:tcPr>
          <w:p>
            <w:pPr/>
            <w:rPr/>
          </w:p>
        </w:tc>
      </w:tr>
      <w:tr>
        <w:trPr>
          <w:trHeight w:val="639" w:hRule="exact"/>
        </w:trPr>
        <w:tc>
          <w:tcPr>
            <w:tcW w:w="529" w:type="dxa"/>
            <w:tcBorders>
              <w:top w:val="single" w:sz="3.813088" w:space="0" w:color="2F2F2F"/>
              <w:bottom w:val="single" w:sz="3.813088" w:space="0" w:color="343434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12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w w:val="97"/>
              </w:rPr>
              <w:t>B.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29"/>
                <w:w w:val="98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9"/>
                <w:w w:val="223"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2"/>
              </w:rPr>
              <w:t>a.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3.813088" w:space="0" w:color="2F2F2F"/>
              <w:bottom w:val="single" w:sz="3.813088" w:space="0" w:color="343434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12" w:after="0" w:line="315" w:lineRule="auto"/>
              <w:ind w:left="19" w:right="-4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w w:val="99"/>
              </w:rPr>
              <w:t>Fur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6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8"/>
              </w:rPr>
              <w:t>zm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8"/>
                <w:w w:val="19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dege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shkarpa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kripth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 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8"/>
                <w:w w:val="19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6"/>
              </w:rPr>
              <w:t>ish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0"/>
                <w:w w:val="116"/>
              </w:rPr>
              <w:t>u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16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6"/>
              </w:rPr>
              <w:t>li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6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11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4"/>
              </w:rPr>
              <w:t>fole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5"/>
                <w:w w:val="105"/>
              </w:rPr>
              <w:t>z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20"/>
              </w:rPr>
              <w:t>mi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9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1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3"/>
              </w:rPr>
              <w:t>Di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6"/>
                <w:w w:val="103"/>
              </w:rPr>
              <w:t>v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0"/>
                <w:w w:val="141"/>
              </w:rPr>
              <w:t>j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1"/>
              </w:rPr>
              <w:t>ake-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Karavasta.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21" w:type="dxa"/>
            <w:tcBorders>
              <w:top w:val="single" w:sz="3.813088" w:space="0" w:color="2F2F2F"/>
              <w:bottom w:val="single" w:sz="3.813088" w:space="0" w:color="343434"/>
              <w:left w:val="single" w:sz="7.626168" w:space="0" w:color="282828"/>
              <w:right w:val="single" w:sz="7.626168" w:space="0" w:color="1F1F1F"/>
            </w:tcBorders>
          </w:tcPr>
          <w:p>
            <w:pPr>
              <w:spacing w:before="12" w:after="0" w:line="315" w:lineRule="auto"/>
              <w:ind w:left="534" w:right="-9" w:firstLine="-4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15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Nentor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-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5"/>
              </w:rPr>
              <w:t>15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4"/>
              </w:rPr>
              <w:t>Dh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9"/>
                <w:w w:val="104"/>
              </w:rPr>
              <w:t>j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1"/>
              </w:rPr>
              <w:t>etor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cdo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7"/>
              </w:rPr>
              <w:t>viti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886" w:hRule="exact"/>
        </w:trPr>
        <w:tc>
          <w:tcPr>
            <w:tcW w:w="529" w:type="dxa"/>
            <w:tcBorders>
              <w:top w:val="single" w:sz="3.813088" w:space="0" w:color="343434"/>
              <w:bottom w:val="single" w:sz="3.813088" w:space="0" w:color="000000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2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B.2.b.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3.813088" w:space="0" w:color="343434"/>
              <w:bottom w:val="single" w:sz="3.813088" w:space="0" w:color="000000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2" w:after="0" w:line="310" w:lineRule="auto"/>
              <w:ind w:left="10" w:right="-2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Siguri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4"/>
              </w:rPr>
              <w:t>strukturav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0"/>
                <w:w w:val="154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4"/>
              </w:rPr>
              <w:t>pers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7"/>
                <w:w w:val="104"/>
              </w:rPr>
              <w:t>h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1"/>
                <w:w w:val="132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1"/>
              </w:rPr>
              <w:t>atshm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2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5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ificial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9"/>
              </w:rPr>
              <w:t>ose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material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6"/>
                <w:w w:val="109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0"/>
                <w:w w:val="154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5"/>
                <w:w w:val="127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6"/>
              </w:rPr>
              <w:t>ehtesuar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9"/>
              </w:rPr>
              <w:t>ripro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16"/>
                <w:w w:val="109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A7A7A7"/>
                <w:spacing w:val="-21"/>
                <w:w w:val="127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9"/>
              </w:rPr>
              <w:t>himin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9"/>
              </w:rPr>
              <w:t>ose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8"/>
              </w:rPr>
              <w:t>qen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97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0"/>
                <w:w w:val="97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5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0"/>
              </w:rPr>
              <w:t>mi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1"/>
                <w:w w:val="11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4"/>
              </w:rPr>
              <w:t>(ne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99"/>
              </w:rPr>
              <w:t>Shkoder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23"/>
                <w:w w:val="99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7"/>
              </w:rPr>
              <w:t>Presp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8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1"/>
              </w:rPr>
              <w:t>Vogel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21"/>
                <w:w w:val="101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Kun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8"/>
                <w:w w:val="100"/>
              </w:rPr>
              <w:t>-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Vain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2"/>
              </w:rPr>
              <w:t>varesi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nevojes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mundesive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0"/>
              </w:rPr>
              <w:t>riprodhim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1"/>
                <w:w w:val="11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Pel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5"/>
                <w:w w:val="107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4"/>
                <w:w w:val="91"/>
              </w:rPr>
              <w:t>k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2"/>
              </w:rPr>
              <w:t>aneve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21" w:type="dxa"/>
            <w:tcBorders>
              <w:top w:val="single" w:sz="3.813088" w:space="0" w:color="343434"/>
              <w:bottom w:val="single" w:sz="3.813088" w:space="0" w:color="000000"/>
              <w:left w:val="single" w:sz="7.626168" w:space="0" w:color="282828"/>
              <w:right w:val="single" w:sz="7.626168" w:space="0" w:color="1F1F1F"/>
            </w:tcBorders>
          </w:tcPr>
          <w:p>
            <w:pPr>
              <w:spacing w:before="2" w:after="0" w:line="240" w:lineRule="auto"/>
              <w:ind w:left="596" w:right="559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93"/>
              </w:rPr>
              <w:t>V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16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32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2"/>
              </w:rPr>
              <w:t>2·4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372" w:hRule="exact"/>
        </w:trPr>
        <w:tc>
          <w:tcPr>
            <w:tcW w:w="529" w:type="dxa"/>
            <w:tcBorders>
              <w:top w:val="single" w:sz="3.813088" w:space="0" w:color="000000"/>
              <w:bottom w:val="single" w:sz="3.813088" w:space="0" w:color="343434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12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color w:val="131313"/>
                <w:spacing w:val="0"/>
                <w:w w:val="117"/>
                <w:b/>
                <w:bCs/>
              </w:rPr>
              <w:t>8.3.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3.813088" w:space="0" w:color="000000"/>
              <w:bottom w:val="single" w:sz="3.813088" w:space="0" w:color="343434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12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Zbutj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3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dh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7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ndali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4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73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29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7"/>
                <w:b/>
                <w:bCs/>
              </w:rPr>
              <w:t>eutrofikimi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7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20"/>
                <w:w w:val="107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dh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1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11"/>
                <w:b/>
                <w:bCs/>
              </w:rPr>
              <w:t>efekteve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27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12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25"/>
                <w:b/>
                <w:bCs/>
              </w:rPr>
              <w:t>tij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821" w:type="dxa"/>
            <w:tcBorders>
              <w:top w:val="single" w:sz="3.813088" w:space="0" w:color="000000"/>
              <w:bottom w:val="single" w:sz="3.813088" w:space="0" w:color="343434"/>
              <w:left w:val="single" w:sz="7.626168" w:space="0" w:color="282828"/>
              <w:right w:val="single" w:sz="7.626168" w:space="0" w:color="1F1F1F"/>
            </w:tcBorders>
          </w:tcPr>
          <w:p>
            <w:pPr/>
            <w:rPr/>
          </w:p>
        </w:tc>
      </w:tr>
      <w:tr>
        <w:trPr>
          <w:trHeight w:val="629" w:hRule="exact"/>
        </w:trPr>
        <w:tc>
          <w:tcPr>
            <w:tcW w:w="529" w:type="dxa"/>
            <w:tcBorders>
              <w:top w:val="single" w:sz="3.813088" w:space="0" w:color="343434"/>
              <w:bottom w:val="single" w:sz="3.813088" w:space="0" w:color="343434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12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w w:val="93"/>
              </w:rPr>
              <w:t>B.3.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2"/>
                <w:w w:val="94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223"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3.813088" w:space="0" w:color="343434"/>
              <w:bottom w:val="single" w:sz="3.813088" w:space="0" w:color="343434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2" w:after="0" w:line="312" w:lineRule="auto"/>
              <w:ind w:left="19" w:right="-3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w w:val="104"/>
              </w:rPr>
              <w:t>Kontr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"/>
                <w:w w:val="105"/>
              </w:rPr>
              <w:t>o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"/>
                <w:w w:val="191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"/>
                <w:w w:val="191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5"/>
              </w:rPr>
              <w:t>/Harmonizimi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0"/>
                <w:w w:val="173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-11"/>
                <w:w w:val="173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skemes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7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"/>
                <w:w w:val="100"/>
                <w:position w:val="1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100"/>
                <w:position w:val="1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36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uji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1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2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  <w:position w:val="1"/>
              </w:rPr>
              <w:t>hy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0"/>
                <w:w w:val="109"/>
                <w:position w:val="1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0"/>
                <w:w w:val="141"/>
                <w:position w:val="1"/>
              </w:rPr>
              <w:t>j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  <w:position w:val="1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3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1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1"/>
              </w:rPr>
              <w:t>dalje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7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0"/>
                <w:w w:val="100"/>
                <w:position w:val="1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100"/>
                <w:position w:val="1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41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5"/>
                <w:position w:val="1"/>
              </w:rPr>
              <w:t>kanale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4"/>
                <w:position w:val="1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9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  <w:position w:val="1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9"/>
                <w:position w:val="0"/>
              </w:rPr>
              <w:t>komunikimi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9"/>
                <w:position w:val="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10"/>
                <w:w w:val="109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7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lagunen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94"/>
                <w:position w:val="0"/>
              </w:rPr>
              <w:t>Karavastas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94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5"/>
                <w:w w:val="94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(si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detar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2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  <w:position w:val="0"/>
              </w:rPr>
              <w:t>kontinentale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0"/>
                <w:position w:val="0"/>
              </w:rPr>
              <w:t>)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821" w:type="dxa"/>
            <w:tcBorders>
              <w:top w:val="single" w:sz="3.813088" w:space="0" w:color="343434"/>
              <w:bottom w:val="single" w:sz="3.813088" w:space="0" w:color="343434"/>
              <w:left w:val="single" w:sz="7.626168" w:space="0" w:color="282828"/>
              <w:right w:val="single" w:sz="7.626168" w:space="0" w:color="1F1F1F"/>
            </w:tcBorders>
          </w:tcPr>
          <w:p>
            <w:pPr>
              <w:spacing w:before="2" w:after="0" w:line="240" w:lineRule="auto"/>
              <w:ind w:left="596" w:right="558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93"/>
              </w:rPr>
              <w:t>V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6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32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5"/>
                <w:w w:val="106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7"/>
                <w:w w:val="103"/>
              </w:rPr>
              <w:t>-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43" w:hRule="exact"/>
        </w:trPr>
        <w:tc>
          <w:tcPr>
            <w:tcW w:w="529" w:type="dxa"/>
            <w:tcBorders>
              <w:top w:val="single" w:sz="3.813088" w:space="0" w:color="343434"/>
              <w:bottom w:val="single" w:sz="7.626168" w:space="0" w:color="181818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12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18"/>
                <w:w w:val="92"/>
              </w:rPr>
              <w:t>B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7"/>
                <w:w w:val="223"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2"/>
              </w:rPr>
              <w:t>3.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5"/>
                <w:w w:val="103"/>
              </w:rPr>
              <w:t>b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67"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3.813088" w:space="0" w:color="343434"/>
              <w:bottom w:val="single" w:sz="7.626168" w:space="0" w:color="181818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12" w:after="0" w:line="327" w:lineRule="auto"/>
              <w:ind w:left="19" w:right="-4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Kryerj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studimev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7"/>
              </w:rPr>
              <w:t>per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17"/>
              </w:rPr>
              <w:t>v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5"/>
                <w:w w:val="127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9"/>
              </w:rPr>
              <w:t>ere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7"/>
                <w:w w:val="99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3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min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gjendjes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ekologjike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trupav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ujore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burime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4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ndotje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qe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114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-22"/>
                <w:w w:val="114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4"/>
              </w:rPr>
              <w:t>ikojne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24"/>
                <w:w w:val="11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2"/>
              </w:rPr>
              <w:t>inte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7"/>
                <w:w w:val="113"/>
              </w:rPr>
              <w:t>g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0"/>
                <w:w w:val="119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28"/>
              </w:rPr>
              <w:t>ite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5"/>
                <w:w w:val="128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22"/>
              </w:rPr>
              <w:t>in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2"/>
              </w:rPr>
              <w:t>eko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7"/>
                <w:w w:val="102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8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5"/>
              </w:rPr>
              <w:t>stemev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6"/>
              </w:rPr>
              <w:t>ujore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21" w:type="dxa"/>
            <w:tcBorders>
              <w:top w:val="single" w:sz="3.813088" w:space="0" w:color="343434"/>
              <w:bottom w:val="single" w:sz="7.626168" w:space="0" w:color="181818"/>
              <w:left w:val="single" w:sz="7.626168" w:space="0" w:color="282828"/>
              <w:right w:val="single" w:sz="7.626168" w:space="0" w:color="1F1F1F"/>
            </w:tcBorders>
          </w:tcPr>
          <w:p>
            <w:pPr>
              <w:spacing w:before="12" w:after="0" w:line="240" w:lineRule="auto"/>
              <w:ind w:left="596" w:right="559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93"/>
              </w:rPr>
              <w:t>V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6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32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2"/>
              </w:rPr>
              <w:t>2·4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891" w:hRule="exact"/>
        </w:trPr>
        <w:tc>
          <w:tcPr>
            <w:tcW w:w="529" w:type="dxa"/>
            <w:tcBorders>
              <w:top w:val="single" w:sz="7.626168" w:space="0" w:color="181818"/>
              <w:bottom w:val="single" w:sz="3.813088" w:space="0" w:color="343434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12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B.3.c.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7.626168" w:space="0" w:color="181818"/>
              <w:bottom w:val="single" w:sz="3.813088" w:space="0" w:color="343434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2" w:after="0" w:line="308" w:lineRule="auto"/>
              <w:ind w:left="10" w:right="-40" w:firstLine="10"/>
              <w:jc w:val="both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w w:val="94"/>
                <w:position w:val="1"/>
              </w:rPr>
              <w:t>Bash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9"/>
                <w:w w:val="95"/>
                <w:position w:val="1"/>
              </w:rPr>
              <w:t>k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9"/>
                <w:w w:val="106"/>
                <w:position w:val="1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  <w:position w:val="1"/>
              </w:rPr>
              <w:t>pu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8"/>
                <w:w w:val="106"/>
                <w:position w:val="1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5"/>
                <w:w w:val="191"/>
                <w:position w:val="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2"/>
                <w:position w:val="1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1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91"/>
                <w:position w:val="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9"/>
                <w:w w:val="191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strukturave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 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menaxhue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00"/>
                <w:position w:val="0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100"/>
                <w:position w:val="0"/>
              </w:rPr>
              <w:t>  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4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"/>
                <w:w w:val="106"/>
                <w:position w:val="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106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106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34"/>
                <w:w w:val="106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zonave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6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"/>
                <w:w w:val="122"/>
                <w:position w:val="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122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55"/>
                <w:w w:val="122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  <w:position w:val="0"/>
              </w:rPr>
              <w:t>mbro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7"/>
                <w:w w:val="109"/>
                <w:position w:val="0"/>
              </w:rPr>
              <w:t>j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-5"/>
                <w:w w:val="154"/>
                <w:position w:val="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1"/>
                <w:position w:val="0"/>
              </w:rPr>
              <w:t>ura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5"/>
                <w:position w:val="0"/>
              </w:rPr>
              <w:t>me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5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5"/>
                <w:position w:val="0"/>
              </w:rPr>
              <w:t>aut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0"/>
                <w:w w:val="115"/>
                <w:position w:val="0"/>
              </w:rPr>
              <w:t>o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1"/>
                <w:w w:val="115"/>
                <w:position w:val="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5"/>
                <w:position w:val="0"/>
              </w:rPr>
              <w:t>itetet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0"/>
                <w:w w:val="115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  <w:position w:val="0"/>
              </w:rPr>
              <w:t>qeve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0"/>
                <w:w w:val="106"/>
                <w:position w:val="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6"/>
                <w:w w:val="191"/>
                <w:position w:val="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3"/>
                <w:position w:val="0"/>
              </w:rPr>
              <w:t>tar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4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  <w:position w:val="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32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7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arritu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3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vendosjen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9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6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nje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0"/>
              </w:rPr>
              <w:t>sistem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5"/>
                <w:w w:val="191"/>
                <w:position w:val="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  <w:position w:val="0"/>
              </w:rPr>
              <w:t>ntegruarte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7"/>
                <w:position w:val="0"/>
              </w:rPr>
              <w:t>trajtimit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3"/>
                <w:w w:val="117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8"/>
                <w:w w:val="120"/>
                <w:position w:val="0"/>
              </w:rPr>
              <w:t>u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-11"/>
                <w:w w:val="169"/>
                <w:position w:val="0"/>
              </w:rPr>
              <w:t>j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2"/>
                <w:position w:val="0"/>
              </w:rPr>
              <w:t>erave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6"/>
                <w:position w:val="0"/>
              </w:rPr>
              <w:t>zeza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0"/>
                <w:w w:val="96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8"/>
                <w:position w:val="0"/>
              </w:rPr>
              <w:t>menaxhimi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8"/>
                <w:position w:val="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1"/>
                <w:w w:val="108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3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mbetjev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3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4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2"/>
                <w:position w:val="0"/>
              </w:rPr>
              <w:t>ngurta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821" w:type="dxa"/>
            <w:tcBorders>
              <w:top w:val="single" w:sz="7.626168" w:space="0" w:color="181818"/>
              <w:bottom w:val="single" w:sz="3.813088" w:space="0" w:color="343434"/>
              <w:left w:val="single" w:sz="7.626168" w:space="0" w:color="282828"/>
              <w:right w:val="single" w:sz="7.626168" w:space="0" w:color="1F1F1F"/>
            </w:tcBorders>
          </w:tcPr>
          <w:p>
            <w:pPr>
              <w:spacing w:before="2" w:after="0" w:line="240" w:lineRule="auto"/>
              <w:ind w:left="596" w:right="572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93"/>
              </w:rPr>
              <w:t>V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6"/>
                <w:w w:val="19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34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35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5"/>
                <w:w w:val="106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6B6B6B"/>
                <w:spacing w:val="2"/>
                <w:w w:val="103"/>
              </w:rPr>
              <w:t>-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3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96" w:hRule="exact"/>
        </w:trPr>
        <w:tc>
          <w:tcPr>
            <w:tcW w:w="529" w:type="dxa"/>
            <w:tcBorders>
              <w:top w:val="single" w:sz="3.813088" w:space="0" w:color="343434"/>
              <w:bottom w:val="single" w:sz="3.813088" w:space="0" w:color="2F2F2F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0" w:after="0" w:line="254" w:lineRule="exact"/>
              <w:ind w:right="-20"/>
              <w:jc w:val="left"/>
              <w:rPr>
                <w:rFonts w:ascii="Times New Roman" w:hAnsi="Times New Roman" w:cs="Times New Roman" w:eastAsia="Times New Roman"/>
                <w:sz w:val="25"/>
                <w:szCs w:val="25"/>
              </w:rPr>
            </w:pPr>
            <w:rPr/>
            <w:r>
              <w:rPr>
                <w:rFonts w:ascii="Times New Roman" w:hAnsi="Times New Roman" w:cs="Times New Roman" w:eastAsia="Times New Roman"/>
                <w:sz w:val="25"/>
                <w:szCs w:val="25"/>
                <w:color w:val="242424"/>
                <w:spacing w:val="0"/>
                <w:w w:val="100"/>
                <w:b/>
                <w:bCs/>
              </w:rPr>
              <w:t>c.</w:t>
            </w:r>
            <w:r>
              <w:rPr>
                <w:rFonts w:ascii="Times New Roman" w:hAnsi="Times New Roman" w:cs="Times New Roman" w:eastAsia="Times New Roman"/>
                <w:sz w:val="25"/>
                <w:szCs w:val="25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3.813088" w:space="0" w:color="343434"/>
              <w:bottom w:val="single" w:sz="3.813088" w:space="0" w:color="2F2F2F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40" w:after="0" w:line="366" w:lineRule="auto"/>
              <w:ind w:left="10" w:right="-53" w:firstLine="1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18"/>
                <w:b/>
                <w:bCs/>
              </w:rPr>
              <w:t>Monitorim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18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33"/>
                <w:w w:val="118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216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1"/>
                <w:w w:val="216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21"/>
                <w:b/>
                <w:bCs/>
              </w:rPr>
              <w:t>efektivave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22"/>
                <w:w w:val="12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21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2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45"/>
                <w:w w:val="12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8"/>
                <w:b/>
                <w:bCs/>
              </w:rPr>
              <w:t>Pelik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8"/>
                <w:w w:val="109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343434"/>
                <w:spacing w:val="-12"/>
                <w:w w:val="150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35"/>
                <w:b/>
                <w:bCs/>
              </w:rPr>
              <w:t>it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 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8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12"/>
                <w:b/>
                <w:bCs/>
              </w:rPr>
              <w:t>kacurrel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12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27"/>
                <w:w w:val="112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ne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  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22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0"/>
                <w:w w:val="115"/>
                <w:b/>
                <w:bCs/>
                <w:position w:val="1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15"/>
                <w:b/>
                <w:bCs/>
                <w:position w:val="1"/>
              </w:rPr>
              <w:t>hqiperi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15"/>
                <w:b/>
                <w:bCs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4"/>
                <w:w w:val="115"/>
                <w:b/>
                <w:bCs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15"/>
                <w:b/>
                <w:bCs/>
                <w:position w:val="0"/>
              </w:rPr>
              <w:t>dhe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15"/>
                <w:b/>
                <w:bCs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17"/>
                <w:b/>
                <w:bCs/>
                <w:position w:val="0"/>
              </w:rPr>
              <w:t>habitat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2"/>
                <w:w w:val="117"/>
                <w:b/>
                <w:bCs/>
                <w:position w:val="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0"/>
                <w:w w:val="117"/>
                <w:b/>
                <w:bCs/>
                <w:position w:val="0"/>
              </w:rPr>
              <w:t>ve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-11"/>
                <w:w w:val="117"/>
                <w:b/>
                <w:bCs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17"/>
                <w:b/>
                <w:bCs/>
                <w:position w:val="0"/>
              </w:rPr>
              <w:t>kritik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17"/>
                <w:b/>
                <w:bCs/>
                <w:position w:val="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5"/>
                <w:w w:val="117"/>
                <w:b/>
                <w:bCs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40"/>
                <w:b/>
                <w:bCs/>
                <w:position w:val="0"/>
              </w:rPr>
              <w:t>te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33"/>
                <w:w w:val="140"/>
                <w:b/>
                <w:bCs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40"/>
                <w:b/>
                <w:bCs/>
                <w:position w:val="0"/>
              </w:rPr>
              <w:t>tij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821" w:type="dxa"/>
            <w:tcBorders>
              <w:top w:val="single" w:sz="3.813088" w:space="0" w:color="343434"/>
              <w:bottom w:val="single" w:sz="3.813088" w:space="0" w:color="2F2F2F"/>
              <w:left w:val="single" w:sz="7.626168" w:space="0" w:color="282828"/>
              <w:right w:val="single" w:sz="7.626168" w:space="0" w:color="1F1F1F"/>
            </w:tcBorders>
          </w:tcPr>
          <w:p>
            <w:pPr/>
            <w:rPr/>
          </w:p>
        </w:tc>
      </w:tr>
      <w:tr>
        <w:trPr>
          <w:trHeight w:val="376" w:hRule="exact"/>
        </w:trPr>
        <w:tc>
          <w:tcPr>
            <w:tcW w:w="529" w:type="dxa"/>
            <w:tcBorders>
              <w:top w:val="single" w:sz="3.813088" w:space="0" w:color="2F2F2F"/>
              <w:bottom w:val="single" w:sz="7.626168" w:space="0" w:color="1F1F1F"/>
              <w:left w:val="single" w:sz="3.813088" w:space="0" w:color="000000"/>
              <w:right w:val="single" w:sz="7.626168" w:space="0" w:color="1C1C1C"/>
            </w:tcBorders>
          </w:tcPr>
          <w:p>
            <w:pPr>
              <w:spacing w:before="3" w:after="0" w:line="240" w:lineRule="auto"/>
              <w:ind w:left="-1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-20"/>
                <w:w w:val="162"/>
                <w:b/>
                <w:bCs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31313"/>
                <w:spacing w:val="0"/>
                <w:w w:val="107"/>
                <w:b/>
                <w:bCs/>
              </w:rPr>
              <w:t>1.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53" w:type="dxa"/>
            <w:tcBorders>
              <w:top w:val="single" w:sz="3.813088" w:space="0" w:color="2F2F2F"/>
              <w:bottom w:val="single" w:sz="7.626168" w:space="0" w:color="1F1F1F"/>
              <w:left w:val="single" w:sz="7.626168" w:space="0" w:color="1C1C1C"/>
              <w:right w:val="single" w:sz="7.626168" w:space="0" w:color="282828"/>
            </w:tcBorders>
          </w:tcPr>
          <w:p>
            <w:pPr>
              <w:spacing w:before="2" w:after="0" w:line="240" w:lineRule="auto"/>
              <w:ind w:left="1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31313"/>
                <w:w w:val="109"/>
                <w:b/>
                <w:bCs/>
              </w:rPr>
              <w:t>Monitori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w w:val="110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31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13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15"/>
                <w:w w:val="113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6"/>
                <w:w w:val="113"/>
                <w:b/>
                <w:bCs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-12"/>
                <w:w w:val="113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1"/>
                <w:w w:val="113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0"/>
                <w:w w:val="113"/>
                <w:b/>
                <w:bCs/>
              </w:rPr>
              <w:t>ik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-8"/>
                <w:w w:val="113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8"/>
                <w:w w:val="113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0"/>
                <w:w w:val="113"/>
                <w:b/>
                <w:bCs/>
              </w:rPr>
              <w:t>eve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-21"/>
                <w:w w:val="113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-12"/>
                <w:w w:val="105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5"/>
                <w:b/>
                <w:bCs/>
              </w:rPr>
              <w:t>iprodh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22"/>
                <w:w w:val="105"/>
                <w:b/>
                <w:bCs/>
              </w:rPr>
              <w:t>u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0"/>
                <w:w w:val="105"/>
                <w:b/>
                <w:bCs/>
              </w:rPr>
              <w:t>es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-1"/>
                <w:w w:val="105"/>
                <w:b/>
                <w:bCs/>
              </w:rPr>
              <w:t>,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5"/>
                <w:b/>
                <w:bCs/>
              </w:rPr>
              <w:t>dimerue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5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-19"/>
                <w:w w:val="105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42424"/>
                <w:spacing w:val="-17"/>
                <w:w w:val="100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po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4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0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13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31313"/>
                <w:spacing w:val="0"/>
                <w:w w:val="103"/>
                <w:b/>
                <w:bCs/>
              </w:rPr>
              <w:t>perhershem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821" w:type="dxa"/>
            <w:tcBorders>
              <w:top w:val="single" w:sz="3.813088" w:space="0" w:color="2F2F2F"/>
              <w:bottom w:val="single" w:sz="7.626168" w:space="0" w:color="1F1F1F"/>
              <w:left w:val="single" w:sz="7.626168" w:space="0" w:color="282828"/>
              <w:right w:val="single" w:sz="7.626168" w:space="0" w:color="1F1F1F"/>
            </w:tcBorders>
          </w:tcPr>
          <w:p>
            <w:pPr/>
            <w:rPr/>
          </w:p>
        </w:tc>
      </w:tr>
    </w:tbl>
    <w:p>
      <w:pPr>
        <w:spacing w:after="0"/>
        <w:sectPr>
          <w:pgMar w:header="791" w:footer="823" w:top="1700" w:bottom="1020" w:left="1220" w:right="1220"/>
          <w:pgSz w:w="12240" w:h="15840"/>
        </w:sectPr>
      </w:pPr>
      <w:rPr/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695.199966" w:type="dxa"/>
      </w:tblPr>
      <w:tblGrid/>
      <w:tr>
        <w:trPr>
          <w:trHeight w:val="912" w:hRule="exact"/>
        </w:trPr>
        <w:tc>
          <w:tcPr>
            <w:tcW w:w="542" w:type="dxa"/>
            <w:tcBorders>
              <w:top w:val="single" w:sz="7.68" w:space="0" w:color="343434"/>
              <w:bottom w:val="single" w:sz="7.68" w:space="0" w:color="343434"/>
              <w:left w:val="single" w:sz="3.84" w:space="0" w:color="030303"/>
              <w:right w:val="single" w:sz="7.68" w:space="0" w:color="1F1F1F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7"/>
              </w:rPr>
              <w:t>C.l.a.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66" w:type="dxa"/>
            <w:tcBorders>
              <w:top w:val="single" w:sz="7.68" w:space="0" w:color="343434"/>
              <w:bottom w:val="single" w:sz="7.68" w:space="0" w:color="343434"/>
              <w:left w:val="single" w:sz="7.68" w:space="0" w:color="1F1F1F"/>
              <w:right w:val="single" w:sz="7.68" w:space="0" w:color="2B2B2B"/>
            </w:tcBorders>
          </w:tcPr>
          <w:p>
            <w:pPr>
              <w:spacing w:before="13" w:after="0" w:line="324" w:lineRule="auto"/>
              <w:ind w:left="19" w:right="-52"/>
              <w:jc w:val="both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3"/>
              </w:rPr>
              <w:t>Monitori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3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49"/>
                <w:w w:val="19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9"/>
              </w:rPr>
              <w:t>pervitshe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9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5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9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8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9"/>
              </w:rPr>
              <w:t>evolucioni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9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8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4"/>
              </w:rPr>
              <w:t>numri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4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"/>
                <w:w w:val="11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24"/>
              </w:rPr>
              <w:t>iftev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24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"/>
                <w:w w:val="12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riprodhuese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6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suksesi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2"/>
              </w:rPr>
              <w:t>riprodhimi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2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6"/>
              </w:rPr>
              <w:t>k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"/>
                <w:w w:val="106"/>
              </w:rPr>
              <w:t>o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5"/>
                <w:w w:val="106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6"/>
              </w:rPr>
              <w:t>onise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ekzistues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kolonive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tjer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6"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6"/>
              </w:rPr>
              <w:t>mundshme.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58" w:type="dxa"/>
            <w:tcBorders>
              <w:top w:val="single" w:sz="7.68" w:space="0" w:color="343434"/>
              <w:bottom w:val="single" w:sz="7.68" w:space="0" w:color="343434"/>
              <w:left w:val="single" w:sz="7.68" w:space="0" w:color="2B2B2B"/>
              <w:right w:val="single" w:sz="7.68" w:space="0" w:color="1F1F1F"/>
            </w:tcBorders>
          </w:tcPr>
          <w:p>
            <w:pPr>
              <w:spacing w:before="3" w:after="0" w:line="240" w:lineRule="auto"/>
              <w:ind w:left="1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Janar-Korri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k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18"/>
                <w:w w:val="12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cdo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23"/>
              </w:rPr>
              <w:t>viti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53" w:hRule="exact"/>
        </w:trPr>
        <w:tc>
          <w:tcPr>
            <w:tcW w:w="542" w:type="dxa"/>
            <w:tcBorders>
              <w:top w:val="single" w:sz="7.68" w:space="0" w:color="343434"/>
              <w:bottom w:val="single" w:sz="7.68" w:space="0" w:color="343434"/>
              <w:left w:val="single" w:sz="3.84" w:space="0" w:color="030303"/>
              <w:right w:val="single" w:sz="7.68" w:space="0" w:color="1F1F1F"/>
            </w:tcBorders>
          </w:tcPr>
          <w:p>
            <w:pPr>
              <w:spacing w:before="3" w:after="0" w:line="240" w:lineRule="auto"/>
              <w:ind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5"/>
              </w:rPr>
              <w:t>C.l.b.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66" w:type="dxa"/>
            <w:tcBorders>
              <w:top w:val="single" w:sz="7.68" w:space="0" w:color="343434"/>
              <w:bottom w:val="single" w:sz="7.68" w:space="0" w:color="343434"/>
              <w:left w:val="single" w:sz="7.68" w:space="0" w:color="1F1F1F"/>
              <w:right w:val="single" w:sz="7.68" w:space="0" w:color="2B2B2B"/>
            </w:tcBorders>
          </w:tcPr>
          <w:p>
            <w:pPr>
              <w:spacing w:before="3" w:after="0" w:line="330" w:lineRule="auto"/>
              <w:ind w:left="19" w:right="-4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3"/>
              </w:rPr>
              <w:t>Monitori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3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0"/>
                <w:w w:val="11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41"/>
                <w:w w:val="19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Pelikanev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6"/>
              </w:rPr>
              <w:t>dimerue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1"/>
                <w:w w:val="106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212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mundesish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zona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4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fjetje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apo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6"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1"/>
              </w:rPr>
              <w:t>qendrimi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1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3"/>
                <w:w w:val="11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4"/>
              </w:rPr>
              <w:t>sec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6"/>
                <w:w w:val="104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4"/>
                <w:w w:val="104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4"/>
              </w:rPr>
              <w:t>en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6"/>
                <w:w w:val="10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IBA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58" w:type="dxa"/>
            <w:tcBorders>
              <w:top w:val="single" w:sz="7.68" w:space="0" w:color="343434"/>
              <w:bottom w:val="single" w:sz="7.68" w:space="0" w:color="343434"/>
              <w:left w:val="single" w:sz="7.68" w:space="0" w:color="2B2B2B"/>
              <w:right w:val="single" w:sz="7.68" w:space="0" w:color="1F1F1F"/>
            </w:tcBorders>
          </w:tcPr>
          <w:p>
            <w:pPr>
              <w:spacing w:before="3" w:after="0" w:line="240" w:lineRule="auto"/>
              <w:ind w:left="133" w:right="117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5"/>
              </w:rPr>
              <w:t>Filli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5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22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9"/>
              </w:rPr>
              <w:t>Dhjetor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7"/>
                <w:w w:val="109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1"/>
              </w:rPr>
              <w:t>fund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  <w:p>
            <w:pPr>
              <w:spacing w:before="73" w:after="0" w:line="240" w:lineRule="auto"/>
              <w:ind w:left="30" w:right="-24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Dhjeto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mes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98"/>
              </w:rPr>
              <w:t>Janar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48" w:hRule="exact"/>
        </w:trPr>
        <w:tc>
          <w:tcPr>
            <w:tcW w:w="542" w:type="dxa"/>
            <w:tcBorders>
              <w:top w:val="single" w:sz="7.68" w:space="0" w:color="343434"/>
              <w:bottom w:val="single" w:sz="3.84" w:space="0" w:color="343434"/>
              <w:left w:val="single" w:sz="3.84" w:space="0" w:color="030303"/>
              <w:right w:val="single" w:sz="7.68" w:space="0" w:color="1F1F1F"/>
            </w:tcBorders>
          </w:tcPr>
          <w:p>
            <w:pPr>
              <w:spacing w:before="3" w:after="0" w:line="240" w:lineRule="auto"/>
              <w:ind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2"/>
                <w:w w:val="128"/>
              </w:rPr>
              <w:t>C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2"/>
                <w:w w:val="168"/>
              </w:rPr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7"/>
                <w:w w:val="168"/>
                <w:shadow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7"/>
                <w:w w:val="168"/>
                <w:shadow/>
              </w:rPr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7"/>
                <w:w w:val="168"/>
              </w:rPr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7"/>
                <w:w w:val="168"/>
              </w:rPr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78"/>
                <w:w w:val="100"/>
              </w:rPr>
              <w:t>c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28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68"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66" w:type="dxa"/>
            <w:tcBorders>
              <w:top w:val="single" w:sz="7.68" w:space="0" w:color="343434"/>
              <w:bottom w:val="single" w:sz="3.84" w:space="0" w:color="343434"/>
              <w:left w:val="single" w:sz="7.68" w:space="0" w:color="1F1F1F"/>
              <w:right w:val="single" w:sz="7.68" w:space="0" w:color="2B2B2B"/>
            </w:tcBorders>
          </w:tcPr>
          <w:p>
            <w:pPr>
              <w:spacing w:before="3" w:after="0" w:line="318" w:lineRule="auto"/>
              <w:ind w:left="19" w:right="-6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w w:val="113"/>
              </w:rPr>
              <w:t>Monitori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w w:val="114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99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2"/>
              </w:rPr>
              <w:t>kaneve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semure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apot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9"/>
              </w:rPr>
              <w:t>ngordhurdhe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23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3"/>
              </w:rPr>
              <w:t>identi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5"/>
                <w:w w:val="113"/>
              </w:rPr>
              <w:t>f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10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7"/>
              </w:rPr>
              <w:t>ki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5"/>
                <w:w w:val="107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A1A1A1"/>
                <w:spacing w:val="4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1"/>
              </w:rPr>
              <w:t>shkaqeve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5"/>
              </w:rPr>
              <w:t>ngordhjes.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58" w:type="dxa"/>
            <w:tcBorders>
              <w:top w:val="single" w:sz="7.68" w:space="0" w:color="343434"/>
              <w:bottom w:val="single" w:sz="3.84" w:space="0" w:color="343434"/>
              <w:left w:val="single" w:sz="7.68" w:space="0" w:color="2B2B2B"/>
              <w:right w:val="single" w:sz="7.68" w:space="0" w:color="1F1F1F"/>
            </w:tcBorders>
          </w:tcPr>
          <w:p>
            <w:pPr>
              <w:spacing w:before="3" w:after="0" w:line="240" w:lineRule="auto"/>
              <w:ind w:left="216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Gjat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0"/>
              </w:rPr>
              <w:t>g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5"/>
                <w:w w:val="110"/>
              </w:rPr>
              <w:t>j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1"/>
                <w:w w:val="11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0"/>
              </w:rPr>
              <w:t>th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3"/>
                <w:w w:val="11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0"/>
              </w:rPr>
              <w:t>kohes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48" w:hRule="exact"/>
        </w:trPr>
        <w:tc>
          <w:tcPr>
            <w:tcW w:w="542" w:type="dxa"/>
            <w:tcBorders>
              <w:top w:val="single" w:sz="3.84" w:space="0" w:color="343434"/>
              <w:bottom w:val="single" w:sz="7.68" w:space="0" w:color="343434"/>
              <w:left w:val="single" w:sz="3.84" w:space="0" w:color="030303"/>
              <w:right w:val="single" w:sz="7.68" w:space="0" w:color="1F1F1F"/>
            </w:tcBorders>
          </w:tcPr>
          <w:p>
            <w:pPr>
              <w:spacing w:before="3" w:after="0" w:line="240" w:lineRule="auto"/>
              <w:ind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5"/>
              </w:rPr>
              <w:t>C.l.d.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66" w:type="dxa"/>
            <w:tcBorders>
              <w:top w:val="single" w:sz="3.84" w:space="0" w:color="343434"/>
              <w:bottom w:val="single" w:sz="7.68" w:space="0" w:color="343434"/>
              <w:left w:val="single" w:sz="7.68" w:space="0" w:color="1F1F1F"/>
              <w:right w:val="single" w:sz="7.68" w:space="0" w:color="2B2B2B"/>
            </w:tcBorders>
          </w:tcPr>
          <w:p>
            <w:pPr>
              <w:spacing w:before="3" w:after="0" w:line="240" w:lineRule="auto"/>
              <w:ind w:left="19" w:right="-6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Matj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0"/>
              </w:rPr>
              <w:t>perqendrimi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9"/>
                <w:w w:val="11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pesticidev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4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metalev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renda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k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veze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7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  <w:p>
            <w:pPr>
              <w:spacing w:before="7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w w:val="104"/>
              </w:rPr>
              <w:t>Pelika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9"/>
                <w:w w:val="105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3"/>
              </w:rPr>
              <w:t>eve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58" w:type="dxa"/>
            <w:tcBorders>
              <w:top w:val="single" w:sz="3.84" w:space="0" w:color="343434"/>
              <w:bottom w:val="single" w:sz="7.68" w:space="0" w:color="343434"/>
              <w:left w:val="single" w:sz="7.68" w:space="0" w:color="2B2B2B"/>
              <w:right w:val="single" w:sz="7.68" w:space="0" w:color="1F1F1F"/>
            </w:tcBorders>
          </w:tcPr>
          <w:p>
            <w:pPr>
              <w:spacing w:before="3" w:after="0" w:line="240" w:lineRule="auto"/>
              <w:ind w:left="615" w:right="576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3"/>
              </w:rPr>
              <w:t>2-5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38" w:hRule="exact"/>
        </w:trPr>
        <w:tc>
          <w:tcPr>
            <w:tcW w:w="542" w:type="dxa"/>
            <w:tcBorders>
              <w:top w:val="single" w:sz="7.68" w:space="0" w:color="343434"/>
              <w:bottom w:val="single" w:sz="3.84" w:space="0" w:color="2F2F2F"/>
              <w:left w:val="single" w:sz="3.84" w:space="0" w:color="030303"/>
              <w:right w:val="single" w:sz="7.68" w:space="0" w:color="1F1F1F"/>
            </w:tcBorders>
          </w:tcPr>
          <w:p>
            <w:pPr>
              <w:spacing w:before="0" w:after="0" w:line="190" w:lineRule="exact"/>
              <w:ind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5"/>
              </w:rPr>
              <w:t>C.l.e.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66" w:type="dxa"/>
            <w:tcBorders>
              <w:top w:val="single" w:sz="7.68" w:space="0" w:color="343434"/>
              <w:bottom w:val="single" w:sz="3.84" w:space="0" w:color="2F2F2F"/>
              <w:left w:val="single" w:sz="7.68" w:space="0" w:color="1F1F1F"/>
              <w:right w:val="single" w:sz="7.68" w:space="0" w:color="2B2B2B"/>
            </w:tcBorders>
          </w:tcPr>
          <w:p>
            <w:pPr>
              <w:spacing w:before="0" w:after="0" w:line="190" w:lineRule="exact"/>
              <w:ind w:left="19" w:right="-57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Ngritj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nje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qendre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2"/>
              </w:rPr>
              <w:t>rehabilitim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2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14"/>
                <w:w w:val="11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5"/>
              </w:rPr>
              <w:t>individe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5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20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semure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2"/>
              </w:rPr>
              <w:t>Pelika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5"/>
                <w:w w:val="103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4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45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4"/>
              </w:rPr>
              <w:t>kacurrel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  <w:p>
            <w:pPr>
              <w:spacing w:before="7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1"/>
              </w:rPr>
              <w:t>Divjake-Karavasta.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58" w:type="dxa"/>
            <w:tcBorders>
              <w:top w:val="single" w:sz="7.68" w:space="0" w:color="343434"/>
              <w:bottom w:val="single" w:sz="3.84" w:space="0" w:color="2F2F2F"/>
              <w:left w:val="single" w:sz="7.68" w:space="0" w:color="2B2B2B"/>
              <w:right w:val="single" w:sz="7.68" w:space="0" w:color="1F1F1F"/>
            </w:tcBorders>
          </w:tcPr>
          <w:p>
            <w:pPr>
              <w:spacing w:before="0" w:after="0" w:line="190" w:lineRule="exact"/>
              <w:ind w:left="615" w:right="576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3"/>
              </w:rPr>
              <w:t>2-3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394" w:hRule="exact"/>
        </w:trPr>
        <w:tc>
          <w:tcPr>
            <w:tcW w:w="542" w:type="dxa"/>
            <w:tcBorders>
              <w:top w:val="single" w:sz="3.84" w:space="0" w:color="2F2F2F"/>
              <w:bottom w:val="single" w:sz="3.84" w:space="0" w:color="343434"/>
              <w:left w:val="single" w:sz="3.84" w:space="0" w:color="030303"/>
              <w:right w:val="single" w:sz="7.68" w:space="0" w:color="1F1F1F"/>
            </w:tcBorders>
          </w:tcPr>
          <w:p>
            <w:pPr>
              <w:spacing w:before="14" w:after="0" w:line="240" w:lineRule="auto"/>
              <w:ind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8"/>
                <w:spacing w:val="0"/>
                <w:w w:val="103"/>
                <w:b/>
                <w:bCs/>
              </w:rPr>
              <w:t>C.2.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66" w:type="dxa"/>
            <w:tcBorders>
              <w:top w:val="single" w:sz="3.84" w:space="0" w:color="2F2F2F"/>
              <w:bottom w:val="single" w:sz="3.84" w:space="0" w:color="343434"/>
              <w:left w:val="single" w:sz="7.68" w:space="0" w:color="1F1F1F"/>
              <w:right w:val="single" w:sz="7.68" w:space="0" w:color="2B2B2B"/>
            </w:tcBorders>
          </w:tcPr>
          <w:p>
            <w:pPr>
              <w:spacing w:before="22" w:after="0" w:line="240" w:lineRule="auto"/>
              <w:ind w:left="1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w w:val="110"/>
                <w:b/>
                <w:bCs/>
              </w:rPr>
              <w:t>Monitori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w w:val="111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22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74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31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  <w:b/>
                <w:bCs/>
              </w:rPr>
              <w:t>c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4"/>
                <w:w w:val="99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3"/>
                <w:w w:val="130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  <w:b/>
                <w:bCs/>
              </w:rPr>
              <w:t>esis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2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F2F2F"/>
                <w:spacing w:val="0"/>
                <w:w w:val="100"/>
                <w:b/>
                <w:bCs/>
              </w:rPr>
              <w:t>se</w:t>
            </w:r>
            <w:r>
              <w:rPr>
                <w:rFonts w:ascii="Arial" w:hAnsi="Arial" w:cs="Arial" w:eastAsia="Arial"/>
                <w:sz w:val="16"/>
                <w:szCs w:val="16"/>
                <w:color w:val="2F2F2F"/>
                <w:spacing w:val="-11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1"/>
                <w:w w:val="114"/>
                <w:b/>
                <w:bCs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14"/>
                <w:b/>
                <w:bCs/>
              </w:rPr>
              <w:t>abitatitjeti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14"/>
                <w:b/>
                <w:bCs/>
              </w:rPr>
              <w:t>k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16"/>
                <w:w w:val="114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  <w:b/>
                <w:bCs/>
              </w:rPr>
              <w:t>pe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21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2"/>
                <w:b/>
                <w:bCs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10"/>
                <w:w w:val="103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29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9"/>
                <w:w w:val="129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3"/>
                <w:b/>
                <w:bCs/>
              </w:rPr>
              <w:t>kanin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21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2"/>
                <w:b/>
                <w:bCs/>
              </w:rPr>
              <w:t>kacurr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10"/>
                <w:w w:val="103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74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858" w:type="dxa"/>
            <w:tcBorders>
              <w:top w:val="single" w:sz="3.84" w:space="0" w:color="2F2F2F"/>
              <w:bottom w:val="single" w:sz="3.84" w:space="0" w:color="343434"/>
              <w:left w:val="single" w:sz="7.68" w:space="0" w:color="2B2B2B"/>
              <w:right w:val="single" w:sz="7.68" w:space="0" w:color="1F1F1F"/>
            </w:tcBorders>
          </w:tcPr>
          <w:p>
            <w:pPr/>
            <w:rPr/>
          </w:p>
        </w:tc>
      </w:tr>
      <w:tr>
        <w:trPr>
          <w:trHeight w:val="643" w:hRule="exact"/>
        </w:trPr>
        <w:tc>
          <w:tcPr>
            <w:tcW w:w="542" w:type="dxa"/>
            <w:tcBorders>
              <w:top w:val="single" w:sz="3.84" w:space="0" w:color="343434"/>
              <w:bottom w:val="single" w:sz="3.84" w:space="0" w:color="343434"/>
              <w:left w:val="single" w:sz="3.84" w:space="0" w:color="030303"/>
              <w:right w:val="single" w:sz="7.68" w:space="0" w:color="1F1F1F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C.2.a.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66" w:type="dxa"/>
            <w:tcBorders>
              <w:top w:val="single" w:sz="3.84" w:space="0" w:color="343434"/>
              <w:bottom w:val="single" w:sz="3.84" w:space="0" w:color="343434"/>
              <w:left w:val="single" w:sz="7.68" w:space="0" w:color="1F1F1F"/>
              <w:right w:val="single" w:sz="7.68" w:space="0" w:color="2B2B2B"/>
            </w:tcBorders>
          </w:tcPr>
          <w:p>
            <w:pPr>
              <w:spacing w:before="13" w:after="0" w:line="318" w:lineRule="auto"/>
              <w:ind w:left="19" w:right="-6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w w:val="113"/>
              </w:rPr>
              <w:t>Monitorimi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w w:val="114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periodik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1"/>
              </w:rPr>
              <w:t>c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6"/>
                <w:w w:val="10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4"/>
                <w:w w:val="128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esise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uji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nga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Agjenci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Kombetar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19"/>
                <w:w w:val="116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12"/>
              </w:rPr>
              <w:t>je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-7"/>
                <w:w w:val="112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4"/>
                <w:w w:val="101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4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45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7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0"/>
              </w:rPr>
              <w:t>perputhj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3"/>
                <w:w w:val="11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9"/>
              </w:rPr>
              <w:t>Direktive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9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19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Evropian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6"/>
              </w:rPr>
              <w:t>Ujit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58" w:type="dxa"/>
            <w:tcBorders>
              <w:top w:val="single" w:sz="3.84" w:space="0" w:color="343434"/>
              <w:bottom w:val="single" w:sz="3.84" w:space="0" w:color="343434"/>
              <w:left w:val="single" w:sz="7.68" w:space="0" w:color="2B2B2B"/>
              <w:right w:val="single" w:sz="7.68" w:space="0" w:color="1F1F1F"/>
            </w:tcBorders>
          </w:tcPr>
          <w:p>
            <w:pPr>
              <w:spacing w:before="13" w:after="0" w:line="240" w:lineRule="auto"/>
              <w:ind w:left="43" w:right="-4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Cdo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5"/>
              </w:rPr>
              <w:t>trimester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5"/>
              </w:rPr>
              <w:t>-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3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9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6"/>
                <w:w w:val="12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9"/>
              </w:rPr>
              <w:t>1-5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38" w:hRule="exact"/>
        </w:trPr>
        <w:tc>
          <w:tcPr>
            <w:tcW w:w="542" w:type="dxa"/>
            <w:tcBorders>
              <w:top w:val="single" w:sz="3.84" w:space="0" w:color="343434"/>
              <w:bottom w:val="single" w:sz="7.68" w:space="0" w:color="181818"/>
              <w:left w:val="single" w:sz="3.84" w:space="0" w:color="030303"/>
              <w:right w:val="single" w:sz="7.68" w:space="0" w:color="1F1F1F"/>
            </w:tcBorders>
          </w:tcPr>
          <w:p>
            <w:pPr>
              <w:spacing w:before="13" w:after="0" w:line="240" w:lineRule="auto"/>
              <w:ind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C.2.b.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66" w:type="dxa"/>
            <w:tcBorders>
              <w:top w:val="single" w:sz="3.84" w:space="0" w:color="343434"/>
              <w:bottom w:val="single" w:sz="7.68" w:space="0" w:color="181818"/>
              <w:left w:val="single" w:sz="7.68" w:space="0" w:color="1F1F1F"/>
              <w:right w:val="single" w:sz="7.68" w:space="0" w:color="2B2B2B"/>
            </w:tcBorders>
          </w:tcPr>
          <w:p>
            <w:pPr>
              <w:spacing w:before="13" w:after="0" w:line="306" w:lineRule="auto"/>
              <w:ind w:left="19" w:right="-39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3"/>
              </w:rPr>
              <w:t>Monitorim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20"/>
                <w:w w:val="11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1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-9"/>
                <w:w w:val="11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kapjes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peshku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zona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30"/>
              </w:rPr>
              <w:t>kype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25"/>
                <w:w w:val="13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Pelikanit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ka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3"/>
              </w:rPr>
              <w:t>urre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4"/>
                <w:w w:val="113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2"/>
              </w:rPr>
              <w:t>(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1"/>
              </w:rPr>
              <w:t>Karavasta,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Narte,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Shkoder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3"/>
                <w:w w:val="100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Kun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5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  <w:t>-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Vain,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Patak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4"/>
                <w:w w:val="100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Thane,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1"/>
              </w:rPr>
              <w:t>Butrint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2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20"/>
              </w:rPr>
              <w:t>etj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21"/>
              </w:rPr>
              <w:t>)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20"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58" w:type="dxa"/>
            <w:tcBorders>
              <w:top w:val="single" w:sz="3.84" w:space="0" w:color="343434"/>
              <w:bottom w:val="single" w:sz="7.68" w:space="0" w:color="181818"/>
              <w:left w:val="single" w:sz="7.68" w:space="0" w:color="2B2B2B"/>
              <w:right w:val="single" w:sz="7.68" w:space="0" w:color="1F1F1F"/>
            </w:tcBorders>
          </w:tcPr>
          <w:p>
            <w:pPr>
              <w:spacing w:before="3" w:after="0" w:line="240" w:lineRule="auto"/>
              <w:ind w:left="615" w:right="575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3"/>
              </w:rPr>
              <w:t>2-5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48" w:hRule="exact"/>
        </w:trPr>
        <w:tc>
          <w:tcPr>
            <w:tcW w:w="542" w:type="dxa"/>
            <w:tcBorders>
              <w:top w:val="single" w:sz="7.68" w:space="0" w:color="181818"/>
              <w:bottom w:val="single" w:sz="3.84" w:space="0" w:color="343434"/>
              <w:left w:val="single" w:sz="3.84" w:space="0" w:color="030303"/>
              <w:right w:val="single" w:sz="7.68" w:space="0" w:color="1F1F1F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C.2.c.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66" w:type="dxa"/>
            <w:tcBorders>
              <w:top w:val="single" w:sz="7.68" w:space="0" w:color="181818"/>
              <w:bottom w:val="single" w:sz="3.84" w:space="0" w:color="343434"/>
              <w:left w:val="single" w:sz="7.68" w:space="0" w:color="1F1F1F"/>
              <w:right w:val="single" w:sz="7.68" w:space="0" w:color="2B2B2B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w w:val="113"/>
              </w:rPr>
              <w:t>Monitori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w w:val="114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1"/>
              </w:rPr>
              <w:t>c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5"/>
                <w:w w:val="10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4"/>
                <w:w w:val="128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esise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92"/>
              </w:rPr>
              <w:t>se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3"/>
                <w:w w:val="9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habitatev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ujore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nepermje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bioindikatorev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Lunderza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Lutr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lutra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20"/>
              </w:rPr>
              <w:t>etj.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58" w:type="dxa"/>
            <w:tcBorders>
              <w:top w:val="single" w:sz="7.68" w:space="0" w:color="181818"/>
              <w:bottom w:val="single" w:sz="3.84" w:space="0" w:color="343434"/>
              <w:left w:val="single" w:sz="7.68" w:space="0" w:color="2B2B2B"/>
              <w:right w:val="single" w:sz="7.68" w:space="0" w:color="1F1F1F"/>
            </w:tcBorders>
          </w:tcPr>
          <w:p>
            <w:pPr>
              <w:spacing w:before="13" w:after="0" w:line="240" w:lineRule="auto"/>
              <w:ind w:left="615" w:right="576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3"/>
              </w:rPr>
              <w:t>2-5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413" w:hRule="exact"/>
        </w:trPr>
        <w:tc>
          <w:tcPr>
            <w:tcW w:w="542" w:type="dxa"/>
            <w:tcBorders>
              <w:top w:val="single" w:sz="3.84" w:space="0" w:color="343434"/>
              <w:bottom w:val="single" w:sz="3.84" w:space="0" w:color="2F2F2F"/>
              <w:left w:val="single" w:sz="3.84" w:space="0" w:color="030303"/>
              <w:right w:val="single" w:sz="7.68" w:space="0" w:color="1F1F1F"/>
            </w:tcBorders>
          </w:tcPr>
          <w:p>
            <w:pPr>
              <w:spacing w:before="35" w:after="0" w:line="240" w:lineRule="auto"/>
              <w:ind w:left="10" w:right="-20"/>
              <w:jc w:val="left"/>
              <w:rPr>
                <w:rFonts w:ascii="Courier New" w:hAnsi="Courier New" w:cs="Courier New" w:eastAsia="Courier New"/>
                <w:sz w:val="20"/>
                <w:szCs w:val="20"/>
              </w:rPr>
            </w:pPr>
            <w:rPr/>
            <w:r>
              <w:rPr>
                <w:rFonts w:ascii="Courier New" w:hAnsi="Courier New" w:cs="Courier New" w:eastAsia="Courier New"/>
                <w:sz w:val="20"/>
                <w:szCs w:val="20"/>
                <w:color w:val="181818"/>
                <w:spacing w:val="0"/>
                <w:w w:val="100"/>
                <w:b/>
                <w:bCs/>
              </w:rPr>
              <w:t>D.</w:t>
            </w:r>
            <w:r>
              <w:rPr>
                <w:rFonts w:ascii="Courier New" w:hAnsi="Courier New" w:cs="Courier New" w:eastAsia="Courier New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5966" w:type="dxa"/>
            <w:tcBorders>
              <w:top w:val="single" w:sz="3.84" w:space="0" w:color="343434"/>
              <w:bottom w:val="single" w:sz="3.84" w:space="0" w:color="2F2F2F"/>
              <w:left w:val="single" w:sz="7.68" w:space="0" w:color="1F1F1F"/>
              <w:right w:val="single" w:sz="7.68" w:space="0" w:color="2B2B2B"/>
            </w:tcBorders>
          </w:tcPr>
          <w:p>
            <w:pPr>
              <w:spacing w:before="51" w:after="0" w:line="240" w:lineRule="auto"/>
              <w:ind w:left="1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w w:val="104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5"/>
                <w:w w:val="104"/>
                <w:b/>
                <w:bCs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8"/>
                <w:w w:val="126"/>
                <w:b/>
                <w:bCs/>
              </w:rPr>
              <w:t>u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5"/>
                <w:w w:val="113"/>
                <w:b/>
                <w:bCs/>
              </w:rPr>
              <w:t>k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8"/>
                <w:w w:val="174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18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2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6"/>
                <w:w w:val="118"/>
                <w:b/>
                <w:bCs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4"/>
                <w:w w:val="118"/>
                <w:b/>
                <w:bCs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18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4"/>
                <w:w w:val="118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5"/>
                <w:w w:val="115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5"/>
                <w:w w:val="107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23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23"/>
                <w:w w:val="122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20"/>
                <w:b/>
                <w:bCs/>
              </w:rPr>
              <w:t>nim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858" w:type="dxa"/>
            <w:tcBorders>
              <w:top w:val="single" w:sz="3.84" w:space="0" w:color="343434"/>
              <w:bottom w:val="single" w:sz="3.84" w:space="0" w:color="2F2F2F"/>
              <w:left w:val="single" w:sz="7.68" w:space="0" w:color="2B2B2B"/>
              <w:right w:val="single" w:sz="7.68" w:space="0" w:color="1F1F1F"/>
            </w:tcBorders>
          </w:tcPr>
          <w:p>
            <w:pPr/>
            <w:rPr/>
          </w:p>
        </w:tc>
      </w:tr>
      <w:tr>
        <w:trPr>
          <w:trHeight w:val="379" w:hRule="exact"/>
        </w:trPr>
        <w:tc>
          <w:tcPr>
            <w:tcW w:w="542" w:type="dxa"/>
            <w:tcBorders>
              <w:top w:val="single" w:sz="3.84" w:space="0" w:color="2F2F2F"/>
              <w:bottom w:val="single" w:sz="7.68" w:space="0" w:color="343434"/>
              <w:left w:val="single" w:sz="3.84" w:space="0" w:color="030303"/>
              <w:right w:val="single" w:sz="7.68" w:space="0" w:color="1F1F1F"/>
            </w:tcBorders>
          </w:tcPr>
          <w:p>
            <w:pPr>
              <w:spacing w:before="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818"/>
                <w:spacing w:val="0"/>
                <w:w w:val="110"/>
                <w:b/>
                <w:bCs/>
              </w:rPr>
              <w:t>D.l.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966" w:type="dxa"/>
            <w:tcBorders>
              <w:top w:val="single" w:sz="3.84" w:space="0" w:color="2F2F2F"/>
              <w:bottom w:val="single" w:sz="7.68" w:space="0" w:color="343434"/>
              <w:left w:val="single" w:sz="7.68" w:space="0" w:color="1F1F1F"/>
              <w:right w:val="single" w:sz="7.68" w:space="0" w:color="2B2B2B"/>
            </w:tcBorders>
          </w:tcPr>
          <w:p>
            <w:pPr>
              <w:spacing w:before="22" w:after="0" w:line="240" w:lineRule="auto"/>
              <w:ind w:left="1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  <w:b/>
                <w:bCs/>
              </w:rPr>
              <w:t>Eduki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1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  <w:b/>
                <w:bCs/>
              </w:rPr>
              <w:t>dh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1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  <w:b/>
                <w:bCs/>
              </w:rPr>
              <w:t>rritj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37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5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4"/>
                <w:b/>
                <w:bCs/>
              </w:rPr>
              <w:t>ndergjegjesi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16"/>
                <w:w w:val="105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5"/>
                <w:w w:val="174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38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22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26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7"/>
                <w:b/>
                <w:bCs/>
              </w:rPr>
              <w:t>pu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12"/>
                <w:w w:val="107"/>
                <w:b/>
                <w:bCs/>
              </w:rPr>
              <w:t>b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0"/>
                <w:w w:val="130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9"/>
                <w:b/>
                <w:bCs/>
              </w:rPr>
              <w:t>ikut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858" w:type="dxa"/>
            <w:tcBorders>
              <w:top w:val="single" w:sz="3.84" w:space="0" w:color="2F2F2F"/>
              <w:bottom w:val="single" w:sz="7.68" w:space="0" w:color="343434"/>
              <w:left w:val="single" w:sz="7.68" w:space="0" w:color="2B2B2B"/>
              <w:right w:val="single" w:sz="7.68" w:space="0" w:color="1F1F1F"/>
            </w:tcBorders>
          </w:tcPr>
          <w:p>
            <w:pPr/>
            <w:rPr/>
          </w:p>
        </w:tc>
      </w:tr>
      <w:tr>
        <w:trPr>
          <w:trHeight w:val="917" w:hRule="exact"/>
        </w:trPr>
        <w:tc>
          <w:tcPr>
            <w:tcW w:w="542" w:type="dxa"/>
            <w:tcBorders>
              <w:top w:val="single" w:sz="7.68" w:space="0" w:color="343434"/>
              <w:bottom w:val="single" w:sz="3.84" w:space="0" w:color="343434"/>
              <w:left w:val="single" w:sz="3.84" w:space="0" w:color="030303"/>
              <w:right w:val="single" w:sz="7.68" w:space="0" w:color="1F1F1F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w w:val="113"/>
              </w:rPr>
              <w:t>D.l.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3"/>
                <w:w w:val="114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68"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66" w:type="dxa"/>
            <w:tcBorders>
              <w:top w:val="single" w:sz="7.68" w:space="0" w:color="343434"/>
              <w:bottom w:val="single" w:sz="3.84" w:space="0" w:color="343434"/>
              <w:left w:val="single" w:sz="7.68" w:space="0" w:color="1F1F1F"/>
              <w:right w:val="single" w:sz="7.68" w:space="0" w:color="2B2B2B"/>
            </w:tcBorders>
          </w:tcPr>
          <w:p>
            <w:pPr>
              <w:spacing w:before="13" w:after="0" w:line="318" w:lineRule="auto"/>
              <w:ind w:left="19" w:right="-27"/>
              <w:jc w:val="both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3"/>
              </w:rPr>
              <w:t>lnformim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6"/>
                <w:w w:val="11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62"/>
                <w:w w:val="19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gjere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58"/>
                <w:w w:val="19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perdoruesve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9"/>
              </w:rPr>
              <w:t>burimeve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3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9"/>
              </w:rPr>
              <w:t>ujore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4"/>
                <w:w w:val="109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9"/>
              </w:rPr>
              <w:t>grupeve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8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6"/>
              </w:rPr>
              <w:t>intere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4"/>
                <w:w w:val="107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4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45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7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2"/>
              </w:rPr>
              <w:t>nive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12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7"/>
                <w:w w:val="11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lokal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kombetar,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rret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rendesise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ruajtje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4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7"/>
              </w:rPr>
              <w:t>rimekembjes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7"/>
                <w:w w:val="10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4"/>
              </w:rPr>
              <w:t>Pelika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4"/>
                <w:w w:val="105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4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45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4"/>
              </w:rPr>
              <w:t>kacurrel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58" w:type="dxa"/>
            <w:tcBorders>
              <w:top w:val="single" w:sz="7.68" w:space="0" w:color="343434"/>
              <w:bottom w:val="single" w:sz="3.84" w:space="0" w:color="343434"/>
              <w:left w:val="single" w:sz="7.68" w:space="0" w:color="2B2B2B"/>
              <w:right w:val="single" w:sz="7.68" w:space="0" w:color="1F1F1F"/>
            </w:tcBorders>
          </w:tcPr>
          <w:p>
            <w:pPr>
              <w:spacing w:before="13" w:after="0" w:line="240" w:lineRule="auto"/>
              <w:ind w:left="615" w:right="576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4"/>
              </w:rPr>
              <w:t>3-5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912" w:hRule="exact"/>
        </w:trPr>
        <w:tc>
          <w:tcPr>
            <w:tcW w:w="542" w:type="dxa"/>
            <w:tcBorders>
              <w:top w:val="single" w:sz="3.84" w:space="0" w:color="343434"/>
              <w:bottom w:val="single" w:sz="3.84" w:space="0" w:color="343434"/>
              <w:left w:val="single" w:sz="3.84" w:space="0" w:color="030303"/>
              <w:right w:val="single" w:sz="7.68" w:space="0" w:color="1F1F1F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w w:val="116"/>
              </w:rPr>
              <w:t>D.l.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6"/>
                <w:w w:val="117"/>
              </w:rPr>
              <w:t>b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68"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66" w:type="dxa"/>
            <w:tcBorders>
              <w:top w:val="single" w:sz="3.84" w:space="0" w:color="343434"/>
              <w:bottom w:val="single" w:sz="3.84" w:space="0" w:color="343434"/>
              <w:left w:val="single" w:sz="7.68" w:space="0" w:color="1F1F1F"/>
              <w:right w:val="single" w:sz="7.68" w:space="0" w:color="2B2B2B"/>
            </w:tcBorders>
          </w:tcPr>
          <w:p>
            <w:pPr>
              <w:spacing w:before="13" w:after="0" w:line="318" w:lineRule="auto"/>
              <w:ind w:left="19" w:right="-34"/>
              <w:jc w:val="both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Organizm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7"/>
                <w:w w:val="12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fushatav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4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6"/>
              </w:rPr>
              <w:t>ndergjegjesuese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5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6"/>
              </w:rPr>
              <w:t>publike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4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2"/>
              </w:rPr>
              <w:t>gjuetaret,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4"/>
              </w:rPr>
              <w:t>peshkataret,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1"/>
              </w:rPr>
              <w:t>komunitetet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7"/>
              </w:rPr>
              <w:t>lokale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5"/>
                <w:w w:val="107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7"/>
              </w:rPr>
              <w:t>operatoretturistike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2"/>
                <w:w w:val="107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7"/>
              </w:rPr>
              <w:t>institucionet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11"/>
                <w:w w:val="10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qeveritar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98"/>
              </w:rPr>
              <w:t>qe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6"/>
                <w:w w:val="9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0"/>
              </w:rPr>
              <w:t>j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1"/>
              </w:rPr>
              <w:t>pjese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95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0"/>
              </w:rPr>
              <w:t>mbrojtje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0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4"/>
                <w:w w:val="11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4"/>
              </w:rPr>
              <w:t>Pelika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4"/>
                <w:w w:val="105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4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45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6"/>
              </w:rPr>
              <w:t>kacurrel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58" w:type="dxa"/>
            <w:tcBorders>
              <w:top w:val="single" w:sz="3.84" w:space="0" w:color="343434"/>
              <w:bottom w:val="single" w:sz="3.84" w:space="0" w:color="343434"/>
              <w:left w:val="single" w:sz="7.68" w:space="0" w:color="2B2B2B"/>
              <w:right w:val="single" w:sz="7.68" w:space="0" w:color="1F1F1F"/>
            </w:tcBorders>
          </w:tcPr>
          <w:p>
            <w:pPr>
              <w:spacing w:before="13" w:after="0" w:line="240" w:lineRule="auto"/>
              <w:ind w:left="615" w:right="576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4"/>
              </w:rPr>
              <w:t>3-5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898" w:hRule="exact"/>
        </w:trPr>
        <w:tc>
          <w:tcPr>
            <w:tcW w:w="542" w:type="dxa"/>
            <w:tcBorders>
              <w:top w:val="single" w:sz="3.84" w:space="0" w:color="343434"/>
              <w:bottom w:val="single" w:sz="7.68" w:space="0" w:color="343434"/>
              <w:left w:val="single" w:sz="3.84" w:space="0" w:color="030303"/>
              <w:right w:val="single" w:sz="7.68" w:space="0" w:color="1F1F1F"/>
            </w:tcBorders>
          </w:tcPr>
          <w:p>
            <w:pPr>
              <w:spacing w:before="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1"/>
              </w:rPr>
              <w:t>D.l.c.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66" w:type="dxa"/>
            <w:tcBorders>
              <w:top w:val="single" w:sz="3.84" w:space="0" w:color="343434"/>
              <w:bottom w:val="single" w:sz="7.68" w:space="0" w:color="343434"/>
              <w:left w:val="single" w:sz="7.68" w:space="0" w:color="1F1F1F"/>
              <w:right w:val="single" w:sz="7.68" w:space="0" w:color="2B2B2B"/>
            </w:tcBorders>
          </w:tcPr>
          <w:p>
            <w:pPr>
              <w:spacing w:before="3" w:after="0" w:line="324" w:lineRule="auto"/>
              <w:ind w:left="19" w:right="-5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Pergatitj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1"/>
              </w:rPr>
              <w:t>publikimeve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5"/>
                <w:w w:val="11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1"/>
              </w:rPr>
              <w:t>(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1"/>
              </w:rPr>
              <w:t>fletpalosje,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9"/>
                <w:w w:val="11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broshurave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posterave,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etj.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4"/>
              </w:rPr>
              <w:t>rreth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rendesise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kombetare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7"/>
              </w:rPr>
              <w:t>nderkombetar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7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47"/>
                <w:w w:val="10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zonave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0"/>
              </w:rPr>
              <w:t>shpernda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-1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jes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4"/>
              </w:rPr>
              <w:t>Pelika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4"/>
                <w:w w:val="105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4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45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4"/>
              </w:rPr>
              <w:t>kacurrel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58" w:type="dxa"/>
            <w:tcBorders>
              <w:top w:val="single" w:sz="3.84" w:space="0" w:color="343434"/>
              <w:bottom w:val="single" w:sz="7.68" w:space="0" w:color="343434"/>
              <w:left w:val="single" w:sz="7.68" w:space="0" w:color="2B2B2B"/>
              <w:right w:val="single" w:sz="7.68" w:space="0" w:color="1F1F1F"/>
            </w:tcBorders>
          </w:tcPr>
          <w:p>
            <w:pPr>
              <w:spacing w:before="0" w:after="0" w:line="190" w:lineRule="exact"/>
              <w:ind w:left="615" w:right="576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15"/>
                <w:w w:val="107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10"/>
              </w:rPr>
              <w:t>-5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43" w:hRule="exact"/>
        </w:trPr>
        <w:tc>
          <w:tcPr>
            <w:tcW w:w="542" w:type="dxa"/>
            <w:tcBorders>
              <w:top w:val="single" w:sz="7.68" w:space="0" w:color="343434"/>
              <w:bottom w:val="single" w:sz="7.68" w:space="0" w:color="1F1F1F"/>
              <w:left w:val="single" w:sz="3.84" w:space="0" w:color="030303"/>
              <w:right w:val="single" w:sz="7.68" w:space="0" w:color="1F1F1F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6"/>
              </w:rPr>
              <w:t>D.l.d.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66" w:type="dxa"/>
            <w:tcBorders>
              <w:top w:val="single" w:sz="7.68" w:space="0" w:color="343434"/>
              <w:bottom w:val="single" w:sz="7.68" w:space="0" w:color="1F1F1F"/>
              <w:left w:val="single" w:sz="7.68" w:space="0" w:color="1F1F1F"/>
              <w:right w:val="single" w:sz="7.68" w:space="0" w:color="2B2B2B"/>
            </w:tcBorders>
          </w:tcPr>
          <w:p>
            <w:pPr>
              <w:spacing w:before="13" w:after="0" w:line="330" w:lineRule="auto"/>
              <w:ind w:left="19" w:right="-3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Pergatitj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4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nje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22"/>
              </w:rPr>
              <w:t>film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2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7"/>
              </w:rPr>
              <w:t>dokumenta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7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-22"/>
                <w:w w:val="10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rret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situate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aktual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Pel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9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kani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ka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3"/>
              </w:rPr>
              <w:t>urrel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1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nevojes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9"/>
              </w:rPr>
              <w:t>permiresim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58" w:type="dxa"/>
            <w:tcBorders>
              <w:top w:val="single" w:sz="7.68" w:space="0" w:color="343434"/>
              <w:bottom w:val="single" w:sz="7.68" w:space="0" w:color="1F1F1F"/>
              <w:left w:val="single" w:sz="7.68" w:space="0" w:color="2B2B2B"/>
              <w:right w:val="single" w:sz="7.68" w:space="0" w:color="1F1F1F"/>
            </w:tcBorders>
          </w:tcPr>
          <w:p>
            <w:pPr>
              <w:spacing w:before="3" w:after="0" w:line="240" w:lineRule="auto"/>
              <w:ind w:left="615" w:right="575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03"/>
              </w:rPr>
              <w:t>2-3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pgMar w:header="797" w:footer="823" w:top="1700" w:bottom="1020" w:left="1220" w:right="1240"/>
          <w:headerReference w:type="default" r:id="rId29"/>
          <w:pgSz w:w="12240" w:h="15840"/>
        </w:sectPr>
      </w:pPr>
      <w:rPr/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632.799988" w:type="dxa"/>
      </w:tblPr>
      <w:tblGrid/>
      <w:tr>
        <w:trPr>
          <w:trHeight w:val="653" w:hRule="exact"/>
        </w:trPr>
        <w:tc>
          <w:tcPr>
            <w:tcW w:w="552" w:type="dxa"/>
            <w:tcBorders>
              <w:top w:val="single" w:sz="7.68" w:space="0" w:color="343434"/>
              <w:bottom w:val="single" w:sz="7.68" w:space="0" w:color="1C1C1C"/>
              <w:left w:val="single" w:sz="7.68" w:space="0" w:color="343434"/>
              <w:right w:val="single" w:sz="11.52" w:space="0" w:color="484848"/>
            </w:tcBorders>
          </w:tcPr>
          <w:p>
            <w:pPr>
              <w:spacing w:before="22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050505"/>
                <w:spacing w:val="0"/>
                <w:w w:val="115"/>
                <w:b/>
                <w:bCs/>
              </w:rPr>
              <w:t>0.2.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995" w:type="dxa"/>
            <w:tcBorders>
              <w:top w:val="single" w:sz="7.68" w:space="0" w:color="343434"/>
              <w:bottom w:val="single" w:sz="7.68" w:space="0" w:color="1C1C1C"/>
              <w:left w:val="single" w:sz="11.52" w:space="0" w:color="484848"/>
              <w:right w:val="single" w:sz="7.68" w:space="0" w:color="0F0F0F"/>
            </w:tcBorders>
          </w:tcPr>
          <w:p>
            <w:pPr>
              <w:spacing w:before="13" w:after="0" w:line="318" w:lineRule="auto"/>
              <w:ind w:left="10" w:right="-23" w:firstLine="-1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050505"/>
                <w:w w:val="98"/>
                <w:b/>
                <w:bCs/>
              </w:rPr>
              <w:t>Traini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w w:val="99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25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10"/>
                <w:w w:val="164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3"/>
                <w:b/>
                <w:bCs/>
              </w:rPr>
              <w:t>metejshe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3"/>
                <w:w w:val="104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64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3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  <w:b/>
                <w:bCs/>
              </w:rPr>
              <w:t>stafi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13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0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6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  <w:b/>
                <w:bCs/>
              </w:rPr>
              <w:t>ARZM-v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15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98"/>
                <w:b/>
                <w:bCs/>
              </w:rPr>
              <w:t>pergjegjese,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29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98"/>
                <w:b/>
                <w:bCs/>
              </w:rPr>
              <w:t>administrate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98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15"/>
                <w:w w:val="98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  <w:b/>
                <w:bCs/>
              </w:rPr>
              <w:t>vendore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0"/>
                <w:b/>
                <w:bCs/>
              </w:rPr>
              <w:t>dh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16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98"/>
                <w:b/>
                <w:bCs/>
              </w:rPr>
              <w:t>grupev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99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2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3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0"/>
                <w:b/>
                <w:bCs/>
              </w:rPr>
              <w:t>tjer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0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5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0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12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2"/>
                <w:b/>
                <w:bCs/>
              </w:rPr>
              <w:t>interest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67" w:type="dxa"/>
            <w:tcBorders>
              <w:top w:val="single" w:sz="7.68" w:space="0" w:color="343434"/>
              <w:bottom w:val="single" w:sz="7.68" w:space="0" w:color="1C1C1C"/>
              <w:left w:val="single" w:sz="7.68" w:space="0" w:color="0F0F0F"/>
              <w:right w:val="single" w:sz="11.52" w:space="0" w:color="4B4B4B"/>
            </w:tcBorders>
          </w:tcPr>
          <w:p>
            <w:pPr/>
            <w:rPr/>
          </w:p>
        </w:tc>
      </w:tr>
      <w:tr>
        <w:trPr>
          <w:trHeight w:val="648" w:hRule="exact"/>
        </w:trPr>
        <w:tc>
          <w:tcPr>
            <w:tcW w:w="552" w:type="dxa"/>
            <w:tcBorders>
              <w:top w:val="single" w:sz="7.68" w:space="0" w:color="1C1C1C"/>
              <w:bottom w:val="single" w:sz="3.84" w:space="0" w:color="000000"/>
              <w:left w:val="single" w:sz="7.68" w:space="0" w:color="343434"/>
              <w:right w:val="single" w:sz="11.52" w:space="0" w:color="484848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D.2.a.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95" w:type="dxa"/>
            <w:tcBorders>
              <w:top w:val="single" w:sz="7.68" w:space="0" w:color="1C1C1C"/>
              <w:bottom w:val="single" w:sz="3.84" w:space="0" w:color="000000"/>
              <w:left w:val="single" w:sz="11.52" w:space="0" w:color="484848"/>
              <w:right w:val="single" w:sz="7.68" w:space="0" w:color="0F0F0F"/>
            </w:tcBorders>
          </w:tcPr>
          <w:p>
            <w:pPr>
              <w:spacing w:before="13" w:after="0" w:line="306" w:lineRule="auto"/>
              <w:ind w:left="10" w:right="-10" w:firstLine="-1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16"/>
                <w:w w:val="11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0"/>
              </w:rPr>
              <w:t>rainim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"/>
                <w:w w:val="11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53"/>
                <w:w w:val="19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stafit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ARZM-v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7"/>
              </w:rPr>
              <w:t>lidhje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"/>
                <w:w w:val="11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edukimin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8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mjedisor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9"/>
                <w:w w:val="109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ruajtje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4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9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menaxhimin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3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7"/>
              </w:rPr>
              <w:t>shpendeve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9"/>
                <w:w w:val="107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7"/>
              </w:rPr>
              <w:t>jete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7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0"/>
                <w:w w:val="10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eger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pergjithes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8"/>
              </w:rPr>
              <w:t>ligatinat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67" w:type="dxa"/>
            <w:tcBorders>
              <w:top w:val="single" w:sz="7.68" w:space="0" w:color="1C1C1C"/>
              <w:bottom w:val="single" w:sz="3.84" w:space="0" w:color="000000"/>
              <w:left w:val="single" w:sz="7.68" w:space="0" w:color="0F0F0F"/>
              <w:right w:val="single" w:sz="11.52" w:space="0" w:color="4B4B4B"/>
            </w:tcBorders>
          </w:tcPr>
          <w:p>
            <w:pPr>
              <w:spacing w:before="3" w:after="0" w:line="240" w:lineRule="auto"/>
              <w:ind w:left="610" w:right="579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5"/>
                <w:w w:val="107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25"/>
              </w:rPr>
              <w:t>-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4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53" w:hRule="exact"/>
        </w:trPr>
        <w:tc>
          <w:tcPr>
            <w:tcW w:w="552" w:type="dxa"/>
            <w:tcBorders>
              <w:top w:val="single" w:sz="3.84" w:space="0" w:color="000000"/>
              <w:bottom w:val="single" w:sz="3.84" w:space="0" w:color="343434"/>
              <w:left w:val="single" w:sz="7.68" w:space="0" w:color="343434"/>
              <w:right w:val="single" w:sz="11.52" w:space="0" w:color="484848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1"/>
              </w:rPr>
              <w:t>D.2.b.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95" w:type="dxa"/>
            <w:tcBorders>
              <w:top w:val="single" w:sz="3.84" w:space="0" w:color="000000"/>
              <w:bottom w:val="single" w:sz="3.84" w:space="0" w:color="343434"/>
              <w:left w:val="single" w:sz="11.52" w:space="0" w:color="484848"/>
              <w:right w:val="single" w:sz="7.68" w:space="0" w:color="0F0F0F"/>
            </w:tcBorders>
          </w:tcPr>
          <w:p>
            <w:pPr>
              <w:spacing w:before="13" w:after="0" w:line="318" w:lineRule="auto"/>
              <w:ind w:left="10" w:right="-35" w:firstLine="-1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C1C1C"/>
                <w:w w:val="107"/>
              </w:rPr>
              <w:t>Trainim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4"/>
                <w:w w:val="10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7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95"/>
              </w:rPr>
              <w:t>OJF-v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96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grupeve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3"/>
              </w:rPr>
              <w:t>tiHjer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3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2"/>
                <w:w w:val="11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3"/>
              </w:rPr>
              <w:t>interesit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3"/>
              </w:rPr>
              <w:t>perruajtje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4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natyre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5"/>
              </w:rPr>
              <w:t>duk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9"/>
                <w:w w:val="105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8"/>
              </w:rPr>
              <w:t>u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8"/>
              </w:rPr>
              <w:t>perqendruar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4"/>
                <w:w w:val="10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ve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anerish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3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2"/>
              </w:rPr>
              <w:t>ruajtje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2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8"/>
                <w:w w:val="11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6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1"/>
                <w:w w:val="106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6"/>
              </w:rPr>
              <w:t>ikani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6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2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6"/>
              </w:rPr>
              <w:t>kacurrel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67" w:type="dxa"/>
            <w:tcBorders>
              <w:top w:val="single" w:sz="3.84" w:space="0" w:color="000000"/>
              <w:bottom w:val="single" w:sz="3.84" w:space="0" w:color="343434"/>
              <w:left w:val="single" w:sz="7.68" w:space="0" w:color="0F0F0F"/>
              <w:right w:val="single" w:sz="11.52" w:space="0" w:color="4B4B4B"/>
            </w:tcBorders>
          </w:tcPr>
          <w:p>
            <w:pPr>
              <w:spacing w:before="13" w:after="0" w:line="240" w:lineRule="auto"/>
              <w:ind w:left="610" w:right="581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7"/>
              </w:rPr>
              <w:t>2-4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48" w:hRule="exact"/>
        </w:trPr>
        <w:tc>
          <w:tcPr>
            <w:tcW w:w="552" w:type="dxa"/>
            <w:tcBorders>
              <w:top w:val="single" w:sz="3.84" w:space="0" w:color="343434"/>
              <w:bottom w:val="single" w:sz="7.68" w:space="0" w:color="343434"/>
              <w:left w:val="single" w:sz="7.68" w:space="0" w:color="343434"/>
              <w:right w:val="single" w:sz="11.52" w:space="0" w:color="484848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D.2.c.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95" w:type="dxa"/>
            <w:tcBorders>
              <w:top w:val="single" w:sz="3.84" w:space="0" w:color="343434"/>
              <w:bottom w:val="single" w:sz="7.68" w:space="0" w:color="343434"/>
              <w:left w:val="single" w:sz="11.52" w:space="0" w:color="484848"/>
              <w:right w:val="single" w:sz="7.68" w:space="0" w:color="0F0F0F"/>
            </w:tcBorders>
          </w:tcPr>
          <w:p>
            <w:pPr>
              <w:spacing w:before="13" w:after="0" w:line="318" w:lineRule="auto"/>
              <w:ind w:left="10" w:right="-19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Zhvilli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6"/>
                <w:w w:val="109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9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19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nje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2"/>
              </w:rPr>
              <w:t>modul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"/>
                <w:w w:val="112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2"/>
              </w:rPr>
              <w:t>trainim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7"/>
                <w:w w:val="112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2"/>
              </w:rPr>
              <w:t>perstafi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2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8"/>
                <w:w w:val="11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96"/>
              </w:rPr>
              <w:t>ARZM-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96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2"/>
                <w:w w:val="9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pergjegjes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0"/>
              </w:rPr>
              <w:t>perzbatimi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3"/>
                <w:w w:val="11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15"/>
              </w:rPr>
              <w:t>ligjit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mbi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1"/>
              </w:rPr>
              <w:t>rreg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0"/>
                <w:w w:val="111"/>
              </w:rPr>
              <w:t>u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11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11"/>
              </w:rPr>
              <w:t>la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11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-11"/>
                <w:w w:val="11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3"/>
              </w:rPr>
              <w:t>rreg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0"/>
                <w:w w:val="113"/>
              </w:rPr>
              <w:t>u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13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3"/>
              </w:rPr>
              <w:t>lore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3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1"/>
                <w:w w:val="11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qe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4"/>
              </w:rPr>
              <w:t>lidhen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5"/>
                <w:w w:val="11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3"/>
              </w:rPr>
              <w:t>mbrojtje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4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7"/>
              </w:rPr>
              <w:t>Pelika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"/>
                <w:w w:val="108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1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55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Ka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7"/>
              </w:rPr>
              <w:t>urre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28"/>
              </w:rPr>
              <w:t>l.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67" w:type="dxa"/>
            <w:tcBorders>
              <w:top w:val="single" w:sz="3.84" w:space="0" w:color="343434"/>
              <w:bottom w:val="single" w:sz="7.68" w:space="0" w:color="343434"/>
              <w:left w:val="single" w:sz="7.68" w:space="0" w:color="0F0F0F"/>
              <w:right w:val="single" w:sz="11.52" w:space="0" w:color="4B4B4B"/>
            </w:tcBorders>
          </w:tcPr>
          <w:p>
            <w:pPr>
              <w:spacing w:before="13" w:after="0" w:line="240" w:lineRule="auto"/>
              <w:ind w:left="610" w:right="591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3"/>
              </w:rPr>
              <w:t>2-3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1445" w:hRule="exact"/>
        </w:trPr>
        <w:tc>
          <w:tcPr>
            <w:tcW w:w="552" w:type="dxa"/>
            <w:tcBorders>
              <w:top w:val="single" w:sz="7.68" w:space="0" w:color="343434"/>
              <w:bottom w:val="single" w:sz="3.84" w:space="0" w:color="343434"/>
              <w:left w:val="single" w:sz="7.68" w:space="0" w:color="343434"/>
              <w:right w:val="single" w:sz="11.52" w:space="0" w:color="484848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1"/>
              </w:rPr>
              <w:t>D.2.d.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95" w:type="dxa"/>
            <w:tcBorders>
              <w:top w:val="single" w:sz="7.68" w:space="0" w:color="343434"/>
              <w:bottom w:val="single" w:sz="3.84" w:space="0" w:color="343434"/>
              <w:left w:val="single" w:sz="11.52" w:space="0" w:color="484848"/>
              <w:right w:val="single" w:sz="7.68" w:space="0" w:color="0F0F0F"/>
            </w:tcBorders>
          </w:tcPr>
          <w:p>
            <w:pPr>
              <w:spacing w:before="13" w:after="0" w:line="324" w:lineRule="auto"/>
              <w:ind w:left="10" w:right="-6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Rritj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6"/>
              </w:rPr>
              <w:t>kapacitetev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6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7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teknik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punonjesve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zonave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1"/>
              </w:rPr>
              <w:t>mbrojtur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1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1"/>
              </w:rPr>
              <w:t>mbi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4"/>
              </w:rPr>
              <w:t>mon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8"/>
                <w:w w:val="114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1"/>
                <w:w w:val="114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"/>
                <w:w w:val="114"/>
              </w:rPr>
              <w:t>o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13"/>
                <w:w w:val="114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4"/>
              </w:rPr>
              <w:t>imin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3"/>
                <w:w w:val="11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2"/>
              </w:rPr>
              <w:t>shpendev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13"/>
                <w:w w:val="102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3"/>
                <w:w w:val="212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8"/>
              </w:rPr>
              <w:t>pa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5"/>
                <w:w w:val="108"/>
              </w:rPr>
              <w:t>j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6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4"/>
              </w:rPr>
              <w:t>sje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3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6"/>
              </w:rPr>
              <w:t>menaxhimi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6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9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rendesishme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4"/>
              </w:rPr>
              <w:t>ruajtjen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Pelikanit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ka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11"/>
              </w:rPr>
              <w:t>urrel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12"/>
                <w:w w:val="111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1"/>
              </w:rPr>
              <w:t>kontrolli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1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2"/>
                <w:w w:val="11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95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9"/>
                <w:w w:val="109"/>
              </w:rPr>
              <w:t>g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5"/>
                <w:w w:val="109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abitqareve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2"/>
                <w:w w:val="109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6"/>
                <w:w w:val="109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ni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3"/>
                <w:w w:val="109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9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7"/>
                <w:w w:val="109"/>
              </w:rPr>
              <w:t>z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9"/>
              </w:rPr>
              <w:t>imin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-1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8"/>
              </w:rPr>
              <w:t>nderhyrjeve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2"/>
                <w:w w:val="10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nga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7"/>
              </w:rPr>
              <w:t>njere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6"/>
                <w:w w:val="107"/>
              </w:rPr>
              <w:t>z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1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55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shqetesimev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tjer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ve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ant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stabilizimi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2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akti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5"/>
                <w:w w:val="110"/>
              </w:rPr>
              <w:t>v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1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1"/>
              </w:rPr>
              <w:t>teteve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6"/>
              </w:rPr>
              <w:t>bregdetare.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67" w:type="dxa"/>
            <w:tcBorders>
              <w:top w:val="single" w:sz="7.68" w:space="0" w:color="343434"/>
              <w:bottom w:val="single" w:sz="3.84" w:space="0" w:color="343434"/>
              <w:left w:val="single" w:sz="7.68" w:space="0" w:color="0F0F0F"/>
              <w:right w:val="single" w:sz="11.52" w:space="0" w:color="4B4B4B"/>
            </w:tcBorders>
          </w:tcPr>
          <w:p>
            <w:pPr>
              <w:spacing w:before="13" w:after="0" w:line="240" w:lineRule="auto"/>
              <w:ind w:left="610" w:right="591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3"/>
              </w:rPr>
              <w:t>2-3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53" w:hRule="exact"/>
        </w:trPr>
        <w:tc>
          <w:tcPr>
            <w:tcW w:w="552" w:type="dxa"/>
            <w:tcBorders>
              <w:top w:val="single" w:sz="3.84" w:space="0" w:color="343434"/>
              <w:bottom w:val="single" w:sz="3.84" w:space="0" w:color="000000"/>
              <w:left w:val="single" w:sz="7.68" w:space="0" w:color="343434"/>
              <w:right w:val="single" w:sz="11.52" w:space="0" w:color="484848"/>
            </w:tcBorders>
          </w:tcPr>
          <w:p>
            <w:pPr>
              <w:spacing w:before="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1"/>
              </w:rPr>
              <w:t>D.2.e.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95" w:type="dxa"/>
            <w:tcBorders>
              <w:top w:val="single" w:sz="3.84" w:space="0" w:color="343434"/>
              <w:bottom w:val="single" w:sz="3.84" w:space="0" w:color="000000"/>
              <w:left w:val="single" w:sz="11.52" w:space="0" w:color="484848"/>
              <w:right w:val="single" w:sz="7.68" w:space="0" w:color="0F0F0F"/>
            </w:tcBorders>
          </w:tcPr>
          <w:p>
            <w:pPr>
              <w:spacing w:before="3" w:after="0" w:line="330" w:lineRule="auto"/>
              <w:ind w:left="10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Pergatitj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programeve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specifik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6"/>
              </w:rPr>
              <w:t>trainimit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8"/>
                <w:w w:val="11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anetaret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OMP-v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5"/>
              </w:rPr>
              <w:t>mbi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8"/>
              </w:rPr>
              <w:t>rritje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9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6"/>
              </w:rPr>
              <w:t>kapacitetev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6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0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menaxhimin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67" w:type="dxa"/>
            <w:tcBorders>
              <w:top w:val="single" w:sz="3.84" w:space="0" w:color="343434"/>
              <w:bottom w:val="single" w:sz="3.84" w:space="0" w:color="000000"/>
              <w:left w:val="single" w:sz="7.68" w:space="0" w:color="0F0F0F"/>
              <w:right w:val="single" w:sz="11.52" w:space="0" w:color="4B4B4B"/>
            </w:tcBorders>
          </w:tcPr>
          <w:p>
            <w:pPr>
              <w:spacing w:before="3" w:after="0" w:line="240" w:lineRule="auto"/>
              <w:ind w:left="610" w:right="594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5"/>
                <w:w w:val="107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4"/>
                <w:w w:val="125"/>
              </w:rPr>
              <w:t>-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95"/>
              </w:rPr>
              <w:t>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432" w:hRule="exact"/>
        </w:trPr>
        <w:tc>
          <w:tcPr>
            <w:tcW w:w="552" w:type="dxa"/>
            <w:tcBorders>
              <w:top w:val="single" w:sz="3.84" w:space="0" w:color="000000"/>
              <w:bottom w:val="single" w:sz="3.84" w:space="0" w:color="000000"/>
              <w:left w:val="single" w:sz="7.68" w:space="0" w:color="343434"/>
              <w:right w:val="single" w:sz="11.52" w:space="0" w:color="484848"/>
            </w:tcBorders>
          </w:tcPr>
          <w:p>
            <w:pPr>
              <w:spacing w:before="17" w:after="0" w:line="240" w:lineRule="auto"/>
              <w:ind w:left="10" w:right="-20"/>
              <w:jc w:val="left"/>
              <w:rPr>
                <w:rFonts w:ascii="Courier New" w:hAnsi="Courier New" w:cs="Courier New" w:eastAsia="Courier New"/>
                <w:sz w:val="21"/>
                <w:szCs w:val="21"/>
              </w:rPr>
            </w:pPr>
            <w:rPr/>
            <w:r>
              <w:rPr>
                <w:rFonts w:ascii="Courier New" w:hAnsi="Courier New" w:cs="Courier New" w:eastAsia="Courier New"/>
                <w:sz w:val="21"/>
                <w:szCs w:val="21"/>
                <w:color w:val="050505"/>
                <w:spacing w:val="-55"/>
                <w:w w:val="76"/>
                <w:b/>
                <w:bCs/>
              </w:rPr>
              <w:t>E</w:t>
            </w:r>
            <w:r>
              <w:rPr>
                <w:rFonts w:ascii="Courier New" w:hAnsi="Courier New" w:cs="Courier New" w:eastAsia="Courier New"/>
                <w:sz w:val="21"/>
                <w:szCs w:val="21"/>
                <w:color w:val="313131"/>
                <w:spacing w:val="0"/>
                <w:w w:val="122"/>
                <w:b/>
                <w:bCs/>
              </w:rPr>
              <w:t>.</w:t>
            </w:r>
            <w:r>
              <w:rPr>
                <w:rFonts w:ascii="Courier New" w:hAnsi="Courier New" w:cs="Courier New" w:eastAsia="Courier New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5995" w:type="dxa"/>
            <w:tcBorders>
              <w:top w:val="single" w:sz="3.84" w:space="0" w:color="000000"/>
              <w:bottom w:val="single" w:sz="3.84" w:space="0" w:color="000000"/>
              <w:left w:val="single" w:sz="11.52" w:space="0" w:color="484848"/>
              <w:right w:val="single" w:sz="7.68" w:space="0" w:color="0F0F0F"/>
            </w:tcBorders>
          </w:tcPr>
          <w:p>
            <w:pPr>
              <w:spacing w:before="32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0"/>
                <w:b/>
                <w:bCs/>
              </w:rPr>
              <w:t>Nxitj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2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11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12"/>
                <w:b/>
                <w:bCs/>
              </w:rPr>
              <w:t>aktivitetev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12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5"/>
                <w:w w:val="112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0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37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7"/>
                <w:b/>
                <w:bCs/>
              </w:rPr>
              <w:t>qendrueshm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7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2"/>
                <w:w w:val="107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0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33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12"/>
                <w:b/>
                <w:bCs/>
              </w:rPr>
              <w:t>turizmi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12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17"/>
                <w:w w:val="112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12"/>
                <w:b/>
                <w:bCs/>
              </w:rPr>
              <w:t>natyror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67" w:type="dxa"/>
            <w:tcBorders>
              <w:top w:val="single" w:sz="3.84" w:space="0" w:color="000000"/>
              <w:bottom w:val="single" w:sz="3.84" w:space="0" w:color="000000"/>
              <w:left w:val="single" w:sz="7.68" w:space="0" w:color="0F0F0F"/>
              <w:right w:val="single" w:sz="11.52" w:space="0" w:color="4B4B4B"/>
            </w:tcBorders>
          </w:tcPr>
          <w:p>
            <w:pPr/>
            <w:rPr/>
          </w:p>
        </w:tc>
      </w:tr>
      <w:tr>
        <w:trPr>
          <w:trHeight w:val="653" w:hRule="exact"/>
        </w:trPr>
        <w:tc>
          <w:tcPr>
            <w:tcW w:w="552" w:type="dxa"/>
            <w:tcBorders>
              <w:top w:val="single" w:sz="3.84" w:space="0" w:color="000000"/>
              <w:bottom w:val="single" w:sz="3.84" w:space="0" w:color="343434"/>
              <w:left w:val="single" w:sz="7.68" w:space="0" w:color="343434"/>
              <w:right w:val="single" w:sz="11.52" w:space="0" w:color="484848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12"/>
                <w:w w:val="84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25"/>
              </w:rPr>
              <w:t>.l.a.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95" w:type="dxa"/>
            <w:tcBorders>
              <w:top w:val="single" w:sz="3.84" w:space="0" w:color="000000"/>
              <w:bottom w:val="single" w:sz="3.84" w:space="0" w:color="343434"/>
              <w:left w:val="single" w:sz="11.52" w:space="0" w:color="484848"/>
              <w:right w:val="single" w:sz="7.68" w:space="0" w:color="0F0F0F"/>
            </w:tcBorders>
          </w:tcPr>
          <w:p>
            <w:pPr>
              <w:spacing w:before="13" w:after="0" w:line="318" w:lineRule="auto"/>
              <w:ind w:left="10" w:right="-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Organizim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60"/>
                <w:w w:val="19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4"/>
              </w:rPr>
              <w:t>trainimit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"/>
                <w:w w:val="11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guidave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natyror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sigurimi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0"/>
              </w:rPr>
              <w:t>informacioni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3"/>
                <w:w w:val="11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6"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8"/>
              </w:rPr>
              <w:t>nevojshem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8"/>
                <w:w w:val="10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2"/>
              </w:rPr>
              <w:t>peredukimin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"/>
                <w:w w:val="11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2"/>
              </w:rPr>
              <w:t>mjedisor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67" w:type="dxa"/>
            <w:tcBorders>
              <w:top w:val="single" w:sz="3.84" w:space="0" w:color="000000"/>
              <w:bottom w:val="single" w:sz="3.84" w:space="0" w:color="343434"/>
              <w:left w:val="single" w:sz="7.68" w:space="0" w:color="0F0F0F"/>
              <w:right w:val="single" w:sz="11.52" w:space="0" w:color="4B4B4B"/>
            </w:tcBorders>
          </w:tcPr>
          <w:p>
            <w:pPr>
              <w:spacing w:before="13" w:after="0" w:line="240" w:lineRule="auto"/>
              <w:ind w:left="610" w:right="567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7"/>
              </w:rPr>
              <w:t>2-4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38" w:hRule="exact"/>
        </w:trPr>
        <w:tc>
          <w:tcPr>
            <w:tcW w:w="552" w:type="dxa"/>
            <w:tcBorders>
              <w:top w:val="single" w:sz="3.84" w:space="0" w:color="343434"/>
              <w:bottom w:val="single" w:sz="7.68" w:space="0" w:color="343434"/>
              <w:left w:val="single" w:sz="7.68" w:space="0" w:color="343434"/>
              <w:right w:val="single" w:sz="11.52" w:space="0" w:color="484848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12"/>
                <w:w w:val="84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29"/>
              </w:rPr>
              <w:t>.l.b.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95" w:type="dxa"/>
            <w:tcBorders>
              <w:top w:val="single" w:sz="3.84" w:space="0" w:color="343434"/>
              <w:bottom w:val="single" w:sz="7.68" w:space="0" w:color="343434"/>
              <w:left w:val="single" w:sz="11.52" w:space="0" w:color="484848"/>
              <w:right w:val="single" w:sz="7.68" w:space="0" w:color="0F0F0F"/>
            </w:tcBorders>
          </w:tcPr>
          <w:p>
            <w:pPr>
              <w:spacing w:before="13" w:after="0" w:line="292" w:lineRule="auto"/>
              <w:ind w:left="10" w:right="-49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Sigurim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93"/>
                <w:position w:val="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1"/>
                <w:w w:val="193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turev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3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1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organizuara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1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nga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9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0"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pakte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5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1"/>
              </w:rPr>
              <w:t>10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6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6"/>
                <w:position w:val="1"/>
              </w:rPr>
              <w:t>operator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6"/>
                <w:position w:val="1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8"/>
                <w:w w:val="116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6"/>
                <w:position w:val="1"/>
              </w:rPr>
              <w:t>turisti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6"/>
                <w:position w:val="1"/>
              </w:rPr>
              <w:t>k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"/>
                <w:w w:val="116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6"/>
                <w:position w:val="1"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6"/>
                <w:position w:val="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0"/>
              </w:rPr>
              <w:t>speci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"/>
                <w:w w:val="100"/>
                <w:position w:val="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1"/>
                <w:w w:val="128"/>
                <w:position w:val="0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4"/>
                <w:position w:val="0"/>
              </w:rPr>
              <w:t>izuar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2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0"/>
                <w:position w:val="0"/>
              </w:rPr>
              <w:t>turizmi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0"/>
                <w:position w:val="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3"/>
                <w:w w:val="11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0"/>
              </w:rPr>
              <w:t>bote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0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4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  <w:position w:val="0"/>
              </w:rPr>
              <w:t>se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7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6"/>
                <w:position w:val="0"/>
              </w:rPr>
              <w:t>eger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867" w:type="dxa"/>
            <w:tcBorders>
              <w:top w:val="single" w:sz="3.84" w:space="0" w:color="343434"/>
              <w:bottom w:val="single" w:sz="7.68" w:space="0" w:color="343434"/>
              <w:left w:val="single" w:sz="7.68" w:space="0" w:color="0F0F0F"/>
              <w:right w:val="single" w:sz="11.52" w:space="0" w:color="4B4B4B"/>
            </w:tcBorders>
          </w:tcPr>
          <w:p>
            <w:pPr>
              <w:spacing w:before="13" w:after="0" w:line="240" w:lineRule="auto"/>
              <w:ind w:left="610" w:right="591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3"/>
              </w:rPr>
              <w:t>2-5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53" w:hRule="exact"/>
        </w:trPr>
        <w:tc>
          <w:tcPr>
            <w:tcW w:w="552" w:type="dxa"/>
            <w:tcBorders>
              <w:top w:val="single" w:sz="7.68" w:space="0" w:color="343434"/>
              <w:bottom w:val="single" w:sz="7.68" w:space="0" w:color="2F2F2F"/>
              <w:left w:val="single" w:sz="7.68" w:space="0" w:color="343434"/>
              <w:right w:val="single" w:sz="11.52" w:space="0" w:color="484848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E.l.c.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995" w:type="dxa"/>
            <w:tcBorders>
              <w:top w:val="single" w:sz="7.68" w:space="0" w:color="343434"/>
              <w:bottom w:val="single" w:sz="7.68" w:space="0" w:color="2F2F2F"/>
              <w:left w:val="single" w:sz="11.52" w:space="0" w:color="484848"/>
              <w:right w:val="single" w:sz="7.68" w:space="0" w:color="0F0F0F"/>
            </w:tcBorders>
          </w:tcPr>
          <w:p>
            <w:pPr>
              <w:spacing w:before="13" w:after="0" w:line="318" w:lineRule="auto"/>
              <w:ind w:left="10" w:right="3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Hartim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5"/>
              </w:rPr>
              <w:t>botim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5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2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49"/>
                <w:w w:val="19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nje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3"/>
              </w:rPr>
              <w:t>manu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"/>
                <w:w w:val="103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1"/>
                <w:w w:val="128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0"/>
              </w:rPr>
              <w:t>"S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2"/>
              </w:rPr>
              <w:t>sil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4"/>
                <w:w w:val="112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2"/>
              </w:rPr>
              <w:t>emi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zona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ku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jeto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7"/>
              </w:rPr>
              <w:t>Pelikani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ka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4"/>
              </w:rPr>
              <w:t>urrel"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67" w:type="dxa"/>
            <w:tcBorders>
              <w:top w:val="single" w:sz="7.68" w:space="0" w:color="343434"/>
              <w:bottom w:val="single" w:sz="7.68" w:space="0" w:color="2F2F2F"/>
              <w:left w:val="single" w:sz="7.68" w:space="0" w:color="0F0F0F"/>
              <w:right w:val="single" w:sz="11.52" w:space="0" w:color="4B4B4B"/>
            </w:tcBorders>
          </w:tcPr>
          <w:p>
            <w:pPr>
              <w:spacing w:before="13" w:after="0" w:line="240" w:lineRule="auto"/>
              <w:ind w:left="610" w:right="591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3"/>
              </w:rPr>
              <w:t>2-3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00" w:hRule="exact"/>
        </w:trPr>
        <w:tc>
          <w:tcPr>
            <w:tcW w:w="552" w:type="dxa"/>
            <w:tcBorders>
              <w:top w:val="single" w:sz="7.68" w:space="0" w:color="2F2F2F"/>
              <w:bottom w:val="single" w:sz="3.84" w:space="0" w:color="2F2F2F"/>
              <w:left w:val="single" w:sz="7.68" w:space="0" w:color="343434"/>
              <w:right w:val="single" w:sz="11.52" w:space="0" w:color="484848"/>
            </w:tcBorders>
          </w:tcPr>
          <w:p>
            <w:pPr>
              <w:spacing w:before="33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050505"/>
                <w:spacing w:val="-10"/>
                <w:w w:val="75"/>
                <w:b/>
                <w:bCs/>
              </w:rPr>
              <w:t>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0"/>
                <w:w w:val="131"/>
                <w:b/>
                <w:bCs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995" w:type="dxa"/>
            <w:tcBorders>
              <w:top w:val="single" w:sz="7.68" w:space="0" w:color="2F2F2F"/>
              <w:bottom w:val="single" w:sz="3.84" w:space="0" w:color="2F2F2F"/>
              <w:left w:val="single" w:sz="11.52" w:space="0" w:color="484848"/>
              <w:right w:val="single" w:sz="7.68" w:space="0" w:color="0F0F0F"/>
            </w:tcBorders>
          </w:tcPr>
          <w:p>
            <w:pPr>
              <w:spacing w:before="42" w:after="0" w:line="341" w:lineRule="auto"/>
              <w:ind w:left="10" w:right="-4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5"/>
                <w:b/>
                <w:bCs/>
              </w:rPr>
              <w:t>Bashkepuni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5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16"/>
                <w:w w:val="105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64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26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6"/>
                <w:b/>
                <w:bCs/>
              </w:rPr>
              <w:t>Administrate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6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12"/>
                <w:w w:val="106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0"/>
                <w:b/>
                <w:bCs/>
              </w:rPr>
              <w:t>se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6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  <w:b/>
                <w:bCs/>
              </w:rPr>
              <w:t>Zonav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31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0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33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14"/>
                <w:b/>
                <w:bCs/>
              </w:rPr>
              <w:t>Mbrojtur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14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3"/>
                <w:w w:val="114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0"/>
                <w:b/>
                <w:bCs/>
              </w:rPr>
              <w:t>me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27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8"/>
                <w:b/>
                <w:bCs/>
              </w:rPr>
              <w:t>organizatat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08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12"/>
                <w:b/>
                <w:bCs/>
              </w:rPr>
              <w:t>partnere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67" w:type="dxa"/>
            <w:tcBorders>
              <w:top w:val="single" w:sz="7.68" w:space="0" w:color="2F2F2F"/>
              <w:bottom w:val="single" w:sz="3.84" w:space="0" w:color="2F2F2F"/>
              <w:left w:val="single" w:sz="7.68" w:space="0" w:color="0F0F0F"/>
              <w:right w:val="single" w:sz="11.52" w:space="0" w:color="4B4B4B"/>
            </w:tcBorders>
          </w:tcPr>
          <w:p>
            <w:pPr/>
            <w:rPr/>
          </w:p>
        </w:tc>
      </w:tr>
      <w:tr>
        <w:trPr>
          <w:trHeight w:val="806" w:hRule="exact"/>
        </w:trPr>
        <w:tc>
          <w:tcPr>
            <w:tcW w:w="552" w:type="dxa"/>
            <w:tcBorders>
              <w:top w:val="single" w:sz="3.84" w:space="0" w:color="2F2F2F"/>
              <w:bottom w:val="single" w:sz="3.84" w:space="0" w:color="343434"/>
              <w:left w:val="single" w:sz="7.68" w:space="0" w:color="343434"/>
              <w:right w:val="single" w:sz="11.52" w:space="0" w:color="484848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C1C1C"/>
                <w:w w:val="81"/>
              </w:rPr>
              <w:t>F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w w:val="125"/>
              </w:rPr>
              <w:t>.l.a.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w w:val="100"/>
              </w:rPr>
            </w:r>
          </w:p>
        </w:tc>
        <w:tc>
          <w:tcPr>
            <w:tcW w:w="5995" w:type="dxa"/>
            <w:tcBorders>
              <w:top w:val="single" w:sz="3.84" w:space="0" w:color="2F2F2F"/>
              <w:bottom w:val="single" w:sz="3.84" w:space="0" w:color="343434"/>
              <w:left w:val="single" w:sz="11.52" w:space="0" w:color="484848"/>
              <w:right w:val="single" w:sz="7.68" w:space="0" w:color="0F0F0F"/>
            </w:tcBorders>
          </w:tcPr>
          <w:p>
            <w:pPr>
              <w:spacing w:before="13" w:after="0" w:line="324" w:lineRule="auto"/>
              <w:ind w:left="10" w:right="-44"/>
              <w:jc w:val="both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Bashkepuni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4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4"/>
              </w:rPr>
              <w:t>ngusht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1"/>
              </w:rPr>
              <w:t>partneret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9"/>
                <w:w w:val="11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8"/>
              </w:rPr>
              <w:t>promovuar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5"/>
              </w:rPr>
              <w:t>tu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"/>
                <w:w w:val="116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8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99"/>
              </w:rPr>
              <w:t>z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5"/>
                <w:w w:val="99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2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21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natyro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6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5"/>
              </w:rPr>
              <w:t>ndergjegjesimin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3"/>
              </w:rPr>
              <w:t>permbrojtje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4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2"/>
              </w:rPr>
              <w:t>Pelika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5"/>
                <w:w w:val="103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4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45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kacurre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"/>
                <w:w w:val="109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perefektet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5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pozi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5"/>
                <w:w w:val="109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11"/>
                <w:w w:val="109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ve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2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9"/>
              </w:rPr>
              <w:t>ketij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simboli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rritje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9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2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9"/>
              </w:rPr>
              <w:t>ekonomike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22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zonave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ku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1"/>
              </w:rPr>
              <w:t>ai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2"/>
              </w:rPr>
              <w:t>ndodhet.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67" w:type="dxa"/>
            <w:tcBorders>
              <w:top w:val="single" w:sz="3.84" w:space="0" w:color="2F2F2F"/>
              <w:bottom w:val="single" w:sz="3.84" w:space="0" w:color="343434"/>
              <w:left w:val="single" w:sz="7.68" w:space="0" w:color="0F0F0F"/>
              <w:right w:val="single" w:sz="11.52" w:space="0" w:color="4B4B4B"/>
            </w:tcBorders>
          </w:tcPr>
          <w:p>
            <w:pPr>
              <w:spacing w:before="3" w:after="0" w:line="240" w:lineRule="auto"/>
              <w:ind w:left="610" w:right="576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3"/>
              </w:rPr>
              <w:t>2-5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648" w:hRule="exact"/>
        </w:trPr>
        <w:tc>
          <w:tcPr>
            <w:tcW w:w="552" w:type="dxa"/>
            <w:tcBorders>
              <w:top w:val="single" w:sz="3.84" w:space="0" w:color="343434"/>
              <w:bottom w:val="single" w:sz="7.68" w:space="0" w:color="1F1F1F"/>
              <w:left w:val="single" w:sz="7.68" w:space="0" w:color="343434"/>
              <w:right w:val="single" w:sz="11.52" w:space="0" w:color="484848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C1C1C"/>
                <w:w w:val="81"/>
              </w:rPr>
              <w:t>F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w w:val="129"/>
              </w:rPr>
              <w:t>.l.b.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w w:val="100"/>
              </w:rPr>
            </w:r>
          </w:p>
        </w:tc>
        <w:tc>
          <w:tcPr>
            <w:tcW w:w="5995" w:type="dxa"/>
            <w:tcBorders>
              <w:top w:val="single" w:sz="3.84" w:space="0" w:color="343434"/>
              <w:bottom w:val="single" w:sz="7.68" w:space="0" w:color="1F1F1F"/>
              <w:left w:val="single" w:sz="11.52" w:space="0" w:color="484848"/>
              <w:right w:val="single" w:sz="7.68" w:space="0" w:color="0F0F0F"/>
            </w:tcBorders>
          </w:tcPr>
          <w:p>
            <w:pPr>
              <w:spacing w:before="13" w:after="0" w:line="330" w:lineRule="auto"/>
              <w:ind w:left="10" w:right="-39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4"/>
              </w:rPr>
              <w:t>Bashkepunim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"/>
                <w:w w:val="104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4"/>
              </w:rPr>
              <w:t>efekti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4"/>
              </w:rPr>
              <w:t>v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3"/>
                <w:w w:val="10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me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8"/>
              </w:rPr>
              <w:t>sherbimin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5"/>
              </w:rPr>
              <w:t>veterina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2"/>
                <w:w w:val="105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4"/>
                <w:w w:val="105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5"/>
              </w:rPr>
              <w:t>se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3"/>
                <w:w w:val="10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9"/>
              </w:rPr>
              <w:t>pert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2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sigurua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0"/>
                <w:w w:val="100"/>
              </w:rPr>
              <w:t>rnje</w:t>
            </w:r>
            <w:r>
              <w:rPr>
                <w:rFonts w:ascii="Arial" w:hAnsi="Arial" w:cs="Arial" w:eastAsia="Arial"/>
                <w:sz w:val="17"/>
                <w:szCs w:val="17"/>
                <w:color w:val="1C1C1C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3"/>
              </w:rPr>
              <w:t>pergjigje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kohe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mbi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6"/>
              </w:rPr>
              <w:t>identi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7"/>
                <w:w w:val="116"/>
              </w:rPr>
              <w:t>f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1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6"/>
              </w:rPr>
              <w:t>ki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8"/>
                <w:w w:val="116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0"/>
                <w:w w:val="11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6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14"/>
                <w:w w:val="11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semundjeve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4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3"/>
              </w:rPr>
              <w:t>rehabi</w:t>
            </w:r>
            <w:r>
              <w:rPr>
                <w:rFonts w:ascii="Arial" w:hAnsi="Arial" w:cs="Arial" w:eastAsia="Arial"/>
                <w:sz w:val="17"/>
                <w:szCs w:val="17"/>
                <w:color w:val="050505"/>
                <w:spacing w:val="-1"/>
                <w:w w:val="113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3"/>
              </w:rPr>
              <w:t>itimi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13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9"/>
                <w:w w:val="11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05"/>
              </w:rPr>
              <w:t>shpendeve.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67" w:type="dxa"/>
            <w:tcBorders>
              <w:top w:val="single" w:sz="3.84" w:space="0" w:color="343434"/>
              <w:bottom w:val="single" w:sz="7.68" w:space="0" w:color="1F1F1F"/>
              <w:left w:val="single" w:sz="7.68" w:space="0" w:color="0F0F0F"/>
              <w:right w:val="single" w:sz="11.52" w:space="0" w:color="4B4B4B"/>
            </w:tcBorders>
          </w:tcPr>
          <w:p>
            <w:pPr>
              <w:spacing w:before="13" w:after="0" w:line="240" w:lineRule="auto"/>
              <w:ind w:left="610" w:right="591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Vit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03"/>
              </w:rPr>
              <w:t>2-5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pgMar w:header="797" w:footer="823" w:top="1700" w:bottom="1020" w:left="1220" w:right="1240"/>
          <w:pgSz w:w="12240" w:h="15840"/>
        </w:sectPr>
      </w:pPr>
      <w:rPr/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94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11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1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7"/>
          <w:b/>
          <w:bCs/>
        </w:rPr>
        <w:t>Monitorim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07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54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-23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Pla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0"/>
          <w:b/>
          <w:bCs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-1"/>
          <w:w w:val="120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12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313131"/>
          <w:spacing w:val="-19"/>
          <w:w w:val="12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  <w:b/>
          <w:bCs/>
        </w:rPr>
        <w:t>Vepri</w:t>
      </w:r>
      <w:r>
        <w:rPr>
          <w:rFonts w:ascii="Arial" w:hAnsi="Arial" w:cs="Arial" w:eastAsia="Arial"/>
          <w:sz w:val="18"/>
          <w:szCs w:val="18"/>
          <w:color w:val="0A0A0A"/>
          <w:spacing w:val="-17"/>
          <w:w w:val="100"/>
          <w:b/>
          <w:bCs/>
        </w:rPr>
        <w:t>m</w:t>
      </w:r>
      <w:r>
        <w:rPr>
          <w:rFonts w:ascii="Arial" w:hAnsi="Arial" w:cs="Arial" w:eastAsia="Arial"/>
          <w:sz w:val="18"/>
          <w:szCs w:val="18"/>
          <w:color w:val="313131"/>
          <w:spacing w:val="0"/>
          <w:w w:val="231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3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39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80" w:lineRule="auto"/>
        <w:ind w:left="944" w:right="862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&lt;;d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pr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5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-11"/>
          <w:w w:val="115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ek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nev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9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monito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13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4"/>
        </w:rPr>
        <w:t>thell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-6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menyre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9"/>
        </w:rPr>
        <w:t>suksesi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6B6B6B"/>
          <w:spacing w:val="0"/>
          <w:w w:val="204"/>
          <w:b/>
          <w:bCs/>
        </w:rPr>
        <w:t>i</w:t>
      </w:r>
      <w:r>
        <w:rPr>
          <w:rFonts w:ascii="Arial" w:hAnsi="Arial" w:cs="Arial" w:eastAsia="Arial"/>
          <w:sz w:val="17"/>
          <w:szCs w:val="17"/>
          <w:color w:val="6B6B6B"/>
          <w:spacing w:val="-21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9"/>
        </w:rPr>
        <w:t>Pla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45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4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Vepri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9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58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57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behe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mat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6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hem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10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Monitori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15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duhett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fokusohet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permbushjen</w:t>
      </w:r>
      <w:r>
        <w:rPr>
          <w:rFonts w:ascii="Arial" w:hAnsi="Arial" w:cs="Arial" w:eastAsia="Arial"/>
          <w:sz w:val="17"/>
          <w:szCs w:val="17"/>
          <w:color w:val="31313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qellimeve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9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6"/>
          <w:w w:val="12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91"/>
        </w:rPr>
        <w:t>P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6"/>
        </w:rPr>
        <w:t>n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58"/>
        </w:rPr>
        <w:t>i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57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Veprimit.</w:t>
      </w:r>
      <w:r>
        <w:rPr>
          <w:rFonts w:ascii="Arial" w:hAnsi="Arial" w:cs="Arial" w:eastAsia="Arial"/>
          <w:sz w:val="17"/>
          <w:szCs w:val="17"/>
          <w:color w:val="313131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rastin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ton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monitorim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duhet: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26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58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5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5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kontr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14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4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loj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suksesin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riprodhimi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kolonise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Pelikanit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1C1C1C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0"/>
        </w:rPr>
        <w:t>urrel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26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58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5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5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kontr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14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4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14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4"/>
        </w:rPr>
        <w:t>j</w:t>
      </w:r>
      <w:r>
        <w:rPr>
          <w:rFonts w:ascii="Arial" w:hAnsi="Arial" w:cs="Arial" w:eastAsia="Arial"/>
          <w:sz w:val="17"/>
          <w:szCs w:val="17"/>
          <w:color w:val="0A0A0A"/>
          <w:spacing w:val="18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madhesine</w:t>
      </w:r>
      <w:r>
        <w:rPr>
          <w:rFonts w:ascii="Arial" w:hAnsi="Arial" w:cs="Arial" w:eastAsia="Arial"/>
          <w:sz w:val="17"/>
          <w:szCs w:val="17"/>
          <w:color w:val="31313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64646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popullate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0"/>
        </w:rPr>
        <w:t>ik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2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urrel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80" w:lineRule="auto"/>
        <w:ind w:left="1564" w:right="904" w:firstLine="-296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58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5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5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2"/>
        </w:rPr>
        <w:t>kontrol</w:t>
      </w:r>
      <w:r>
        <w:rPr>
          <w:rFonts w:ascii="Arial" w:hAnsi="Arial" w:cs="Arial" w:eastAsia="Arial"/>
          <w:sz w:val="17"/>
          <w:szCs w:val="17"/>
          <w:color w:val="1C1C1C"/>
          <w:spacing w:val="-10"/>
          <w:w w:val="113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4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0A0A0A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nivelin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ndergjegjesimi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pub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8"/>
        </w:rPr>
        <w:t>l</w:t>
      </w:r>
      <w:r>
        <w:rPr>
          <w:rFonts w:ascii="Arial" w:hAnsi="Arial" w:cs="Arial" w:eastAsia="Arial"/>
          <w:sz w:val="17"/>
          <w:szCs w:val="17"/>
          <w:color w:val="0A0A0A"/>
          <w:spacing w:val="10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k</w:t>
      </w:r>
      <w:r>
        <w:rPr>
          <w:rFonts w:ascii="Arial" w:hAnsi="Arial" w:cs="Arial" w:eastAsia="Arial"/>
          <w:sz w:val="17"/>
          <w:szCs w:val="17"/>
          <w:color w:val="1C1C1C"/>
          <w:spacing w:val="-8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n,epermjet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ntervistav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perfaqesue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ose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jo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te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zones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26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A0A0A"/>
          <w:spacing w:val="0"/>
          <w:w w:val="158"/>
        </w:rPr>
        <w:t>•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58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43"/>
          <w:w w:val="158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kontr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4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4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loj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num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8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pu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10"/>
        </w:rPr>
        <w:t>b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10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ikimeve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kerkimore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pe</w:t>
      </w:r>
      <w:r>
        <w:rPr>
          <w:rFonts w:ascii="Arial" w:hAnsi="Arial" w:cs="Arial" w:eastAsia="Arial"/>
          <w:sz w:val="17"/>
          <w:szCs w:val="17"/>
          <w:color w:val="0A0A0A"/>
          <w:spacing w:val="-11"/>
          <w:w w:val="112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men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12"/>
        </w:rPr>
        <w:t>d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2"/>
        </w:rPr>
        <w:t>in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Pelikani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C1C1C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u</w:t>
      </w:r>
      <w:r>
        <w:rPr>
          <w:rFonts w:ascii="Arial" w:hAnsi="Arial" w:cs="Arial" w:eastAsia="Arial"/>
          <w:sz w:val="17"/>
          <w:szCs w:val="17"/>
          <w:color w:val="313131"/>
          <w:spacing w:val="-1"/>
          <w:w w:val="108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7"/>
        </w:rPr>
        <w:t>el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9" w:lineRule="auto"/>
        <w:ind w:left="944" w:right="868" w:firstLine="10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Dy</w:t>
      </w:r>
      <w:r>
        <w:rPr>
          <w:rFonts w:ascii="Arial" w:hAnsi="Arial" w:cs="Arial" w:eastAsia="Arial"/>
          <w:sz w:val="17"/>
          <w:szCs w:val="17"/>
          <w:color w:val="31313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kerkesa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para</w:t>
      </w:r>
      <w:r>
        <w:rPr>
          <w:rFonts w:ascii="Arial" w:hAnsi="Arial" w:cs="Arial" w:eastAsia="Arial"/>
          <w:sz w:val="17"/>
          <w:szCs w:val="17"/>
          <w:color w:val="31313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313131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lidhje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direkt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zbatimi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9"/>
        </w:rPr>
        <w:t>P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9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ani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Vep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108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58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57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sepse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vare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7"/>
        </w:rPr>
        <w:t>faktore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afatshkurter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05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5"/>
        </w:rPr>
        <w:t>Kerkesat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tjer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varen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nga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fakto</w:t>
      </w:r>
      <w:r>
        <w:rPr>
          <w:rFonts w:ascii="Arial" w:hAnsi="Arial" w:cs="Arial" w:eastAsia="Arial"/>
          <w:sz w:val="17"/>
          <w:szCs w:val="17"/>
          <w:color w:val="1C1C1C"/>
          <w:spacing w:val="-5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64646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afatgjat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monitori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11"/>
        </w:rPr>
        <w:t>m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3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4"/>
        </w:rPr>
        <w:t>tyr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5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duhe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fill&lt;oj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97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0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v</w:t>
      </w:r>
      <w:r>
        <w:rPr>
          <w:rFonts w:ascii="Arial" w:hAnsi="Arial" w:cs="Arial" w:eastAsia="Arial"/>
          <w:sz w:val="17"/>
          <w:szCs w:val="17"/>
          <w:color w:val="313131"/>
          <w:spacing w:val="-19"/>
          <w:w w:val="116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tin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3-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zbatimit</w:t>
      </w:r>
      <w:r>
        <w:rPr>
          <w:rFonts w:ascii="Arial" w:hAnsi="Arial" w:cs="Arial" w:eastAsia="Arial"/>
          <w:sz w:val="17"/>
          <w:szCs w:val="17"/>
          <w:color w:val="1C1C1C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pla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19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9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19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veprimit.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4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12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18"/>
          <w:szCs w:val="18"/>
          <w:color w:val="0A0A0A"/>
          <w:spacing w:val="14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Buxheti</w:t>
      </w:r>
      <w:r>
        <w:rPr>
          <w:rFonts w:ascii="Arial" w:hAnsi="Arial" w:cs="Arial" w:eastAsia="Arial"/>
          <w:sz w:val="18"/>
          <w:szCs w:val="18"/>
          <w:color w:val="0A0A0A"/>
          <w:spacing w:val="-31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pe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18"/>
          <w:szCs w:val="18"/>
          <w:color w:val="0A0A0A"/>
          <w:spacing w:val="11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b/>
          <w:bCs/>
        </w:rPr>
        <w:t>zbatimin</w:t>
      </w:r>
      <w:r>
        <w:rPr>
          <w:rFonts w:ascii="Arial" w:hAnsi="Arial" w:cs="Arial" w:eastAsia="Arial"/>
          <w:sz w:val="18"/>
          <w:szCs w:val="18"/>
          <w:color w:val="1C1C1C"/>
          <w:spacing w:val="18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1"/>
          <w:b/>
          <w:bCs/>
        </w:rPr>
        <w:t>pla</w:t>
      </w:r>
      <w:r>
        <w:rPr>
          <w:rFonts w:ascii="Arial" w:hAnsi="Arial" w:cs="Arial" w:eastAsia="Arial"/>
          <w:sz w:val="18"/>
          <w:szCs w:val="18"/>
          <w:color w:val="0A0A0A"/>
          <w:spacing w:val="-9"/>
          <w:w w:val="101"/>
          <w:b/>
          <w:bCs/>
        </w:rPr>
        <w:t>n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20"/>
          <w:b/>
          <w:bCs/>
        </w:rPr>
        <w:t>it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8" w:after="0" w:line="278" w:lineRule="auto"/>
        <w:ind w:left="944" w:right="856"/>
        <w:jc w:val="left"/>
        <w:rPr>
          <w:rFonts w:ascii="Arial" w:hAnsi="Arial" w:cs="Arial" w:eastAsia="Arial"/>
          <w:sz w:val="17"/>
          <w:szCs w:val="17"/>
        </w:rPr>
      </w:pPr>
      <w:rPr/>
      <w:r>
        <w:rPr/>
        <w:pict>
          <v:group style="position:absolute;margin-left:456.205933pt;margin-top:3.323097pt;width:.1pt;height:11.309815pt;mso-position-horizontal-relative:page;mso-position-vertical-relative:paragraph;z-index:-4835" coordorigin="9124,66" coordsize="2,226">
            <v:shape style="position:absolute;left:9124;top:66;width:2;height:226" coordorigin="9124,66" coordsize="0,226" path="m9124,293l9124,66e" filled="f" stroked="t" strokeweight="2.59577pt" strokecolor="#E6E6E6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Zbatim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58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keti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Plan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C1C1C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Veprim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5"/>
        </w:rPr>
        <w:t>dot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5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2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nevoje</w:t>
      </w:r>
      <w:r>
        <w:rPr>
          <w:rFonts w:ascii="Arial" w:hAnsi="Arial" w:cs="Arial" w:eastAsia="Arial"/>
          <w:sz w:val="17"/>
          <w:szCs w:val="17"/>
          <w:color w:val="313131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13131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shume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total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prej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755,100Do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1"/>
        </w:rPr>
        <w:t>l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-22"/>
          <w:w w:val="110"/>
        </w:rPr>
        <w:t>r</w:t>
      </w:r>
      <w:r>
        <w:rPr>
          <w:rFonts w:ascii="Arial" w:hAnsi="Arial" w:cs="Arial" w:eastAsia="Arial"/>
          <w:sz w:val="17"/>
          <w:szCs w:val="17"/>
          <w:color w:val="C3C3C3"/>
          <w:spacing w:val="-31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es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4"/>
        </w:rPr>
        <w:t>h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0A0A0A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4"/>
        </w:rPr>
        <w:t>Buxheti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ndare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shtat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pjese</w:t>
      </w:r>
      <w:r>
        <w:rPr>
          <w:rFonts w:ascii="Arial" w:hAnsi="Arial" w:cs="Arial" w:eastAsia="Arial"/>
          <w:sz w:val="17"/>
          <w:szCs w:val="17"/>
          <w:color w:val="1C1C1C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9"/>
        </w:rPr>
        <w:t>perputhj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-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strukture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aktivitetev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para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04"/>
        </w:rPr>
        <w:t>q</w:t>
      </w:r>
      <w:r>
        <w:rPr>
          <w:rFonts w:ascii="Arial" w:hAnsi="Arial" w:cs="Arial" w:eastAsia="Arial"/>
          <w:sz w:val="17"/>
          <w:szCs w:val="17"/>
          <w:color w:val="0A0A0A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tura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8"/>
        </w:rPr>
        <w:t>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Po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duke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pasur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parasysh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0"/>
        </w:rPr>
        <w:t>realizimi</w:t>
      </w:r>
      <w:r>
        <w:rPr>
          <w:rFonts w:ascii="Arial" w:hAnsi="Arial" w:cs="Arial" w:eastAsia="Arial"/>
          <w:sz w:val="17"/>
          <w:szCs w:val="17"/>
          <w:color w:val="1C1C1C"/>
          <w:spacing w:val="9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43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aktivitetev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kerkon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njekohesish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21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13131"/>
          <w:spacing w:val="4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administrat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5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mirepajisur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zerat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9"/>
        </w:rPr>
        <w:t>buxhetor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4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shtua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ai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1C1C1C"/>
          <w:spacing w:val="-20"/>
          <w:w w:val="191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mbeshtetje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s</w:t>
      </w:r>
      <w:r>
        <w:rPr>
          <w:rFonts w:ascii="Arial" w:hAnsi="Arial" w:cs="Arial" w:eastAsia="Arial"/>
          <w:sz w:val="17"/>
          <w:szCs w:val="17"/>
          <w:color w:val="1C1C1C"/>
          <w:spacing w:val="34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1313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strukturav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administrativ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41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OJ</w:t>
      </w:r>
      <w:r>
        <w:rPr>
          <w:rFonts w:ascii="Arial" w:hAnsi="Arial" w:cs="Arial" w:eastAsia="Arial"/>
          <w:sz w:val="17"/>
          <w:szCs w:val="17"/>
          <w:color w:val="313131"/>
          <w:spacing w:val="-25"/>
          <w:w w:val="100"/>
        </w:rPr>
        <w:t>Q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00"/>
        </w:rPr>
        <w:t>-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ve</w:t>
      </w:r>
      <w:r>
        <w:rPr>
          <w:rFonts w:ascii="Arial" w:hAnsi="Arial" w:cs="Arial" w:eastAsia="Arial"/>
          <w:sz w:val="17"/>
          <w:szCs w:val="17"/>
          <w:color w:val="31313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lok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7"/>
        </w:rPr>
        <w:t>a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e.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Vep</w:t>
      </w:r>
      <w:r>
        <w:rPr>
          <w:rFonts w:ascii="Arial" w:hAnsi="Arial" w:cs="Arial" w:eastAsia="Arial"/>
          <w:sz w:val="17"/>
          <w:szCs w:val="17"/>
          <w:color w:val="313131"/>
          <w:spacing w:val="-11"/>
          <w:w w:val="111"/>
        </w:rPr>
        <w:t>r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11"/>
        </w:rPr>
        <w:t>i</w:t>
      </w:r>
      <w:r>
        <w:rPr>
          <w:rFonts w:ascii="Arial" w:hAnsi="Arial" w:cs="Arial" w:eastAsia="Arial"/>
          <w:sz w:val="17"/>
          <w:szCs w:val="17"/>
          <w:color w:val="0A0A0A"/>
          <w:spacing w:val="-19"/>
          <w:w w:val="111"/>
        </w:rPr>
        <w:t>m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tari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1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tyr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qene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shume</w:t>
      </w:r>
      <w:r>
        <w:rPr>
          <w:rFonts w:ascii="Arial" w:hAnsi="Arial" w:cs="Arial" w:eastAsia="Arial"/>
          <w:sz w:val="17"/>
          <w:szCs w:val="17"/>
          <w:color w:val="313131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domethenes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per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rimekembje</w:t>
      </w:r>
      <w:r>
        <w:rPr>
          <w:rFonts w:ascii="Arial" w:hAnsi="Arial" w:cs="Arial" w:eastAsia="Arial"/>
          <w:sz w:val="17"/>
          <w:szCs w:val="17"/>
          <w:color w:val="0A0A0A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0A0A0A"/>
          <w:spacing w:val="12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Pelikanit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kacurrel</w:t>
      </w:r>
      <w:r>
        <w:rPr>
          <w:rFonts w:ascii="Arial" w:hAnsi="Arial" w:cs="Arial" w:eastAsia="Arial"/>
          <w:sz w:val="17"/>
          <w:szCs w:val="17"/>
          <w:color w:val="1C1C1C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1C1C1C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Parkun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1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Kombeta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1313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Divjake-Karavast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C1C1C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ndaj</w:t>
      </w:r>
      <w:r>
        <w:rPr>
          <w:rFonts w:ascii="Arial" w:hAnsi="Arial" w:cs="Arial" w:eastAsia="Arial"/>
          <w:sz w:val="17"/>
          <w:szCs w:val="17"/>
          <w:color w:val="313131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mbeshtetj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a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ndaj</w:t>
      </w:r>
      <w:r>
        <w:rPr>
          <w:rFonts w:ascii="Arial" w:hAnsi="Arial" w:cs="Arial" w:eastAsia="Arial"/>
          <w:sz w:val="17"/>
          <w:szCs w:val="17"/>
          <w:color w:val="31313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ketyr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strukturav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duhe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-1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464646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8"/>
        </w:rPr>
        <w:t>vijoje.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80" w:lineRule="auto"/>
        <w:ind w:left="944" w:right="863" w:firstLine="1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C1C1C"/>
          <w:spacing w:val="0"/>
          <w:w w:val="109"/>
        </w:rPr>
        <w:t>Mbes</w:t>
      </w:r>
      <w:r>
        <w:rPr>
          <w:rFonts w:ascii="Arial" w:hAnsi="Arial" w:cs="Arial" w:eastAsia="Arial"/>
          <w:sz w:val="17"/>
          <w:szCs w:val="17"/>
          <w:color w:val="1C1C1C"/>
          <w:spacing w:val="-8"/>
          <w:w w:val="109"/>
        </w:rPr>
        <w:t>h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9"/>
        </w:rPr>
        <w:t>tetj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9"/>
        </w:rPr>
        <w:t>a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464646"/>
          <w:spacing w:val="14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strukturave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administrativ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9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OJ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00"/>
        </w:rPr>
        <w:t>-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5"/>
          <w:w w:val="109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okale</w:t>
      </w:r>
      <w:r>
        <w:rPr>
          <w:rFonts w:ascii="Arial" w:hAnsi="Arial" w:cs="Arial" w:eastAsia="Arial"/>
          <w:sz w:val="17"/>
          <w:szCs w:val="17"/>
          <w:color w:val="313131"/>
          <w:spacing w:val="4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perfshi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blerjen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disa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pajisjeve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administrative</w:t>
      </w:r>
      <w:r>
        <w:rPr>
          <w:rFonts w:ascii="Arial" w:hAnsi="Arial" w:cs="Arial" w:eastAsia="Arial"/>
          <w:sz w:val="17"/>
          <w:szCs w:val="17"/>
          <w:color w:val="313131"/>
          <w:spacing w:val="-2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mjet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transport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-12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varka</w:t>
      </w:r>
      <w:r>
        <w:rPr>
          <w:rFonts w:ascii="Arial" w:hAnsi="Arial" w:cs="Arial" w:eastAsia="Arial"/>
          <w:sz w:val="17"/>
          <w:szCs w:val="17"/>
          <w:color w:val="313131"/>
          <w:spacing w:val="-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pernjesine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administrative.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Buxhet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4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parashikuar</w:t>
      </w:r>
      <w:r>
        <w:rPr>
          <w:rFonts w:ascii="Arial" w:hAnsi="Arial" w:cs="Arial" w:eastAsia="Arial"/>
          <w:sz w:val="17"/>
          <w:szCs w:val="17"/>
          <w:color w:val="313131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g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9"/>
        </w:rPr>
        <w:t>j</w:t>
      </w:r>
      <w:r>
        <w:rPr>
          <w:rFonts w:ascii="Arial" w:hAnsi="Arial" w:cs="Arial" w:eastAsia="Arial"/>
          <w:sz w:val="17"/>
          <w:szCs w:val="17"/>
          <w:color w:val="0A0A0A"/>
          <w:spacing w:val="-1"/>
          <w:w w:val="109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thashtu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trainimi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stafit</w:t>
      </w:r>
      <w:r>
        <w:rPr>
          <w:rFonts w:ascii="Arial" w:hAnsi="Arial" w:cs="Arial" w:eastAsia="Arial"/>
          <w:sz w:val="17"/>
          <w:szCs w:val="17"/>
          <w:color w:val="313131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0"/>
        </w:rPr>
        <w:t>drejtue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464646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administrate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eshtjeit</w:t>
      </w:r>
      <w:r>
        <w:rPr>
          <w:rFonts w:ascii="Arial" w:hAnsi="Arial" w:cs="Arial" w:eastAsia="Arial"/>
          <w:sz w:val="17"/>
          <w:szCs w:val="17"/>
          <w:color w:val="313131"/>
          <w:spacing w:val="-24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13131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23"/>
        </w:rPr>
        <w:t>li</w:t>
      </w:r>
      <w:r>
        <w:rPr>
          <w:rFonts w:ascii="Arial" w:hAnsi="Arial" w:cs="Arial" w:eastAsia="Arial"/>
          <w:sz w:val="17"/>
          <w:szCs w:val="17"/>
          <w:color w:val="1C1C1C"/>
          <w:spacing w:val="-7"/>
          <w:w w:val="123"/>
        </w:rPr>
        <w:t>d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10"/>
        </w:rPr>
        <w:t>hen</w:t>
      </w:r>
      <w:r>
        <w:rPr>
          <w:rFonts w:ascii="Arial" w:hAnsi="Arial" w:cs="Arial" w:eastAsia="Arial"/>
          <w:sz w:val="17"/>
          <w:szCs w:val="17"/>
          <w:color w:val="1C1C1C"/>
          <w:spacing w:val="-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menaxhimin.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6" w:after="0" w:line="280" w:lineRule="auto"/>
        <w:ind w:left="953" w:right="858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C1C1C"/>
          <w:spacing w:val="0"/>
          <w:w w:val="108"/>
        </w:rPr>
        <w:t>Buxhet</w:t>
      </w:r>
      <w:r>
        <w:rPr>
          <w:rFonts w:ascii="Arial" w:hAnsi="Arial" w:cs="Arial" w:eastAsia="Arial"/>
          <w:sz w:val="17"/>
          <w:szCs w:val="17"/>
          <w:color w:val="1C1C1C"/>
          <w:spacing w:val="4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perzera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-16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tjer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esht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dhene</w:t>
      </w:r>
      <w:r>
        <w:rPr>
          <w:rFonts w:ascii="Arial" w:hAnsi="Arial" w:cs="Arial" w:eastAsia="Arial"/>
          <w:sz w:val="17"/>
          <w:szCs w:val="17"/>
          <w:color w:val="313131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menyret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7"/>
        </w:rPr>
        <w:t>permbledhur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nderk</w:t>
      </w:r>
      <w:r>
        <w:rPr>
          <w:rFonts w:ascii="Arial" w:hAnsi="Arial" w:cs="Arial" w:eastAsia="Arial"/>
          <w:sz w:val="17"/>
          <w:szCs w:val="17"/>
          <w:color w:val="313131"/>
          <w:spacing w:val="1"/>
          <w:w w:val="108"/>
        </w:rPr>
        <w:t>o</w:t>
      </w:r>
      <w:r>
        <w:rPr>
          <w:rFonts w:ascii="Arial" w:hAnsi="Arial" w:cs="Arial" w:eastAsia="Arial"/>
          <w:sz w:val="17"/>
          <w:szCs w:val="17"/>
          <w:color w:val="0A0A0A"/>
          <w:spacing w:val="-4"/>
          <w:w w:val="120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qe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detajet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A0A0A"/>
          <w:spacing w:val="-1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ane</w:t>
      </w:r>
      <w:r>
        <w:rPr>
          <w:rFonts w:ascii="Arial" w:hAnsi="Arial" w:cs="Arial" w:eastAsia="Arial"/>
          <w:sz w:val="17"/>
          <w:szCs w:val="17"/>
          <w:color w:val="313131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5"/>
        </w:rPr>
        <w:t>paraqitura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Aneksi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91"/>
        </w:rPr>
        <w:t>1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ne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fun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313131"/>
          <w:spacing w:val="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6"/>
        </w:rPr>
        <w:t>ke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15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41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materia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10"/>
        </w:rPr>
        <w:t>l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44"/>
        </w:rPr>
        <w:t>i.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76" w:lineRule="auto"/>
        <w:ind w:left="944" w:right="876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Zerat</w:t>
      </w:r>
      <w:r>
        <w:rPr>
          <w:rFonts w:ascii="Arial" w:hAnsi="Arial" w:cs="Arial" w:eastAsia="Arial"/>
          <w:sz w:val="17"/>
          <w:szCs w:val="17"/>
          <w:color w:val="1C1C1C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8"/>
        </w:rPr>
        <w:t>buxhetor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C1C1C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inves</w:t>
      </w:r>
      <w:r>
        <w:rPr>
          <w:rFonts w:ascii="Arial" w:hAnsi="Arial" w:cs="Arial" w:eastAsia="Arial"/>
          <w:sz w:val="17"/>
          <w:szCs w:val="17"/>
          <w:color w:val="313131"/>
          <w:spacing w:val="-15"/>
          <w:w w:val="105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6"/>
        </w:rPr>
        <w:t>meve</w:t>
      </w:r>
      <w:r>
        <w:rPr>
          <w:rFonts w:ascii="Arial" w:hAnsi="Arial" w:cs="Arial" w:eastAsia="Arial"/>
          <w:sz w:val="17"/>
          <w:szCs w:val="17"/>
          <w:color w:val="313131"/>
          <w:spacing w:val="-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7"/>
        </w:rPr>
        <w:t>direkte</w:t>
      </w:r>
      <w:r>
        <w:rPr>
          <w:rFonts w:ascii="Arial" w:hAnsi="Arial" w:cs="Arial" w:eastAsia="Arial"/>
          <w:sz w:val="17"/>
          <w:szCs w:val="17"/>
          <w:color w:val="1C1C1C"/>
          <w:spacing w:val="-11"/>
          <w:w w:val="107"/>
        </w:rPr>
        <w:t>,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3"/>
        </w:rPr>
        <w:t>perkate</w:t>
      </w:r>
      <w:r>
        <w:rPr>
          <w:rFonts w:ascii="Arial" w:hAnsi="Arial" w:cs="Arial" w:eastAsia="Arial"/>
          <w:sz w:val="17"/>
          <w:szCs w:val="17"/>
          <w:color w:val="313131"/>
          <w:spacing w:val="-7"/>
          <w:w w:val="104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-3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1"/>
        </w:rPr>
        <w:t>shtaktivitetet</w:t>
      </w:r>
      <w:r>
        <w:rPr>
          <w:rFonts w:ascii="Arial" w:hAnsi="Arial" w:cs="Arial" w:eastAsia="Arial"/>
          <w:sz w:val="17"/>
          <w:szCs w:val="17"/>
          <w:color w:val="313131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nen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zera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  <w:b/>
          <w:bCs/>
        </w:rPr>
        <w:t>Permiresi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99"/>
          <w:b/>
          <w:bCs/>
        </w:rPr>
        <w:t>m</w:t>
      </w:r>
      <w:r>
        <w:rPr>
          <w:rFonts w:ascii="Arial" w:hAnsi="Arial" w:cs="Arial" w:eastAsia="Arial"/>
          <w:sz w:val="18"/>
          <w:szCs w:val="18"/>
          <w:color w:val="0A0A0A"/>
          <w:spacing w:val="-18"/>
          <w:w w:val="99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9"/>
          <w:w w:val="154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4"/>
          <w:b/>
          <w:bCs/>
        </w:rPr>
        <w:t>politikav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5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-18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dhe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legj</w:t>
      </w:r>
      <w:r>
        <w:rPr>
          <w:rFonts w:ascii="Arial" w:hAnsi="Arial" w:cs="Arial" w:eastAsia="Arial"/>
          <w:sz w:val="18"/>
          <w:szCs w:val="18"/>
          <w:color w:val="0A0A0A"/>
          <w:spacing w:val="-20"/>
          <w:w w:val="100"/>
          <w:b/>
          <w:bCs/>
        </w:rPr>
        <w:t>i</w:t>
      </w:r>
      <w:r>
        <w:rPr>
          <w:rFonts w:ascii="Arial" w:hAnsi="Arial" w:cs="Arial" w:eastAsia="Arial"/>
          <w:sz w:val="18"/>
          <w:szCs w:val="18"/>
          <w:color w:val="313131"/>
          <w:spacing w:val="-20"/>
          <w:w w:val="100"/>
          <w:b/>
          <w:bCs/>
        </w:rPr>
        <w:t>s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lacioni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t</w:t>
      </w:r>
      <w:r>
        <w:rPr>
          <w:rFonts w:ascii="Arial" w:hAnsi="Arial" w:cs="Arial" w:eastAsia="Arial"/>
          <w:sz w:val="18"/>
          <w:szCs w:val="18"/>
          <w:color w:val="0A0A0A"/>
          <w:spacing w:val="37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Menaxhi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m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dh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31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ruajtj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color w:val="0A0A0A"/>
          <w:spacing w:val="24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color w:val="0A0A0A"/>
          <w:spacing w:val="0"/>
          <w:w w:val="100"/>
          <w:b/>
          <w:bCs/>
        </w:rPr>
        <w:t>habitateve,</w:t>
      </w:r>
      <w:r>
        <w:rPr>
          <w:rFonts w:ascii="Arial" w:hAnsi="Arial" w:cs="Arial" w:eastAsia="Arial"/>
          <w:sz w:val="18"/>
          <w:szCs w:val="18"/>
          <w:color w:val="0A0A0A"/>
          <w:spacing w:val="49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313131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13131"/>
          <w:spacing w:val="3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peshen</w:t>
      </w:r>
      <w:r>
        <w:rPr>
          <w:rFonts w:ascii="Arial" w:hAnsi="Arial" w:cs="Arial" w:eastAsia="Arial"/>
          <w:sz w:val="17"/>
          <w:szCs w:val="17"/>
          <w:color w:val="313131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kryesore</w:t>
      </w:r>
      <w:r>
        <w:rPr>
          <w:rFonts w:ascii="Arial" w:hAnsi="Arial" w:cs="Arial" w:eastAsia="Arial"/>
          <w:sz w:val="17"/>
          <w:szCs w:val="17"/>
          <w:color w:val="313131"/>
          <w:spacing w:val="4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buxhe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8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16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5"/>
        </w:rPr>
        <w:t>t.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35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Nderkaq</w:t>
      </w:r>
      <w:r>
        <w:rPr>
          <w:rFonts w:ascii="Arial" w:hAnsi="Arial" w:cs="Arial" w:eastAsia="Arial"/>
          <w:sz w:val="17"/>
          <w:szCs w:val="17"/>
          <w:color w:val="1C1C1C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zera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C1C1C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6"/>
          <w:w w:val="124"/>
        </w:rPr>
        <w:t>t</w:t>
      </w:r>
      <w:r>
        <w:rPr>
          <w:rFonts w:ascii="Arial" w:hAnsi="Arial" w:cs="Arial" w:eastAsia="Arial"/>
          <w:sz w:val="17"/>
          <w:szCs w:val="17"/>
          <w:color w:val="0A0A0A"/>
          <w:spacing w:val="-12"/>
          <w:w w:val="124"/>
        </w:rPr>
        <w:t>j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24"/>
        </w:rPr>
        <w:t>ere</w:t>
      </w:r>
      <w:r>
        <w:rPr>
          <w:rFonts w:ascii="Arial" w:hAnsi="Arial" w:cs="Arial" w:eastAsia="Arial"/>
          <w:sz w:val="17"/>
          <w:szCs w:val="17"/>
          <w:color w:val="313131"/>
          <w:spacing w:val="-18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kane</w:t>
      </w:r>
      <w:r>
        <w:rPr>
          <w:rFonts w:ascii="Arial" w:hAnsi="Arial" w:cs="Arial" w:eastAsia="Arial"/>
          <w:sz w:val="17"/>
          <w:szCs w:val="17"/>
          <w:color w:val="313131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nje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peshe</w:t>
      </w:r>
      <w:r>
        <w:rPr>
          <w:rFonts w:ascii="Arial" w:hAnsi="Arial" w:cs="Arial" w:eastAsia="Arial"/>
          <w:sz w:val="17"/>
          <w:szCs w:val="17"/>
          <w:color w:val="313131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8"/>
        </w:rPr>
        <w:t>met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8"/>
        </w:rPr>
        <w:t>e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ule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13131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(shih</w:t>
      </w:r>
      <w:r>
        <w:rPr>
          <w:rFonts w:ascii="Arial" w:hAnsi="Arial" w:cs="Arial" w:eastAsia="Arial"/>
          <w:sz w:val="17"/>
          <w:szCs w:val="17"/>
          <w:color w:val="313131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Anek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13131"/>
          <w:spacing w:val="-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-4"/>
          <w:w w:val="191"/>
        </w:rPr>
        <w:t>1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3"/>
        </w:rPr>
        <w:t>per</w:t>
      </w:r>
      <w:r>
        <w:rPr>
          <w:rFonts w:ascii="Arial" w:hAnsi="Arial" w:cs="Arial" w:eastAsia="Arial"/>
          <w:sz w:val="17"/>
          <w:szCs w:val="17"/>
          <w:color w:val="313131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313131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2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0A0A0A"/>
          <w:spacing w:val="-8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13131"/>
          <w:spacing w:val="-9"/>
          <w:w w:val="100"/>
        </w:rPr>
        <w:t>u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me</w:t>
      </w:r>
      <w:r>
        <w:rPr>
          <w:rFonts w:ascii="Arial" w:hAnsi="Arial" w:cs="Arial" w:eastAsia="Arial"/>
          <w:sz w:val="17"/>
          <w:szCs w:val="17"/>
          <w:color w:val="1C1C1C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detaje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10"/>
        </w:rPr>
        <w:t>)</w:t>
      </w:r>
      <w:r>
        <w:rPr>
          <w:rFonts w:ascii="Arial" w:hAnsi="Arial" w:cs="Arial" w:eastAsia="Arial"/>
          <w:sz w:val="17"/>
          <w:szCs w:val="17"/>
          <w:color w:val="313131"/>
          <w:spacing w:val="0"/>
          <w:w w:val="109"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both"/>
        <w:spacing w:after="0"/>
        <w:sectPr>
          <w:pgMar w:header="797" w:footer="823" w:top="1700" w:bottom="1020" w:left="1220" w:right="1240"/>
          <w:headerReference w:type="default" r:id="rId30"/>
          <w:pgSz w:w="12240" w:h="15840"/>
        </w:sectPr>
      </w:pPr>
      <w:rPr/>
    </w:p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40" w:lineRule="auto"/>
        <w:ind w:left="99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</w:rPr>
        <w:t>Tabel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31313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2"/>
        </w:rPr>
        <w:t>2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1"/>
        </w:rPr>
        <w:t>.</w:t>
      </w:r>
      <w:r>
        <w:rPr>
          <w:rFonts w:ascii="Arial" w:hAnsi="Arial" w:cs="Arial" w:eastAsia="Arial"/>
          <w:sz w:val="17"/>
          <w:szCs w:val="17"/>
          <w:color w:val="131313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</w:rPr>
        <w:t>Buxhet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13131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0"/>
        </w:rPr>
        <w:t>(ne</w:t>
      </w:r>
      <w:r>
        <w:rPr>
          <w:rFonts w:ascii="Arial" w:hAnsi="Arial" w:cs="Arial" w:eastAsia="Arial"/>
          <w:sz w:val="17"/>
          <w:szCs w:val="17"/>
          <w:color w:val="13131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31313"/>
          <w:spacing w:val="0"/>
          <w:w w:val="104"/>
        </w:rPr>
        <w:t>Dollar)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3.600006" w:type="dxa"/>
      </w:tblPr>
      <w:tblGrid/>
      <w:tr>
        <w:trPr>
          <w:trHeight w:val="542" w:hRule="exact"/>
        </w:trPr>
        <w:tc>
          <w:tcPr>
            <w:tcW w:w="806" w:type="dxa"/>
            <w:tcBorders>
              <w:top w:val="single" w:sz="11.52" w:space="0" w:color="3B3B3B"/>
              <w:bottom w:val="single" w:sz="7.68" w:space="0" w:color="131313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30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4"/>
              </w:rPr>
              <w:t>Nr.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11.52" w:space="0" w:color="3B3B3B"/>
              <w:bottom w:val="single" w:sz="7.68" w:space="0" w:color="131313"/>
              <w:left w:val="single" w:sz="7.68" w:space="0" w:color="080808"/>
              <w:right w:val="single" w:sz="7.68" w:space="0" w:color="343434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86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14"/>
              </w:rPr>
              <w:t>Aktlvltetet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11.52" w:space="0" w:color="3B3B3B"/>
              <w:bottom w:val="single" w:sz="7.68" w:space="0" w:color="131313"/>
              <w:left w:val="single" w:sz="7.68" w:space="0" w:color="343434"/>
              <w:right w:val="single" w:sz="7.68" w:space="0" w:color="080808"/>
            </w:tcBorders>
          </w:tcPr>
          <w:p>
            <w:pPr>
              <w:spacing w:before="23" w:after="0" w:line="240" w:lineRule="auto"/>
              <w:ind w:left="32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30303"/>
                <w:w w:val="111"/>
              </w:rPr>
              <w:t>Buxhet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-17"/>
                <w:w w:val="112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12"/>
              </w:rPr>
              <w:t>Total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  <w:p>
            <w:pPr>
              <w:spacing w:before="62" w:after="0" w:line="240" w:lineRule="auto"/>
              <w:ind w:left="32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(ne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000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4"/>
              </w:rPr>
              <w:t>Euro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5"/>
              </w:rPr>
              <w:t>)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78" w:hRule="exact"/>
        </w:trPr>
        <w:tc>
          <w:tcPr>
            <w:tcW w:w="806" w:type="dxa"/>
            <w:tcBorders>
              <w:top w:val="single" w:sz="7.68" w:space="0" w:color="131313"/>
              <w:bottom w:val="single" w:sz="7.68" w:space="0" w:color="2F2F2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6" w:after="0" w:line="240" w:lineRule="auto"/>
              <w:ind w:left="72" w:right="-20"/>
              <w:jc w:val="left"/>
              <w:rPr>
                <w:rFonts w:ascii="Courier New" w:hAnsi="Courier New" w:cs="Courier New" w:eastAsia="Courier New"/>
                <w:sz w:val="20"/>
                <w:szCs w:val="20"/>
              </w:rPr>
            </w:pPr>
            <w:rPr/>
            <w:r>
              <w:rPr>
                <w:rFonts w:ascii="Courier New" w:hAnsi="Courier New" w:cs="Courier New" w:eastAsia="Courier New"/>
                <w:sz w:val="20"/>
                <w:szCs w:val="20"/>
                <w:color w:val="262626"/>
                <w:spacing w:val="0"/>
                <w:w w:val="102"/>
              </w:rPr>
              <w:t>1</w:t>
            </w:r>
            <w:r>
              <w:rPr>
                <w:rFonts w:ascii="Courier New" w:hAnsi="Courier New" w:cs="Courier New" w:eastAsia="Courier New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7.68" w:space="0" w:color="131313"/>
              <w:bottom w:val="single" w:sz="7.68" w:space="0" w:color="2F2F2F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32" w:after="0" w:line="240" w:lineRule="auto"/>
              <w:ind w:left="6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6"/>
              </w:rPr>
              <w:t>Mbeshtetj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6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7"/>
                <w:w w:val="11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3"/>
              </w:rPr>
              <w:t>administrate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3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34"/>
                <w:w w:val="11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3"/>
              </w:rPr>
              <w:t>zbatues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3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4"/>
                <w:w w:val="11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90"/>
              </w:rPr>
              <w:t>OJ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7"/>
                <w:w w:val="90"/>
              </w:rPr>
              <w:t>F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5"/>
                <w:w w:val="125"/>
              </w:rPr>
              <w:t>-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3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31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17"/>
              </w:rPr>
              <w:t>lokale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7.68" w:space="0" w:color="131313"/>
              <w:bottom w:val="single" w:sz="7.68" w:space="0" w:color="2F2F2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33" w:after="0" w:line="240" w:lineRule="auto"/>
              <w:ind w:left="732" w:right="755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31313"/>
                <w:spacing w:val="0"/>
                <w:w w:val="115"/>
              </w:rPr>
              <w:t>34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78" w:hRule="exact"/>
        </w:trPr>
        <w:tc>
          <w:tcPr>
            <w:tcW w:w="806" w:type="dxa"/>
            <w:tcBorders>
              <w:top w:val="single" w:sz="7.68" w:space="0" w:color="2F2F2F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/>
            <w:rPr/>
          </w:p>
        </w:tc>
        <w:tc>
          <w:tcPr>
            <w:tcW w:w="5198" w:type="dxa"/>
            <w:tcBorders>
              <w:top w:val="single" w:sz="7.68" w:space="0" w:color="2F2F2F"/>
              <w:bottom w:val="single" w:sz="7.68" w:space="0" w:color="1F1F1F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3" w:after="0" w:line="240" w:lineRule="auto"/>
              <w:ind w:left="6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Kompjute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4"/>
              </w:rPr>
              <w:t>softeare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7.68" w:space="0" w:color="2F2F2F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16" w:after="0" w:line="240" w:lineRule="auto"/>
              <w:ind w:left="732" w:right="692"/>
              <w:jc w:val="center"/>
              <w:rPr>
                <w:rFonts w:ascii="Courier New" w:hAnsi="Courier New" w:cs="Courier New" w:eastAsia="Courier New"/>
                <w:sz w:val="20"/>
                <w:szCs w:val="20"/>
              </w:rPr>
            </w:pPr>
            <w:rPr/>
            <w:r>
              <w:rPr>
                <w:rFonts w:ascii="Courier New" w:hAnsi="Courier New" w:cs="Courier New" w:eastAsia="Courier New"/>
                <w:sz w:val="20"/>
                <w:szCs w:val="20"/>
                <w:color w:val="262626"/>
                <w:spacing w:val="0"/>
                <w:w w:val="75"/>
              </w:rPr>
              <w:t>3.5</w:t>
            </w:r>
            <w:r>
              <w:rPr>
                <w:rFonts w:ascii="Courier New" w:hAnsi="Courier New" w:cs="Courier New" w:eastAsia="Courier New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59" w:hRule="exact"/>
        </w:trPr>
        <w:tc>
          <w:tcPr>
            <w:tcW w:w="806" w:type="dxa"/>
            <w:tcBorders>
              <w:top w:val="single" w:sz="7.68" w:space="0" w:color="1F1F1F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/>
            <w:rPr/>
          </w:p>
        </w:tc>
        <w:tc>
          <w:tcPr>
            <w:tcW w:w="5198" w:type="dxa"/>
            <w:tcBorders>
              <w:top w:val="single" w:sz="7.68" w:space="0" w:color="1F1F1F"/>
              <w:bottom w:val="single" w:sz="7.68" w:space="0" w:color="1F1F1F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3" w:after="0" w:line="240" w:lineRule="auto"/>
              <w:ind w:left="5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93"/>
              </w:rPr>
              <w:t>G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"/>
                <w:w w:val="82"/>
              </w:rPr>
              <w:t>P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88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7.68" w:space="0" w:color="1F1F1F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6" w:after="0" w:line="240" w:lineRule="auto"/>
              <w:ind w:left="723" w:right="688"/>
              <w:jc w:val="center"/>
              <w:rPr>
                <w:rFonts w:ascii="Courier New" w:hAnsi="Courier New" w:cs="Courier New" w:eastAsia="Courier New"/>
                <w:sz w:val="20"/>
                <w:szCs w:val="20"/>
              </w:rPr>
            </w:pPr>
            <w:rPr/>
            <w:r>
              <w:rPr>
                <w:rFonts w:ascii="Courier New" w:hAnsi="Courier New" w:cs="Courier New" w:eastAsia="Courier New"/>
                <w:sz w:val="20"/>
                <w:szCs w:val="20"/>
                <w:color w:val="343434"/>
                <w:spacing w:val="0"/>
                <w:w w:val="79"/>
              </w:rPr>
              <w:t>0.5</w:t>
            </w:r>
            <w:r>
              <w:rPr>
                <w:rFonts w:ascii="Courier New" w:hAnsi="Courier New" w:cs="Courier New" w:eastAsia="Courier New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78" w:hRule="exact"/>
        </w:trPr>
        <w:tc>
          <w:tcPr>
            <w:tcW w:w="806" w:type="dxa"/>
            <w:tcBorders>
              <w:top w:val="single" w:sz="7.68" w:space="0" w:color="1F1F1F"/>
              <w:bottom w:val="single" w:sz="7.68" w:space="0" w:color="2F2F2F"/>
              <w:left w:val="single" w:sz="3.84" w:space="0" w:color="030303"/>
              <w:right w:val="single" w:sz="7.68" w:space="0" w:color="080808"/>
            </w:tcBorders>
          </w:tcPr>
          <w:p>
            <w:pPr/>
            <w:rPr/>
          </w:p>
        </w:tc>
        <w:tc>
          <w:tcPr>
            <w:tcW w:w="5198" w:type="dxa"/>
            <w:tcBorders>
              <w:top w:val="single" w:sz="7.68" w:space="0" w:color="1F1F1F"/>
              <w:bottom w:val="single" w:sz="7.68" w:space="0" w:color="2F2F2F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3" w:after="0" w:line="240" w:lineRule="auto"/>
              <w:ind w:left="6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Pajisj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tjer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terr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1"/>
                <w:w w:val="107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4"/>
              </w:rPr>
              <w:t>ni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7.68" w:space="0" w:color="1F1F1F"/>
              <w:bottom w:val="single" w:sz="7.68" w:space="0" w:color="2F2F2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33" w:after="0" w:line="240" w:lineRule="auto"/>
              <w:ind w:left="809" w:right="78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0"/>
                <w:w w:val="115"/>
              </w:rPr>
              <w:t>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74" w:hRule="exact"/>
        </w:trPr>
        <w:tc>
          <w:tcPr>
            <w:tcW w:w="806" w:type="dxa"/>
            <w:tcBorders>
              <w:top w:val="single" w:sz="7.68" w:space="0" w:color="2F2F2F"/>
              <w:bottom w:val="single" w:sz="11.52" w:space="0" w:color="282828"/>
              <w:left w:val="single" w:sz="3.84" w:space="0" w:color="030303"/>
              <w:right w:val="single" w:sz="7.68" w:space="0" w:color="080808"/>
            </w:tcBorders>
          </w:tcPr>
          <w:p>
            <w:pPr/>
            <w:rPr/>
          </w:p>
        </w:tc>
        <w:tc>
          <w:tcPr>
            <w:tcW w:w="5198" w:type="dxa"/>
            <w:tcBorders>
              <w:top w:val="single" w:sz="7.68" w:space="0" w:color="2F2F2F"/>
              <w:bottom w:val="single" w:sz="11.52" w:space="0" w:color="282828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3" w:after="0" w:line="240" w:lineRule="auto"/>
              <w:ind w:left="6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Mjet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transport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(varka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7"/>
              </w:rPr>
              <w:t>motocikleta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8"/>
              </w:rPr>
              <w:t>)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7.68" w:space="0" w:color="2F2F2F"/>
              <w:bottom w:val="single" w:sz="11.52" w:space="0" w:color="282828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16" w:after="0" w:line="240" w:lineRule="auto"/>
              <w:ind w:left="761" w:right="712"/>
              <w:jc w:val="center"/>
              <w:rPr>
                <w:rFonts w:ascii="Courier New" w:hAnsi="Courier New" w:cs="Courier New" w:eastAsia="Courier New"/>
                <w:sz w:val="20"/>
                <w:szCs w:val="20"/>
              </w:rPr>
            </w:pPr>
            <w:rPr/>
            <w:r>
              <w:rPr>
                <w:rFonts w:ascii="Courier New" w:hAnsi="Courier New" w:cs="Courier New" w:eastAsia="Courier New"/>
                <w:sz w:val="20"/>
                <w:szCs w:val="20"/>
                <w:color w:val="262626"/>
                <w:spacing w:val="0"/>
                <w:w w:val="92"/>
              </w:rPr>
              <w:t>24</w:t>
            </w:r>
            <w:r>
              <w:rPr>
                <w:rFonts w:ascii="Courier New" w:hAnsi="Courier New" w:cs="Courier New" w:eastAsia="Courier New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74" w:hRule="exact"/>
        </w:trPr>
        <w:tc>
          <w:tcPr>
            <w:tcW w:w="806" w:type="dxa"/>
            <w:tcBorders>
              <w:top w:val="single" w:sz="11.52" w:space="0" w:color="282828"/>
              <w:bottom w:val="single" w:sz="7.68" w:space="0" w:color="2F2F2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32" w:after="0" w:line="240" w:lineRule="auto"/>
              <w:ind w:left="6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8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11.52" w:space="0" w:color="282828"/>
              <w:bottom w:val="single" w:sz="7.68" w:space="0" w:color="2F2F2F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32" w:after="0" w:line="240" w:lineRule="auto"/>
              <w:ind w:left="6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2"/>
              </w:rPr>
              <w:t>Permiresi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2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0"/>
                <w:w w:val="11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"/>
                <w:w w:val="257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20"/>
              </w:rPr>
              <w:t>politikav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21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16"/>
              </w:rPr>
              <w:t>legjislacionit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11.52" w:space="0" w:color="282828"/>
              <w:bottom w:val="single" w:sz="7.68" w:space="0" w:color="2F2F2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24" w:after="0" w:line="240" w:lineRule="auto"/>
              <w:ind w:left="638" w:right="59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31313"/>
                <w:spacing w:val="0"/>
                <w:w w:val="116"/>
              </w:rPr>
              <w:t>158.5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806" w:type="dxa"/>
            <w:tcBorders>
              <w:top w:val="single" w:sz="7.68" w:space="0" w:color="2F2F2F"/>
              <w:bottom w:val="single" w:sz="11.52" w:space="0" w:color="282828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32" w:after="0" w:line="240" w:lineRule="auto"/>
              <w:ind w:left="456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4"/>
              </w:rPr>
              <w:t>A.l.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7.68" w:space="0" w:color="2F2F2F"/>
              <w:bottom w:val="single" w:sz="11.52" w:space="0" w:color="282828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32" w:after="0" w:line="240" w:lineRule="auto"/>
              <w:ind w:left="6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Permiresi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9"/>
              </w:rPr>
              <w:t>ligjitdh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9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9"/>
                <w:w w:val="11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zbati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"/>
                <w:w w:val="109"/>
              </w:rPr>
              <w:t>p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5"/>
                <w:w w:val="109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</w:rPr>
              <w:t>ot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9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32"/>
              </w:rPr>
              <w:t>tij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7.68" w:space="0" w:color="2F2F2F"/>
              <w:bottom w:val="single" w:sz="11.52" w:space="0" w:color="282828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43" w:after="0" w:line="240" w:lineRule="auto"/>
              <w:ind w:left="762" w:right="726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0"/>
                <w:w w:val="116"/>
              </w:rPr>
              <w:t>85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83" w:hRule="exact"/>
        </w:trPr>
        <w:tc>
          <w:tcPr>
            <w:tcW w:w="806" w:type="dxa"/>
            <w:tcBorders>
              <w:top w:val="single" w:sz="11.52" w:space="0" w:color="282828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13" w:after="0" w:line="240" w:lineRule="auto"/>
              <w:ind w:left="456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A.2.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11.52" w:space="0" w:color="282828"/>
              <w:bottom w:val="single" w:sz="7.68" w:space="0" w:color="1F1F1F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13" w:after="0" w:line="240" w:lineRule="auto"/>
              <w:ind w:left="6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Promovi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0"/>
              </w:rPr>
              <w:t>zhvillimi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1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qendrueshem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5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ligatina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11.52" w:space="0" w:color="282828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25" w:after="0" w:line="240" w:lineRule="auto"/>
              <w:ind w:left="684" w:right="640"/>
              <w:jc w:val="center"/>
              <w:rPr>
                <w:rFonts w:ascii="Courier New" w:hAnsi="Courier New" w:cs="Courier New" w:eastAsia="Courier New"/>
                <w:sz w:val="20"/>
                <w:szCs w:val="20"/>
              </w:rPr>
            </w:pPr>
            <w:rPr/>
            <w:r>
              <w:rPr>
                <w:rFonts w:ascii="Courier New" w:hAnsi="Courier New" w:cs="Courier New" w:eastAsia="Courier New"/>
                <w:sz w:val="20"/>
                <w:szCs w:val="20"/>
                <w:color w:val="262626"/>
                <w:spacing w:val="0"/>
                <w:w w:val="77"/>
              </w:rPr>
              <w:t>13.5</w:t>
            </w:r>
            <w:r>
              <w:rPr>
                <w:rFonts w:ascii="Courier New" w:hAnsi="Courier New" w:cs="Courier New" w:eastAsia="Courier New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88" w:hRule="exact"/>
        </w:trPr>
        <w:tc>
          <w:tcPr>
            <w:tcW w:w="806" w:type="dxa"/>
            <w:tcBorders>
              <w:top w:val="single" w:sz="7.68" w:space="0" w:color="1F1F1F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23" w:after="0" w:line="240" w:lineRule="auto"/>
              <w:ind w:left="456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A.3.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7.68" w:space="0" w:color="1F1F1F"/>
              <w:bottom w:val="single" w:sz="7.68" w:space="0" w:color="1F1F1F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23" w:after="0" w:line="240" w:lineRule="auto"/>
              <w:ind w:left="6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Forci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bashkepunimi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6"/>
              </w:rPr>
              <w:t>nderkombetar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7.68" w:space="0" w:color="1F1F1F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44" w:after="0" w:line="224" w:lineRule="exact"/>
              <w:ind w:left="760" w:right="714"/>
              <w:jc w:val="center"/>
              <w:rPr>
                <w:rFonts w:ascii="Courier New" w:hAnsi="Courier New" w:cs="Courier New" w:eastAsia="Courier New"/>
                <w:sz w:val="20"/>
                <w:szCs w:val="20"/>
              </w:rPr>
            </w:pPr>
            <w:rPr/>
            <w:r>
              <w:rPr>
                <w:rFonts w:ascii="Courier New" w:hAnsi="Courier New" w:cs="Courier New" w:eastAsia="Courier New"/>
                <w:sz w:val="20"/>
                <w:szCs w:val="20"/>
                <w:color w:val="343434"/>
                <w:spacing w:val="0"/>
                <w:w w:val="91"/>
                <w:position w:val="1"/>
              </w:rPr>
              <w:t>35</w:t>
            </w:r>
            <w:r>
              <w:rPr>
                <w:rFonts w:ascii="Courier New" w:hAnsi="Courier New" w:cs="Courier New" w:eastAsia="Courier New"/>
                <w:sz w:val="20"/>
                <w:szCs w:val="20"/>
                <w:color w:val="000000"/>
                <w:spacing w:val="0"/>
                <w:w w:val="100"/>
                <w:position w:val="0"/>
              </w:rPr>
            </w:r>
          </w:p>
        </w:tc>
      </w:tr>
      <w:tr>
        <w:trPr>
          <w:trHeight w:val="542" w:hRule="exact"/>
        </w:trPr>
        <w:tc>
          <w:tcPr>
            <w:tcW w:w="806" w:type="dxa"/>
            <w:tcBorders>
              <w:top w:val="single" w:sz="7.68" w:space="0" w:color="1F1F1F"/>
              <w:bottom w:val="single" w:sz="3.84" w:space="0" w:color="000000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56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A.4.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7.68" w:space="0" w:color="1F1F1F"/>
              <w:bottom w:val="single" w:sz="3.84" w:space="0" w:color="000000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32" w:after="0" w:line="282" w:lineRule="auto"/>
              <w:ind w:left="67" w:right="34" w:firstLine="-1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Studi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aspektev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3"/>
              </w:rPr>
              <w:t>socio-ek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"/>
                <w:w w:val="103"/>
              </w:rPr>
              <w:t>o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-5"/>
                <w:w w:val="103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3"/>
              </w:rPr>
              <w:t>ogjikedhe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8"/>
                <w:w w:val="10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7"/>
              </w:rPr>
              <w:t>pedorim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4"/>
                <w:w w:val="107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9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98"/>
              </w:rPr>
              <w:t>analizave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4"/>
              </w:rPr>
              <w:t>kosto-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7"/>
                <w:w w:val="115"/>
              </w:rPr>
              <w:t>p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5"/>
              </w:rPr>
              <w:t>erfiti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5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1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1"/>
                <w:w w:val="100"/>
              </w:rPr>
              <w:t>p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roce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4"/>
                <w:w w:val="100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in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6"/>
              </w:rPr>
              <w:t>ven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7"/>
                <w:w w:val="106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5"/>
                <w:w w:val="116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8"/>
              </w:rPr>
              <w:t>ma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"/>
                <w:w w:val="108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"/>
                <w:w w:val="12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1"/>
              </w:rPr>
              <w:t>jes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7.68" w:space="0" w:color="1F1F1F"/>
              <w:bottom w:val="single" w:sz="3.84" w:space="0" w:color="000000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755" w:right="711"/>
              <w:jc w:val="center"/>
              <w:rPr>
                <w:rFonts w:ascii="Courier New" w:hAnsi="Courier New" w:cs="Courier New" w:eastAsia="Courier New"/>
                <w:sz w:val="20"/>
                <w:szCs w:val="20"/>
              </w:rPr>
            </w:pPr>
            <w:rPr/>
            <w:r>
              <w:rPr>
                <w:rFonts w:ascii="Courier New" w:hAnsi="Courier New" w:cs="Courier New" w:eastAsia="Courier New"/>
                <w:sz w:val="20"/>
                <w:szCs w:val="20"/>
                <w:color w:val="343434"/>
                <w:spacing w:val="0"/>
                <w:w w:val="90"/>
              </w:rPr>
              <w:t>25</w:t>
            </w:r>
            <w:r>
              <w:rPr>
                <w:rFonts w:ascii="Courier New" w:hAnsi="Courier New" w:cs="Courier New" w:eastAsia="Courier New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88" w:hRule="exact"/>
        </w:trPr>
        <w:tc>
          <w:tcPr>
            <w:tcW w:w="806" w:type="dxa"/>
            <w:tcBorders>
              <w:top w:val="single" w:sz="3.84" w:space="0" w:color="000000"/>
              <w:bottom w:val="single" w:sz="3.84" w:space="0" w:color="000000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17" w:after="0" w:line="240" w:lineRule="auto"/>
              <w:ind w:left="72" w:right="-20"/>
              <w:jc w:val="left"/>
              <w:rPr>
                <w:rFonts w:ascii="Courier New" w:hAnsi="Courier New" w:cs="Courier New" w:eastAsia="Courier New"/>
                <w:sz w:val="21"/>
                <w:szCs w:val="21"/>
              </w:rPr>
            </w:pPr>
            <w:rPr/>
            <w:r>
              <w:rPr>
                <w:rFonts w:ascii="Courier New" w:hAnsi="Courier New" w:cs="Courier New" w:eastAsia="Courier New"/>
                <w:sz w:val="21"/>
                <w:szCs w:val="21"/>
                <w:color w:val="131313"/>
                <w:spacing w:val="0"/>
                <w:w w:val="78"/>
              </w:rPr>
              <w:t>B.</w:t>
            </w:r>
            <w:r>
              <w:rPr>
                <w:rFonts w:ascii="Courier New" w:hAnsi="Courier New" w:cs="Courier New" w:eastAsia="Courier New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3.84" w:space="0" w:color="000000"/>
              <w:bottom w:val="single" w:sz="3.84" w:space="0" w:color="000000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32" w:after="0" w:line="240" w:lineRule="auto"/>
              <w:ind w:left="6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6"/>
              </w:rPr>
              <w:t>Menaxhim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0"/>
                <w:w w:val="11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22"/>
              </w:rPr>
              <w:t>ruajtj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22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3"/>
                <w:w w:val="12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-4"/>
                <w:w w:val="121"/>
              </w:rPr>
              <w:t>h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5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5"/>
                <w:w w:val="115"/>
              </w:rPr>
              <w:t>b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59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58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6"/>
              </w:rPr>
              <w:t>ateve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3.84" w:space="0" w:color="000000"/>
              <w:bottom w:val="single" w:sz="3.84" w:space="0" w:color="000000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24" w:after="0" w:line="240" w:lineRule="auto"/>
              <w:ind w:left="636" w:right="59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31313"/>
                <w:spacing w:val="0"/>
                <w:w w:val="115"/>
              </w:rPr>
              <w:t>195.6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523" w:hRule="exact"/>
        </w:trPr>
        <w:tc>
          <w:tcPr>
            <w:tcW w:w="806" w:type="dxa"/>
            <w:tcBorders>
              <w:top w:val="single" w:sz="3.84" w:space="0" w:color="000000"/>
              <w:bottom w:val="single" w:sz="7.68" w:space="0" w:color="2F2F2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75" w:right="-5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22"/>
              </w:rPr>
              <w:t>B.l.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3.84" w:space="0" w:color="000000"/>
              <w:bottom w:val="single" w:sz="7.68" w:space="0" w:color="2F2F2F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32" w:after="0" w:line="282" w:lineRule="auto"/>
              <w:ind w:left="58" w:right="387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5"/>
              </w:rPr>
              <w:t>Sta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5"/>
              </w:rPr>
              <w:t>b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05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5"/>
              </w:rPr>
              <w:t>lizim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0"/>
                <w:w w:val="10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habitatev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7"/>
              </w:rPr>
              <w:t>folezi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5"/>
                <w:w w:val="107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7"/>
              </w:rPr>
              <w:t>it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3"/>
                <w:w w:val="107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7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7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5"/>
                <w:w w:val="10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8"/>
              </w:rPr>
              <w:t>fjetorevedh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9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6"/>
              </w:rPr>
              <w:t>vendevete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7"/>
              </w:rPr>
              <w:t>qend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"/>
                <w:w w:val="107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6"/>
              </w:rPr>
              <w:t>mit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3.84" w:space="0" w:color="000000"/>
              <w:bottom w:val="single" w:sz="7.68" w:space="0" w:color="2F2F2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746" w:right="695"/>
              <w:jc w:val="center"/>
              <w:rPr>
                <w:rFonts w:ascii="Courier New" w:hAnsi="Courier New" w:cs="Courier New" w:eastAsia="Courier New"/>
                <w:sz w:val="20"/>
                <w:szCs w:val="20"/>
              </w:rPr>
            </w:pPr>
            <w:rPr/>
            <w:r>
              <w:rPr>
                <w:rFonts w:ascii="Courier New" w:hAnsi="Courier New" w:cs="Courier New" w:eastAsia="Courier New"/>
                <w:sz w:val="20"/>
                <w:szCs w:val="20"/>
                <w:color w:val="262626"/>
                <w:spacing w:val="0"/>
                <w:w w:val="101"/>
              </w:rPr>
              <w:t>90</w:t>
            </w:r>
            <w:r>
              <w:rPr>
                <w:rFonts w:ascii="Courier New" w:hAnsi="Courier New" w:cs="Courier New" w:eastAsia="Courier New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538" w:hRule="exact"/>
        </w:trPr>
        <w:tc>
          <w:tcPr>
            <w:tcW w:w="806" w:type="dxa"/>
            <w:tcBorders>
              <w:top w:val="single" w:sz="7.68" w:space="0" w:color="2F2F2F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75" w:right="-4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B.2.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7.68" w:space="0" w:color="2F2F2F"/>
              <w:bottom w:val="single" w:sz="7.68" w:space="0" w:color="1F1F1F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6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Nxitj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0"/>
              </w:rPr>
              <w:t>folezimit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8"/>
                <w:w w:val="11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0"/>
              </w:rPr>
              <w:t>nepermje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8"/>
                <w:w w:val="11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0"/>
              </w:rPr>
              <w:t>perdori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"/>
                <w:w w:val="11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"/>
                <w:w w:val="11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8"/>
                <w:w w:val="11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strukturav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0"/>
              </w:rPr>
              <w:t>artificilale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7.68" w:space="0" w:color="2F2F2F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761" w:right="703"/>
              <w:jc w:val="center"/>
              <w:rPr>
                <w:rFonts w:ascii="Courier New" w:hAnsi="Courier New" w:cs="Courier New" w:eastAsia="Courier New"/>
                <w:sz w:val="20"/>
                <w:szCs w:val="20"/>
              </w:rPr>
            </w:pPr>
            <w:rPr/>
            <w:r>
              <w:rPr>
                <w:rFonts w:ascii="Courier New" w:hAnsi="Courier New" w:cs="Courier New" w:eastAsia="Courier New"/>
                <w:sz w:val="20"/>
                <w:szCs w:val="20"/>
                <w:color w:val="343434"/>
                <w:spacing w:val="0"/>
                <w:w w:val="96"/>
              </w:rPr>
              <w:t>20</w:t>
            </w:r>
            <w:r>
              <w:rPr>
                <w:rFonts w:ascii="Courier New" w:hAnsi="Courier New" w:cs="Courier New" w:eastAsia="Courier New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78" w:hRule="exact"/>
        </w:trPr>
        <w:tc>
          <w:tcPr>
            <w:tcW w:w="806" w:type="dxa"/>
            <w:tcBorders>
              <w:top w:val="single" w:sz="7.68" w:space="0" w:color="1F1F1F"/>
              <w:bottom w:val="single" w:sz="7.68" w:space="0" w:color="1C1C1C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41" w:after="0" w:line="240" w:lineRule="auto"/>
              <w:ind w:left="475" w:right="-41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343434"/>
                <w:spacing w:val="0"/>
                <w:w w:val="110"/>
              </w:rPr>
              <w:t>B.3.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7.68" w:space="0" w:color="1F1F1F"/>
              <w:bottom w:val="single" w:sz="7.68" w:space="0" w:color="1C1C1C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13" w:after="0" w:line="240" w:lineRule="auto"/>
              <w:ind w:left="5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Zbutj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ndalim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5"/>
              </w:rPr>
              <w:t>eutrofikimitdh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0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1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ektev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133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46"/>
              </w:rPr>
              <w:t>ij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7.68" w:space="0" w:color="1F1F1F"/>
              <w:bottom w:val="single" w:sz="7.68" w:space="0" w:color="1C1C1C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42" w:after="0" w:line="240" w:lineRule="auto"/>
              <w:ind w:left="686" w:right="658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43434"/>
                <w:w w:val="111"/>
              </w:rPr>
              <w:t>8</w:t>
            </w:r>
            <w:r>
              <w:rPr>
                <w:rFonts w:ascii="Arial" w:hAnsi="Arial" w:cs="Arial" w:eastAsia="Arial"/>
                <w:sz w:val="16"/>
                <w:szCs w:val="16"/>
                <w:color w:val="343434"/>
                <w:spacing w:val="-2"/>
                <w:w w:val="111"/>
              </w:rPr>
              <w:t>5</w:t>
            </w:r>
            <w:r>
              <w:rPr>
                <w:rFonts w:ascii="Arial" w:hAnsi="Arial" w:cs="Arial" w:eastAsia="Arial"/>
                <w:sz w:val="16"/>
                <w:szCs w:val="16"/>
                <w:color w:val="5B5B5B"/>
                <w:spacing w:val="-5"/>
                <w:w w:val="179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color w:val="343434"/>
                <w:spacing w:val="0"/>
                <w:w w:val="114"/>
              </w:rPr>
              <w:t>6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557" w:hRule="exact"/>
        </w:trPr>
        <w:tc>
          <w:tcPr>
            <w:tcW w:w="806" w:type="dxa"/>
            <w:tcBorders>
              <w:top w:val="single" w:sz="7.68" w:space="0" w:color="1C1C1C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83" w:after="0" w:line="240" w:lineRule="auto"/>
              <w:ind w:left="72" w:right="-2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  <w:rPr/>
            <w:r>
              <w:rPr>
                <w:rFonts w:ascii="Times New Roman" w:hAnsi="Times New Roman" w:cs="Times New Roman" w:eastAsia="Times New Roman"/>
                <w:sz w:val="26"/>
                <w:szCs w:val="26"/>
                <w:color w:val="131313"/>
                <w:spacing w:val="0"/>
                <w:w w:val="100"/>
              </w:rPr>
              <w:t>c.</w:t>
            </w:r>
            <w:r>
              <w:rPr>
                <w:rFonts w:ascii="Times New Roman" w:hAnsi="Times New Roman" w:cs="Times New Roman" w:eastAsia="Times New Roman"/>
                <w:sz w:val="26"/>
                <w:szCs w:val="26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7.68" w:space="0" w:color="1C1C1C"/>
              <w:bottom w:val="single" w:sz="7.68" w:space="0" w:color="1F1F1F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51" w:after="0" w:line="306" w:lineRule="auto"/>
              <w:ind w:left="58" w:right="28" w:firstLine="1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24"/>
              </w:rPr>
              <w:t>Monitori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24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6"/>
                <w:w w:val="12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9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7"/>
              </w:rPr>
              <w:t>efektivav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8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3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3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5"/>
                <w:w w:val="13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17"/>
              </w:rPr>
              <w:t>Pelikanit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-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17"/>
              </w:rPr>
              <w:t>kacurre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-1"/>
                <w:w w:val="117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7"/>
              </w:rPr>
              <w:t>ne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3"/>
                <w:w w:val="11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2"/>
              </w:rPr>
              <w:t>Shqipe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"/>
                <w:w w:val="113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5"/>
                <w:w w:val="257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7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20"/>
              </w:rPr>
              <w:t>habitatev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2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-24"/>
                <w:w w:val="12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20"/>
              </w:rPr>
              <w:t>kritik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2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3"/>
                <w:w w:val="12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2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2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5"/>
                <w:w w:val="12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68"/>
              </w:rPr>
              <w:t>tij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7.68" w:space="0" w:color="1C1C1C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696" w:right="673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31313"/>
                <w:spacing w:val="0"/>
                <w:w w:val="115"/>
              </w:rPr>
              <w:t>277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533" w:hRule="exact"/>
        </w:trPr>
        <w:tc>
          <w:tcPr>
            <w:tcW w:w="806" w:type="dxa"/>
            <w:tcBorders>
              <w:top w:val="single" w:sz="7.68" w:space="0" w:color="1F1F1F"/>
              <w:bottom w:val="single" w:sz="3.84" w:space="0" w:color="000000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75" w:right="-4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5"/>
              </w:rPr>
              <w:t>C.l.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7.68" w:space="0" w:color="1F1F1F"/>
              <w:bottom w:val="single" w:sz="3.84" w:space="0" w:color="000000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8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6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1"/>
              </w:rPr>
              <w:t>Monitori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1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8"/>
                <w:w w:val="11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Pelikanev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5"/>
              </w:rPr>
              <w:t>riprodhues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4"/>
                <w:w w:val="105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5"/>
              </w:rPr>
              <w:t>dim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2"/>
                <w:w w:val="105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5"/>
              </w:rPr>
              <w:t>rues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0"/>
                <w:w w:val="10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apo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4"/>
              </w:rPr>
              <w:t>perhershem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7.68" w:space="0" w:color="1F1F1F"/>
              <w:bottom w:val="single" w:sz="3.84" w:space="0" w:color="000000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703" w:right="667"/>
              <w:jc w:val="center"/>
              <w:rPr>
                <w:rFonts w:ascii="Courier New" w:hAnsi="Courier New" w:cs="Courier New" w:eastAsia="Courier New"/>
                <w:sz w:val="20"/>
                <w:szCs w:val="20"/>
              </w:rPr>
            </w:pPr>
            <w:rPr/>
            <w:r>
              <w:rPr>
                <w:rFonts w:ascii="Courier New" w:hAnsi="Courier New" w:cs="Courier New" w:eastAsia="Courier New"/>
                <w:sz w:val="20"/>
                <w:szCs w:val="20"/>
                <w:color w:val="262626"/>
                <w:spacing w:val="0"/>
                <w:w w:val="90"/>
              </w:rPr>
              <w:t>247</w:t>
            </w:r>
            <w:r>
              <w:rPr>
                <w:rFonts w:ascii="Courier New" w:hAnsi="Courier New" w:cs="Courier New" w:eastAsia="Courier New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88" w:hRule="exact"/>
        </w:trPr>
        <w:tc>
          <w:tcPr>
            <w:tcW w:w="806" w:type="dxa"/>
            <w:tcBorders>
              <w:top w:val="single" w:sz="3.84" w:space="0" w:color="000000"/>
              <w:bottom w:val="single" w:sz="3.84" w:space="0" w:color="000000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33" w:after="0" w:line="240" w:lineRule="auto"/>
              <w:ind w:left="475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343434"/>
                <w:spacing w:val="0"/>
                <w:w w:val="100"/>
              </w:rPr>
              <w:t>C.2.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3.84" w:space="0" w:color="000000"/>
              <w:bottom w:val="single" w:sz="3.84" w:space="0" w:color="000000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32" w:after="0" w:line="240" w:lineRule="auto"/>
              <w:ind w:left="6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1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1"/>
                <w:w w:val="111"/>
              </w:rPr>
              <w:t>o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6"/>
                <w:w w:val="111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1"/>
              </w:rPr>
              <w:t>itor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1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2"/>
                <w:w w:val="11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cilesise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2"/>
              </w:rPr>
              <w:t>se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4"/>
                <w:w w:val="9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1"/>
              </w:rPr>
              <w:t>habitatit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8"/>
                <w:w w:val="11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8"/>
              </w:rPr>
              <w:t>j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8"/>
              </w:rPr>
              <w:t>eti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8"/>
              </w:rPr>
              <w:t>k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9"/>
                <w:w w:val="11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3"/>
              </w:rPr>
              <w:t>Pelika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5"/>
                <w:w w:val="103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9"/>
                <w:w w:val="10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3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7"/>
                <w:w w:val="10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3"/>
              </w:rPr>
              <w:t>kacurrel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3.84" w:space="0" w:color="000000"/>
              <w:bottom w:val="single" w:sz="3.84" w:space="0" w:color="000000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35" w:after="0" w:line="240" w:lineRule="auto"/>
              <w:ind w:left="762" w:right="713"/>
              <w:jc w:val="center"/>
              <w:rPr>
                <w:rFonts w:ascii="Courier New" w:hAnsi="Courier New" w:cs="Courier New" w:eastAsia="Courier New"/>
                <w:sz w:val="20"/>
                <w:szCs w:val="20"/>
              </w:rPr>
            </w:pPr>
            <w:rPr/>
            <w:r>
              <w:rPr>
                <w:rFonts w:ascii="Courier New" w:hAnsi="Courier New" w:cs="Courier New" w:eastAsia="Courier New"/>
                <w:sz w:val="20"/>
                <w:szCs w:val="20"/>
                <w:color w:val="343434"/>
                <w:spacing w:val="0"/>
                <w:w w:val="92"/>
              </w:rPr>
              <w:t>30</w:t>
            </w:r>
            <w:r>
              <w:rPr>
                <w:rFonts w:ascii="Courier New" w:hAnsi="Courier New" w:cs="Courier New" w:eastAsia="Courier New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88" w:hRule="exact"/>
        </w:trPr>
        <w:tc>
          <w:tcPr>
            <w:tcW w:w="806" w:type="dxa"/>
            <w:tcBorders>
              <w:top w:val="single" w:sz="3.84" w:space="0" w:color="000000"/>
              <w:bottom w:val="single" w:sz="3.84" w:space="0" w:color="000000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36" w:after="0" w:line="240" w:lineRule="auto"/>
              <w:ind w:left="72" w:right="-20"/>
              <w:jc w:val="left"/>
              <w:rPr>
                <w:rFonts w:ascii="Courier New" w:hAnsi="Courier New" w:cs="Courier New" w:eastAsia="Courier New"/>
                <w:sz w:val="21"/>
                <w:szCs w:val="21"/>
              </w:rPr>
            </w:pPr>
            <w:rPr/>
            <w:r>
              <w:rPr>
                <w:rFonts w:ascii="Courier New" w:hAnsi="Courier New" w:cs="Courier New" w:eastAsia="Courier New"/>
                <w:sz w:val="21"/>
                <w:szCs w:val="21"/>
                <w:color w:val="030303"/>
                <w:spacing w:val="-43"/>
                <w:w w:val="114"/>
              </w:rPr>
              <w:t>D</w:t>
            </w:r>
            <w:r>
              <w:rPr>
                <w:rFonts w:ascii="Courier New" w:hAnsi="Courier New" w:cs="Courier New" w:eastAsia="Courier New"/>
                <w:sz w:val="21"/>
                <w:szCs w:val="21"/>
                <w:color w:val="262626"/>
                <w:spacing w:val="0"/>
                <w:w w:val="122"/>
              </w:rPr>
              <w:t>.</w:t>
            </w:r>
            <w:r>
              <w:rPr>
                <w:rFonts w:ascii="Courier New" w:hAnsi="Courier New" w:cs="Courier New" w:eastAsia="Courier New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3.84" w:space="0" w:color="000000"/>
              <w:bottom w:val="single" w:sz="3.84" w:space="0" w:color="000000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51" w:after="0" w:line="240" w:lineRule="auto"/>
              <w:ind w:left="6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2"/>
              </w:rPr>
              <w:t>Eduki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2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4"/>
                <w:w w:val="11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16"/>
              </w:rPr>
              <w:t>Trainim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3.84" w:space="0" w:color="000000"/>
              <w:bottom w:val="single" w:sz="3.84" w:space="0" w:color="000000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43" w:after="0" w:line="240" w:lineRule="auto"/>
              <w:ind w:left="761" w:right="735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31313"/>
                <w:spacing w:val="0"/>
                <w:w w:val="110"/>
              </w:rPr>
              <w:t>66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07" w:hRule="exact"/>
        </w:trPr>
        <w:tc>
          <w:tcPr>
            <w:tcW w:w="806" w:type="dxa"/>
            <w:tcBorders>
              <w:top w:val="single" w:sz="3.84" w:space="0" w:color="000000"/>
              <w:bottom w:val="single" w:sz="3.84" w:space="0" w:color="000000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42" w:after="0" w:line="240" w:lineRule="auto"/>
              <w:ind w:left="466" w:right="-5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22"/>
              </w:rPr>
              <w:t>D.l.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3.84" w:space="0" w:color="000000"/>
              <w:bottom w:val="single" w:sz="3.84" w:space="0" w:color="000000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42" w:after="0" w:line="240" w:lineRule="auto"/>
              <w:ind w:left="6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6"/>
                <w:w w:val="100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6"/>
                <w:w w:val="100"/>
              </w:rPr>
              <w:t>u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2"/>
                <w:w w:val="100"/>
              </w:rPr>
              <w:t>k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im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5"/>
                <w:w w:val="100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he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9"/>
              </w:rPr>
              <w:t>rritj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9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22"/>
                <w:w w:val="11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7"/>
              </w:rPr>
              <w:t>ndergjegjesimi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7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3"/>
                <w:w w:val="10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5"/>
              </w:rPr>
              <w:t>pu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"/>
                <w:w w:val="105"/>
              </w:rPr>
              <w:t>b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-1"/>
                <w:w w:val="128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3"/>
              </w:rPr>
              <w:t>ikut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3.84" w:space="0" w:color="000000"/>
              <w:bottom w:val="single" w:sz="3.84" w:space="0" w:color="000000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54" w:after="0" w:line="240" w:lineRule="auto"/>
              <w:ind w:left="761" w:right="719"/>
              <w:jc w:val="center"/>
              <w:rPr>
                <w:rFonts w:ascii="Courier New" w:hAnsi="Courier New" w:cs="Courier New" w:eastAsia="Courier New"/>
                <w:sz w:val="20"/>
                <w:szCs w:val="20"/>
              </w:rPr>
            </w:pPr>
            <w:rPr/>
            <w:r>
              <w:rPr>
                <w:rFonts w:ascii="Courier New" w:hAnsi="Courier New" w:cs="Courier New" w:eastAsia="Courier New"/>
                <w:sz w:val="20"/>
                <w:szCs w:val="20"/>
                <w:color w:val="343434"/>
                <w:spacing w:val="0"/>
                <w:w w:val="89"/>
              </w:rPr>
              <w:t>29</w:t>
            </w:r>
            <w:r>
              <w:rPr>
                <w:rFonts w:ascii="Courier New" w:hAnsi="Courier New" w:cs="Courier New" w:eastAsia="Courier New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523" w:hRule="exact"/>
        </w:trPr>
        <w:tc>
          <w:tcPr>
            <w:tcW w:w="806" w:type="dxa"/>
            <w:tcBorders>
              <w:top w:val="single" w:sz="3.84" w:space="0" w:color="000000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466" w:right="-4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62626"/>
                <w:spacing w:val="0"/>
                <w:w w:val="118"/>
              </w:rPr>
              <w:t>0.2.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3.84" w:space="0" w:color="000000"/>
              <w:bottom w:val="single" w:sz="7.68" w:space="0" w:color="1F1F1F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32" w:after="0" w:line="271" w:lineRule="auto"/>
              <w:ind w:left="58" w:right="4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Traini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4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8"/>
              </w:rPr>
              <w:t>mi!tejshe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9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7"/>
              </w:rPr>
              <w:t>stafitt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8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8"/>
              </w:rPr>
              <w:t>ARZM-v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98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7"/>
                <w:w w:val="9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2"/>
              </w:rPr>
              <w:t>pergjegjese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4"/>
                <w:w w:val="101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administrates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vendore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dhe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grupeve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1"/>
                <w:w w:val="107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07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-11"/>
                <w:w w:val="10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tjer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13"/>
              </w:rPr>
              <w:t>interesit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3.84" w:space="0" w:color="000000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753" w:right="702"/>
              <w:jc w:val="center"/>
              <w:rPr>
                <w:rFonts w:ascii="Courier New" w:hAnsi="Courier New" w:cs="Courier New" w:eastAsia="Courier New"/>
                <w:sz w:val="20"/>
                <w:szCs w:val="20"/>
              </w:rPr>
            </w:pPr>
            <w:rPr/>
            <w:r>
              <w:rPr>
                <w:rFonts w:ascii="Courier New" w:hAnsi="Courier New" w:cs="Courier New" w:eastAsia="Courier New"/>
                <w:sz w:val="20"/>
                <w:szCs w:val="20"/>
                <w:color w:val="343434"/>
                <w:spacing w:val="0"/>
                <w:w w:val="93"/>
              </w:rPr>
              <w:t>37</w:t>
            </w:r>
            <w:r>
              <w:rPr>
                <w:rFonts w:ascii="Courier New" w:hAnsi="Courier New" w:cs="Courier New" w:eastAsia="Courier New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93" w:hRule="exact"/>
        </w:trPr>
        <w:tc>
          <w:tcPr>
            <w:tcW w:w="806" w:type="dxa"/>
            <w:tcBorders>
              <w:top w:val="single" w:sz="7.68" w:space="0" w:color="1F1F1F"/>
              <w:bottom w:val="single" w:sz="3.84" w:space="0" w:color="000000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42" w:after="0" w:line="240" w:lineRule="auto"/>
              <w:ind w:left="7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08"/>
              </w:rPr>
              <w:t>E.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7.68" w:space="0" w:color="1F1F1F"/>
              <w:bottom w:val="single" w:sz="3.84" w:space="0" w:color="000000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42" w:after="0" w:line="240" w:lineRule="auto"/>
              <w:ind w:left="6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8"/>
              </w:rPr>
              <w:t>Nxitj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8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2"/>
                <w:w w:val="11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5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15"/>
              </w:rPr>
              <w:t>ktivitetev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30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5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10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5"/>
              </w:rPr>
              <w:t>qendrueshme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19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5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5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4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5"/>
              </w:rPr>
              <w:t>turizmit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33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-6"/>
                <w:w w:val="134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2"/>
              </w:rPr>
              <w:t>atyror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7.68" w:space="0" w:color="1F1F1F"/>
              <w:bottom w:val="single" w:sz="3.84" w:space="0" w:color="000000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33" w:after="0" w:line="240" w:lineRule="auto"/>
              <w:ind w:left="763" w:right="719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030303"/>
                <w:spacing w:val="0"/>
                <w:w w:val="120"/>
              </w:rPr>
              <w:t>16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562" w:hRule="exact"/>
        </w:trPr>
        <w:tc>
          <w:tcPr>
            <w:tcW w:w="806" w:type="dxa"/>
            <w:tcBorders>
              <w:top w:val="single" w:sz="3.84" w:space="0" w:color="000000"/>
              <w:bottom w:val="single" w:sz="7.68" w:space="0" w:color="181818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7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1"/>
              </w:rPr>
              <w:t>F.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198" w:type="dxa"/>
            <w:tcBorders>
              <w:top w:val="single" w:sz="3.84" w:space="0" w:color="000000"/>
              <w:bottom w:val="single" w:sz="7.68" w:space="0" w:color="181818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61" w:after="0" w:line="294" w:lineRule="auto"/>
              <w:ind w:left="58" w:right="-8" w:firstLine="1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1"/>
              </w:rPr>
              <w:t>Bashkepuni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1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28"/>
                <w:w w:val="11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257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-72"/>
                <w:w w:val="25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4"/>
              </w:rPr>
              <w:t>Administrate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4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23"/>
                <w:w w:val="11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se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Zonav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21"/>
              </w:rPr>
              <w:t>Mbrojtur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21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25"/>
                <w:w w:val="12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21"/>
              </w:rPr>
              <w:t>me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2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114"/>
              </w:rPr>
              <w:t>organizatat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-2"/>
                <w:w w:val="11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030303"/>
                <w:spacing w:val="0"/>
                <w:w w:val="118"/>
              </w:rPr>
              <w:t>partnere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3.84" w:space="0" w:color="000000"/>
              <w:bottom w:val="single" w:sz="7.68" w:space="0" w:color="181818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802" w:right="77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31313"/>
                <w:spacing w:val="0"/>
                <w:w w:val="139"/>
              </w:rPr>
              <w:t>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46" w:hRule="exact"/>
        </w:trPr>
        <w:tc>
          <w:tcPr>
            <w:tcW w:w="806" w:type="dxa"/>
            <w:tcBorders>
              <w:top w:val="single" w:sz="7.68" w:space="0" w:color="181818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/>
            <w:rPr/>
          </w:p>
        </w:tc>
        <w:tc>
          <w:tcPr>
            <w:tcW w:w="5198" w:type="dxa"/>
            <w:tcBorders>
              <w:top w:val="single" w:sz="7.68" w:space="0" w:color="181818"/>
              <w:bottom w:val="single" w:sz="7.68" w:space="0" w:color="1F1F1F"/>
              <w:left w:val="single" w:sz="7.68" w:space="0" w:color="080808"/>
              <w:right w:val="single" w:sz="3.84" w:space="0" w:color="030303"/>
            </w:tcBorders>
          </w:tcPr>
          <w:p>
            <w:pPr>
              <w:spacing w:before="52" w:after="0" w:line="240" w:lineRule="auto"/>
              <w:ind w:left="48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030303"/>
                <w:spacing w:val="0"/>
                <w:w w:val="106"/>
              </w:rPr>
              <w:t>TOTAL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00" w:type="dxa"/>
            <w:tcBorders>
              <w:top w:val="single" w:sz="7.68" w:space="0" w:color="181818"/>
              <w:bottom w:val="single" w:sz="7.68" w:space="0" w:color="1F1F1F"/>
              <w:left w:val="single" w:sz="3.84" w:space="0" w:color="030303"/>
              <w:right w:val="single" w:sz="7.68" w:space="0" w:color="080808"/>
            </w:tcBorders>
          </w:tcPr>
          <w:p>
            <w:pPr>
              <w:spacing w:before="52" w:after="0" w:line="240" w:lineRule="auto"/>
              <w:ind w:left="638" w:right="594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31313"/>
                <w:spacing w:val="0"/>
                <w:w w:val="115"/>
              </w:rPr>
              <w:t>755.1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pgMar w:header="797" w:footer="823" w:top="1700" w:bottom="1020" w:left="1220" w:right="1240"/>
          <w:headerReference w:type="default" r:id="rId31"/>
          <w:pgSz w:w="12240" w:h="15840"/>
        </w:sectPr>
      </w:pPr>
      <w:rPr/>
    </w:p>
    <w:p>
      <w:pPr>
        <w:spacing w:before="1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29" w:after="0" w:line="240" w:lineRule="auto"/>
        <w:ind w:left="1065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3"/>
          <w:szCs w:val="23"/>
          <w:color w:val="010101"/>
          <w:spacing w:val="-8"/>
          <w:w w:val="100"/>
          <w:b/>
          <w:bCs/>
        </w:rPr>
        <w:t>1</w:t>
      </w:r>
      <w:r>
        <w:rPr>
          <w:rFonts w:ascii="Times New Roman" w:hAnsi="Times New Roman" w:cs="Times New Roman" w:eastAsia="Times New Roman"/>
          <w:sz w:val="23"/>
          <w:szCs w:val="23"/>
          <w:color w:val="1C1C1C"/>
          <w:spacing w:val="0"/>
          <w:w w:val="100"/>
          <w:b/>
          <w:bCs/>
        </w:rPr>
        <w:t>3.</w:t>
      </w:r>
      <w:r>
        <w:rPr>
          <w:rFonts w:ascii="Times New Roman" w:hAnsi="Times New Roman" w:cs="Times New Roman" w:eastAsia="Times New Roman"/>
          <w:sz w:val="23"/>
          <w:szCs w:val="23"/>
          <w:color w:val="1C1C1C"/>
          <w:spacing w:val="6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10101"/>
          <w:spacing w:val="0"/>
          <w:w w:val="88"/>
          <w:b/>
          <w:bCs/>
        </w:rPr>
        <w:t>Literat</w:t>
      </w:r>
      <w:r>
        <w:rPr>
          <w:rFonts w:ascii="Arial" w:hAnsi="Arial" w:cs="Arial" w:eastAsia="Arial"/>
          <w:sz w:val="24"/>
          <w:szCs w:val="24"/>
          <w:color w:val="010101"/>
          <w:spacing w:val="-10"/>
          <w:w w:val="88"/>
          <w:b/>
          <w:bCs/>
        </w:rPr>
        <w:t>u</w:t>
      </w:r>
      <w:r>
        <w:rPr>
          <w:rFonts w:ascii="Arial" w:hAnsi="Arial" w:cs="Arial" w:eastAsia="Arial"/>
          <w:sz w:val="24"/>
          <w:szCs w:val="24"/>
          <w:color w:val="1C1C1C"/>
          <w:spacing w:val="0"/>
          <w:w w:val="90"/>
          <w:b/>
          <w:bCs/>
        </w:rPr>
        <w:t>ra</w:t>
      </w:r>
      <w:r>
        <w:rPr>
          <w:rFonts w:ascii="Arial" w:hAnsi="Arial" w:cs="Arial" w:eastAsia="Arial"/>
          <w:sz w:val="24"/>
          <w:szCs w:val="24"/>
          <w:color w:val="1C1C1C"/>
          <w:spacing w:val="-34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10101"/>
          <w:spacing w:val="0"/>
          <w:w w:val="91"/>
          <w:b/>
          <w:bCs/>
        </w:rPr>
        <w:t>e</w:t>
      </w:r>
      <w:r>
        <w:rPr>
          <w:rFonts w:ascii="Arial" w:hAnsi="Arial" w:cs="Arial" w:eastAsia="Arial"/>
          <w:sz w:val="24"/>
          <w:szCs w:val="24"/>
          <w:color w:val="010101"/>
          <w:spacing w:val="-37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1C1C1C"/>
          <w:spacing w:val="0"/>
          <w:w w:val="83"/>
          <w:b/>
          <w:bCs/>
        </w:rPr>
        <w:t>c</w:t>
      </w:r>
      <w:r>
        <w:rPr>
          <w:rFonts w:ascii="Arial" w:hAnsi="Arial" w:cs="Arial" w:eastAsia="Arial"/>
          <w:sz w:val="24"/>
          <w:szCs w:val="24"/>
          <w:color w:val="1C1C1C"/>
          <w:spacing w:val="4"/>
          <w:w w:val="82"/>
          <w:b/>
          <w:bCs/>
        </w:rPr>
        <w:t>i</w:t>
      </w:r>
      <w:r>
        <w:rPr>
          <w:rFonts w:ascii="Arial" w:hAnsi="Arial" w:cs="Arial" w:eastAsia="Arial"/>
          <w:sz w:val="24"/>
          <w:szCs w:val="24"/>
          <w:color w:val="010101"/>
          <w:spacing w:val="0"/>
          <w:w w:val="86"/>
          <w:b/>
          <w:bCs/>
        </w:rPr>
        <w:t>tuar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065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Barbieri,</w:t>
      </w:r>
      <w:r>
        <w:rPr>
          <w:rFonts w:ascii="Arial" w:hAnsi="Arial" w:cs="Arial" w:eastAsia="Arial"/>
          <w:sz w:val="18"/>
          <w:szCs w:val="18"/>
          <w:color w:val="2F2F2F"/>
          <w:spacing w:val="31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2"/>
        </w:rPr>
        <w:t>F.,</w:t>
      </w:r>
      <w:r>
        <w:rPr>
          <w:rFonts w:ascii="Arial" w:hAnsi="Arial" w:cs="Arial" w:eastAsia="Arial"/>
          <w:sz w:val="18"/>
          <w:szCs w:val="18"/>
          <w:color w:val="1C1C1C"/>
          <w:spacing w:val="-14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2"/>
        </w:rPr>
        <w:t>Bogliani,</w:t>
      </w:r>
      <w:r>
        <w:rPr>
          <w:rFonts w:ascii="Arial" w:hAnsi="Arial" w:cs="Arial" w:eastAsia="Arial"/>
          <w:sz w:val="18"/>
          <w:szCs w:val="18"/>
          <w:color w:val="1C1C1C"/>
          <w:spacing w:val="12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2"/>
        </w:rPr>
        <w:t>G.</w:t>
      </w:r>
      <w:r>
        <w:rPr>
          <w:rFonts w:ascii="Arial" w:hAnsi="Arial" w:cs="Arial" w:eastAsia="Arial"/>
          <w:sz w:val="18"/>
          <w:szCs w:val="18"/>
          <w:color w:val="1C1C1C"/>
          <w:spacing w:val="-12"/>
          <w:w w:val="9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Prigioni,</w:t>
      </w:r>
      <w:r>
        <w:rPr>
          <w:rFonts w:ascii="Arial" w:hAnsi="Arial" w:cs="Arial" w:eastAsia="Arial"/>
          <w:sz w:val="18"/>
          <w:szCs w:val="18"/>
          <w:color w:val="1C1C1C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89"/>
        </w:rPr>
        <w:t>1986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89"/>
        </w:rPr>
        <w:t>.</w:t>
      </w:r>
      <w:r>
        <w:rPr>
          <w:rFonts w:ascii="Arial" w:hAnsi="Arial" w:cs="Arial" w:eastAsia="Arial"/>
          <w:sz w:val="18"/>
          <w:szCs w:val="18"/>
          <w:color w:val="1C1C1C"/>
          <w:spacing w:val="8"/>
          <w:w w:val="8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Not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sull'ornitofaun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deii'Aibania.</w:t>
      </w:r>
      <w:r>
        <w:rPr>
          <w:rFonts w:ascii="Arial" w:hAnsi="Arial" w:cs="Arial" w:eastAsia="Arial"/>
          <w:sz w:val="18"/>
          <w:szCs w:val="18"/>
          <w:color w:val="1C1C1C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0"/>
          <w:i/>
        </w:rPr>
        <w:t>Rivist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0"/>
          <w:i/>
        </w:rPr>
        <w:t>a</w:t>
      </w:r>
      <w:r>
        <w:rPr>
          <w:rFonts w:ascii="Arial" w:hAnsi="Arial" w:cs="Arial" w:eastAsia="Arial"/>
          <w:sz w:val="18"/>
          <w:szCs w:val="18"/>
          <w:color w:val="1C1C1C"/>
          <w:spacing w:val="17"/>
          <w:w w:val="9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Italian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o</w:t>
      </w:r>
      <w:r>
        <w:rPr>
          <w:rFonts w:ascii="Arial" w:hAnsi="Arial" w:cs="Arial" w:eastAsia="Arial"/>
          <w:sz w:val="18"/>
          <w:szCs w:val="18"/>
          <w:color w:val="2F2F2F"/>
          <w:spacing w:val="1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4"/>
          <w:i/>
        </w:rPr>
        <w:t>di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0" w:after="0" w:line="240" w:lineRule="auto"/>
        <w:ind w:left="1055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  <w:i/>
        </w:rPr>
        <w:t>Ornitologi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  <w:i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34"/>
          <w:w w:val="92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56(1-2)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: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53-66.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65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Bernartzik</w:t>
      </w:r>
      <w:r>
        <w:rPr>
          <w:rFonts w:ascii="Arial" w:hAnsi="Arial" w:cs="Arial" w:eastAsia="Arial"/>
          <w:sz w:val="18"/>
          <w:szCs w:val="18"/>
          <w:color w:val="2F2F2F"/>
          <w:spacing w:val="-4"/>
          <w:w w:val="94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8"/>
        </w:rPr>
        <w:t>1939</w:t>
      </w:r>
      <w:r>
        <w:rPr>
          <w:rFonts w:ascii="Arial" w:hAnsi="Arial" w:cs="Arial" w:eastAsia="Arial"/>
          <w:sz w:val="18"/>
          <w:szCs w:val="18"/>
          <w:color w:val="2F2F2F"/>
          <w:spacing w:val="9"/>
          <w:w w:val="87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Der</w:t>
      </w:r>
      <w:r>
        <w:rPr>
          <w:rFonts w:ascii="Arial" w:hAnsi="Arial" w:cs="Arial" w:eastAsia="Arial"/>
          <w:sz w:val="18"/>
          <w:szCs w:val="18"/>
          <w:color w:val="2F2F2F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Riesen</w:t>
      </w:r>
      <w:r>
        <w:rPr>
          <w:rFonts w:ascii="Arial" w:hAnsi="Arial" w:cs="Arial" w:eastAsia="Arial"/>
          <w:sz w:val="18"/>
          <w:szCs w:val="18"/>
          <w:color w:val="1C1C1C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Pelica</w:t>
      </w:r>
      <w:r>
        <w:rPr>
          <w:rFonts w:ascii="Arial" w:hAnsi="Arial" w:cs="Arial" w:eastAsia="Arial"/>
          <w:sz w:val="18"/>
          <w:szCs w:val="18"/>
          <w:color w:val="1C1C1C"/>
          <w:spacing w:val="9"/>
          <w:w w:val="93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en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und</w:t>
      </w:r>
      <w:r>
        <w:rPr>
          <w:rFonts w:ascii="Arial" w:hAnsi="Arial" w:cs="Arial" w:eastAsia="Arial"/>
          <w:sz w:val="18"/>
          <w:szCs w:val="18"/>
          <w:color w:val="2F2F2F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ihre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</w:rPr>
        <w:t>Kinde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98"/>
        </w:rPr>
        <w:t>r</w:t>
      </w:r>
      <w:r>
        <w:rPr>
          <w:rFonts w:ascii="Arial" w:hAnsi="Arial" w:cs="Arial" w:eastAsia="Arial"/>
          <w:sz w:val="18"/>
          <w:szCs w:val="18"/>
          <w:color w:val="4F4F4F"/>
          <w:spacing w:val="4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87"/>
        </w:rPr>
        <w:t>A</w:t>
      </w:r>
      <w:r>
        <w:rPr>
          <w:rFonts w:ascii="Arial" w:hAnsi="Arial" w:cs="Arial" w:eastAsia="Arial"/>
          <w:sz w:val="18"/>
          <w:szCs w:val="18"/>
          <w:color w:val="010101"/>
          <w:spacing w:val="-3"/>
          <w:w w:val="111"/>
        </w:rPr>
        <w:t>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ban</w:t>
      </w:r>
      <w:r>
        <w:rPr>
          <w:rFonts w:ascii="Arial" w:hAnsi="Arial" w:cs="Arial" w:eastAsia="Arial"/>
          <w:sz w:val="18"/>
          <w:szCs w:val="18"/>
          <w:color w:val="1C1C1C"/>
          <w:spacing w:val="-20"/>
          <w:w w:val="97"/>
        </w:rPr>
        <w:t>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-18"/>
          <w:w w:val="101"/>
        </w:rPr>
        <w:t>n</w:t>
      </w:r>
      <w:r>
        <w:rPr>
          <w:rFonts w:ascii="Arial" w:hAnsi="Arial" w:cs="Arial" w:eastAsia="Arial"/>
          <w:sz w:val="18"/>
          <w:szCs w:val="18"/>
          <w:color w:val="4F4F4F"/>
          <w:spacing w:val="-6"/>
          <w:w w:val="2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3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Aufl.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Viena.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78" w:lineRule="auto"/>
        <w:ind w:left="1055" w:right="104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w w:val="97"/>
        </w:rPr>
        <w:t>Bino</w:t>
      </w:r>
      <w:r>
        <w:rPr>
          <w:rFonts w:ascii="Arial" w:hAnsi="Arial" w:cs="Arial" w:eastAsia="Arial"/>
          <w:sz w:val="18"/>
          <w:szCs w:val="18"/>
          <w:color w:val="2F2F2F"/>
          <w:spacing w:val="7"/>
          <w:w w:val="97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T.</w:t>
      </w:r>
      <w:r>
        <w:rPr>
          <w:rFonts w:ascii="Arial" w:hAnsi="Arial" w:cs="Arial" w:eastAsia="Arial"/>
          <w:sz w:val="18"/>
          <w:szCs w:val="18"/>
          <w:color w:val="2F2F2F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2"/>
        </w:rPr>
        <w:t>1998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2"/>
        </w:rPr>
        <w:t>.</w:t>
      </w:r>
      <w:r>
        <w:rPr>
          <w:rFonts w:ascii="Arial" w:hAnsi="Arial" w:cs="Arial" w:eastAsia="Arial"/>
          <w:sz w:val="18"/>
          <w:szCs w:val="18"/>
          <w:color w:val="1C1C1C"/>
          <w:spacing w:val="-13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  <w:i/>
        </w:rPr>
        <w:t>L'avifaun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  <w:i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92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  <w:i/>
        </w:rPr>
        <w:t>aquatiqu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  <w:i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6"/>
          <w:w w:val="92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du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  <w:i/>
        </w:rPr>
        <w:t>system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  <w:i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93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  <w:i/>
        </w:rPr>
        <w:t>lagun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93"/>
          <w:i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  <w:i/>
        </w:rPr>
        <w:t>ire</w:t>
      </w:r>
      <w:r>
        <w:rPr>
          <w:rFonts w:ascii="Arial" w:hAnsi="Arial" w:cs="Arial" w:eastAsia="Arial"/>
          <w:sz w:val="18"/>
          <w:szCs w:val="18"/>
          <w:color w:val="2F2F2F"/>
          <w:spacing w:val="24"/>
          <w:w w:val="93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  <w:i/>
        </w:rPr>
        <w:t>mediterranee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  <w:i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36"/>
          <w:w w:val="93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  <w:i/>
        </w:rPr>
        <w:t>de</w:t>
      </w:r>
      <w:r>
        <w:rPr>
          <w:rFonts w:ascii="Arial" w:hAnsi="Arial" w:cs="Arial" w:eastAsia="Arial"/>
          <w:sz w:val="18"/>
          <w:szCs w:val="18"/>
          <w:color w:val="2F2F2F"/>
          <w:spacing w:val="-24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  <w:i/>
        </w:rPr>
        <w:t>Karavast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  <w:i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-3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  <w:i/>
        </w:rPr>
        <w:t>(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  <w:i/>
        </w:rPr>
        <w:t>Aibanie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  <w:i/>
        </w:rPr>
        <w:t>)</w:t>
      </w:r>
      <w:r>
        <w:rPr>
          <w:rFonts w:ascii="Arial" w:hAnsi="Arial" w:cs="Arial" w:eastAsia="Arial"/>
          <w:sz w:val="18"/>
          <w:szCs w:val="18"/>
          <w:color w:val="2F2F2F"/>
          <w:spacing w:val="-2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  <w:i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  <w:i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8"/>
          <w:w w:val="96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sa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  <w:i/>
        </w:rPr>
        <w:t>conservation.</w:t>
      </w:r>
      <w:r>
        <w:rPr>
          <w:rFonts w:ascii="Arial" w:hAnsi="Arial" w:cs="Arial" w:eastAsia="Arial"/>
          <w:sz w:val="18"/>
          <w:szCs w:val="18"/>
          <w:color w:val="2F2F2F"/>
          <w:spacing w:val="-2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</w:rPr>
        <w:t>Thes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3"/>
          <w:w w:val="89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de</w:t>
      </w:r>
      <w:r>
        <w:rPr>
          <w:rFonts w:ascii="Arial" w:hAnsi="Arial" w:cs="Arial" w:eastAsia="Arial"/>
          <w:sz w:val="18"/>
          <w:szCs w:val="18"/>
          <w:color w:val="1C1C1C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Doctorat,</w:t>
      </w:r>
      <w:r>
        <w:rPr>
          <w:rFonts w:ascii="Arial" w:hAnsi="Arial" w:cs="Arial" w:eastAsia="Arial"/>
          <w:sz w:val="18"/>
          <w:szCs w:val="18"/>
          <w:color w:val="2F2F2F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Universit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9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de</w:t>
      </w:r>
      <w:r>
        <w:rPr>
          <w:rFonts w:ascii="Arial" w:hAnsi="Arial" w:cs="Arial" w:eastAsia="Arial"/>
          <w:sz w:val="18"/>
          <w:szCs w:val="18"/>
          <w:color w:val="1C1C1C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Montpellie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II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Science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Technique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du</w:t>
      </w:r>
      <w:r>
        <w:rPr>
          <w:rFonts w:ascii="Arial" w:hAnsi="Arial" w:cs="Arial" w:eastAsia="Arial"/>
          <w:sz w:val="18"/>
          <w:szCs w:val="18"/>
          <w:color w:val="2F2F2F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Languedoc.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240" w:lineRule="auto"/>
        <w:ind w:left="1055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218p.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77" w:lineRule="auto"/>
        <w:ind w:left="1055" w:right="1113" w:firstLine="1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Bino,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T.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0"/>
        </w:rPr>
        <w:t>1998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0"/>
        </w:rPr>
        <w:t>.</w:t>
      </w:r>
      <w:r>
        <w:rPr>
          <w:rFonts w:ascii="Arial" w:hAnsi="Arial" w:cs="Arial" w:eastAsia="Arial"/>
          <w:sz w:val="18"/>
          <w:szCs w:val="18"/>
          <w:color w:val="1C1C1C"/>
          <w:spacing w:val="19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Nestin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eaterbird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1C1C1C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Karavast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9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complex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9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38-4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91"/>
        </w:rPr>
        <w:t>3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010101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Zekhuis,</w:t>
      </w:r>
      <w:r>
        <w:rPr>
          <w:rFonts w:ascii="Arial" w:hAnsi="Arial" w:cs="Arial" w:eastAsia="Arial"/>
          <w:sz w:val="18"/>
          <w:szCs w:val="18"/>
          <w:color w:val="1C1C1C"/>
          <w:spacing w:val="-9"/>
          <w:w w:val="9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</w:rPr>
        <w:t>&amp;</w:t>
      </w:r>
      <w:r>
        <w:rPr>
          <w:rFonts w:ascii="Arial" w:hAnsi="Arial" w:cs="Arial" w:eastAsia="Arial"/>
          <w:sz w:val="17"/>
          <w:szCs w:val="17"/>
          <w:color w:val="1C1C1C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Tempelman,</w:t>
      </w:r>
      <w:r>
        <w:rPr>
          <w:rFonts w:ascii="Arial" w:hAnsi="Arial" w:cs="Arial" w:eastAsia="Arial"/>
          <w:sz w:val="18"/>
          <w:szCs w:val="18"/>
          <w:color w:val="2F2F2F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90"/>
        </w:rPr>
        <w:t>D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5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(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editors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)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1"/>
          <w:i/>
        </w:rPr>
        <w:t>Breedin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1"/>
          <w:i/>
        </w:rPr>
        <w:t>g</w:t>
      </w:r>
      <w:r>
        <w:rPr>
          <w:rFonts w:ascii="Arial" w:hAnsi="Arial" w:cs="Arial" w:eastAsia="Arial"/>
          <w:sz w:val="18"/>
          <w:szCs w:val="18"/>
          <w:color w:val="1C1C1C"/>
          <w:spacing w:val="-8"/>
          <w:w w:val="91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  <w:i/>
        </w:rPr>
        <w:t>birds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91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f</w:t>
      </w:r>
      <w:r>
        <w:rPr>
          <w:rFonts w:ascii="Arial" w:hAnsi="Arial" w:cs="Arial" w:eastAsia="Arial"/>
          <w:sz w:val="18"/>
          <w:szCs w:val="18"/>
          <w:color w:val="2F2F2F"/>
          <w:spacing w:val="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th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  <w:i/>
        </w:rPr>
        <w:t>Albania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  <w:i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  <w:i/>
        </w:rPr>
        <w:t>eetlands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95"/>
          <w:i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  <w:i/>
        </w:rPr>
        <w:t>spring</w:t>
      </w:r>
      <w:r>
        <w:rPr>
          <w:rFonts w:ascii="Arial" w:hAnsi="Arial" w:cs="Arial" w:eastAsia="Arial"/>
          <w:sz w:val="18"/>
          <w:szCs w:val="18"/>
          <w:color w:val="2F2F2F"/>
          <w:spacing w:val="-2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  <w:i/>
        </w:rPr>
        <w:t>1996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  <w:i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91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78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79"/>
        </w:rPr>
        <w:t>l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EO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-</w:t>
      </w:r>
      <w:r>
        <w:rPr>
          <w:rFonts w:ascii="Arial" w:hAnsi="Arial" w:cs="Arial" w:eastAsia="Arial"/>
          <w:sz w:val="18"/>
          <w:szCs w:val="18"/>
          <w:color w:val="1C1C1C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Repor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Nr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9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6</w:t>
      </w:r>
      <w:r>
        <w:rPr>
          <w:rFonts w:ascii="Arial" w:hAnsi="Arial" w:cs="Arial" w:eastAsia="Arial"/>
          <w:sz w:val="18"/>
          <w:szCs w:val="18"/>
          <w:color w:val="2F2F2F"/>
          <w:spacing w:val="-35"/>
          <w:w w:val="94"/>
        </w:rPr>
        <w:t>4</w:t>
      </w:r>
      <w:r>
        <w:rPr>
          <w:rFonts w:ascii="Arial" w:hAnsi="Arial" w:cs="Arial" w:eastAsia="Arial"/>
          <w:sz w:val="18"/>
          <w:szCs w:val="18"/>
          <w:color w:val="4F4F4F"/>
          <w:spacing w:val="-2"/>
          <w:w w:val="200"/>
        </w:rPr>
        <w:t>,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Zeist.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65" w:lineRule="auto"/>
        <w:ind w:left="1055" w:right="1011" w:firstLine="1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w w:val="95"/>
        </w:rPr>
        <w:t>Bino,</w:t>
      </w:r>
      <w:r>
        <w:rPr>
          <w:rFonts w:ascii="Arial" w:hAnsi="Arial" w:cs="Arial" w:eastAsia="Arial"/>
          <w:sz w:val="18"/>
          <w:szCs w:val="18"/>
          <w:color w:val="2F2F2F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T.,</w:t>
      </w:r>
      <w:r>
        <w:rPr>
          <w:rFonts w:ascii="Arial" w:hAnsi="Arial" w:cs="Arial" w:eastAsia="Arial"/>
          <w:sz w:val="18"/>
          <w:szCs w:val="18"/>
          <w:color w:val="2F2F2F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Tourenq,</w:t>
      </w:r>
      <w:r>
        <w:rPr>
          <w:rFonts w:ascii="Arial" w:hAnsi="Arial" w:cs="Arial" w:eastAsia="Arial"/>
          <w:sz w:val="18"/>
          <w:szCs w:val="18"/>
          <w:color w:val="1C1C1C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88"/>
        </w:rPr>
        <w:t>C.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88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3"/>
          <w:w w:val="8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Kayser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93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4"/>
        </w:rPr>
        <w:t>Y.</w:t>
      </w:r>
      <w:r>
        <w:rPr>
          <w:rFonts w:ascii="Arial" w:hAnsi="Arial" w:cs="Arial" w:eastAsia="Arial"/>
          <w:sz w:val="18"/>
          <w:szCs w:val="18"/>
          <w:color w:val="2F2F2F"/>
          <w:spacing w:val="7"/>
          <w:w w:val="84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Bussutil</w:t>
      </w:r>
      <w:r>
        <w:rPr>
          <w:rFonts w:ascii="Arial" w:hAnsi="Arial" w:cs="Arial" w:eastAsia="Arial"/>
          <w:sz w:val="18"/>
          <w:szCs w:val="18"/>
          <w:color w:val="2F2F2F"/>
          <w:spacing w:val="12"/>
          <w:w w:val="95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</w:rPr>
        <w:t>S.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87"/>
        </w:rPr>
        <w:t>,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Crozier</w:t>
      </w:r>
      <w:r>
        <w:rPr>
          <w:rFonts w:ascii="Arial" w:hAnsi="Arial" w:cs="Arial" w:eastAsia="Arial"/>
          <w:sz w:val="18"/>
          <w:szCs w:val="18"/>
          <w:color w:val="1C1C1C"/>
          <w:spacing w:val="6"/>
          <w:w w:val="94"/>
        </w:rPr>
        <w:t>,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0"/>
        </w:rPr>
        <w:t>J.</w:t>
      </w:r>
      <w:r>
        <w:rPr>
          <w:rFonts w:ascii="Arial" w:hAnsi="Arial" w:cs="Arial" w:eastAsia="Arial"/>
          <w:sz w:val="18"/>
          <w:szCs w:val="18"/>
          <w:color w:val="1C1C1C"/>
          <w:spacing w:val="6"/>
          <w:w w:val="9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Dore</w:t>
      </w:r>
      <w:r>
        <w:rPr>
          <w:rFonts w:ascii="Arial" w:hAnsi="Arial" w:cs="Arial" w:eastAsia="Arial"/>
          <w:sz w:val="18"/>
          <w:szCs w:val="18"/>
          <w:color w:val="2F2F2F"/>
          <w:spacing w:val="7"/>
          <w:w w:val="95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2"/>
        </w:rPr>
        <w:t>B.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83"/>
        </w:rPr>
        <w:t>J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010101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84"/>
        </w:rPr>
        <w:t>&amp;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2"/>
          <w:w w:val="8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Bego</w:t>
      </w:r>
      <w:r>
        <w:rPr>
          <w:rFonts w:ascii="Arial" w:hAnsi="Arial" w:cs="Arial" w:eastAsia="Arial"/>
          <w:sz w:val="18"/>
          <w:szCs w:val="18"/>
          <w:color w:val="2F2F2F"/>
          <w:spacing w:val="6"/>
          <w:w w:val="93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8"/>
        </w:rPr>
        <w:t>F.</w:t>
      </w:r>
      <w:r>
        <w:rPr>
          <w:rFonts w:ascii="Arial" w:hAnsi="Arial" w:cs="Arial" w:eastAsia="Arial"/>
          <w:sz w:val="18"/>
          <w:szCs w:val="18"/>
          <w:color w:val="2F2F2F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88"/>
        </w:rPr>
        <w:t>1996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88"/>
        </w:rPr>
        <w:t>.</w:t>
      </w:r>
      <w:r>
        <w:rPr>
          <w:rFonts w:ascii="Arial" w:hAnsi="Arial" w:cs="Arial" w:eastAsia="Arial"/>
          <w:sz w:val="18"/>
          <w:szCs w:val="18"/>
          <w:color w:val="1C1C1C"/>
          <w:spacing w:val="-1"/>
          <w:w w:val="8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8"/>
          <w:i/>
        </w:rPr>
        <w:t>Recensemen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8"/>
          <w:i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13"/>
          <w:w w:val="88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des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  <w:i/>
        </w:rPr>
        <w:t>oiseaux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  <w:i/>
        </w:rPr>
        <w:t>d'ea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  <w:i/>
        </w:rPr>
        <w:t>u</w:t>
      </w:r>
      <w:r>
        <w:rPr>
          <w:rFonts w:ascii="Arial" w:hAnsi="Arial" w:cs="Arial" w:eastAsia="Arial"/>
          <w:sz w:val="18"/>
          <w:szCs w:val="18"/>
          <w:color w:val="2F2F2F"/>
          <w:spacing w:val="7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  <w:i/>
        </w:rPr>
        <w:t>hivernant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  <w:i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20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en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  <w:i/>
        </w:rPr>
        <w:t>Albani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  <w:i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93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(14-</w:t>
      </w:r>
      <w:r>
        <w:rPr>
          <w:rFonts w:ascii="Arial" w:hAnsi="Arial" w:cs="Arial" w:eastAsia="Arial"/>
          <w:sz w:val="18"/>
          <w:szCs w:val="18"/>
          <w:color w:val="2F2F2F"/>
          <w:spacing w:val="3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9"/>
          <w:i/>
        </w:rPr>
        <w:t>31janvier</w:t>
      </w:r>
      <w:r>
        <w:rPr>
          <w:rFonts w:ascii="Arial" w:hAnsi="Arial" w:cs="Arial" w:eastAsia="Arial"/>
          <w:sz w:val="18"/>
          <w:szCs w:val="18"/>
          <w:color w:val="2F2F2F"/>
          <w:spacing w:val="-2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  <w:i/>
        </w:rPr>
        <w:t>1996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91"/>
          <w:i/>
        </w:rPr>
        <w:t>}</w:t>
      </w:r>
      <w:r>
        <w:rPr>
          <w:rFonts w:ascii="Arial" w:hAnsi="Arial" w:cs="Arial" w:eastAsia="Arial"/>
          <w:sz w:val="18"/>
          <w:szCs w:val="18"/>
          <w:color w:val="4F4F4F"/>
          <w:spacing w:val="7"/>
          <w:w w:val="131"/>
          <w:i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Rappor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de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2"/>
          <w:w w:val="92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Statio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15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2"/>
        </w:rPr>
        <w:t>Biologiqu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2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35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de</w:t>
      </w:r>
      <w:r>
        <w:rPr>
          <w:rFonts w:ascii="Arial" w:hAnsi="Arial" w:cs="Arial" w:eastAsia="Arial"/>
          <w:sz w:val="18"/>
          <w:szCs w:val="18"/>
          <w:color w:val="1C1C1C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-19"/>
          <w:w w:val="93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5"/>
        </w:rPr>
        <w:t>our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5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du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Valat,</w:t>
      </w:r>
      <w:r>
        <w:rPr>
          <w:rFonts w:ascii="Arial" w:hAnsi="Arial" w:cs="Arial" w:eastAsia="Arial"/>
          <w:sz w:val="18"/>
          <w:szCs w:val="18"/>
          <w:color w:val="1C1C1C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</w:rPr>
        <w:t>Museum</w:t>
      </w:r>
      <w:r>
        <w:rPr>
          <w:rFonts w:ascii="Arial" w:hAnsi="Arial" w:cs="Arial" w:eastAsia="Arial"/>
          <w:sz w:val="18"/>
          <w:szCs w:val="18"/>
          <w:color w:val="2F2F2F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89"/>
        </w:rPr>
        <w:t>des</w:t>
      </w:r>
      <w:r>
        <w:rPr>
          <w:rFonts w:ascii="Arial" w:hAnsi="Arial" w:cs="Arial" w:eastAsia="Arial"/>
          <w:sz w:val="18"/>
          <w:szCs w:val="18"/>
          <w:color w:val="1C1C1C"/>
          <w:spacing w:val="1"/>
          <w:w w:val="89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89"/>
        </w:rPr>
        <w:t>Science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89"/>
        </w:rPr>
        <w:t>s</w:t>
      </w:r>
      <w:r>
        <w:rPr>
          <w:rFonts w:ascii="Arial" w:hAnsi="Arial" w:cs="Arial" w:eastAsia="Arial"/>
          <w:sz w:val="18"/>
          <w:szCs w:val="18"/>
          <w:color w:val="1C1C1C"/>
          <w:spacing w:val="-12"/>
          <w:w w:val="8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de</w:t>
      </w:r>
      <w:r>
        <w:rPr>
          <w:rFonts w:ascii="Arial" w:hAnsi="Arial" w:cs="Arial" w:eastAsia="Arial"/>
          <w:sz w:val="18"/>
          <w:szCs w:val="18"/>
          <w:color w:val="2F2F2F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Natur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1C1C1C"/>
          <w:spacing w:val="4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de</w:t>
      </w:r>
      <w:r>
        <w:rPr>
          <w:rFonts w:ascii="Arial" w:hAnsi="Arial" w:cs="Arial" w:eastAsia="Arial"/>
          <w:sz w:val="18"/>
          <w:szCs w:val="18"/>
          <w:color w:val="2F2F2F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</w:rPr>
        <w:t>Tirana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89"/>
        </w:rPr>
        <w:t>,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89"/>
        </w:rPr>
        <w:t>ASPB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89"/>
        </w:rPr>
        <w:t>M</w:t>
      </w:r>
      <w:r>
        <w:rPr>
          <w:rFonts w:ascii="Arial" w:hAnsi="Arial" w:cs="Arial" w:eastAsia="Arial"/>
          <w:sz w:val="18"/>
          <w:szCs w:val="18"/>
          <w:color w:val="1C1C1C"/>
          <w:spacing w:val="-13"/>
          <w:w w:val="8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LIPU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102pp.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055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Bin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o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</w:rPr>
        <w:t>2003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6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Actio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Pla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-13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fo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1C1C1C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Dalmatia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Pelica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in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Albania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83" w:lineRule="auto"/>
        <w:ind w:left="1055" w:right="1028" w:firstLine="1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Birdlif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-3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nternational.</w:t>
      </w:r>
      <w:r>
        <w:rPr>
          <w:rFonts w:ascii="Arial" w:hAnsi="Arial" w:cs="Arial" w:eastAsia="Arial"/>
          <w:sz w:val="18"/>
          <w:szCs w:val="18"/>
          <w:color w:val="2F2F2F"/>
          <w:spacing w:val="4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201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90"/>
        </w:rPr>
        <w:t>2</w:t>
      </w:r>
      <w:r>
        <w:rPr>
          <w:rFonts w:ascii="Arial" w:hAnsi="Arial" w:cs="Arial" w:eastAsia="Arial"/>
          <w:sz w:val="18"/>
          <w:szCs w:val="18"/>
          <w:color w:val="4F4F4F"/>
          <w:spacing w:val="0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4F4F4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88"/>
          <w:i/>
        </w:rPr>
        <w:t>Pelecanu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88"/>
          <w:i/>
        </w:rPr>
        <w:t>s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88"/>
          <w:i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10"/>
          <w:w w:val="88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crispus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-5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UCN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Red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Lis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2F2F2F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Threatene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color w:val="1C1C1C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1"/>
        </w:rPr>
        <w:t>Specie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1"/>
        </w:rPr>
        <w:t>s</w:t>
      </w:r>
      <w:r>
        <w:rPr>
          <w:rFonts w:ascii="Arial" w:hAnsi="Arial" w:cs="Arial" w:eastAsia="Arial"/>
          <w:sz w:val="18"/>
          <w:szCs w:val="18"/>
          <w:color w:val="1C1C1C"/>
          <w:spacing w:val="31"/>
          <w:w w:val="91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2012: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28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T22697599A37969315.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 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100"/>
        </w:rPr>
        <w:t> </w:t>
      </w:r>
      <w:hyperlink r:id="rId32">
        <w:r>
          <w:rPr>
            <w:rFonts w:ascii="Arial" w:hAnsi="Arial" w:cs="Arial" w:eastAsia="Arial"/>
            <w:sz w:val="18"/>
            <w:szCs w:val="18"/>
            <w:color w:val="2F2F2F"/>
            <w:spacing w:val="0"/>
            <w:w w:val="100"/>
            <w:u w:val="single" w:color="000000"/>
          </w:rPr>
          <w:t>htt</w:t>
        </w:r>
        <w:r>
          <w:rPr>
            <w:rFonts w:ascii="Arial" w:hAnsi="Arial" w:cs="Arial" w:eastAsia="Arial"/>
            <w:sz w:val="18"/>
            <w:szCs w:val="18"/>
            <w:color w:val="2F2F2F"/>
            <w:spacing w:val="0"/>
            <w:w w:val="100"/>
            <w:u w:val="single" w:color="000000"/>
          </w:rPr>
        </w:r>
        <w:r>
          <w:rPr>
            <w:rFonts w:ascii="Arial" w:hAnsi="Arial" w:cs="Arial" w:eastAsia="Arial"/>
            <w:sz w:val="18"/>
            <w:szCs w:val="18"/>
            <w:color w:val="2F2F2F"/>
            <w:spacing w:val="6"/>
            <w:w w:val="106"/>
            <w:u w:val="single" w:color="000000"/>
          </w:rPr>
          <w:t>p</w:t>
        </w:r>
        <w:r>
          <w:rPr>
            <w:rFonts w:ascii="Arial" w:hAnsi="Arial" w:cs="Arial" w:eastAsia="Arial"/>
            <w:sz w:val="18"/>
            <w:szCs w:val="18"/>
            <w:color w:val="2F2F2F"/>
            <w:spacing w:val="6"/>
            <w:w w:val="106"/>
            <w:u w:val="single" w:color="000000"/>
          </w:rPr>
        </w:r>
        <w:r>
          <w:rPr>
            <w:rFonts w:ascii="Arial" w:hAnsi="Arial" w:cs="Arial" w:eastAsia="Arial"/>
            <w:sz w:val="18"/>
            <w:szCs w:val="18"/>
            <w:color w:val="2F2F2F"/>
            <w:spacing w:val="0"/>
            <w:w w:val="106"/>
            <w:u w:val="single" w:color="000000"/>
          </w:rPr>
          <w:t>://dx.do</w:t>
        </w:r>
        <w:r>
          <w:rPr>
            <w:rFonts w:ascii="Arial" w:hAnsi="Arial" w:cs="Arial" w:eastAsia="Arial"/>
            <w:sz w:val="18"/>
            <w:szCs w:val="18"/>
            <w:color w:val="2F2F2F"/>
            <w:spacing w:val="0"/>
            <w:w w:val="106"/>
            <w:u w:val="single" w:color="000000"/>
          </w:rPr>
        </w:r>
        <w:r>
          <w:rPr>
            <w:rFonts w:ascii="Arial" w:hAnsi="Arial" w:cs="Arial" w:eastAsia="Arial"/>
            <w:sz w:val="18"/>
            <w:szCs w:val="18"/>
            <w:color w:val="2F2F2F"/>
            <w:spacing w:val="-20"/>
            <w:w w:val="107"/>
            <w:u w:val="single" w:color="000000"/>
          </w:rPr>
          <w:t>i</w:t>
        </w:r>
        <w:r>
          <w:rPr>
            <w:rFonts w:ascii="Arial" w:hAnsi="Arial" w:cs="Arial" w:eastAsia="Arial"/>
            <w:sz w:val="18"/>
            <w:szCs w:val="18"/>
            <w:color w:val="2F2F2F"/>
            <w:spacing w:val="-20"/>
            <w:w w:val="107"/>
            <w:u w:val="single" w:color="000000"/>
          </w:rPr>
        </w:r>
        <w:r>
          <w:rPr>
            <w:rFonts w:ascii="Arial" w:hAnsi="Arial" w:cs="Arial" w:eastAsia="Arial"/>
            <w:sz w:val="18"/>
            <w:szCs w:val="18"/>
            <w:color w:val="2F2F2F"/>
            <w:spacing w:val="0"/>
            <w:w w:val="94"/>
            <w:u w:val="single" w:color="000000"/>
          </w:rPr>
          <w:t>.org/10.2305</w:t>
        </w:r>
        <w:r>
          <w:rPr>
            <w:rFonts w:ascii="Arial" w:hAnsi="Arial" w:cs="Arial" w:eastAsia="Arial"/>
            <w:sz w:val="18"/>
            <w:szCs w:val="18"/>
            <w:color w:val="2F2F2F"/>
            <w:spacing w:val="0"/>
            <w:w w:val="94"/>
            <w:u w:val="single" w:color="000000"/>
          </w:rPr>
        </w:r>
        <w:r>
          <w:rPr>
            <w:rFonts w:ascii="Arial" w:hAnsi="Arial" w:cs="Arial" w:eastAsia="Arial"/>
            <w:sz w:val="18"/>
            <w:szCs w:val="18"/>
            <w:color w:val="2F2F2F"/>
            <w:spacing w:val="-9"/>
            <w:w w:val="94"/>
            <w:u w:val="single" w:color="000000"/>
          </w:rPr>
          <w:t>/</w:t>
        </w:r>
        <w:r>
          <w:rPr>
            <w:rFonts w:ascii="Arial" w:hAnsi="Arial" w:cs="Arial" w:eastAsia="Arial"/>
            <w:sz w:val="18"/>
            <w:szCs w:val="18"/>
            <w:color w:val="2F2F2F"/>
            <w:spacing w:val="-9"/>
            <w:w w:val="94"/>
            <w:u w:val="single" w:color="000000"/>
          </w:rPr>
        </w:r>
        <w:r>
          <w:rPr>
            <w:rFonts w:ascii="Arial" w:hAnsi="Arial" w:cs="Arial" w:eastAsia="Arial"/>
            <w:sz w:val="18"/>
            <w:szCs w:val="18"/>
            <w:color w:val="2F2F2F"/>
            <w:spacing w:val="-9"/>
            <w:w w:val="94"/>
            <w:u w:val="single" w:color="000000"/>
          </w:rPr>
        </w:r>
        <w:r>
          <w:rPr>
            <w:rFonts w:ascii="Arial" w:hAnsi="Arial" w:cs="Arial" w:eastAsia="Arial"/>
            <w:sz w:val="18"/>
            <w:szCs w:val="18"/>
            <w:color w:val="010101"/>
            <w:spacing w:val="0"/>
            <w:w w:val="40"/>
            <w:u w:val="single" w:color="000000"/>
          </w:rPr>
          <w:t>1</w:t>
        </w:r>
        <w:r>
          <w:rPr>
            <w:rFonts w:ascii="Arial" w:hAnsi="Arial" w:cs="Arial" w:eastAsia="Arial"/>
            <w:sz w:val="18"/>
            <w:szCs w:val="18"/>
            <w:color w:val="010101"/>
            <w:spacing w:val="0"/>
            <w:w w:val="40"/>
            <w:u w:val="single" w:color="000000"/>
          </w:rPr>
        </w:r>
      </w:hyperlink>
      <w:r>
        <w:rPr>
          <w:rFonts w:ascii="Arial" w:hAnsi="Arial" w:cs="Arial" w:eastAsia="Arial"/>
          <w:sz w:val="18"/>
          <w:szCs w:val="18"/>
          <w:color w:val="010101"/>
          <w:spacing w:val="-37"/>
          <w:w w:val="99"/>
          <w:u w:val="single" w:color="000000"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-37"/>
          <w:w w:val="99"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010101"/>
          <w:spacing w:val="-37"/>
          <w:w w:val="99"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  <w:u w:val="single" w:color="000000"/>
        </w:rPr>
        <w:t>UCN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2F2F2F"/>
          <w:spacing w:val="-33"/>
          <w:w w:val="88"/>
          <w:u w:val="single" w:color="000000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33"/>
          <w:w w:val="88"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  <w:u w:val="single" w:color="000000"/>
        </w:rPr>
        <w:t>UK.2012-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2F2F2F"/>
          <w:spacing w:val="-69"/>
          <w:w w:val="91"/>
          <w:u w:val="single" w:color="000000"/>
        </w:rPr>
        <w:t>1</w:t>
      </w:r>
      <w:r>
        <w:rPr>
          <w:rFonts w:ascii="Arial" w:hAnsi="Arial" w:cs="Arial" w:eastAsia="Arial"/>
          <w:sz w:val="18"/>
          <w:szCs w:val="18"/>
          <w:color w:val="2F2F2F"/>
          <w:spacing w:val="-69"/>
          <w:w w:val="91"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2F2F2F"/>
          <w:spacing w:val="-69"/>
          <w:w w:val="91"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F4F4F"/>
          <w:spacing w:val="-30"/>
          <w:w w:val="159"/>
          <w:u w:val="single" w:color="000000"/>
        </w:rPr>
        <w:t>.</w:t>
      </w:r>
      <w:r>
        <w:rPr>
          <w:rFonts w:ascii="Arial" w:hAnsi="Arial" w:cs="Arial" w:eastAsia="Arial"/>
          <w:sz w:val="18"/>
          <w:szCs w:val="18"/>
          <w:color w:val="4F4F4F"/>
          <w:spacing w:val="-30"/>
          <w:w w:val="159"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F4F4F"/>
          <w:spacing w:val="-32"/>
          <w:w w:val="99"/>
          <w:u w:val="single" w:color="000000"/>
        </w:rPr>
        <w:t> </w:t>
      </w:r>
      <w:r>
        <w:rPr>
          <w:rFonts w:ascii="Arial" w:hAnsi="Arial" w:cs="Arial" w:eastAsia="Arial"/>
          <w:sz w:val="18"/>
          <w:szCs w:val="18"/>
          <w:color w:val="4F4F4F"/>
          <w:spacing w:val="-32"/>
          <w:w w:val="99"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F4F4F"/>
          <w:spacing w:val="-32"/>
          <w:w w:val="99"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75"/>
          <w:u w:val="single" w:color="000000"/>
        </w:rPr>
        <w:t>RLTS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75"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2F2F2F"/>
          <w:spacing w:val="-36"/>
          <w:w w:val="75"/>
          <w:u w:val="single" w:color="000000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36"/>
          <w:w w:val="75"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  <w:u w:val="single" w:color="000000"/>
        </w:rPr>
        <w:t>T22697599A37969315.en.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9"/>
          <w:u w:val="single" w:color="0000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9"/>
        </w:rPr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</w:rPr>
        <w:t>Doenloaded</w:t>
      </w:r>
      <w:r>
        <w:rPr>
          <w:rFonts w:ascii="Arial" w:hAnsi="Arial" w:cs="Arial" w:eastAsia="Arial"/>
          <w:sz w:val="18"/>
          <w:szCs w:val="18"/>
          <w:color w:val="2F2F2F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on</w:t>
      </w:r>
      <w:r>
        <w:rPr>
          <w:rFonts w:ascii="Arial" w:hAnsi="Arial" w:cs="Arial" w:eastAsia="Arial"/>
          <w:sz w:val="18"/>
          <w:szCs w:val="18"/>
          <w:color w:val="2F2F2F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03</w:t>
      </w:r>
      <w:r>
        <w:rPr>
          <w:rFonts w:ascii="Arial" w:hAnsi="Arial" w:cs="Arial" w:eastAsia="Arial"/>
          <w:sz w:val="18"/>
          <w:szCs w:val="18"/>
          <w:color w:val="2F2F2F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2"/>
        </w:rPr>
        <w:t>Februar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2"/>
        </w:rPr>
        <w:t>y</w:t>
      </w:r>
      <w:r>
        <w:rPr>
          <w:rFonts w:ascii="Arial" w:hAnsi="Arial" w:cs="Arial" w:eastAsia="Arial"/>
          <w:sz w:val="18"/>
          <w:szCs w:val="18"/>
          <w:color w:val="1C1C1C"/>
          <w:spacing w:val="8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2016.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83" w:lineRule="auto"/>
        <w:ind w:left="1055" w:right="1035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C1C1C"/>
          <w:spacing w:val="0"/>
          <w:w w:val="89"/>
        </w:rPr>
        <w:t>Catsadorakis,</w:t>
      </w:r>
      <w:r>
        <w:rPr>
          <w:rFonts w:ascii="Arial" w:hAnsi="Arial" w:cs="Arial" w:eastAsia="Arial"/>
          <w:sz w:val="18"/>
          <w:szCs w:val="18"/>
          <w:color w:val="1C1C1C"/>
          <w:spacing w:val="27"/>
          <w:w w:val="8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</w:rPr>
        <w:t>G.,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89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Crivelli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1C1C1C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A.,</w:t>
      </w:r>
      <w:r>
        <w:rPr>
          <w:rFonts w:ascii="Arial" w:hAnsi="Arial" w:cs="Arial" w:eastAsia="Arial"/>
          <w:sz w:val="18"/>
          <w:szCs w:val="18"/>
          <w:color w:val="1C1C1C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8"/>
        </w:rPr>
        <w:t>(2001)</w:t>
      </w:r>
      <w:r>
        <w:rPr>
          <w:rFonts w:ascii="Arial" w:hAnsi="Arial" w:cs="Arial" w:eastAsia="Arial"/>
          <w:sz w:val="18"/>
          <w:szCs w:val="18"/>
          <w:color w:val="2F2F2F"/>
          <w:spacing w:val="20"/>
          <w:w w:val="8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Nestin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Habitat</w:t>
      </w:r>
      <w:r>
        <w:rPr>
          <w:rFonts w:ascii="Arial" w:hAnsi="Arial" w:cs="Arial" w:eastAsia="Arial"/>
          <w:sz w:val="18"/>
          <w:szCs w:val="18"/>
          <w:color w:val="1C1C1C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Characteristic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31"/>
          <w:w w:val="92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and</w:t>
      </w:r>
      <w:r>
        <w:rPr>
          <w:rFonts w:ascii="Arial" w:hAnsi="Arial" w:cs="Arial" w:eastAsia="Arial"/>
          <w:sz w:val="18"/>
          <w:szCs w:val="18"/>
          <w:color w:val="2F2F2F"/>
          <w:spacing w:val="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Breedin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2F2F2F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Performanc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39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of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Dalmatia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6"/>
        </w:rPr>
        <w:t>P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-1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1"/>
        </w:rPr>
        <w:t>icans</w:t>
      </w:r>
      <w:r>
        <w:rPr>
          <w:rFonts w:ascii="Arial" w:hAnsi="Arial" w:cs="Arial" w:eastAsia="Arial"/>
          <w:sz w:val="18"/>
          <w:szCs w:val="18"/>
          <w:color w:val="1C1C1C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in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8"/>
        </w:rPr>
        <w:t>Lake</w:t>
      </w:r>
      <w:r>
        <w:rPr>
          <w:rFonts w:ascii="Arial" w:hAnsi="Arial" w:cs="Arial" w:eastAsia="Arial"/>
          <w:sz w:val="18"/>
          <w:szCs w:val="18"/>
          <w:color w:val="2F2F2F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Micro</w:t>
      </w:r>
      <w:r>
        <w:rPr>
          <w:rFonts w:ascii="Arial" w:hAnsi="Arial" w:cs="Arial" w:eastAsia="Arial"/>
          <w:sz w:val="18"/>
          <w:szCs w:val="18"/>
          <w:color w:val="2F2F2F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Pr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93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spa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89"/>
        </w:rPr>
        <w:t>,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8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W</w:t>
      </w:r>
      <w:r>
        <w:rPr>
          <w:rFonts w:ascii="Arial" w:hAnsi="Arial" w:cs="Arial" w:eastAsia="Arial"/>
          <w:sz w:val="18"/>
          <w:szCs w:val="18"/>
          <w:color w:val="1C1C1C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Greec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Waterbirds</w:t>
      </w:r>
      <w:r>
        <w:rPr>
          <w:rFonts w:ascii="Arial" w:hAnsi="Arial" w:cs="Arial" w:eastAsia="Arial"/>
          <w:sz w:val="18"/>
          <w:szCs w:val="18"/>
          <w:color w:val="2F2F2F"/>
          <w:spacing w:val="10"/>
          <w:w w:val="100"/>
          <w:i/>
        </w:rPr>
        <w:t>: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i/>
        </w:rPr>
        <w:t>Thelnternationallournalof</w:t>
      </w:r>
      <w:r>
        <w:rPr>
          <w:rFonts w:ascii="Arial" w:hAnsi="Arial" w:cs="Arial" w:eastAsia="Arial"/>
          <w:sz w:val="18"/>
          <w:szCs w:val="18"/>
          <w:color w:val="1C1C1C"/>
          <w:spacing w:val="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i/>
        </w:rPr>
        <w:t>Waterbird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  <w:i/>
        </w:rPr>
        <w:t>Biolog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  <w:i/>
        </w:rPr>
        <w:t>y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91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Vol.</w:t>
      </w:r>
      <w:r>
        <w:rPr>
          <w:rFonts w:ascii="Arial" w:hAnsi="Arial" w:cs="Arial" w:eastAsia="Arial"/>
          <w:sz w:val="18"/>
          <w:szCs w:val="18"/>
          <w:color w:val="2F2F2F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4"/>
        </w:rPr>
        <w:t>24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3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No.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3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(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Dec.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91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2001)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91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pp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4"/>
          <w:w w:val="9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38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0"/>
        </w:rPr>
        <w:t>6</w:t>
      </w:r>
      <w:r>
        <w:rPr>
          <w:rFonts w:ascii="Arial" w:hAnsi="Arial" w:cs="Arial" w:eastAsia="Arial"/>
          <w:sz w:val="18"/>
          <w:szCs w:val="18"/>
          <w:color w:val="010101"/>
          <w:spacing w:val="6"/>
          <w:w w:val="100"/>
        </w:rPr>
        <w:t>-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393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55" w:lineRule="auto"/>
        <w:ind w:left="1065" w:right="1288" w:firstLine="-1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w w:val="91"/>
        </w:rPr>
        <w:t>Catsadorakis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91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</w:rPr>
        <w:t>G.</w:t>
      </w:r>
      <w:r>
        <w:rPr>
          <w:rFonts w:ascii="Arial" w:hAnsi="Arial" w:cs="Arial" w:eastAsia="Arial"/>
          <w:sz w:val="18"/>
          <w:szCs w:val="18"/>
          <w:color w:val="2F2F2F"/>
          <w:spacing w:val="12"/>
          <w:w w:val="89"/>
        </w:rPr>
        <w:t>,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Onmu,</w:t>
      </w:r>
      <w:r>
        <w:rPr>
          <w:rFonts w:ascii="Arial" w:hAnsi="Arial" w:cs="Arial" w:eastAsia="Arial"/>
          <w:sz w:val="18"/>
          <w:szCs w:val="18"/>
          <w:color w:val="1C1C1C"/>
          <w:spacing w:val="-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</w:rPr>
        <w:t>0.,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Bugariu</w:t>
      </w:r>
      <w:r>
        <w:rPr>
          <w:rFonts w:ascii="Arial" w:hAnsi="Arial" w:cs="Arial" w:eastAsia="Arial"/>
          <w:sz w:val="18"/>
          <w:szCs w:val="18"/>
          <w:color w:val="2F2F2F"/>
          <w:spacing w:val="12"/>
          <w:w w:val="92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4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-46"/>
          <w:w w:val="84"/>
        </w:rPr>
        <w:t>.</w:t>
      </w:r>
      <w:r>
        <w:rPr>
          <w:rFonts w:ascii="Arial" w:hAnsi="Arial" w:cs="Arial" w:eastAsia="Arial"/>
          <w:sz w:val="18"/>
          <w:szCs w:val="18"/>
          <w:color w:val="4F4F4F"/>
          <w:spacing w:val="1"/>
          <w:w w:val="2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Gu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93"/>
        </w:rPr>
        <w:t>l</w:t>
      </w:r>
      <w:r>
        <w:rPr>
          <w:rFonts w:ascii="Arial" w:hAnsi="Arial" w:cs="Arial" w:eastAsia="Arial"/>
          <w:sz w:val="18"/>
          <w:szCs w:val="18"/>
          <w:color w:val="4F4F4F"/>
          <w:spacing w:val="4"/>
          <w:w w:val="2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3"/>
        </w:rPr>
        <w:t>0.,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Hatzilacou</w:t>
      </w:r>
      <w:r>
        <w:rPr>
          <w:rFonts w:ascii="Arial" w:hAnsi="Arial" w:cs="Arial" w:eastAsia="Arial"/>
          <w:sz w:val="18"/>
          <w:szCs w:val="18"/>
          <w:color w:val="2F2F2F"/>
          <w:spacing w:val="6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D.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Malakou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M.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Michev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T.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Naziridis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N.,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Rudenko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94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A.</w:t>
      </w:r>
      <w:r>
        <w:rPr>
          <w:rFonts w:ascii="Arial" w:hAnsi="Arial" w:cs="Arial" w:eastAsia="Arial"/>
          <w:sz w:val="18"/>
          <w:szCs w:val="18"/>
          <w:color w:val="2F2F2F"/>
          <w:spacing w:val="-17"/>
          <w:w w:val="93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4"/>
        </w:rPr>
        <w:t>Sav</w:t>
      </w:r>
      <w:r>
        <w:rPr>
          <w:rFonts w:ascii="Arial" w:hAnsi="Arial" w:cs="Arial" w:eastAsia="Arial"/>
          <w:sz w:val="18"/>
          <w:szCs w:val="18"/>
          <w:color w:val="2F2F2F"/>
          <w:spacing w:val="12"/>
          <w:w w:val="85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jic</w:t>
      </w:r>
      <w:r>
        <w:rPr>
          <w:rFonts w:ascii="Arial" w:hAnsi="Arial" w:cs="Arial" w:eastAsia="Arial"/>
          <w:sz w:val="18"/>
          <w:szCs w:val="18"/>
          <w:color w:val="1C1C1C"/>
          <w:spacing w:val="-13"/>
          <w:w w:val="94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D.</w:t>
      </w:r>
      <w:r>
        <w:rPr>
          <w:rFonts w:ascii="Arial" w:hAnsi="Arial" w:cs="Arial" w:eastAsia="Arial"/>
          <w:sz w:val="18"/>
          <w:szCs w:val="18"/>
          <w:color w:val="2F2F2F"/>
          <w:spacing w:val="-17"/>
          <w:w w:val="9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Shumka</w:t>
      </w:r>
      <w:r>
        <w:rPr>
          <w:rFonts w:ascii="Arial" w:hAnsi="Arial" w:cs="Arial" w:eastAsia="Arial"/>
          <w:sz w:val="18"/>
          <w:szCs w:val="18"/>
          <w:color w:val="2F2F2F"/>
          <w:spacing w:val="-17"/>
          <w:w w:val="93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2"/>
        </w:rPr>
        <w:t>S.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82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Siki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93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7"/>
        </w:rPr>
        <w:t>M</w:t>
      </w:r>
      <w:r>
        <w:rPr>
          <w:rFonts w:ascii="Arial" w:hAnsi="Arial" w:cs="Arial" w:eastAsia="Arial"/>
          <w:sz w:val="18"/>
          <w:szCs w:val="18"/>
          <w:color w:val="2F2F2F"/>
          <w:spacing w:val="-37"/>
          <w:w w:val="106"/>
        </w:rPr>
        <w:t>.</w:t>
      </w:r>
      <w:r>
        <w:rPr>
          <w:rFonts w:ascii="Arial" w:hAnsi="Arial" w:cs="Arial" w:eastAsia="Arial"/>
          <w:sz w:val="18"/>
          <w:szCs w:val="18"/>
          <w:color w:val="4F4F4F"/>
          <w:spacing w:val="-8"/>
          <w:w w:val="20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2"/>
        </w:rPr>
        <w:t>Crivelli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101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A.</w:t>
      </w:r>
      <w:r>
        <w:rPr>
          <w:rFonts w:ascii="Arial" w:hAnsi="Arial" w:cs="Arial" w:eastAsia="Arial"/>
          <w:sz w:val="18"/>
          <w:szCs w:val="18"/>
          <w:color w:val="2F2F2F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0"/>
        </w:rPr>
        <w:t>(2015)</w:t>
      </w:r>
      <w:r>
        <w:rPr>
          <w:rFonts w:ascii="Arial" w:hAnsi="Arial" w:cs="Arial" w:eastAsia="Arial"/>
          <w:sz w:val="18"/>
          <w:szCs w:val="18"/>
          <w:color w:val="1C1C1C"/>
          <w:spacing w:val="-11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Curren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31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statu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9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Dalmatia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-1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ican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0" w:after="0" w:line="240" w:lineRule="auto"/>
        <w:ind w:left="1055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and</w:t>
      </w:r>
      <w:r>
        <w:rPr>
          <w:rFonts w:ascii="Arial" w:hAnsi="Arial" w:cs="Arial" w:eastAsia="Arial"/>
          <w:sz w:val="18"/>
          <w:szCs w:val="18"/>
          <w:color w:val="2F2F2F"/>
          <w:spacing w:val="-18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Great</w:t>
      </w:r>
      <w:r>
        <w:rPr>
          <w:rFonts w:ascii="Arial" w:hAnsi="Arial" w:cs="Arial" w:eastAsia="Arial"/>
          <w:sz w:val="18"/>
          <w:szCs w:val="18"/>
          <w:color w:val="1C1C1C"/>
          <w:spacing w:val="-12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Whit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Pelica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popula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98"/>
        </w:rPr>
        <w:t>t</w:t>
      </w:r>
      <w:r>
        <w:rPr>
          <w:rFonts w:ascii="Arial" w:hAnsi="Arial" w:cs="Arial" w:eastAsia="Arial"/>
          <w:sz w:val="18"/>
          <w:szCs w:val="18"/>
          <w:color w:val="010101"/>
          <w:spacing w:val="-4"/>
          <w:w w:val="98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ons</w:t>
      </w:r>
      <w:r>
        <w:rPr>
          <w:rFonts w:ascii="Arial" w:hAnsi="Arial" w:cs="Arial" w:eastAsia="Arial"/>
          <w:sz w:val="18"/>
          <w:szCs w:val="18"/>
          <w:color w:val="2F2F2F"/>
          <w:spacing w:val="-4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1C1C1C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</w:rPr>
        <w:t>Blac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</w:rPr>
        <w:t>k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8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Sea/Mediterranea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flywa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102"/>
        </w:rPr>
        <w:t>y</w:t>
      </w:r>
      <w:r>
        <w:rPr>
          <w:rFonts w:ascii="Arial" w:hAnsi="Arial" w:cs="Arial" w:eastAsia="Arial"/>
          <w:sz w:val="18"/>
          <w:szCs w:val="18"/>
          <w:color w:val="4F4F4F"/>
          <w:spacing w:val="-1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Endangere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d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Species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3" w:after="0" w:line="240" w:lineRule="auto"/>
        <w:ind w:left="1055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w w:val="91"/>
        </w:rPr>
        <w:t>Research</w:t>
      </w:r>
      <w:r>
        <w:rPr>
          <w:rFonts w:ascii="Arial" w:hAnsi="Arial" w:cs="Arial" w:eastAsia="Arial"/>
          <w:sz w:val="18"/>
          <w:szCs w:val="18"/>
          <w:color w:val="2F2F2F"/>
          <w:w w:val="90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Vol.</w:t>
      </w:r>
      <w:r>
        <w:rPr>
          <w:rFonts w:ascii="Arial" w:hAnsi="Arial" w:cs="Arial" w:eastAsia="Arial"/>
          <w:sz w:val="18"/>
          <w:szCs w:val="18"/>
          <w:color w:val="2F2F2F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27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91"/>
        </w:rPr>
        <w:t>: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119-130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94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4"/>
        </w:rPr>
        <w:t>doi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3"/>
        </w:rPr>
        <w:t>:</w:t>
      </w:r>
      <w:r>
        <w:rPr>
          <w:rFonts w:ascii="Arial" w:hAnsi="Arial" w:cs="Arial" w:eastAsia="Arial"/>
          <w:sz w:val="18"/>
          <w:szCs w:val="18"/>
          <w:color w:val="2F2F2F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10.3354/esr00659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055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</w:rPr>
        <w:t>Crivelli</w:t>
      </w:r>
      <w:r>
        <w:rPr>
          <w:rFonts w:ascii="Arial" w:hAnsi="Arial" w:cs="Arial" w:eastAsia="Arial"/>
          <w:sz w:val="18"/>
          <w:szCs w:val="18"/>
          <w:color w:val="2F2F2F"/>
          <w:spacing w:val="-2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5"/>
        </w:rPr>
        <w:t>AJ</w:t>
      </w:r>
      <w:r>
        <w:rPr>
          <w:rFonts w:ascii="Arial" w:hAnsi="Arial" w:cs="Arial" w:eastAsia="Arial"/>
          <w:sz w:val="18"/>
          <w:szCs w:val="18"/>
          <w:color w:val="2F2F2F"/>
          <w:spacing w:val="-17"/>
          <w:w w:val="85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</w:rPr>
        <w:t>Catsadoraki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</w:rPr>
        <w:t>G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87"/>
        </w:rPr>
        <w:t>,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2"/>
        </w:rPr>
        <w:t>Hatzilaco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u</w:t>
      </w:r>
      <w:r>
        <w:rPr>
          <w:rFonts w:ascii="Arial" w:hAnsi="Arial" w:cs="Arial" w:eastAsia="Arial"/>
          <w:sz w:val="18"/>
          <w:szCs w:val="18"/>
          <w:color w:val="1C1C1C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D</w:t>
      </w:r>
      <w:r>
        <w:rPr>
          <w:rFonts w:ascii="Arial" w:hAnsi="Arial" w:cs="Arial" w:eastAsia="Arial"/>
          <w:sz w:val="18"/>
          <w:szCs w:val="18"/>
          <w:color w:val="2F2F2F"/>
          <w:spacing w:val="-24"/>
          <w:w w:val="95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H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95"/>
        </w:rPr>
        <w:t>u</w:t>
      </w:r>
      <w:r>
        <w:rPr>
          <w:rFonts w:ascii="Arial" w:hAnsi="Arial" w:cs="Arial" w:eastAsia="Arial"/>
          <w:sz w:val="18"/>
          <w:szCs w:val="18"/>
          <w:color w:val="010101"/>
          <w:spacing w:val="5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8"/>
        </w:rPr>
        <w:t>ea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0"/>
        </w:rPr>
        <w:t>D</w:t>
      </w:r>
      <w:r>
        <w:rPr>
          <w:rFonts w:ascii="Arial" w:hAnsi="Arial" w:cs="Arial" w:eastAsia="Arial"/>
          <w:sz w:val="18"/>
          <w:szCs w:val="18"/>
          <w:color w:val="1C1C1C"/>
          <w:spacing w:val="-11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and</w:t>
      </w:r>
      <w:r>
        <w:rPr>
          <w:rFonts w:ascii="Arial" w:hAnsi="Arial" w:cs="Arial" w:eastAsia="Arial"/>
          <w:sz w:val="18"/>
          <w:szCs w:val="18"/>
          <w:color w:val="2F2F2F"/>
          <w:spacing w:val="12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other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27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(2000)</w:t>
      </w:r>
      <w:r>
        <w:rPr>
          <w:rFonts w:ascii="Arial" w:hAnsi="Arial" w:cs="Arial" w:eastAsia="Arial"/>
          <w:sz w:val="18"/>
          <w:szCs w:val="18"/>
          <w:color w:val="2F2F2F"/>
          <w:spacing w:val="-10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Statu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and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populatio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1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development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3" w:after="0" w:line="278" w:lineRule="auto"/>
        <w:ind w:left="1065" w:right="1008" w:firstLine="-1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2F2F2F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Great</w:t>
      </w:r>
      <w:r>
        <w:rPr>
          <w:rFonts w:ascii="Arial" w:hAnsi="Arial" w:cs="Arial" w:eastAsia="Arial"/>
          <w:sz w:val="18"/>
          <w:szCs w:val="18"/>
          <w:color w:val="2F2F2F"/>
          <w:spacing w:val="-3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Whit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6"/>
        </w:rPr>
        <w:t>P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</w:rPr>
        <w:t>e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20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4"/>
          <w:w w:val="12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</w:rPr>
        <w:t>can</w:t>
      </w:r>
      <w:r>
        <w:rPr>
          <w:rFonts w:ascii="Arial" w:hAnsi="Arial" w:cs="Arial" w:eastAsia="Arial"/>
          <w:sz w:val="18"/>
          <w:szCs w:val="18"/>
          <w:color w:val="2F2F2F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8"/>
          <w:i/>
        </w:rPr>
        <w:t>Pelecanu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  <w:i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-2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  <w:i/>
        </w:rPr>
        <w:t>onocrotalu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  <w:i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-27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and</w:t>
      </w:r>
      <w:r>
        <w:rPr>
          <w:rFonts w:ascii="Arial" w:hAnsi="Arial" w:cs="Arial" w:eastAsia="Arial"/>
          <w:sz w:val="18"/>
          <w:szCs w:val="18"/>
          <w:color w:val="2F2F2F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3"/>
        </w:rPr>
        <w:t>D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83"/>
        </w:rPr>
        <w:t>a</w:t>
      </w:r>
      <w:r>
        <w:rPr>
          <w:rFonts w:ascii="Arial" w:hAnsi="Arial" w:cs="Arial" w:eastAsia="Arial"/>
          <w:sz w:val="18"/>
          <w:szCs w:val="18"/>
          <w:color w:val="010101"/>
          <w:spacing w:val="-1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ma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99"/>
        </w:rPr>
        <w:t>t</w:t>
      </w:r>
      <w:r>
        <w:rPr>
          <w:rFonts w:ascii="Arial" w:hAnsi="Arial" w:cs="Arial" w:eastAsia="Arial"/>
          <w:sz w:val="18"/>
          <w:szCs w:val="18"/>
          <w:color w:val="010101"/>
          <w:spacing w:val="5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an</w:t>
      </w:r>
      <w:r>
        <w:rPr>
          <w:rFonts w:ascii="Arial" w:hAnsi="Arial" w:cs="Arial" w:eastAsia="Arial"/>
          <w:sz w:val="18"/>
          <w:szCs w:val="18"/>
          <w:color w:val="2F2F2F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1"/>
        </w:rPr>
        <w:t>Pelica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2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  <w:i/>
        </w:rPr>
        <w:t>Pelecanuscrispu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  <w:i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-22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in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1"/>
        </w:rPr>
        <w:t>P</w:t>
      </w:r>
      <w:r>
        <w:rPr>
          <w:rFonts w:ascii="Arial" w:hAnsi="Arial" w:cs="Arial" w:eastAsia="Arial"/>
          <w:sz w:val="18"/>
          <w:szCs w:val="18"/>
          <w:color w:val="2F2F2F"/>
          <w:spacing w:val="2"/>
          <w:w w:val="82"/>
        </w:rPr>
        <w:t>a</w:t>
      </w:r>
      <w:r>
        <w:rPr>
          <w:rFonts w:ascii="Arial" w:hAnsi="Arial" w:cs="Arial" w:eastAsia="Arial"/>
          <w:sz w:val="18"/>
          <w:szCs w:val="18"/>
          <w:color w:val="010101"/>
          <w:spacing w:val="5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8"/>
        </w:rPr>
        <w:t>aearctic.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In: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6"/>
        </w:rPr>
        <w:t>Yes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6"/>
        </w:rPr>
        <w:t>u</w:t>
      </w:r>
      <w:r>
        <w:rPr>
          <w:rFonts w:ascii="Arial" w:hAnsi="Arial" w:cs="Arial" w:eastAsia="Arial"/>
          <w:sz w:val="18"/>
          <w:szCs w:val="18"/>
          <w:color w:val="2F2F2F"/>
          <w:spacing w:val="26"/>
          <w:w w:val="86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8"/>
        </w:rPr>
        <w:t>P,</w:t>
      </w:r>
      <w:r>
        <w:rPr>
          <w:rFonts w:ascii="Arial" w:hAnsi="Arial" w:cs="Arial" w:eastAsia="Arial"/>
          <w:sz w:val="18"/>
          <w:szCs w:val="18"/>
          <w:color w:val="2F2F2F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</w:rPr>
        <w:t>Sultan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18"/>
          <w:w w:val="87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</w:rPr>
        <w:t>J</w:t>
      </w:r>
      <w:r>
        <w:rPr>
          <w:rFonts w:ascii="Arial" w:hAnsi="Arial" w:cs="Arial" w:eastAsia="Arial"/>
          <w:sz w:val="18"/>
          <w:szCs w:val="18"/>
          <w:color w:val="2F2F2F"/>
          <w:spacing w:val="26"/>
          <w:w w:val="87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(eds)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Monitorin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2F2F2F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and</w:t>
      </w:r>
      <w:r>
        <w:rPr>
          <w:rFonts w:ascii="Arial" w:hAnsi="Arial" w:cs="Arial" w:eastAsia="Arial"/>
          <w:sz w:val="18"/>
          <w:szCs w:val="18"/>
          <w:color w:val="2F2F2F"/>
          <w:spacing w:val="-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conservatio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1C1C1C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birds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9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-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mammals</w:t>
      </w:r>
      <w:r>
        <w:rPr>
          <w:rFonts w:ascii="Arial" w:hAnsi="Arial" w:cs="Arial" w:eastAsia="Arial"/>
          <w:sz w:val="18"/>
          <w:szCs w:val="18"/>
          <w:color w:val="2F2F2F"/>
          <w:spacing w:val="19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and</w:t>
      </w:r>
      <w:r>
        <w:rPr>
          <w:rFonts w:ascii="Arial" w:hAnsi="Arial" w:cs="Arial" w:eastAsia="Arial"/>
          <w:sz w:val="18"/>
          <w:szCs w:val="18"/>
          <w:color w:val="1C1C1C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sea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turtle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1C1C1C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2F2F2F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the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Mediterranea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9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</w:rPr>
        <w:t>and</w:t>
      </w:r>
      <w:r>
        <w:rPr>
          <w:rFonts w:ascii="Arial" w:hAnsi="Arial" w:cs="Arial" w:eastAsia="Arial"/>
          <w:sz w:val="18"/>
          <w:szCs w:val="18"/>
          <w:color w:val="2F2F2F"/>
          <w:spacing w:val="14"/>
          <w:w w:val="87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</w:rPr>
        <w:t>Blac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</w:rPr>
        <w:t>k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87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Seas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94"/>
        </w:rPr>
        <w:t>.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Environment</w:t>
      </w:r>
      <w:r>
        <w:rPr>
          <w:rFonts w:ascii="Arial" w:hAnsi="Arial" w:cs="Arial" w:eastAsia="Arial"/>
          <w:sz w:val="18"/>
          <w:szCs w:val="18"/>
          <w:color w:val="1C1C1C"/>
          <w:spacing w:val="-16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Protectio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9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Department,</w:t>
      </w:r>
      <w:r>
        <w:rPr>
          <w:rFonts w:ascii="Arial" w:hAnsi="Arial" w:cs="Arial" w:eastAsia="Arial"/>
          <w:sz w:val="18"/>
          <w:szCs w:val="18"/>
          <w:color w:val="2F2F2F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Malta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98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p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3</w:t>
      </w:r>
      <w:r>
        <w:rPr>
          <w:rFonts w:ascii="Arial" w:hAnsi="Arial" w:cs="Arial" w:eastAsia="Arial"/>
          <w:sz w:val="18"/>
          <w:szCs w:val="18"/>
          <w:color w:val="2F2F2F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10"/>
        </w:rPr>
        <w:t>-46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83" w:lineRule="auto"/>
        <w:ind w:left="1055" w:right="103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</w:rPr>
        <w:t>Crivelli</w:t>
      </w:r>
      <w:r>
        <w:rPr>
          <w:rFonts w:ascii="Arial" w:hAnsi="Arial" w:cs="Arial" w:eastAsia="Arial"/>
          <w:sz w:val="18"/>
          <w:szCs w:val="18"/>
          <w:color w:val="2F2F2F"/>
          <w:spacing w:val="-2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5"/>
        </w:rPr>
        <w:t>AJ</w:t>
      </w:r>
      <w:r>
        <w:rPr>
          <w:rFonts w:ascii="Arial" w:hAnsi="Arial" w:cs="Arial" w:eastAsia="Arial"/>
          <w:sz w:val="18"/>
          <w:szCs w:val="18"/>
          <w:color w:val="2F2F2F"/>
          <w:spacing w:val="-17"/>
          <w:w w:val="85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</w:rPr>
        <w:t>Catsadoraki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-2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</w:rPr>
        <w:t>G,Jerrentru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p</w:t>
      </w:r>
      <w:r>
        <w:rPr>
          <w:rFonts w:ascii="Arial" w:hAnsi="Arial" w:cs="Arial" w:eastAsia="Arial"/>
          <w:sz w:val="18"/>
          <w:szCs w:val="18"/>
          <w:color w:val="2F2F2F"/>
          <w:spacing w:val="-2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H</w:t>
      </w:r>
      <w:r>
        <w:rPr>
          <w:rFonts w:ascii="Arial" w:hAnsi="Arial" w:cs="Arial" w:eastAsia="Arial"/>
          <w:sz w:val="18"/>
          <w:szCs w:val="18"/>
          <w:color w:val="2F2F2F"/>
          <w:spacing w:val="-4"/>
          <w:w w:val="95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Hatzilaco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u</w:t>
      </w:r>
      <w:r>
        <w:rPr>
          <w:rFonts w:ascii="Arial" w:hAnsi="Arial" w:cs="Arial" w:eastAsia="Arial"/>
          <w:sz w:val="18"/>
          <w:szCs w:val="18"/>
          <w:color w:val="2F2F2F"/>
          <w:spacing w:val="-3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D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96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Mitche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v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8"/>
        </w:rPr>
        <w:t>(1991)</w:t>
      </w:r>
      <w:r>
        <w:rPr>
          <w:rFonts w:ascii="Arial" w:hAnsi="Arial" w:cs="Arial" w:eastAsia="Arial"/>
          <w:sz w:val="18"/>
          <w:szCs w:val="18"/>
          <w:color w:val="2F2F2F"/>
          <w:spacing w:val="-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Conservatio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and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management</w:t>
      </w:r>
      <w:r>
        <w:rPr>
          <w:rFonts w:ascii="Arial" w:hAnsi="Arial" w:cs="Arial" w:eastAsia="Arial"/>
          <w:sz w:val="18"/>
          <w:szCs w:val="18"/>
          <w:color w:val="2F2F2F"/>
          <w:spacing w:val="22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2"/>
        </w:rPr>
        <w:t>o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1"/>
        </w:rPr>
        <w:t>f</w:t>
      </w:r>
      <w:r>
        <w:rPr>
          <w:rFonts w:ascii="Arial" w:hAnsi="Arial" w:cs="Arial" w:eastAsia="Arial"/>
          <w:sz w:val="18"/>
          <w:szCs w:val="18"/>
          <w:color w:val="1C1C1C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pelicans</w:t>
      </w:r>
      <w:r>
        <w:rPr>
          <w:rFonts w:ascii="Arial" w:hAnsi="Arial" w:cs="Arial" w:eastAsia="Arial"/>
          <w:sz w:val="18"/>
          <w:szCs w:val="18"/>
          <w:color w:val="2F2F2F"/>
          <w:spacing w:val="-17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9"/>
        </w:rPr>
        <w:t>nestin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g</w:t>
      </w:r>
      <w:r>
        <w:rPr>
          <w:rFonts w:ascii="Arial" w:hAnsi="Arial" w:cs="Arial" w:eastAsia="Arial"/>
          <w:sz w:val="18"/>
          <w:szCs w:val="18"/>
          <w:color w:val="2F2F2F"/>
          <w:spacing w:val="-3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in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Palearctic.</w:t>
      </w:r>
      <w:r>
        <w:rPr>
          <w:rFonts w:ascii="Arial" w:hAnsi="Arial" w:cs="Arial" w:eastAsia="Arial"/>
          <w:sz w:val="18"/>
          <w:szCs w:val="18"/>
          <w:color w:val="2F2F2F"/>
          <w:spacing w:val="-2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10101"/>
          <w:spacing w:val="-1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2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5"/>
          <w:w w:val="101"/>
        </w:rPr>
        <w:t>: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79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80"/>
        </w:rPr>
        <w:t>a</w:t>
      </w:r>
      <w:r>
        <w:rPr>
          <w:rFonts w:ascii="Arial" w:hAnsi="Arial" w:cs="Arial" w:eastAsia="Arial"/>
          <w:sz w:val="18"/>
          <w:szCs w:val="18"/>
          <w:color w:val="010101"/>
          <w:spacing w:val="5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ath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(ed)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Conservatio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f</w:t>
      </w:r>
      <w:r>
        <w:rPr>
          <w:rFonts w:ascii="Arial" w:hAnsi="Arial" w:cs="Arial" w:eastAsia="Arial"/>
          <w:sz w:val="18"/>
          <w:szCs w:val="18"/>
          <w:color w:val="1C1C1C"/>
          <w:spacing w:val="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migrator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y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98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birds.ICBP</w:t>
      </w:r>
      <w:r>
        <w:rPr>
          <w:rFonts w:ascii="Arial" w:hAnsi="Arial" w:cs="Arial" w:eastAsia="Arial"/>
          <w:sz w:val="18"/>
          <w:szCs w:val="18"/>
          <w:color w:val="2F2F2F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Technical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</w:rPr>
        <w:t>Publicatio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7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16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6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-4"/>
          <w:w w:val="96"/>
        </w:rPr>
        <w:t>o</w:t>
      </w:r>
      <w:r>
        <w:rPr>
          <w:rFonts w:ascii="Arial" w:hAnsi="Arial" w:cs="Arial" w:eastAsia="Arial"/>
          <w:sz w:val="18"/>
          <w:szCs w:val="18"/>
          <w:color w:val="4F4F4F"/>
          <w:spacing w:val="4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</w:rPr>
        <w:t>12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8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-3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Cambridge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94"/>
        </w:rPr>
        <w:t>,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p</w:t>
      </w:r>
      <w:r>
        <w:rPr>
          <w:rFonts w:ascii="Arial" w:hAnsi="Arial" w:cs="Arial" w:eastAsia="Arial"/>
          <w:sz w:val="18"/>
          <w:szCs w:val="18"/>
          <w:color w:val="1C1C1C"/>
          <w:spacing w:val="-15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13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92"/>
        </w:rPr>
        <w:t>7</w:t>
      </w:r>
      <w:r>
        <w:rPr>
          <w:rFonts w:ascii="Arial" w:hAnsi="Arial" w:cs="Arial" w:eastAsia="Arial"/>
          <w:sz w:val="18"/>
          <w:szCs w:val="18"/>
          <w:color w:val="010101"/>
          <w:spacing w:val="-6"/>
          <w:w w:val="176"/>
        </w:rPr>
        <w:t>-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2"/>
        </w:rPr>
        <w:t>152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70" w:lineRule="auto"/>
        <w:ind w:left="1055" w:right="1143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C1C1C"/>
          <w:w w:val="102"/>
        </w:rPr>
        <w:t>Crivelli</w:t>
      </w:r>
      <w:r>
        <w:rPr>
          <w:rFonts w:ascii="Arial" w:hAnsi="Arial" w:cs="Arial" w:eastAsia="Arial"/>
          <w:sz w:val="18"/>
          <w:szCs w:val="18"/>
          <w:color w:val="1C1C1C"/>
          <w:spacing w:val="1"/>
          <w:w w:val="101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2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92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68"/>
        </w:rPr>
        <w:t>J</w:t>
      </w:r>
      <w:r>
        <w:rPr>
          <w:rFonts w:ascii="Arial" w:hAnsi="Arial" w:cs="Arial" w:eastAsia="Arial"/>
          <w:sz w:val="18"/>
          <w:szCs w:val="18"/>
          <w:color w:val="4F4F4F"/>
          <w:spacing w:val="4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8"/>
        </w:rPr>
        <w:t>1996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7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2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Actio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Pla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fo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2F2F2F"/>
          <w:spacing w:val="-1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th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Dalmatia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2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Pelica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(</w:t>
      </w:r>
      <w:r>
        <w:rPr>
          <w:rFonts w:ascii="Arial" w:hAnsi="Arial" w:cs="Arial" w:eastAsia="Arial"/>
          <w:sz w:val="18"/>
          <w:szCs w:val="18"/>
          <w:color w:val="2F2F2F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  <w:i/>
        </w:rPr>
        <w:t>Pelecanu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  <w:i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-31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  <w:i/>
        </w:rPr>
        <w:t>crispus)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  <w:i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21"/>
          <w:w w:val="9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P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p</w:t>
      </w:r>
      <w:r>
        <w:rPr>
          <w:rFonts w:ascii="Arial" w:hAnsi="Arial" w:cs="Arial" w:eastAsia="Arial"/>
          <w:sz w:val="18"/>
          <w:szCs w:val="18"/>
          <w:color w:val="2F2F2F"/>
          <w:spacing w:val="-9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0"/>
        </w:rPr>
        <w:t>53-66</w:t>
      </w:r>
      <w:r>
        <w:rPr>
          <w:rFonts w:ascii="Arial" w:hAnsi="Arial" w:cs="Arial" w:eastAsia="Arial"/>
          <w:sz w:val="18"/>
          <w:szCs w:val="18"/>
          <w:color w:val="1C1C1C"/>
          <w:spacing w:val="10"/>
          <w:w w:val="90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in</w:t>
      </w:r>
      <w:r>
        <w:rPr>
          <w:rFonts w:ascii="Arial" w:hAnsi="Arial" w:cs="Arial" w:eastAsia="Arial"/>
          <w:sz w:val="18"/>
          <w:szCs w:val="18"/>
          <w:color w:val="2F2F2F"/>
          <w:spacing w:val="8"/>
          <w:w w:val="9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4"/>
        </w:rPr>
        <w:t>B</w:t>
      </w:r>
      <w:r>
        <w:rPr>
          <w:rFonts w:ascii="Arial" w:hAnsi="Arial" w:cs="Arial" w:eastAsia="Arial"/>
          <w:sz w:val="18"/>
          <w:szCs w:val="18"/>
          <w:color w:val="1C1C1C"/>
          <w:spacing w:val="-1"/>
          <w:w w:val="94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</w:rPr>
        <w:t>Heredia</w:t>
      </w:r>
      <w:r>
        <w:rPr>
          <w:rFonts w:ascii="Arial" w:hAnsi="Arial" w:cs="Arial" w:eastAsia="Arial"/>
          <w:sz w:val="18"/>
          <w:szCs w:val="18"/>
          <w:color w:val="2F2F2F"/>
          <w:spacing w:val="7"/>
          <w:w w:val="97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65"/>
        </w:rPr>
        <w:t>L.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65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9"/>
        </w:rPr>
        <w:t>Rose</w:t>
      </w:r>
      <w:r>
        <w:rPr>
          <w:rFonts w:ascii="Arial" w:hAnsi="Arial" w:cs="Arial" w:eastAsia="Arial"/>
          <w:sz w:val="18"/>
          <w:szCs w:val="18"/>
          <w:color w:val="2F2F2F"/>
          <w:spacing w:val="29"/>
          <w:w w:val="89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and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7"/>
        </w:rPr>
        <w:t>Painter,</w:t>
      </w:r>
      <w:r>
        <w:rPr>
          <w:rFonts w:ascii="Arial" w:hAnsi="Arial" w:cs="Arial" w:eastAsia="Arial"/>
          <w:sz w:val="18"/>
          <w:szCs w:val="18"/>
          <w:color w:val="1C1C1C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eds</w:t>
      </w:r>
      <w:r>
        <w:rPr>
          <w:rFonts w:ascii="Arial" w:hAnsi="Arial" w:cs="Arial" w:eastAsia="Arial"/>
          <w:sz w:val="18"/>
          <w:szCs w:val="18"/>
          <w:color w:val="2F2F2F"/>
          <w:spacing w:val="11"/>
          <w:w w:val="94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  <w:i/>
        </w:rPr>
        <w:t>Globall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  <w:i/>
        </w:rPr>
        <w:t>y</w:t>
      </w:r>
      <w:r>
        <w:rPr>
          <w:rFonts w:ascii="Arial" w:hAnsi="Arial" w:cs="Arial" w:eastAsia="Arial"/>
          <w:sz w:val="18"/>
          <w:szCs w:val="18"/>
          <w:color w:val="2F2F2F"/>
          <w:spacing w:val="25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  <w:i/>
        </w:rPr>
        <w:t>threatene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  <w:i/>
        </w:rPr>
        <w:t>d</w:t>
      </w:r>
      <w:r>
        <w:rPr>
          <w:rFonts w:ascii="Arial" w:hAnsi="Arial" w:cs="Arial" w:eastAsia="Arial"/>
          <w:sz w:val="18"/>
          <w:szCs w:val="18"/>
          <w:color w:val="2F2F2F"/>
          <w:spacing w:val="22"/>
          <w:w w:val="94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birds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  <w:i/>
        </w:rPr>
        <w:t>in</w:t>
      </w:r>
      <w:r>
        <w:rPr>
          <w:rFonts w:ascii="Arial" w:hAnsi="Arial" w:cs="Arial" w:eastAsia="Arial"/>
          <w:sz w:val="18"/>
          <w:szCs w:val="18"/>
          <w:color w:val="2F2F2F"/>
          <w:spacing w:val="9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  <w:i/>
        </w:rPr>
        <w:t>Europe:</w:t>
      </w:r>
      <w:r>
        <w:rPr>
          <w:rFonts w:ascii="Arial" w:hAnsi="Arial" w:cs="Arial" w:eastAsia="Arial"/>
          <w:sz w:val="18"/>
          <w:szCs w:val="18"/>
          <w:color w:val="2F2F2F"/>
          <w:spacing w:val="12"/>
          <w:w w:val="90"/>
          <w:i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i/>
        </w:rPr>
        <w:t>actio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100"/>
          <w:i/>
        </w:rPr>
        <w:t>n</w:t>
      </w:r>
      <w:r>
        <w:rPr>
          <w:rFonts w:ascii="Arial" w:hAnsi="Arial" w:cs="Arial" w:eastAsia="Arial"/>
          <w:sz w:val="18"/>
          <w:szCs w:val="18"/>
          <w:color w:val="1C1C1C"/>
          <w:spacing w:val="-8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  <w:i/>
        </w:rPr>
        <w:t>plans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8"/>
          <w:i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98"/>
          <w:i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Strasbourg.</w:t>
      </w:r>
      <w:r>
        <w:rPr>
          <w:rFonts w:ascii="Arial" w:hAnsi="Arial" w:cs="Arial" w:eastAsia="Arial"/>
          <w:sz w:val="18"/>
          <w:szCs w:val="18"/>
          <w:color w:val="1C1C1C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Council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of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Europ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and</w:t>
      </w:r>
      <w:r>
        <w:rPr>
          <w:rFonts w:ascii="Arial" w:hAnsi="Arial" w:cs="Arial" w:eastAsia="Arial"/>
          <w:sz w:val="18"/>
          <w:szCs w:val="18"/>
          <w:color w:val="2F2F2F"/>
          <w:spacing w:val="-11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Birdlif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F2F2F"/>
          <w:spacing w:val="1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1"/>
        </w:rPr>
        <w:t>Internation</w:t>
      </w:r>
      <w:r>
        <w:rPr>
          <w:rFonts w:ascii="Arial" w:hAnsi="Arial" w:cs="Arial" w:eastAsia="Arial"/>
          <w:sz w:val="18"/>
          <w:szCs w:val="18"/>
          <w:color w:val="2F2F2F"/>
          <w:spacing w:val="3"/>
          <w:w w:val="101"/>
        </w:rPr>
        <w:t>a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01"/>
        </w:rPr>
        <w:t>l.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83" w:lineRule="auto"/>
        <w:ind w:left="1055" w:right="1226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</w:rPr>
        <w:t>Crivelli</w:t>
      </w:r>
      <w:r>
        <w:rPr>
          <w:rFonts w:ascii="Arial" w:hAnsi="Arial" w:cs="Arial" w:eastAsia="Arial"/>
          <w:sz w:val="18"/>
          <w:szCs w:val="18"/>
          <w:color w:val="2F2F2F"/>
          <w:spacing w:val="-20"/>
          <w:w w:val="99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90"/>
        </w:rPr>
        <w:t>A.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0"/>
        </w:rPr>
        <w:t>J.</w:t>
      </w:r>
      <w:r>
        <w:rPr>
          <w:rFonts w:ascii="Arial" w:hAnsi="Arial" w:cs="Arial" w:eastAsia="Arial"/>
          <w:sz w:val="18"/>
          <w:szCs w:val="18"/>
          <w:color w:val="2F2F2F"/>
          <w:spacing w:val="-24"/>
          <w:w w:val="90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4"/>
        </w:rPr>
        <w:t>Mar</w:t>
      </w:r>
      <w:r>
        <w:rPr>
          <w:rFonts w:ascii="Arial" w:hAnsi="Arial" w:cs="Arial" w:eastAsia="Arial"/>
          <w:sz w:val="18"/>
          <w:szCs w:val="18"/>
          <w:color w:val="2F2F2F"/>
          <w:spacing w:val="4"/>
          <w:w w:val="94"/>
        </w:rPr>
        <w:t>s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21"/>
        </w:rPr>
        <w:t>i</w:t>
      </w:r>
      <w:r>
        <w:rPr>
          <w:rFonts w:ascii="Arial" w:hAnsi="Arial" w:cs="Arial" w:eastAsia="Arial"/>
          <w:sz w:val="18"/>
          <w:szCs w:val="18"/>
          <w:color w:val="010101"/>
          <w:spacing w:val="-1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24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123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72"/>
        </w:rPr>
        <w:t>L.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73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3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1"/>
        </w:rPr>
        <w:t>Focardi</w:t>
      </w:r>
      <w:r>
        <w:rPr>
          <w:rFonts w:ascii="Arial" w:hAnsi="Arial" w:cs="Arial" w:eastAsia="Arial"/>
          <w:sz w:val="18"/>
          <w:szCs w:val="18"/>
          <w:color w:val="1C1C1C"/>
          <w:spacing w:val="-15"/>
          <w:w w:val="91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S</w:t>
      </w:r>
      <w:r>
        <w:rPr>
          <w:rFonts w:ascii="Arial" w:hAnsi="Arial" w:cs="Arial" w:eastAsia="Arial"/>
          <w:sz w:val="18"/>
          <w:szCs w:val="18"/>
          <w:color w:val="2F2F2F"/>
          <w:spacing w:val="-3"/>
          <w:w w:val="91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and</w:t>
      </w:r>
      <w:r>
        <w:rPr>
          <w:rFonts w:ascii="Arial" w:hAnsi="Arial" w:cs="Arial" w:eastAsia="Arial"/>
          <w:sz w:val="18"/>
          <w:szCs w:val="18"/>
          <w:color w:val="2F2F2F"/>
          <w:spacing w:val="-6"/>
          <w:w w:val="91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Renzoni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94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A.1999</w:t>
      </w:r>
      <w:r>
        <w:rPr>
          <w:rFonts w:ascii="Arial" w:hAnsi="Arial" w:cs="Arial" w:eastAsia="Arial"/>
          <w:sz w:val="18"/>
          <w:szCs w:val="18"/>
          <w:color w:val="2F2F2F"/>
          <w:spacing w:val="12"/>
          <w:w w:val="91"/>
        </w:rPr>
        <w:t>,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1"/>
        </w:rPr>
        <w:t>Organoc</w:t>
      </w:r>
      <w:r>
        <w:rPr>
          <w:rFonts w:ascii="Arial" w:hAnsi="Arial" w:cs="Arial" w:eastAsia="Arial"/>
          <w:sz w:val="18"/>
          <w:szCs w:val="18"/>
          <w:color w:val="1C1C1C"/>
          <w:spacing w:val="-5"/>
          <w:w w:val="92"/>
        </w:rPr>
        <w:t>h</w:t>
      </w:r>
      <w:r>
        <w:rPr>
          <w:rFonts w:ascii="Arial" w:hAnsi="Arial" w:cs="Arial" w:eastAsia="Arial"/>
          <w:sz w:val="18"/>
          <w:szCs w:val="18"/>
          <w:color w:val="010101"/>
          <w:spacing w:val="-4"/>
          <w:w w:val="121"/>
        </w:rPr>
        <w:t>l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2"/>
        </w:rPr>
        <w:t>orine</w:t>
      </w:r>
      <w:r>
        <w:rPr>
          <w:rFonts w:ascii="Arial" w:hAnsi="Arial" w:cs="Arial" w:eastAsia="Arial"/>
          <w:sz w:val="18"/>
          <w:szCs w:val="18"/>
          <w:color w:val="2F2F2F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compounds</w:t>
      </w:r>
      <w:r>
        <w:rPr>
          <w:rFonts w:ascii="Arial" w:hAnsi="Arial" w:cs="Arial" w:eastAsia="Arial"/>
          <w:sz w:val="18"/>
          <w:szCs w:val="18"/>
          <w:color w:val="2F2F2F"/>
          <w:spacing w:val="-2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in</w:t>
      </w:r>
      <w:r>
        <w:rPr>
          <w:rFonts w:ascii="Arial" w:hAnsi="Arial" w:cs="Arial" w:eastAsia="Arial"/>
          <w:sz w:val="18"/>
          <w:szCs w:val="18"/>
          <w:color w:val="2F2F2F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pe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20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-5"/>
          <w:w w:val="120"/>
        </w:rPr>
        <w:t>i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84"/>
        </w:rPr>
        <w:t>cans</w:t>
      </w:r>
      <w:r>
        <w:rPr>
          <w:rFonts w:ascii="Arial" w:hAnsi="Arial" w:cs="Arial" w:eastAsia="Arial"/>
          <w:sz w:val="18"/>
          <w:szCs w:val="18"/>
          <w:color w:val="2F2F2F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nesting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6"/>
        </w:rPr>
        <w:t>lake</w:t>
      </w:r>
      <w:r>
        <w:rPr>
          <w:rFonts w:ascii="Arial" w:hAnsi="Arial" w:cs="Arial" w:eastAsia="Arial"/>
          <w:sz w:val="18"/>
          <w:szCs w:val="18"/>
          <w:color w:val="2F2F2F"/>
          <w:spacing w:val="-12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Mikri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Prespa</w:t>
      </w:r>
      <w:r>
        <w:rPr>
          <w:rFonts w:ascii="Arial" w:hAnsi="Arial" w:cs="Arial" w:eastAsia="Arial"/>
          <w:sz w:val="18"/>
          <w:szCs w:val="18"/>
          <w:color w:val="2F2F2F"/>
          <w:spacing w:val="-1"/>
          <w:w w:val="95"/>
        </w:rPr>
        <w:t>,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north-wester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5"/>
        </w:rPr>
        <w:t>n</w:t>
      </w:r>
      <w:r>
        <w:rPr>
          <w:rFonts w:ascii="Arial" w:hAnsi="Arial" w:cs="Arial" w:eastAsia="Arial"/>
          <w:sz w:val="18"/>
          <w:szCs w:val="18"/>
          <w:color w:val="2F2F2F"/>
          <w:spacing w:val="26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Greece.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5"/>
        </w:rPr>
        <w:t>Bull.</w:t>
      </w:r>
      <w:r>
        <w:rPr>
          <w:rFonts w:ascii="Arial" w:hAnsi="Arial" w:cs="Arial" w:eastAsia="Arial"/>
          <w:sz w:val="18"/>
          <w:szCs w:val="18"/>
          <w:color w:val="1C1C1C"/>
          <w:spacing w:val="-17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1C1C1C"/>
          <w:spacing w:val="0"/>
          <w:w w:val="93"/>
        </w:rPr>
        <w:t>Environ.</w:t>
      </w:r>
      <w:r>
        <w:rPr>
          <w:rFonts w:ascii="Arial" w:hAnsi="Arial" w:cs="Arial" w:eastAsia="Arial"/>
          <w:sz w:val="18"/>
          <w:szCs w:val="18"/>
          <w:color w:val="1C1C1C"/>
          <w:spacing w:val="-15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3"/>
        </w:rPr>
        <w:t>Conta</w:t>
      </w:r>
      <w:r>
        <w:rPr>
          <w:rFonts w:ascii="Arial" w:hAnsi="Arial" w:cs="Arial" w:eastAsia="Arial"/>
          <w:sz w:val="18"/>
          <w:szCs w:val="18"/>
          <w:color w:val="2F2F2F"/>
          <w:spacing w:val="-7"/>
          <w:w w:val="94"/>
        </w:rPr>
        <w:t>m</w:t>
      </w:r>
      <w:r>
        <w:rPr>
          <w:rFonts w:ascii="Arial" w:hAnsi="Arial" w:cs="Arial" w:eastAsia="Arial"/>
          <w:sz w:val="18"/>
          <w:szCs w:val="18"/>
          <w:color w:val="010101"/>
          <w:spacing w:val="9"/>
          <w:w w:val="159"/>
        </w:rPr>
        <w:t>.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91"/>
        </w:rPr>
        <w:t>Toxic</w:t>
      </w:r>
      <w:r>
        <w:rPr>
          <w:rFonts w:ascii="Arial" w:hAnsi="Arial" w:cs="Arial" w:eastAsia="Arial"/>
          <w:sz w:val="18"/>
          <w:szCs w:val="18"/>
          <w:color w:val="2F2F2F"/>
          <w:spacing w:val="1"/>
          <w:w w:val="92"/>
        </w:rPr>
        <w:t>o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22"/>
        </w:rPr>
        <w:t>l</w:t>
      </w:r>
      <w:r>
        <w:rPr>
          <w:rFonts w:ascii="Arial" w:hAnsi="Arial" w:cs="Arial" w:eastAsia="Arial"/>
          <w:sz w:val="18"/>
          <w:szCs w:val="18"/>
          <w:color w:val="010101"/>
          <w:spacing w:val="0"/>
          <w:w w:val="121"/>
        </w:rPr>
        <w:t>.</w:t>
      </w:r>
      <w:r>
        <w:rPr>
          <w:rFonts w:ascii="Arial" w:hAnsi="Arial" w:cs="Arial" w:eastAsia="Arial"/>
          <w:sz w:val="18"/>
          <w:szCs w:val="18"/>
          <w:color w:val="010101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62</w:t>
      </w:r>
      <w:r>
        <w:rPr>
          <w:rFonts w:ascii="Arial" w:hAnsi="Arial" w:cs="Arial" w:eastAsia="Arial"/>
          <w:sz w:val="18"/>
          <w:szCs w:val="18"/>
          <w:color w:val="2F2F2F"/>
          <w:spacing w:val="6"/>
          <w:w w:val="100"/>
        </w:rPr>
        <w:t>:</w:t>
      </w:r>
      <w:r>
        <w:rPr>
          <w:rFonts w:ascii="Arial" w:hAnsi="Arial" w:cs="Arial" w:eastAsia="Arial"/>
          <w:sz w:val="18"/>
          <w:szCs w:val="18"/>
          <w:color w:val="2F2F2F"/>
          <w:spacing w:val="0"/>
          <w:w w:val="100"/>
        </w:rPr>
        <w:t>383-389.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pgMar w:header="797" w:footer="823" w:top="1700" w:bottom="1020" w:left="1220" w:right="1240"/>
          <w:pgSz w:w="12240" w:h="15840"/>
        </w:sectPr>
      </w:pPr>
      <w:rPr/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40" w:lineRule="auto"/>
        <w:ind w:left="925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Gjiknuri,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23232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&amp;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Peja</w:t>
      </w:r>
      <w:r>
        <w:rPr>
          <w:rFonts w:ascii="Arial" w:hAnsi="Arial" w:cs="Arial" w:eastAsia="Arial"/>
          <w:sz w:val="17"/>
          <w:szCs w:val="17"/>
          <w:color w:val="232323"/>
          <w:spacing w:val="1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23232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1992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232323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8"/>
          <w:w w:val="105"/>
        </w:rPr>
        <w:t>A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5"/>
        </w:rPr>
        <w:t>l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5"/>
        </w:rPr>
        <w:t>banian</w:t>
      </w:r>
      <w:r>
        <w:rPr>
          <w:rFonts w:ascii="Arial" w:hAnsi="Arial" w:cs="Arial" w:eastAsia="Arial"/>
          <w:sz w:val="17"/>
          <w:szCs w:val="17"/>
          <w:color w:val="232323"/>
          <w:spacing w:val="25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lagoons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:</w:t>
      </w:r>
      <w:r>
        <w:rPr>
          <w:rFonts w:ascii="Arial" w:hAnsi="Arial" w:cs="Arial" w:eastAsia="Arial"/>
          <w:sz w:val="17"/>
          <w:szCs w:val="17"/>
          <w:color w:val="333333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8"/>
        </w:rPr>
        <w:t>e</w:t>
      </w:r>
      <w:r>
        <w:rPr>
          <w:rFonts w:ascii="Arial" w:hAnsi="Arial" w:cs="Arial" w:eastAsia="Arial"/>
          <w:sz w:val="17"/>
          <w:szCs w:val="17"/>
          <w:color w:val="151515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9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importanc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2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and</w:t>
      </w:r>
      <w:r>
        <w:rPr>
          <w:rFonts w:ascii="Arial" w:hAnsi="Arial" w:cs="Arial" w:eastAsia="Arial"/>
          <w:sz w:val="17"/>
          <w:szCs w:val="17"/>
          <w:color w:val="333333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econo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7"/>
        </w:rPr>
        <w:t>m</w:t>
      </w:r>
      <w:r>
        <w:rPr>
          <w:rFonts w:ascii="Arial" w:hAnsi="Arial" w:cs="Arial" w:eastAsia="Arial"/>
          <w:sz w:val="17"/>
          <w:szCs w:val="17"/>
          <w:color w:val="151515"/>
          <w:spacing w:val="-2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9"/>
        </w:rPr>
        <w:t>c</w:t>
      </w:r>
      <w:r>
        <w:rPr>
          <w:rFonts w:ascii="Arial" w:hAnsi="Arial" w:cs="Arial" w:eastAsia="Arial"/>
          <w:sz w:val="17"/>
          <w:szCs w:val="17"/>
          <w:color w:val="33333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development.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1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0"/>
          <w:i/>
        </w:rPr>
        <w:t>In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15" w:after="0" w:line="240" w:lineRule="auto"/>
        <w:ind w:left="934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-1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inlayson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0"/>
        </w:rPr>
        <w:t>,</w:t>
      </w:r>
      <w:r>
        <w:rPr>
          <w:rFonts w:ascii="Times New Roman" w:hAnsi="Times New Roman" w:cs="Times New Roman" w:eastAsia="Times New Roman"/>
          <w:sz w:val="16"/>
          <w:szCs w:val="16"/>
          <w:color w:val="151515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16"/>
          <w:szCs w:val="16"/>
          <w:color w:val="151515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color w:val="151515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M.</w:t>
      </w:r>
      <w:r>
        <w:rPr>
          <w:rFonts w:ascii="Arial" w:hAnsi="Arial" w:cs="Arial" w:eastAsia="Arial"/>
          <w:sz w:val="17"/>
          <w:szCs w:val="17"/>
          <w:color w:val="232323"/>
          <w:spacing w:val="-25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Hollis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G</w:t>
      </w:r>
      <w:r>
        <w:rPr>
          <w:rFonts w:ascii="Arial" w:hAnsi="Arial" w:cs="Arial" w:eastAsia="Arial"/>
          <w:sz w:val="17"/>
          <w:szCs w:val="17"/>
          <w:color w:val="333333"/>
          <w:spacing w:val="-28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E.</w:t>
      </w:r>
      <w:r>
        <w:rPr>
          <w:rFonts w:ascii="Arial" w:hAnsi="Arial" w:cs="Arial" w:eastAsia="Arial"/>
          <w:sz w:val="17"/>
          <w:szCs w:val="17"/>
          <w:color w:val="232323"/>
          <w:spacing w:val="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and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99"/>
        </w:rPr>
        <w:t>Davi</w:t>
      </w:r>
      <w:r>
        <w:rPr>
          <w:rFonts w:ascii="Arial" w:hAnsi="Arial" w:cs="Arial" w:eastAsia="Arial"/>
          <w:sz w:val="17"/>
          <w:szCs w:val="17"/>
          <w:color w:val="232323"/>
          <w:spacing w:val="-10"/>
          <w:w w:val="99"/>
        </w:rPr>
        <w:t>s</w:t>
      </w:r>
      <w:r>
        <w:rPr>
          <w:rFonts w:ascii="Arial" w:hAnsi="Arial" w:cs="Arial" w:eastAsia="Arial"/>
          <w:sz w:val="17"/>
          <w:szCs w:val="17"/>
          <w:color w:val="464646"/>
          <w:spacing w:val="3"/>
          <w:w w:val="211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98"/>
        </w:rPr>
        <w:t>T</w:t>
      </w:r>
      <w:r>
        <w:rPr>
          <w:rFonts w:ascii="Arial" w:hAnsi="Arial" w:cs="Arial" w:eastAsia="Arial"/>
          <w:sz w:val="17"/>
          <w:szCs w:val="17"/>
          <w:color w:val="151515"/>
          <w:spacing w:val="8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010101"/>
          <w:spacing w:val="-4"/>
          <w:w w:val="71"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223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(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Editors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)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5"/>
          <w:i/>
        </w:rPr>
        <w:t>Managin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6"/>
          <w:i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-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6"/>
          <w:i/>
        </w:rPr>
        <w:t>mediterranea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6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3"/>
          <w:w w:val="106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9"/>
          <w:i/>
        </w:rPr>
        <w:t>eetland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thei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3"/>
          <w:i/>
        </w:rPr>
        <w:t>bird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8"/>
          <w:w w:val="104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0"/>
          <w:w w:val="160"/>
          <w:i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30" w:after="0" w:line="240" w:lineRule="auto"/>
        <w:ind w:left="92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10101"/>
          <w:spacing w:val="12"/>
          <w:w w:val="235"/>
        </w:rPr>
        <w:t>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93"/>
        </w:rPr>
        <w:t>WRB</w:t>
      </w:r>
      <w:r>
        <w:rPr>
          <w:rFonts w:ascii="Arial" w:hAnsi="Arial" w:cs="Arial" w:eastAsia="Arial"/>
          <w:sz w:val="17"/>
          <w:szCs w:val="17"/>
          <w:color w:val="232323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Specia</w:t>
      </w:r>
      <w:r>
        <w:rPr>
          <w:rFonts w:ascii="Arial" w:hAnsi="Arial" w:cs="Arial" w:eastAsia="Arial"/>
          <w:sz w:val="17"/>
          <w:szCs w:val="17"/>
          <w:color w:val="333333"/>
          <w:spacing w:val="12"/>
          <w:w w:val="104"/>
        </w:rPr>
        <w:t>l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4"/>
        </w:rPr>
        <w:t>Publicatio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4"/>
        </w:rPr>
        <w:t>n</w:t>
      </w:r>
      <w:r>
        <w:rPr>
          <w:rFonts w:ascii="Arial" w:hAnsi="Arial" w:cs="Arial" w:eastAsia="Arial"/>
          <w:sz w:val="17"/>
          <w:szCs w:val="17"/>
          <w:color w:val="232323"/>
          <w:spacing w:val="-17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No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232323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20</w:t>
      </w:r>
      <w:r>
        <w:rPr>
          <w:rFonts w:ascii="Arial" w:hAnsi="Arial" w:cs="Arial" w:eastAsia="Arial"/>
          <w:sz w:val="17"/>
          <w:szCs w:val="17"/>
          <w:color w:val="232323"/>
          <w:spacing w:val="4"/>
          <w:w w:val="100"/>
        </w:rPr>
        <w:t>: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130-133.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934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-13"/>
          <w:w w:val="110"/>
        </w:rPr>
        <w:t>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agemeijer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106"/>
        </w:rPr>
        <w:t>,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3"/>
        </w:rPr>
        <w:t>W.J.M.</w:t>
      </w:r>
      <w:r>
        <w:rPr>
          <w:rFonts w:ascii="Arial" w:hAnsi="Arial" w:cs="Arial" w:eastAsia="Arial"/>
          <w:sz w:val="17"/>
          <w:szCs w:val="17"/>
          <w:color w:val="232323"/>
          <w:spacing w:val="2"/>
          <w:w w:val="103"/>
        </w:rPr>
        <w:t>,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99"/>
        </w:rPr>
        <w:t>Schepers</w:t>
      </w:r>
      <w:r>
        <w:rPr>
          <w:rFonts w:ascii="Arial" w:hAnsi="Arial" w:cs="Arial" w:eastAsia="Arial"/>
          <w:sz w:val="17"/>
          <w:szCs w:val="17"/>
          <w:color w:val="232323"/>
          <w:spacing w:val="5"/>
          <w:w w:val="99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92"/>
        </w:rPr>
        <w:t>F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151515"/>
          <w:spacing w:val="-3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8"/>
        </w:rPr>
        <w:t>&amp;</w:t>
      </w:r>
      <w:r>
        <w:rPr>
          <w:rFonts w:ascii="Arial" w:hAnsi="Arial" w:cs="Arial" w:eastAsia="Arial"/>
          <w:sz w:val="16"/>
          <w:szCs w:val="16"/>
          <w:color w:val="333333"/>
          <w:spacing w:val="-29"/>
          <w:w w:val="12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Hallma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4"/>
        </w:rPr>
        <w:t>n</w:t>
      </w:r>
      <w:r>
        <w:rPr>
          <w:rFonts w:ascii="Arial" w:hAnsi="Arial" w:cs="Arial" w:eastAsia="Arial"/>
          <w:sz w:val="17"/>
          <w:szCs w:val="17"/>
          <w:color w:val="151515"/>
          <w:spacing w:val="-18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211"/>
        </w:rPr>
        <w:t>,</w:t>
      </w:r>
      <w:r>
        <w:rPr>
          <w:rFonts w:ascii="Arial" w:hAnsi="Arial" w:cs="Arial" w:eastAsia="Arial"/>
          <w:sz w:val="17"/>
          <w:szCs w:val="17"/>
          <w:color w:val="B5B5B5"/>
          <w:spacing w:val="-22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92"/>
        </w:rPr>
        <w:t>B.</w:t>
      </w:r>
      <w:r>
        <w:rPr>
          <w:rFonts w:ascii="Arial" w:hAnsi="Arial" w:cs="Arial" w:eastAsia="Arial"/>
          <w:sz w:val="17"/>
          <w:szCs w:val="17"/>
          <w:color w:val="232323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-22"/>
          <w:w w:val="170"/>
        </w:rPr>
        <w:t>1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9"/>
        </w:rPr>
        <w:t>99</w:t>
      </w:r>
      <w:r>
        <w:rPr>
          <w:rFonts w:ascii="Arial" w:hAnsi="Arial" w:cs="Arial" w:eastAsia="Arial"/>
          <w:sz w:val="17"/>
          <w:szCs w:val="17"/>
          <w:color w:val="333333"/>
          <w:spacing w:val="-25"/>
          <w:w w:val="99"/>
        </w:rPr>
        <w:t>3</w:t>
      </w:r>
      <w:r>
        <w:rPr>
          <w:rFonts w:ascii="Arial" w:hAnsi="Arial" w:cs="Arial" w:eastAsia="Arial"/>
          <w:sz w:val="17"/>
          <w:szCs w:val="17"/>
          <w:color w:val="151515"/>
          <w:spacing w:val="10"/>
          <w:w w:val="16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6"/>
          <w:i/>
        </w:rPr>
        <w:t>Winterin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7"/>
          <w:i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0"/>
          <w:i/>
        </w:rPr>
        <w:t>waterbird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coastal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8"/>
          <w:i/>
        </w:rPr>
        <w:t>wetland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8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-2"/>
          <w:w w:val="108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8"/>
          <w:i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21" w:after="0" w:line="240" w:lineRule="auto"/>
        <w:ind w:left="91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0"/>
          <w:i/>
        </w:rPr>
        <w:t>Albania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2"/>
          <w:i/>
        </w:rPr>
        <w:t>1993.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27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7"/>
        </w:rPr>
        <w:t>W</w:t>
      </w:r>
      <w:r>
        <w:rPr>
          <w:rFonts w:ascii="Arial" w:hAnsi="Arial" w:cs="Arial" w:eastAsia="Arial"/>
          <w:sz w:val="17"/>
          <w:szCs w:val="17"/>
          <w:color w:val="010101"/>
          <w:spacing w:val="-4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W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7"/>
        </w:rPr>
        <w:t>O</w:t>
      </w:r>
      <w:r>
        <w:rPr>
          <w:rFonts w:ascii="Arial" w:hAnsi="Arial" w:cs="Arial" w:eastAsia="Arial"/>
          <w:sz w:val="17"/>
          <w:szCs w:val="17"/>
          <w:color w:val="151515"/>
          <w:spacing w:val="-13"/>
          <w:w w:val="107"/>
        </w:rPr>
        <w:t>-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Repor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17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Nr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14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5"/>
        </w:rPr>
        <w:t>49.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80" w:lineRule="auto"/>
        <w:ind w:left="925" w:right="1032" w:firstLine="1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0"/>
          <w:w w:val="108"/>
        </w:rPr>
        <w:t>H</w:t>
      </w:r>
      <w:r>
        <w:rPr>
          <w:rFonts w:ascii="Arial" w:hAnsi="Arial" w:cs="Arial" w:eastAsia="Arial"/>
          <w:sz w:val="17"/>
          <w:szCs w:val="17"/>
          <w:color w:val="151515"/>
          <w:spacing w:val="-23"/>
          <w:w w:val="108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lton-Taylor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8"/>
        </w:rPr>
        <w:t>,</w:t>
      </w:r>
      <w:r>
        <w:rPr>
          <w:rFonts w:ascii="Times New Roman" w:hAnsi="Times New Roman" w:cs="Times New Roman" w:eastAsia="Times New Roman"/>
          <w:sz w:val="16"/>
          <w:szCs w:val="16"/>
          <w:color w:val="333333"/>
          <w:spacing w:val="0"/>
          <w:w w:val="108"/>
        </w:rPr>
        <w:t>C</w:t>
      </w:r>
      <w:r>
        <w:rPr>
          <w:rFonts w:ascii="Times New Roman" w:hAnsi="Times New Roman" w:cs="Times New Roman" w:eastAsia="Times New Roman"/>
          <w:sz w:val="16"/>
          <w:szCs w:val="16"/>
          <w:color w:val="333333"/>
          <w:spacing w:val="0"/>
          <w:w w:val="108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color w:val="333333"/>
          <w:spacing w:val="-13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(Compiler)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(2000)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2000</w:t>
      </w:r>
      <w:r>
        <w:rPr>
          <w:rFonts w:ascii="Arial" w:hAnsi="Arial" w:cs="Arial" w:eastAsia="Arial"/>
          <w:sz w:val="17"/>
          <w:szCs w:val="17"/>
          <w:color w:val="23232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3"/>
        </w:rPr>
        <w:t>IUC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4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Red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88"/>
        </w:rPr>
        <w:t>L</w:t>
      </w:r>
      <w:r>
        <w:rPr>
          <w:rFonts w:ascii="Arial" w:hAnsi="Arial" w:cs="Arial" w:eastAsia="Arial"/>
          <w:sz w:val="17"/>
          <w:szCs w:val="17"/>
          <w:color w:val="151515"/>
          <w:spacing w:val="5"/>
          <w:w w:val="88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9"/>
        </w:rPr>
        <w:t>st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20"/>
        </w:rPr>
        <w:t>o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18"/>
        </w:rPr>
        <w:t>fT</w:t>
      </w:r>
      <w:r>
        <w:rPr>
          <w:rFonts w:ascii="Arial" w:hAnsi="Arial" w:cs="Arial" w:eastAsia="Arial"/>
          <w:sz w:val="17"/>
          <w:szCs w:val="17"/>
          <w:color w:val="151515"/>
          <w:spacing w:val="4"/>
          <w:w w:val="119"/>
        </w:rPr>
        <w:t>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rea</w:t>
      </w:r>
      <w:r>
        <w:rPr>
          <w:rFonts w:ascii="Arial" w:hAnsi="Arial" w:cs="Arial" w:eastAsia="Arial"/>
          <w:sz w:val="17"/>
          <w:szCs w:val="17"/>
          <w:color w:val="151515"/>
          <w:spacing w:val="-11"/>
          <w:w w:val="176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enedSpecies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2"/>
        </w:rPr>
        <w:t>.</w:t>
      </w:r>
      <w:r>
        <w:rPr>
          <w:rFonts w:ascii="Arial" w:hAnsi="Arial" w:cs="Arial" w:eastAsia="Arial"/>
          <w:sz w:val="17"/>
          <w:szCs w:val="17"/>
          <w:color w:val="010101"/>
          <w:spacing w:val="-6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9"/>
        </w:rPr>
        <w:t>UCN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98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Gland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1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5"/>
        </w:rPr>
        <w:t>w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22"/>
        </w:rPr>
        <w:t>it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23"/>
        </w:rPr>
        <w:t>z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er</w:t>
      </w:r>
      <w:r>
        <w:rPr>
          <w:rFonts w:ascii="Arial" w:hAnsi="Arial" w:cs="Arial" w:eastAsia="Arial"/>
          <w:sz w:val="17"/>
          <w:szCs w:val="17"/>
          <w:color w:val="010101"/>
          <w:spacing w:val="-5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and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and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Cambridge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2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6"/>
        </w:rPr>
        <w:t>UK.</w:t>
      </w:r>
      <w:r>
        <w:rPr>
          <w:rFonts w:ascii="Arial" w:hAnsi="Arial" w:cs="Arial" w:eastAsia="Arial"/>
          <w:sz w:val="17"/>
          <w:szCs w:val="17"/>
          <w:color w:val="333333"/>
          <w:spacing w:val="-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6"/>
        </w:rPr>
        <w:t>X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97"/>
        </w:rPr>
        <w:t>v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45"/>
        </w:rPr>
        <w:t>ii</w:t>
      </w:r>
      <w:r>
        <w:rPr>
          <w:rFonts w:ascii="Arial" w:hAnsi="Arial" w:cs="Arial" w:eastAsia="Arial"/>
          <w:sz w:val="17"/>
          <w:szCs w:val="17"/>
          <w:color w:val="333333"/>
          <w:spacing w:val="-3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00"/>
        </w:rPr>
        <w:t>+</w:t>
      </w:r>
      <w:r>
        <w:rPr>
          <w:rFonts w:ascii="Arial" w:hAnsi="Arial" w:cs="Arial" w:eastAsia="Arial"/>
          <w:sz w:val="16"/>
          <w:szCs w:val="16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61pp.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7" w:after="0" w:line="275" w:lineRule="auto"/>
        <w:ind w:left="934" w:right="938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4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al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51515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7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Bin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(2010)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Reproductio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bi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16"/>
        </w:rPr>
        <w:t>o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16"/>
        </w:rPr>
        <w:t>l</w:t>
      </w:r>
      <w:r>
        <w:rPr>
          <w:rFonts w:ascii="Arial" w:hAnsi="Arial" w:cs="Arial" w:eastAsia="Arial"/>
          <w:sz w:val="17"/>
          <w:szCs w:val="17"/>
          <w:color w:val="151515"/>
          <w:spacing w:val="-15"/>
          <w:w w:val="116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gy</w:t>
      </w:r>
      <w:r>
        <w:rPr>
          <w:rFonts w:ascii="Arial" w:hAnsi="Arial" w:cs="Arial" w:eastAsia="Arial"/>
          <w:sz w:val="17"/>
          <w:szCs w:val="17"/>
          <w:color w:val="333333"/>
          <w:spacing w:val="-25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97"/>
        </w:rPr>
        <w:t>D</w:t>
      </w:r>
      <w:r>
        <w:rPr>
          <w:rFonts w:ascii="Arial" w:hAnsi="Arial" w:cs="Arial" w:eastAsia="Arial"/>
          <w:sz w:val="17"/>
          <w:szCs w:val="17"/>
          <w:color w:val="232323"/>
          <w:spacing w:val="2"/>
          <w:w w:val="97"/>
        </w:rPr>
        <w:t>a</w:t>
      </w:r>
      <w:r>
        <w:rPr>
          <w:rFonts w:ascii="Arial" w:hAnsi="Arial" w:cs="Arial" w:eastAsia="Arial"/>
          <w:sz w:val="17"/>
          <w:szCs w:val="17"/>
          <w:color w:val="010101"/>
          <w:spacing w:val="-1"/>
          <w:w w:val="127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ma</w:t>
      </w:r>
      <w:r>
        <w:rPr>
          <w:rFonts w:ascii="Arial" w:hAnsi="Arial" w:cs="Arial" w:eastAsia="Arial"/>
          <w:sz w:val="17"/>
          <w:szCs w:val="17"/>
          <w:color w:val="151515"/>
          <w:spacing w:val="-15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ian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Pelica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3232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Pelecanu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crispus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)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in</w:t>
      </w:r>
      <w:r>
        <w:rPr>
          <w:rFonts w:ascii="Arial" w:hAnsi="Arial" w:cs="Arial" w:eastAsia="Arial"/>
          <w:sz w:val="17"/>
          <w:szCs w:val="17"/>
          <w:color w:val="232323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1"/>
        </w:rPr>
        <w:t>Divjak</w:t>
      </w:r>
      <w:r>
        <w:rPr>
          <w:rFonts w:ascii="Arial" w:hAnsi="Arial" w:cs="Arial" w:eastAsia="Arial"/>
          <w:sz w:val="17"/>
          <w:szCs w:val="17"/>
          <w:color w:val="232323"/>
          <w:spacing w:val="7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24"/>
        </w:rPr>
        <w:t>­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24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97"/>
        </w:rPr>
        <w:t>K</w:t>
      </w:r>
      <w:r>
        <w:rPr>
          <w:rFonts w:ascii="Arial" w:hAnsi="Arial" w:cs="Arial" w:eastAsia="Arial"/>
          <w:sz w:val="17"/>
          <w:szCs w:val="17"/>
          <w:color w:val="232323"/>
          <w:spacing w:val="2"/>
          <w:w w:val="97"/>
        </w:rPr>
        <w:t>a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97"/>
        </w:rPr>
        <w:t>ravast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97"/>
        </w:rPr>
        <w:t>a</w:t>
      </w:r>
      <w:r>
        <w:rPr>
          <w:rFonts w:ascii="Arial" w:hAnsi="Arial" w:cs="Arial" w:eastAsia="Arial"/>
          <w:sz w:val="17"/>
          <w:szCs w:val="17"/>
          <w:color w:val="464646"/>
          <w:spacing w:val="5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Na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0"/>
        </w:rPr>
        <w:t>tiona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464646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Park.</w:t>
      </w:r>
      <w:r>
        <w:rPr>
          <w:rFonts w:ascii="Arial" w:hAnsi="Arial" w:cs="Arial" w:eastAsia="Arial"/>
          <w:sz w:val="17"/>
          <w:szCs w:val="17"/>
          <w:color w:val="333333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In: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Pro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4t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ln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1"/>
        </w:rPr>
        <w:t>Sc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9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Con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4"/>
        </w:rPr>
        <w:t>BALWOIS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9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9"/>
        </w:rPr>
        <w:t>2010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8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Oh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03"/>
        </w:rPr>
        <w:t>r</w:t>
      </w:r>
      <w:r>
        <w:rPr>
          <w:rFonts w:ascii="Arial" w:hAnsi="Arial" w:cs="Arial" w:eastAsia="Arial"/>
          <w:sz w:val="17"/>
          <w:szCs w:val="17"/>
          <w:color w:val="151515"/>
          <w:spacing w:val="-4"/>
          <w:w w:val="127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8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117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84"/>
        </w:rPr>
        <w:t>FY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85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79"/>
        </w:rPr>
        <w:t>o"f</w:t>
      </w:r>
      <w:r>
        <w:rPr>
          <w:rFonts w:ascii="Arial" w:hAnsi="Arial" w:cs="Arial" w:eastAsia="Arial"/>
          <w:sz w:val="17"/>
          <w:szCs w:val="17"/>
          <w:color w:val="232323"/>
          <w:spacing w:val="14"/>
          <w:w w:val="79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1"/>
        </w:rPr>
        <w:t>M</w:t>
      </w:r>
      <w:r>
        <w:rPr>
          <w:rFonts w:ascii="Arial" w:hAnsi="Arial" w:cs="Arial" w:eastAsia="Arial"/>
          <w:sz w:val="17"/>
          <w:szCs w:val="17"/>
          <w:color w:val="232323"/>
          <w:spacing w:val="-4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4"/>
        </w:rPr>
        <w:t>cedonia</w:t>
      </w:r>
      <w:r>
        <w:rPr>
          <w:rFonts w:ascii="Arial" w:hAnsi="Arial" w:cs="Arial" w:eastAsia="Arial"/>
          <w:sz w:val="17"/>
          <w:szCs w:val="17"/>
          <w:color w:val="464646"/>
          <w:spacing w:val="-5"/>
          <w:w w:val="103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25-29</w:t>
      </w:r>
      <w:r>
        <w:rPr>
          <w:rFonts w:ascii="Arial" w:hAnsi="Arial" w:cs="Arial" w:eastAsia="Arial"/>
          <w:sz w:val="17"/>
          <w:szCs w:val="17"/>
          <w:color w:val="333333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May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240" w:lineRule="auto"/>
        <w:ind w:left="92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spacing w:val="0"/>
          <w:w w:val="98"/>
        </w:rPr>
        <w:t>2010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8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2"/>
        </w:rPr>
        <w:t>1-6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93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32323"/>
          <w:w w:val="102"/>
        </w:rPr>
        <w:t>Ka</w:t>
      </w:r>
      <w:r>
        <w:rPr>
          <w:rFonts w:ascii="Arial" w:hAnsi="Arial" w:cs="Arial" w:eastAsia="Arial"/>
          <w:sz w:val="17"/>
          <w:szCs w:val="17"/>
          <w:color w:val="232323"/>
          <w:spacing w:val="-5"/>
          <w:w w:val="102"/>
        </w:rPr>
        <w:t>t</w:t>
      </w:r>
      <w:r>
        <w:rPr>
          <w:rFonts w:ascii="Arial" w:hAnsi="Arial" w:cs="Arial" w:eastAsia="Arial"/>
          <w:sz w:val="17"/>
          <w:szCs w:val="17"/>
          <w:color w:val="464646"/>
          <w:spacing w:val="-15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151515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nger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85"/>
        </w:rPr>
        <w:t>E.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8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1958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Beitrag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zur</w:t>
      </w:r>
      <w:r>
        <w:rPr>
          <w:rFonts w:ascii="Arial" w:hAnsi="Arial" w:cs="Arial" w:eastAsia="Arial"/>
          <w:sz w:val="17"/>
          <w:szCs w:val="17"/>
          <w:color w:val="333333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Vog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e</w:t>
      </w:r>
      <w:r>
        <w:rPr>
          <w:rFonts w:ascii="Arial" w:hAnsi="Arial" w:cs="Arial" w:eastAsia="Arial"/>
          <w:sz w:val="17"/>
          <w:szCs w:val="17"/>
          <w:color w:val="010101"/>
          <w:spacing w:val="-1"/>
          <w:w w:val="104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kunde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von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9"/>
          <w:w w:val="104"/>
        </w:rPr>
        <w:t>A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4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banien</w:t>
      </w:r>
      <w:r>
        <w:rPr>
          <w:rFonts w:ascii="Arial" w:hAnsi="Arial" w:cs="Arial" w:eastAsia="Arial"/>
          <w:sz w:val="17"/>
          <w:szCs w:val="17"/>
          <w:color w:val="333333"/>
          <w:spacing w:val="45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(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Shqip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05"/>
        </w:rPr>
        <w:t>n</w:t>
      </w:r>
      <w:r>
        <w:rPr>
          <w:rFonts w:ascii="Arial" w:hAnsi="Arial" w:cs="Arial" w:eastAsia="Arial"/>
          <w:sz w:val="17"/>
          <w:szCs w:val="17"/>
          <w:color w:val="151515"/>
          <w:spacing w:val="-1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6"/>
        </w:rPr>
        <w:t>a)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un</w:t>
      </w:r>
      <w:r>
        <w:rPr>
          <w:rFonts w:ascii="Arial" w:hAnsi="Arial" w:cs="Arial" w:eastAsia="Arial"/>
          <w:sz w:val="17"/>
          <w:szCs w:val="17"/>
          <w:color w:val="333333"/>
          <w:spacing w:val="-26"/>
          <w:w w:val="109"/>
        </w:rPr>
        <w:t>d</w:t>
      </w:r>
      <w:r>
        <w:rPr>
          <w:rFonts w:ascii="Arial" w:hAnsi="Arial" w:cs="Arial" w:eastAsia="Arial"/>
          <w:sz w:val="17"/>
          <w:szCs w:val="17"/>
          <w:color w:val="C6C6C6"/>
          <w:spacing w:val="0"/>
          <w:w w:val="109"/>
        </w:rPr>
        <w:t>l</w:t>
      </w:r>
      <w:r>
        <w:rPr>
          <w:rFonts w:ascii="Arial" w:hAnsi="Arial" w:cs="Arial" w:eastAsia="Arial"/>
          <w:sz w:val="17"/>
          <w:szCs w:val="17"/>
          <w:color w:val="C6C6C6"/>
          <w:spacing w:val="10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einiger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jugosla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8"/>
        </w:rPr>
        <w:t>e</w:t>
      </w:r>
      <w:r>
        <w:rPr>
          <w:rFonts w:ascii="Arial" w:hAnsi="Arial" w:cs="Arial" w:eastAsia="Arial"/>
          <w:sz w:val="17"/>
          <w:szCs w:val="17"/>
          <w:color w:val="151515"/>
          <w:spacing w:val="-18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scher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4" w:after="0" w:line="240" w:lineRule="auto"/>
        <w:ind w:left="93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32323"/>
          <w:w w:val="104"/>
        </w:rPr>
        <w:t>Nachbargebiet</w:t>
      </w:r>
      <w:r>
        <w:rPr>
          <w:rFonts w:ascii="Arial" w:hAnsi="Arial" w:cs="Arial" w:eastAsia="Arial"/>
          <w:sz w:val="17"/>
          <w:szCs w:val="17"/>
          <w:color w:val="232323"/>
          <w:spacing w:val="-6"/>
          <w:w w:val="105"/>
        </w:rPr>
        <w:t>e</w:t>
      </w:r>
      <w:r>
        <w:rPr>
          <w:rFonts w:ascii="Arial" w:hAnsi="Arial" w:cs="Arial" w:eastAsia="Arial"/>
          <w:sz w:val="17"/>
          <w:szCs w:val="17"/>
          <w:color w:val="464646"/>
          <w:spacing w:val="2"/>
          <w:w w:val="223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97"/>
          <w:i/>
        </w:rPr>
        <w:t>Larus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XII.</w:t>
      </w:r>
      <w:r>
        <w:rPr>
          <w:rFonts w:ascii="Arial" w:hAnsi="Arial" w:cs="Arial" w:eastAsia="Arial"/>
          <w:sz w:val="17"/>
          <w:szCs w:val="17"/>
          <w:color w:val="333333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123-217.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3" w:lineRule="auto"/>
        <w:ind w:left="896" w:right="1111" w:firstLine="38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32323"/>
        </w:rPr>
        <w:t>Kayser</w:t>
      </w:r>
      <w:r>
        <w:rPr>
          <w:rFonts w:ascii="Arial" w:hAnsi="Arial" w:cs="Arial" w:eastAsia="Arial"/>
          <w:sz w:val="17"/>
          <w:szCs w:val="17"/>
          <w:color w:val="232323"/>
          <w:spacing w:val="-10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3"/>
        </w:rPr>
        <w:t>Y.</w:t>
      </w:r>
      <w:r>
        <w:rPr>
          <w:rFonts w:ascii="Arial" w:hAnsi="Arial" w:cs="Arial" w:eastAsia="Arial"/>
          <w:sz w:val="17"/>
          <w:szCs w:val="17"/>
          <w:color w:val="333333"/>
          <w:spacing w:val="-40"/>
          <w:w w:val="93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Bino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5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T.</w:t>
      </w:r>
      <w:r>
        <w:rPr>
          <w:rFonts w:ascii="Arial" w:hAnsi="Arial" w:cs="Arial" w:eastAsia="Arial"/>
          <w:sz w:val="17"/>
          <w:szCs w:val="17"/>
          <w:color w:val="333333"/>
          <w:spacing w:val="-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&amp;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Gauthier-Clerc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1995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23232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8"/>
          <w:i/>
        </w:rPr>
        <w:t>Recensement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1"/>
          <w:w w:val="108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de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oiseaux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d'ea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9"/>
          <w:i/>
        </w:rPr>
        <w:t>hivernant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9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21"/>
          <w:w w:val="109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5"/>
          <w:i/>
        </w:rPr>
        <w:t>Albanie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9"/>
          <w:w w:val="106"/>
          <w:i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0"/>
          <w:i/>
        </w:rPr>
        <w:t>17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janvie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51515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151515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13"/>
          <w:i/>
        </w:rPr>
        <w:t>7jevrie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14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-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1995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1"/>
          <w:w w:val="100"/>
          <w:i/>
        </w:rPr>
        <w:t>.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Rappor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de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Sta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151515"/>
          <w:spacing w:val="-1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on</w:t>
      </w:r>
      <w:r>
        <w:rPr>
          <w:rFonts w:ascii="Arial" w:hAnsi="Arial" w:cs="Arial" w:eastAsia="Arial"/>
          <w:sz w:val="17"/>
          <w:szCs w:val="17"/>
          <w:color w:val="333333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Biologiqu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de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-6"/>
          <w:w w:val="176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Tou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du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Va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at.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3"/>
        </w:rPr>
        <w:t>79pp.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5" w:after="0" w:line="266" w:lineRule="auto"/>
        <w:ind w:left="915" w:right="975" w:firstLine="19"/>
        <w:jc w:val="both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32323"/>
          <w:spacing w:val="0"/>
          <w:w w:val="102"/>
        </w:rPr>
        <w:t>Kayser</w:t>
      </w:r>
      <w:r>
        <w:rPr>
          <w:rFonts w:ascii="Arial" w:hAnsi="Arial" w:cs="Arial" w:eastAsia="Arial"/>
          <w:sz w:val="17"/>
          <w:szCs w:val="17"/>
          <w:color w:val="232323"/>
          <w:spacing w:val="-10"/>
          <w:w w:val="102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Y.</w:t>
      </w:r>
      <w:r>
        <w:rPr>
          <w:rFonts w:ascii="Arial" w:hAnsi="Arial" w:cs="Arial" w:eastAsia="Arial"/>
          <w:sz w:val="17"/>
          <w:szCs w:val="17"/>
          <w:color w:val="333333"/>
          <w:spacing w:val="-41"/>
          <w:w w:val="102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Bino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102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T.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2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B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2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go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2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  <w:b/>
          <w:bCs/>
        </w:rPr>
        <w:t>F.,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Fremuth,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   </w:t>
      </w:r>
      <w:r>
        <w:rPr>
          <w:rFonts w:ascii="Arial" w:hAnsi="Arial" w:cs="Arial" w:eastAsia="Arial"/>
          <w:sz w:val="17"/>
          <w:szCs w:val="17"/>
          <w:color w:val="333333"/>
          <w:spacing w:val="28"/>
          <w:w w:val="102"/>
        </w:rPr>
        <w:t> </w:t>
      </w:r>
      <w:r>
        <w:rPr>
          <w:rFonts w:ascii="Arial" w:hAnsi="Arial" w:cs="Arial" w:eastAsia="Arial"/>
          <w:sz w:val="21"/>
          <w:szCs w:val="21"/>
          <w:color w:val="333333"/>
          <w:spacing w:val="0"/>
          <w:w w:val="75"/>
        </w:rPr>
        <w:t>E.</w:t>
      </w:r>
      <w:r>
        <w:rPr>
          <w:rFonts w:ascii="Arial" w:hAnsi="Arial" w:cs="Arial" w:eastAsia="Arial"/>
          <w:sz w:val="21"/>
          <w:szCs w:val="21"/>
          <w:color w:val="333333"/>
          <w:spacing w:val="-3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&amp;Jorgo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4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G.1997.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0"/>
          <w:i/>
        </w:rPr>
        <w:t>Recensementdesoiseaux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5"/>
          <w:w w:val="11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d'ea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8"/>
          <w:i/>
        </w:rPr>
        <w:t>hivernant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8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3"/>
          <w:w w:val="108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8"/>
          <w:i/>
        </w:rPr>
        <w:t>en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8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Albanie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{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3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51515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151515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19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51515"/>
          <w:spacing w:val="0"/>
          <w:w w:val="100"/>
          <w:i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151515"/>
          <w:spacing w:val="5"/>
          <w:w w:val="100"/>
          <w:i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nvie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1997}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8"/>
          <w:w w:val="100"/>
          <w:i/>
        </w:rPr>
        <w:t>.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Rappor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de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-8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8"/>
        </w:rPr>
        <w:t>St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99"/>
        </w:rPr>
        <w:t>a</w:t>
      </w:r>
      <w:r>
        <w:rPr>
          <w:rFonts w:ascii="Arial" w:hAnsi="Arial" w:cs="Arial" w:eastAsia="Arial"/>
          <w:sz w:val="17"/>
          <w:szCs w:val="17"/>
          <w:color w:val="151515"/>
          <w:spacing w:val="-6"/>
          <w:w w:val="176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ion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03"/>
        </w:rPr>
        <w:t>B</w:t>
      </w:r>
      <w:r>
        <w:rPr>
          <w:rFonts w:ascii="Arial" w:hAnsi="Arial" w:cs="Arial" w:eastAsia="Arial"/>
          <w:sz w:val="17"/>
          <w:szCs w:val="17"/>
          <w:color w:val="151515"/>
          <w:spacing w:val="-1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ologique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de</w:t>
      </w:r>
      <w:r>
        <w:rPr>
          <w:rFonts w:ascii="Arial" w:hAnsi="Arial" w:cs="Arial" w:eastAsia="Arial"/>
          <w:sz w:val="17"/>
          <w:szCs w:val="17"/>
          <w:color w:val="232323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Tou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23232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du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Va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(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France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)</w:t>
      </w:r>
      <w:r>
        <w:rPr>
          <w:rFonts w:ascii="Arial" w:hAnsi="Arial" w:cs="Arial" w:eastAsia="Arial"/>
          <w:sz w:val="17"/>
          <w:szCs w:val="17"/>
          <w:color w:val="232323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6"/>
        </w:rPr>
        <w:t>Museum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des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6"/>
        </w:rPr>
        <w:t>Science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6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9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de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Natu</w:t>
      </w:r>
      <w:r>
        <w:rPr>
          <w:rFonts w:ascii="Arial" w:hAnsi="Arial" w:cs="Arial" w:eastAsia="Arial"/>
          <w:sz w:val="17"/>
          <w:szCs w:val="17"/>
          <w:color w:val="232323"/>
          <w:spacing w:val="-17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464646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(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Tirana;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Albanie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)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33333"/>
          <w:spacing w:val="0"/>
          <w:w w:val="100"/>
        </w:rPr>
        <w:t>52</w:t>
      </w:r>
      <w:r>
        <w:rPr>
          <w:rFonts w:ascii="Times New Roman" w:hAnsi="Times New Roman" w:cs="Times New Roman" w:eastAsia="Times New Roman"/>
          <w:sz w:val="17"/>
          <w:szCs w:val="17"/>
          <w:color w:val="33333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pp.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67" w:lineRule="auto"/>
        <w:ind w:left="934" w:right="958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</w:rPr>
        <w:t>K</w:t>
      </w:r>
      <w:r>
        <w:rPr>
          <w:rFonts w:ascii="Arial" w:hAnsi="Arial" w:cs="Arial" w:eastAsia="Arial"/>
          <w:sz w:val="17"/>
          <w:szCs w:val="17"/>
          <w:color w:val="151515"/>
          <w:spacing w:val="5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ci,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12"/>
        </w:rPr>
        <w:t>a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12"/>
        </w:rPr>
        <w:t>r</w:t>
      </w:r>
      <w:r>
        <w:rPr>
          <w:rFonts w:ascii="Arial" w:hAnsi="Arial" w:cs="Arial" w:eastAsia="Arial"/>
          <w:sz w:val="17"/>
          <w:szCs w:val="17"/>
          <w:color w:val="151515"/>
          <w:spacing w:val="-13"/>
          <w:w w:val="112"/>
        </w:rPr>
        <w:t>k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u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12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E.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3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&amp;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16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5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Dim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16"/>
        </w:rPr>
        <w:t>a</w:t>
      </w:r>
      <w:r>
        <w:rPr>
          <w:rFonts w:ascii="Arial" w:hAnsi="Arial" w:cs="Arial" w:eastAsia="Arial"/>
          <w:sz w:val="17"/>
          <w:szCs w:val="17"/>
          <w:color w:val="151515"/>
          <w:spacing w:val="-6"/>
          <w:w w:val="116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eli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-24"/>
          <w:w w:val="116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232323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199</w:t>
      </w:r>
      <w:r>
        <w:rPr>
          <w:rFonts w:ascii="Arial" w:hAnsi="Arial" w:cs="Arial" w:eastAsia="Arial"/>
          <w:sz w:val="17"/>
          <w:szCs w:val="17"/>
          <w:color w:val="333333"/>
          <w:spacing w:val="-26"/>
          <w:w w:val="100"/>
        </w:rPr>
        <w:t>8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over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5"/>
        </w:rPr>
        <w:t>v</w:t>
      </w:r>
      <w:r>
        <w:rPr>
          <w:rFonts w:ascii="Arial" w:hAnsi="Arial" w:cs="Arial" w:eastAsia="Arial"/>
          <w:sz w:val="17"/>
          <w:szCs w:val="17"/>
          <w:color w:val="151515"/>
          <w:spacing w:val="-1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8"/>
        </w:rPr>
        <w:t>ew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64646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c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8"/>
        </w:rPr>
        <w:t>h</w:t>
      </w:r>
      <w:r>
        <w:rPr>
          <w:rFonts w:ascii="Arial" w:hAnsi="Arial" w:cs="Arial" w:eastAsia="Arial"/>
          <w:sz w:val="17"/>
          <w:szCs w:val="17"/>
          <w:color w:val="010101"/>
          <w:spacing w:val="-5"/>
          <w:w w:val="108"/>
        </w:rPr>
        <w:t>l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8"/>
        </w:rPr>
        <w:t>orinate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8"/>
        </w:rPr>
        <w:t>d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4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hydrocarbons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4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th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151515"/>
          <w:spacing w:val="-2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39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39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-14"/>
          <w:w w:val="106"/>
        </w:rPr>
        <w:t>b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ioaccumulatio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7"/>
          <w:w w:val="106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in</w:t>
      </w:r>
      <w:r>
        <w:rPr>
          <w:rFonts w:ascii="Arial" w:hAnsi="Arial" w:cs="Arial" w:eastAsia="Arial"/>
          <w:sz w:val="17"/>
          <w:szCs w:val="17"/>
          <w:color w:val="333333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biot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232323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7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27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-17"/>
          <w:w w:val="12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5"/>
        </w:rPr>
        <w:t>Karava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96"/>
        </w:rPr>
        <w:t>s</w:t>
      </w:r>
      <w:r>
        <w:rPr>
          <w:rFonts w:ascii="Arial" w:hAnsi="Arial" w:cs="Arial" w:eastAsia="Arial"/>
          <w:sz w:val="17"/>
          <w:szCs w:val="17"/>
          <w:color w:val="151515"/>
          <w:spacing w:val="-10"/>
          <w:w w:val="154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lagoon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7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pp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8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9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4"/>
        </w:rPr>
        <w:t>8</w:t>
      </w:r>
      <w:r>
        <w:rPr>
          <w:rFonts w:ascii="Arial" w:hAnsi="Arial" w:cs="Arial" w:eastAsia="Arial"/>
          <w:sz w:val="17"/>
          <w:szCs w:val="17"/>
          <w:color w:val="151515"/>
          <w:spacing w:val="-17"/>
          <w:w w:val="124"/>
        </w:rPr>
        <w:t>-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9"/>
        </w:rPr>
        <w:t>100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8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ln</w:t>
      </w:r>
      <w:r>
        <w:rPr>
          <w:rFonts w:ascii="Arial" w:hAnsi="Arial" w:cs="Arial" w:eastAsia="Arial"/>
          <w:sz w:val="17"/>
          <w:szCs w:val="17"/>
          <w:color w:val="333333"/>
          <w:spacing w:val="9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ECATTiran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(eds)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06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6"/>
          <w:i/>
        </w:rPr>
        <w:t>Conservatio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6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5"/>
          <w:w w:val="106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6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6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wise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us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9"/>
          <w:i/>
        </w:rPr>
        <w:t>wetland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7"/>
          <w:i/>
        </w:rPr>
        <w:t>Mediterranea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8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basin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97"/>
          <w:i/>
        </w:rPr>
        <w:t>Focu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98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Kune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1"/>
          <w:w w:val="100"/>
          <w:i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Vaini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i/>
        </w:rPr>
        <w:t>lagoon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3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1"/>
          <w:i/>
        </w:rPr>
        <w:t>Lezha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2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Albania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5"/>
        </w:rPr>
        <w:t>133p.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3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10101"/>
          <w:spacing w:val="-21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amani,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F.</w:t>
      </w:r>
      <w:r>
        <w:rPr>
          <w:rFonts w:ascii="Arial" w:hAnsi="Arial" w:cs="Arial" w:eastAsia="Arial"/>
          <w:sz w:val="17"/>
          <w:szCs w:val="17"/>
          <w:color w:val="23232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1989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Donnees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75"/>
        </w:rPr>
        <w:t>SUi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75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7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8"/>
          <w:w w:val="7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12"/>
        </w:rPr>
        <w:t>d</w:t>
      </w:r>
      <w:r>
        <w:rPr>
          <w:rFonts w:ascii="Arial" w:hAnsi="Arial" w:cs="Arial" w:eastAsia="Arial"/>
          <w:sz w:val="17"/>
          <w:szCs w:val="17"/>
          <w:color w:val="151515"/>
          <w:spacing w:val="-18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stributio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zoogeograp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02"/>
        </w:rPr>
        <w:t>h</w:t>
      </w:r>
      <w:r>
        <w:rPr>
          <w:rFonts w:ascii="Arial" w:hAnsi="Arial" w:cs="Arial" w:eastAsia="Arial"/>
          <w:sz w:val="17"/>
          <w:szCs w:val="17"/>
          <w:color w:val="151515"/>
          <w:spacing w:val="-1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des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-5"/>
          <w:w w:val="105"/>
        </w:rPr>
        <w:t>P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elecan</w:t>
      </w:r>
      <w:r>
        <w:rPr>
          <w:rFonts w:ascii="Arial" w:hAnsi="Arial" w:cs="Arial" w:eastAsia="Arial"/>
          <w:sz w:val="17"/>
          <w:szCs w:val="17"/>
          <w:color w:val="333333"/>
          <w:spacing w:val="-24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2"/>
          <w:w w:val="105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ormes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des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4" w:after="0" w:line="240" w:lineRule="auto"/>
        <w:ind w:left="92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w w:val="104"/>
        </w:rPr>
        <w:t>Cico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04"/>
        </w:rPr>
        <w:t>n</w:t>
      </w:r>
      <w:r>
        <w:rPr>
          <w:rFonts w:ascii="Arial" w:hAnsi="Arial" w:cs="Arial" w:eastAsia="Arial"/>
          <w:sz w:val="17"/>
          <w:szCs w:val="17"/>
          <w:color w:val="151515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iforme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en</w:t>
      </w:r>
      <w:r>
        <w:rPr>
          <w:rFonts w:ascii="Arial" w:hAnsi="Arial" w:cs="Arial" w:eastAsia="Arial"/>
          <w:sz w:val="17"/>
          <w:szCs w:val="17"/>
          <w:color w:val="333333"/>
          <w:spacing w:val="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Albanie.</w:t>
      </w:r>
      <w:r>
        <w:rPr>
          <w:rFonts w:ascii="Arial" w:hAnsi="Arial" w:cs="Arial" w:eastAsia="Arial"/>
          <w:sz w:val="17"/>
          <w:szCs w:val="17"/>
          <w:color w:val="23232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Biologi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99"/>
          <w:i/>
        </w:rPr>
        <w:t>Gallo-hellenic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99"/>
          <w:i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9"/>
          <w:w w:val="99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3"/>
        </w:rPr>
        <w:t>13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2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111-118.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934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10101"/>
          <w:spacing w:val="-21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amani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</w:rPr>
        <w:t>F.</w:t>
      </w:r>
      <w:r>
        <w:rPr>
          <w:rFonts w:ascii="Arial" w:hAnsi="Arial" w:cs="Arial" w:eastAsia="Arial"/>
          <w:sz w:val="17"/>
          <w:szCs w:val="17"/>
          <w:color w:val="151515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99"/>
        </w:rPr>
        <w:t>Puzano</w:t>
      </w:r>
      <w:r>
        <w:rPr>
          <w:rFonts w:ascii="Arial" w:hAnsi="Arial" w:cs="Arial" w:eastAsia="Arial"/>
          <w:sz w:val="17"/>
          <w:szCs w:val="17"/>
          <w:color w:val="232323"/>
          <w:spacing w:val="-16"/>
          <w:w w:val="100"/>
        </w:rPr>
        <w:t>v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264"/>
        </w:rPr>
        <w:t>,</w:t>
      </w:r>
      <w:r>
        <w:rPr>
          <w:rFonts w:ascii="Arial" w:hAnsi="Arial" w:cs="Arial" w:eastAsia="Arial"/>
          <w:sz w:val="17"/>
          <w:szCs w:val="17"/>
          <w:color w:val="464646"/>
          <w:spacing w:val="-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3"/>
          <w:w w:val="93"/>
        </w:rPr>
        <w:t>V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.196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5"/>
        </w:rPr>
        <w:t>2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151515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6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6"/>
        </w:rPr>
        <w:t>nventarizim</w:t>
      </w:r>
      <w:r>
        <w:rPr>
          <w:rFonts w:ascii="Arial" w:hAnsi="Arial" w:cs="Arial" w:eastAsia="Arial"/>
          <w:sz w:val="17"/>
          <w:szCs w:val="17"/>
          <w:color w:val="232323"/>
          <w:spacing w:val="4"/>
          <w:w w:val="107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shpendeve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Shqiperise.</w:t>
      </w:r>
      <w:r>
        <w:rPr>
          <w:rFonts w:ascii="Arial" w:hAnsi="Arial" w:cs="Arial" w:eastAsia="Arial"/>
          <w:sz w:val="17"/>
          <w:szCs w:val="17"/>
          <w:color w:val="232323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98"/>
          <w:i/>
        </w:rPr>
        <w:t>Buletinl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8"/>
          <w:i/>
        </w:rPr>
        <w:t>Shkencave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9"/>
          <w:w w:val="108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Natyrore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33333"/>
          <w:spacing w:val="0"/>
          <w:w w:val="110"/>
        </w:rPr>
        <w:t>3,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11" w:after="0" w:line="240" w:lineRule="auto"/>
        <w:ind w:left="92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33333"/>
          <w:w w:val="127"/>
        </w:rPr>
        <w:t>4</w:t>
      </w:r>
      <w:r>
        <w:rPr>
          <w:rFonts w:ascii="Times New Roman" w:hAnsi="Times New Roman" w:cs="Times New Roman" w:eastAsia="Times New Roman"/>
          <w:sz w:val="17"/>
          <w:szCs w:val="17"/>
          <w:color w:val="333333"/>
          <w:spacing w:val="2"/>
          <w:w w:val="127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87-101.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73" w:lineRule="auto"/>
        <w:ind w:left="915" w:right="893" w:firstLine="19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-20"/>
          <w:w w:val="113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arku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13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E.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Koci,</w:t>
      </w:r>
      <w:r>
        <w:rPr>
          <w:rFonts w:ascii="Arial" w:hAnsi="Arial" w:cs="Arial" w:eastAsia="Arial"/>
          <w:sz w:val="17"/>
          <w:szCs w:val="17"/>
          <w:color w:val="333333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K.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Bino,</w:t>
      </w:r>
      <w:r>
        <w:rPr>
          <w:rFonts w:ascii="Arial" w:hAnsi="Arial" w:cs="Arial" w:eastAsia="Arial"/>
          <w:sz w:val="17"/>
          <w:szCs w:val="17"/>
          <w:color w:val="33333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T.</w:t>
      </w:r>
      <w:r>
        <w:rPr>
          <w:rFonts w:ascii="Arial" w:hAnsi="Arial" w:cs="Arial" w:eastAsia="Arial"/>
          <w:sz w:val="17"/>
          <w:szCs w:val="17"/>
          <w:color w:val="33333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2002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0"/>
        </w:rPr>
        <w:t>inv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10"/>
        </w:rPr>
        <w:t>o</w:t>
      </w:r>
      <w:r>
        <w:rPr>
          <w:rFonts w:ascii="Arial" w:hAnsi="Arial" w:cs="Arial" w:eastAsia="Arial"/>
          <w:sz w:val="17"/>
          <w:szCs w:val="17"/>
          <w:color w:val="010101"/>
          <w:spacing w:val="-16"/>
          <w:w w:val="191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vemen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11"/>
          <w:w w:val="120"/>
        </w:rPr>
        <w:t>o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20"/>
        </w:rPr>
        <w:t>f</w:t>
      </w:r>
      <w:r>
        <w:rPr>
          <w:rFonts w:ascii="Arial" w:hAnsi="Arial" w:cs="Arial" w:eastAsia="Arial"/>
          <w:sz w:val="17"/>
          <w:szCs w:val="17"/>
          <w:color w:val="151515"/>
          <w:spacing w:val="51"/>
          <w:w w:val="12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egg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toxi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concentra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6"/>
        </w:rPr>
        <w:t>t</w:t>
      </w:r>
      <w:r>
        <w:rPr>
          <w:rFonts w:ascii="Arial" w:hAnsi="Arial" w:cs="Arial" w:eastAsia="Arial"/>
          <w:sz w:val="17"/>
          <w:szCs w:val="17"/>
          <w:color w:val="151515"/>
          <w:spacing w:val="-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ons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chlorinated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hydrocarbons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3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31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31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conserva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5"/>
        </w:rPr>
        <w:t>t</w:t>
      </w:r>
      <w:r>
        <w:rPr>
          <w:rFonts w:ascii="Arial" w:hAnsi="Arial" w:cs="Arial" w:eastAsia="Arial"/>
          <w:sz w:val="17"/>
          <w:szCs w:val="17"/>
          <w:color w:val="010101"/>
          <w:spacing w:val="-4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5"/>
        </w:rPr>
        <w:t>on</w:t>
      </w:r>
      <w:r>
        <w:rPr>
          <w:rFonts w:ascii="Arial" w:hAnsi="Arial" w:cs="Arial" w:eastAsia="Arial"/>
          <w:sz w:val="17"/>
          <w:szCs w:val="17"/>
          <w:color w:val="232323"/>
          <w:spacing w:val="9"/>
          <w:w w:val="10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migrator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y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spe</w:t>
      </w:r>
      <w:r>
        <w:rPr>
          <w:rFonts w:ascii="Arial" w:hAnsi="Arial" w:cs="Arial" w:eastAsia="Arial"/>
          <w:sz w:val="17"/>
          <w:szCs w:val="17"/>
          <w:color w:val="333333"/>
          <w:spacing w:val="-12"/>
          <w:w w:val="100"/>
        </w:rPr>
        <w:t>c</w:t>
      </w:r>
      <w:r>
        <w:rPr>
          <w:rFonts w:ascii="Arial" w:hAnsi="Arial" w:cs="Arial" w:eastAsia="Arial"/>
          <w:sz w:val="17"/>
          <w:szCs w:val="17"/>
          <w:color w:val="151515"/>
          <w:spacing w:val="-1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es</w:t>
      </w:r>
      <w:r>
        <w:rPr>
          <w:rFonts w:ascii="Arial" w:hAnsi="Arial" w:cs="Arial" w:eastAsia="Arial"/>
          <w:sz w:val="17"/>
          <w:szCs w:val="17"/>
          <w:color w:val="333333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4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Dalmatia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Pelica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Pelecanu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3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c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97"/>
        </w:rPr>
        <w:t>r</w:t>
      </w:r>
      <w:r>
        <w:rPr>
          <w:rFonts w:ascii="Arial" w:hAnsi="Arial" w:cs="Arial" w:eastAsia="Arial"/>
          <w:sz w:val="17"/>
          <w:szCs w:val="17"/>
          <w:color w:val="151515"/>
          <w:spacing w:val="-18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spus,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Journal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Environmenta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Prat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ctio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and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8"/>
        </w:rPr>
        <w:t>Ecolog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8"/>
        </w:rPr>
        <w:t>y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3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11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No2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3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pp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08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425-434.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93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-18"/>
          <w:w w:val="131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oE.,</w:t>
      </w:r>
      <w:r>
        <w:rPr>
          <w:rFonts w:ascii="Arial" w:hAnsi="Arial" w:cs="Arial" w:eastAsia="Arial"/>
          <w:sz w:val="17"/>
          <w:szCs w:val="17"/>
          <w:color w:val="333333"/>
          <w:spacing w:val="-3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93"/>
        </w:rPr>
        <w:t>2013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93"/>
        </w:rPr>
        <w:t>:</w:t>
      </w:r>
      <w:r>
        <w:rPr>
          <w:rFonts w:ascii="Arial" w:hAnsi="Arial" w:cs="Arial" w:eastAsia="Arial"/>
          <w:sz w:val="17"/>
          <w:szCs w:val="17"/>
          <w:color w:val="232323"/>
          <w:spacing w:val="-13"/>
          <w:w w:val="93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Ur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151515"/>
          <w:spacing w:val="-1"/>
          <w:w w:val="100"/>
        </w:rPr>
        <w:t>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151515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464646"/>
          <w:spacing w:val="-3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4"/>
        </w:rPr>
        <w:t>Ministrit</w:t>
      </w:r>
      <w:r>
        <w:rPr>
          <w:rFonts w:ascii="Arial" w:hAnsi="Arial" w:cs="Arial" w:eastAsia="Arial"/>
          <w:sz w:val="17"/>
          <w:szCs w:val="17"/>
          <w:color w:val="232323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Nr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-20"/>
          <w:w w:val="170"/>
        </w:rPr>
        <w:t>1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46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99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date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8"/>
        </w:rPr>
        <w:t>08.05.</w:t>
      </w:r>
      <w:r>
        <w:rPr>
          <w:rFonts w:ascii="Arial" w:hAnsi="Arial" w:cs="Arial" w:eastAsia="Arial"/>
          <w:sz w:val="17"/>
          <w:szCs w:val="17"/>
          <w:color w:val="333333"/>
          <w:spacing w:val="-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97"/>
        </w:rPr>
        <w:t>2007</w:t>
      </w:r>
      <w:r>
        <w:rPr>
          <w:rFonts w:ascii="Arial" w:hAnsi="Arial" w:cs="Arial" w:eastAsia="Arial"/>
          <w:sz w:val="17"/>
          <w:szCs w:val="17"/>
          <w:color w:val="232323"/>
          <w:spacing w:val="-16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"Pe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9"/>
        </w:rPr>
        <w:t>Aprovimi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232323"/>
          <w:spacing w:val="-13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Liste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se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Kuq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Flore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9"/>
        </w:rPr>
        <w:t>dhe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3" w:after="0" w:line="240" w:lineRule="auto"/>
        <w:ind w:left="93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-5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aunes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"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6"/>
        </w:rPr>
        <w:t>amenduar</w:t>
      </w:r>
      <w:r>
        <w:rPr>
          <w:rFonts w:ascii="Arial" w:hAnsi="Arial" w:cs="Arial" w:eastAsia="Arial"/>
          <w:sz w:val="17"/>
          <w:szCs w:val="17"/>
          <w:color w:val="333333"/>
          <w:spacing w:val="9"/>
          <w:w w:val="105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2"/>
        </w:rPr>
        <w:t>Tirana,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99"/>
        </w:rPr>
        <w:t>A</w:t>
      </w:r>
      <w:r>
        <w:rPr>
          <w:rFonts w:ascii="Arial" w:hAnsi="Arial" w:cs="Arial" w:eastAsia="Arial"/>
          <w:sz w:val="17"/>
          <w:szCs w:val="17"/>
          <w:color w:val="010101"/>
          <w:spacing w:val="6"/>
          <w:w w:val="117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ban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93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Urdher</w:t>
      </w:r>
      <w:r>
        <w:rPr>
          <w:rFonts w:ascii="Arial" w:hAnsi="Arial" w:cs="Arial" w:eastAsia="Arial"/>
          <w:sz w:val="17"/>
          <w:szCs w:val="17"/>
          <w:color w:val="23232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List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Kuq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464646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fl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res</w:t>
      </w:r>
      <w:r>
        <w:rPr>
          <w:rFonts w:ascii="Arial" w:hAnsi="Arial" w:cs="Arial" w:eastAsia="Arial"/>
          <w:sz w:val="17"/>
          <w:szCs w:val="17"/>
          <w:color w:val="232323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dhe</w:t>
      </w:r>
      <w:r>
        <w:rPr>
          <w:rFonts w:ascii="Arial" w:hAnsi="Arial" w:cs="Arial" w:eastAsia="Arial"/>
          <w:sz w:val="17"/>
          <w:szCs w:val="17"/>
          <w:color w:val="333333"/>
          <w:spacing w:val="-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6"/>
        </w:rPr>
        <w:t>faunes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7"/>
        </w:rPr>
        <w:t>-</w:t>
      </w:r>
      <w:r>
        <w:rPr>
          <w:rFonts w:ascii="Arial" w:hAnsi="Arial" w:cs="Arial" w:eastAsia="Arial"/>
          <w:sz w:val="17"/>
          <w:szCs w:val="17"/>
          <w:color w:val="333333"/>
          <w:spacing w:val="-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Red</w:t>
      </w:r>
      <w:r>
        <w:rPr>
          <w:rFonts w:ascii="Arial" w:hAnsi="Arial" w:cs="Arial" w:eastAsia="Arial"/>
          <w:sz w:val="17"/>
          <w:szCs w:val="17"/>
          <w:color w:val="333333"/>
          <w:spacing w:val="-14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lis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threatene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-21"/>
          <w:w w:val="109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plan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animal</w:t>
      </w:r>
      <w:r>
        <w:rPr>
          <w:rFonts w:ascii="Arial" w:hAnsi="Arial" w:cs="Arial" w:eastAsia="Arial"/>
          <w:sz w:val="17"/>
          <w:szCs w:val="17"/>
          <w:color w:val="333333"/>
          <w:spacing w:val="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species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4"/>
        </w:rPr>
        <w:t>A</w:t>
      </w:r>
      <w:r>
        <w:rPr>
          <w:rFonts w:ascii="Arial" w:hAnsi="Arial" w:cs="Arial" w:eastAsia="Arial"/>
          <w:sz w:val="17"/>
          <w:szCs w:val="17"/>
          <w:color w:val="232323"/>
          <w:spacing w:val="-29"/>
          <w:w w:val="104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5"/>
        </w:rPr>
        <w:t>ban</w:t>
      </w:r>
      <w:r>
        <w:rPr>
          <w:rFonts w:ascii="Arial" w:hAnsi="Arial" w:cs="Arial" w:eastAsia="Arial"/>
          <w:sz w:val="17"/>
          <w:szCs w:val="17"/>
          <w:color w:val="333333"/>
          <w:spacing w:val="-10"/>
          <w:w w:val="105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1"/>
          <w:w w:val="102"/>
        </w:rPr>
        <w:t>.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Tirana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93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-15"/>
          <w:w w:val="131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7"/>
        </w:rPr>
        <w:t>unari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6"/>
        </w:rPr>
        <w:t>,</w:t>
      </w:r>
      <w:r>
        <w:rPr>
          <w:rFonts w:ascii="Times New Roman" w:hAnsi="Times New Roman" w:cs="Times New Roman" w:eastAsia="Times New Roman"/>
          <w:sz w:val="16"/>
          <w:szCs w:val="16"/>
          <w:color w:val="333333"/>
          <w:spacing w:val="0"/>
          <w:w w:val="109"/>
        </w:rPr>
        <w:t>C.</w:t>
      </w:r>
      <w:r>
        <w:rPr>
          <w:rFonts w:ascii="Times New Roman" w:hAnsi="Times New Roman" w:cs="Times New Roman" w:eastAsia="Times New Roman"/>
          <w:sz w:val="16"/>
          <w:szCs w:val="16"/>
          <w:color w:val="333333"/>
          <w:spacing w:val="9"/>
          <w:w w:val="110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5"/>
        </w:rPr>
        <w:t>Tes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96"/>
        </w:rPr>
        <w:t>s</w:t>
      </w:r>
      <w:r>
        <w:rPr>
          <w:rFonts w:ascii="Arial" w:hAnsi="Arial" w:cs="Arial" w:eastAsia="Arial"/>
          <w:sz w:val="17"/>
          <w:szCs w:val="17"/>
          <w:color w:val="B5B5B5"/>
          <w:spacing w:val="-22"/>
          <w:w w:val="111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5"/>
        </w:rPr>
        <w:t>eri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14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U.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9"/>
        </w:rPr>
        <w:t>Rossi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98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88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6"/>
          <w:w w:val="87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Misstri</w:t>
      </w:r>
      <w:r>
        <w:rPr>
          <w:rFonts w:ascii="Arial" w:hAnsi="Arial" w:cs="Arial" w:eastAsia="Arial"/>
          <w:sz w:val="17"/>
          <w:szCs w:val="17"/>
          <w:color w:val="333333"/>
          <w:spacing w:val="-19"/>
          <w:w w:val="109"/>
        </w:rPr>
        <w:t>,</w:t>
      </w:r>
      <w:r>
        <w:rPr>
          <w:rFonts w:ascii="Arial" w:hAnsi="Arial" w:cs="Arial" w:eastAsia="Arial"/>
          <w:sz w:val="17"/>
          <w:szCs w:val="17"/>
          <w:color w:val="232323"/>
          <w:spacing w:val="-19"/>
          <w:w w:val="115"/>
        </w:rPr>
        <w:t>M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34"/>
        </w:rPr>
        <w:t>.</w:t>
      </w:r>
      <w:r>
        <w:rPr>
          <w:rFonts w:ascii="Arial" w:hAnsi="Arial" w:cs="Arial" w:eastAsia="Arial"/>
          <w:sz w:val="17"/>
          <w:szCs w:val="17"/>
          <w:color w:val="464646"/>
          <w:spacing w:val="-10"/>
          <w:w w:val="134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(2009)</w:t>
      </w:r>
      <w:r>
        <w:rPr>
          <w:rFonts w:ascii="Arial" w:hAnsi="Arial" w:cs="Arial" w:eastAsia="Arial"/>
          <w:sz w:val="17"/>
          <w:szCs w:val="17"/>
          <w:color w:val="333333"/>
          <w:spacing w:val="-2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ecologic</w:t>
      </w:r>
      <w:r>
        <w:rPr>
          <w:rFonts w:ascii="Arial" w:hAnsi="Arial" w:cs="Arial" w:eastAsia="Arial"/>
          <w:sz w:val="17"/>
          <w:szCs w:val="17"/>
          <w:color w:val="333333"/>
          <w:spacing w:val="2"/>
          <w:w w:val="104"/>
        </w:rPr>
        <w:t>a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4"/>
        </w:rPr>
        <w:t>l</w:t>
      </w:r>
      <w:r>
        <w:rPr>
          <w:rFonts w:ascii="Arial" w:hAnsi="Arial" w:cs="Arial" w:eastAsia="Arial"/>
          <w:sz w:val="17"/>
          <w:szCs w:val="17"/>
          <w:color w:val="010101"/>
          <w:spacing w:val="-13"/>
          <w:w w:val="104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statu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</w:t>
      </w:r>
      <w:r>
        <w:rPr>
          <w:rFonts w:ascii="Arial" w:hAnsi="Arial" w:cs="Arial" w:eastAsia="Arial"/>
          <w:sz w:val="17"/>
          <w:szCs w:val="17"/>
          <w:color w:val="333333"/>
          <w:spacing w:val="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o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f</w:t>
      </w:r>
      <w:r>
        <w:rPr>
          <w:rFonts w:ascii="Arial" w:hAnsi="Arial" w:cs="Arial" w:eastAsia="Arial"/>
          <w:sz w:val="17"/>
          <w:szCs w:val="17"/>
          <w:color w:val="33333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Karavast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8"/>
        </w:rPr>
        <w:t>Lagoon</w:t>
      </w:r>
      <w:r>
        <w:rPr>
          <w:rFonts w:ascii="Arial" w:hAnsi="Arial" w:cs="Arial" w:eastAsia="Arial"/>
          <w:sz w:val="17"/>
          <w:szCs w:val="17"/>
          <w:color w:val="333333"/>
          <w:spacing w:val="-13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(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Albania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)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8"/>
        </w:rPr>
        <w:t>: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3" w:after="0" w:line="240" w:lineRule="auto"/>
        <w:ind w:left="92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333333"/>
          <w:w w:val="106"/>
        </w:rPr>
        <w:t>clo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06"/>
        </w:rPr>
        <w:t>s</w:t>
      </w:r>
      <w:r>
        <w:rPr>
          <w:rFonts w:ascii="Arial" w:hAnsi="Arial" w:cs="Arial" w:eastAsia="Arial"/>
          <w:sz w:val="17"/>
          <w:szCs w:val="17"/>
          <w:color w:val="151515"/>
          <w:spacing w:val="-15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9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9"/>
        </w:rPr>
        <w:t>g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3"/>
        </w:rPr>
        <w:t>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stabl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door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befor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27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horse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97"/>
        </w:rPr>
        <w:t>has</w:t>
      </w:r>
      <w:r>
        <w:rPr>
          <w:rFonts w:ascii="Arial" w:hAnsi="Arial" w:cs="Arial" w:eastAsia="Arial"/>
          <w:sz w:val="17"/>
          <w:szCs w:val="17"/>
          <w:color w:val="232323"/>
          <w:spacing w:val="-15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1"/>
        </w:rPr>
        <w:t>bolted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?</w:t>
      </w:r>
      <w:r>
        <w:rPr>
          <w:rFonts w:ascii="Arial" w:hAnsi="Arial" w:cs="Arial" w:eastAsia="Arial"/>
          <w:sz w:val="17"/>
          <w:szCs w:val="17"/>
          <w:color w:val="333333"/>
          <w:spacing w:val="-2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Marine</w:t>
      </w:r>
      <w:r>
        <w:rPr>
          <w:rFonts w:ascii="Arial" w:hAnsi="Arial" w:cs="Arial" w:eastAsia="Arial"/>
          <w:sz w:val="17"/>
          <w:szCs w:val="17"/>
          <w:color w:val="333333"/>
          <w:spacing w:val="3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Environmenta</w:t>
      </w:r>
      <w:r>
        <w:rPr>
          <w:rFonts w:ascii="Arial" w:hAnsi="Arial" w:cs="Arial" w:eastAsia="Arial"/>
          <w:sz w:val="17"/>
          <w:szCs w:val="17"/>
          <w:color w:val="232323"/>
          <w:spacing w:val="11"/>
          <w:w w:val="100"/>
        </w:rPr>
        <w:t>l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Research</w:t>
      </w:r>
      <w:r>
        <w:rPr>
          <w:rFonts w:ascii="Arial" w:hAnsi="Arial" w:cs="Arial" w:eastAsia="Arial"/>
          <w:sz w:val="17"/>
          <w:szCs w:val="17"/>
          <w:color w:val="333333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7"/>
        </w:rPr>
        <w:t>69(1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97"/>
        </w:rPr>
        <w:t>)</w:t>
      </w:r>
      <w:r>
        <w:rPr>
          <w:rFonts w:ascii="Arial" w:hAnsi="Arial" w:cs="Arial" w:eastAsia="Arial"/>
          <w:sz w:val="17"/>
          <w:szCs w:val="17"/>
          <w:color w:val="151515"/>
          <w:spacing w:val="-6"/>
          <w:w w:val="167"/>
        </w:rPr>
        <w:t>.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10"/>
        </w:rPr>
        <w:t>10-17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93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</w:rPr>
        <w:t>P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ja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N.,</w:t>
      </w:r>
      <w:r>
        <w:rPr>
          <w:rFonts w:ascii="Arial" w:hAnsi="Arial" w:cs="Arial" w:eastAsia="Arial"/>
          <w:sz w:val="17"/>
          <w:szCs w:val="17"/>
          <w:color w:val="23232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Sarigul,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G.</w:t>
      </w:r>
      <w:r>
        <w:rPr>
          <w:rFonts w:ascii="Arial" w:hAnsi="Arial" w:cs="Arial" w:eastAsia="Arial"/>
          <w:sz w:val="17"/>
          <w:szCs w:val="17"/>
          <w:color w:val="333333"/>
          <w:spacing w:val="-1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333333"/>
          <w:spacing w:val="0"/>
          <w:w w:val="128"/>
        </w:rPr>
        <w:t>&amp;</w:t>
      </w:r>
      <w:r>
        <w:rPr>
          <w:rFonts w:ascii="Arial" w:hAnsi="Arial" w:cs="Arial" w:eastAsia="Arial"/>
          <w:sz w:val="16"/>
          <w:szCs w:val="16"/>
          <w:color w:val="333333"/>
          <w:spacing w:val="23"/>
          <w:w w:val="128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4"/>
        </w:rPr>
        <w:t>Crive</w:t>
      </w:r>
      <w:r>
        <w:rPr>
          <w:rFonts w:ascii="Arial" w:hAnsi="Arial" w:cs="Arial" w:eastAsia="Arial"/>
          <w:sz w:val="17"/>
          <w:szCs w:val="17"/>
          <w:color w:val="232323"/>
          <w:spacing w:val="-15"/>
          <w:w w:val="104"/>
        </w:rPr>
        <w:t>l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62"/>
        </w:rPr>
        <w:t>l</w:t>
      </w:r>
      <w:r>
        <w:rPr>
          <w:rFonts w:ascii="Arial" w:hAnsi="Arial" w:cs="Arial" w:eastAsia="Arial"/>
          <w:sz w:val="17"/>
          <w:szCs w:val="17"/>
          <w:color w:val="010101"/>
          <w:spacing w:val="-14"/>
          <w:w w:val="162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211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A.</w:t>
      </w:r>
      <w:r>
        <w:rPr>
          <w:rFonts w:ascii="Arial" w:hAnsi="Arial" w:cs="Arial" w:eastAsia="Arial"/>
          <w:sz w:val="17"/>
          <w:szCs w:val="17"/>
          <w:color w:val="232323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5"/>
        </w:rPr>
        <w:t>1996a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5"/>
        </w:rPr>
        <w:t>.</w:t>
      </w:r>
      <w:r>
        <w:rPr>
          <w:rFonts w:ascii="Arial" w:hAnsi="Arial" w:cs="Arial" w:eastAsia="Arial"/>
          <w:sz w:val="17"/>
          <w:szCs w:val="17"/>
          <w:color w:val="333333"/>
          <w:spacing w:val="7"/>
          <w:w w:val="95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Th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Dalmatia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3"/>
        </w:rPr>
        <w:t>Pe</w:t>
      </w:r>
      <w:r>
        <w:rPr>
          <w:rFonts w:ascii="Arial" w:hAnsi="Arial" w:cs="Arial" w:eastAsia="Arial"/>
          <w:sz w:val="17"/>
          <w:szCs w:val="17"/>
          <w:color w:val="333333"/>
          <w:spacing w:val="-24"/>
          <w:w w:val="104"/>
        </w:rPr>
        <w:t>l</w:t>
      </w:r>
      <w:r>
        <w:rPr>
          <w:rFonts w:ascii="Arial" w:hAnsi="Arial" w:cs="Arial" w:eastAsia="Arial"/>
          <w:sz w:val="17"/>
          <w:szCs w:val="17"/>
          <w:color w:val="151515"/>
          <w:spacing w:val="-20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9"/>
        </w:rPr>
        <w:t>can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8"/>
        </w:rPr>
        <w:t>,</w:t>
      </w:r>
      <w:r>
        <w:rPr>
          <w:rFonts w:ascii="Arial" w:hAnsi="Arial" w:cs="Arial" w:eastAsia="Arial"/>
          <w:sz w:val="17"/>
          <w:szCs w:val="17"/>
          <w:color w:val="33333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Pe/ecanu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crispus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28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nes</w:t>
      </w:r>
      <w:r>
        <w:rPr>
          <w:rFonts w:ascii="Arial" w:hAnsi="Arial" w:cs="Arial" w:eastAsia="Arial"/>
          <w:sz w:val="17"/>
          <w:szCs w:val="17"/>
          <w:color w:val="333333"/>
          <w:spacing w:val="-5"/>
          <w:w w:val="114"/>
        </w:rPr>
        <w:t>t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14"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-11"/>
          <w:w w:val="114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4"/>
        </w:rPr>
        <w:t>g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22"/>
        </w:rPr>
        <w:t>in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1" w:after="0" w:line="240" w:lineRule="auto"/>
        <w:ind w:left="93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51515"/>
          <w:spacing w:val="-18"/>
          <w:w w:val="131"/>
        </w:rPr>
        <w:t>M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e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12"/>
        </w:rPr>
        <w:t>d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45"/>
        </w:rPr>
        <w:t>i</w:t>
      </w:r>
      <w:r>
        <w:rPr>
          <w:rFonts w:ascii="Arial" w:hAnsi="Arial" w:cs="Arial" w:eastAsia="Arial"/>
          <w:sz w:val="17"/>
          <w:szCs w:val="17"/>
          <w:color w:val="151515"/>
          <w:spacing w:val="-10"/>
          <w:w w:val="144"/>
        </w:rPr>
        <w:t>t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106"/>
        </w:rPr>
        <w:t>e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6"/>
        </w:rPr>
        <w:t>rra</w:t>
      </w:r>
      <w:r>
        <w:rPr>
          <w:rFonts w:ascii="Arial" w:hAnsi="Arial" w:cs="Arial" w:eastAsia="Arial"/>
          <w:sz w:val="17"/>
          <w:szCs w:val="17"/>
          <w:color w:val="232323"/>
          <w:spacing w:val="-4"/>
          <w:w w:val="106"/>
        </w:rPr>
        <w:t>n</w:t>
      </w:r>
      <w:r>
        <w:rPr>
          <w:rFonts w:ascii="Arial" w:hAnsi="Arial" w:cs="Arial" w:eastAsia="Arial"/>
          <w:sz w:val="17"/>
          <w:szCs w:val="17"/>
          <w:color w:val="464646"/>
          <w:spacing w:val="0"/>
          <w:w w:val="98"/>
        </w:rPr>
        <w:t>e</w:t>
      </w:r>
      <w:r>
        <w:rPr>
          <w:rFonts w:ascii="Arial" w:hAnsi="Arial" w:cs="Arial" w:eastAsia="Arial"/>
          <w:sz w:val="17"/>
          <w:szCs w:val="17"/>
          <w:color w:val="464646"/>
          <w:spacing w:val="1"/>
          <w:w w:val="98"/>
        </w:rPr>
        <w:t>a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07"/>
        </w:rPr>
        <w:t>n</w:t>
      </w:r>
      <w:r>
        <w:rPr>
          <w:rFonts w:ascii="Arial" w:hAnsi="Arial" w:cs="Arial" w:eastAsia="Arial"/>
          <w:sz w:val="17"/>
          <w:szCs w:val="17"/>
          <w:color w:val="232323"/>
          <w:spacing w:val="-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lagoons</w:t>
      </w:r>
      <w:r>
        <w:rPr>
          <w:rFonts w:ascii="Arial" w:hAnsi="Arial" w:cs="Arial" w:eastAsia="Arial"/>
          <w:sz w:val="17"/>
          <w:szCs w:val="17"/>
          <w:color w:val="333333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in</w:t>
      </w:r>
      <w:r>
        <w:rPr>
          <w:rFonts w:ascii="Arial" w:hAnsi="Arial" w:cs="Arial" w:eastAsia="Arial"/>
          <w:sz w:val="17"/>
          <w:szCs w:val="17"/>
          <w:color w:val="333333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9"/>
          <w:w w:val="91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12"/>
        </w:rPr>
        <w:t>lba</w:t>
      </w:r>
      <w:r>
        <w:rPr>
          <w:rFonts w:ascii="Arial" w:hAnsi="Arial" w:cs="Arial" w:eastAsia="Arial"/>
          <w:sz w:val="17"/>
          <w:szCs w:val="17"/>
          <w:color w:val="333333"/>
          <w:spacing w:val="-18"/>
          <w:w w:val="112"/>
        </w:rPr>
        <w:t>n</w:t>
      </w:r>
      <w:r>
        <w:rPr>
          <w:rFonts w:ascii="Arial" w:hAnsi="Arial" w:cs="Arial" w:eastAsia="Arial"/>
          <w:sz w:val="17"/>
          <w:szCs w:val="17"/>
          <w:color w:val="151515"/>
          <w:spacing w:val="-19"/>
          <w:w w:val="191"/>
        </w:rPr>
        <w:t>i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4"/>
        </w:rPr>
        <w:t>a</w:t>
      </w:r>
      <w:r>
        <w:rPr>
          <w:rFonts w:ascii="Arial" w:hAnsi="Arial" w:cs="Arial" w:eastAsia="Arial"/>
          <w:sz w:val="17"/>
          <w:szCs w:val="17"/>
          <w:color w:val="333333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0"/>
        </w:rPr>
        <w:t>a</w:t>
      </w:r>
      <w:r>
        <w:rPr>
          <w:rFonts w:ascii="Arial" w:hAnsi="Arial" w:cs="Arial" w:eastAsia="Arial"/>
          <w:sz w:val="17"/>
          <w:szCs w:val="17"/>
          <w:color w:val="151515"/>
          <w:spacing w:val="0"/>
          <w:w w:val="100"/>
        </w:rPr>
        <w:t>n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0"/>
        </w:rPr>
        <w:t>d</w:t>
      </w:r>
      <w:r>
        <w:rPr>
          <w:rFonts w:ascii="Arial" w:hAnsi="Arial" w:cs="Arial" w:eastAsia="Arial"/>
          <w:sz w:val="17"/>
          <w:szCs w:val="17"/>
          <w:color w:val="333333"/>
          <w:spacing w:val="-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51515"/>
          <w:spacing w:val="-16"/>
          <w:w w:val="104"/>
        </w:rPr>
        <w:t>T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104"/>
        </w:rPr>
        <w:t>u</w:t>
      </w:r>
      <w:r>
        <w:rPr>
          <w:rFonts w:ascii="Arial" w:hAnsi="Arial" w:cs="Arial" w:eastAsia="Arial"/>
          <w:sz w:val="17"/>
          <w:szCs w:val="17"/>
          <w:color w:val="151515"/>
          <w:spacing w:val="-10"/>
          <w:w w:val="104"/>
        </w:rPr>
        <w:t>r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key</w:t>
      </w:r>
      <w:r>
        <w:rPr>
          <w:rFonts w:ascii="Arial" w:hAnsi="Arial" w:cs="Arial" w:eastAsia="Arial"/>
          <w:sz w:val="17"/>
          <w:szCs w:val="17"/>
          <w:color w:val="333333"/>
          <w:spacing w:val="-7"/>
          <w:w w:val="10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151515"/>
          <w:spacing w:val="0"/>
          <w:w w:val="104"/>
          <w:i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color w:val="151515"/>
          <w:spacing w:val="-7"/>
          <w:w w:val="104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4"/>
          <w:i/>
        </w:rPr>
        <w:t>lonial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7"/>
          <w:w w:val="104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7"/>
          <w:i/>
        </w:rPr>
        <w:t>Waterbird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0"/>
          <w:w w:val="108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32323"/>
          <w:spacing w:val="-21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99"/>
        </w:rPr>
        <w:t>19</w:t>
      </w:r>
      <w:r>
        <w:rPr>
          <w:rFonts w:ascii="Arial" w:hAnsi="Arial" w:cs="Arial" w:eastAsia="Arial"/>
          <w:sz w:val="17"/>
          <w:szCs w:val="17"/>
          <w:color w:val="333333"/>
          <w:spacing w:val="4"/>
          <w:w w:val="98"/>
        </w:rPr>
        <w:t>:</w:t>
      </w:r>
      <w:r>
        <w:rPr>
          <w:rFonts w:ascii="Arial" w:hAnsi="Arial" w:cs="Arial" w:eastAsia="Arial"/>
          <w:sz w:val="17"/>
          <w:szCs w:val="17"/>
          <w:color w:val="151515"/>
          <w:spacing w:val="-8"/>
          <w:w w:val="191"/>
        </w:rPr>
        <w:t>1</w:t>
      </w:r>
      <w:r>
        <w:rPr>
          <w:rFonts w:ascii="Arial" w:hAnsi="Arial" w:cs="Arial" w:eastAsia="Arial"/>
          <w:sz w:val="17"/>
          <w:szCs w:val="17"/>
          <w:color w:val="333333"/>
          <w:spacing w:val="1"/>
          <w:w w:val="104"/>
        </w:rPr>
        <w:t>8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4"/>
        </w:rPr>
        <w:t>4</w:t>
      </w:r>
      <w:r>
        <w:rPr>
          <w:rFonts w:ascii="Arial" w:hAnsi="Arial" w:cs="Arial" w:eastAsia="Arial"/>
          <w:sz w:val="17"/>
          <w:szCs w:val="17"/>
          <w:color w:val="333333"/>
          <w:spacing w:val="-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33333"/>
          <w:spacing w:val="0"/>
          <w:w w:val="101"/>
        </w:rPr>
        <w:t>189.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pgMar w:header="791" w:footer="823" w:top="1700" w:bottom="1020" w:left="1220" w:right="1220"/>
          <w:headerReference w:type="default" r:id="rId33"/>
          <w:pgSz w:w="12240" w:h="15840"/>
        </w:sectPr>
      </w:pPr>
      <w:rPr/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40" w:lineRule="auto"/>
        <w:ind w:left="975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1C1C1C"/>
          <w:w w:val="109"/>
        </w:rPr>
        <w:t>Saveljic,</w:t>
      </w:r>
      <w:r>
        <w:rPr>
          <w:rFonts w:ascii="Arial" w:hAnsi="Arial" w:cs="Arial" w:eastAsia="Arial"/>
          <w:sz w:val="16"/>
          <w:szCs w:val="16"/>
          <w:color w:val="1C1C1C"/>
          <w:spacing w:val="-3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D</w:t>
      </w:r>
      <w:r>
        <w:rPr>
          <w:rFonts w:ascii="Arial" w:hAnsi="Arial" w:cs="Arial" w:eastAsia="Arial"/>
          <w:sz w:val="16"/>
          <w:szCs w:val="16"/>
          <w:color w:val="1C1C1C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color w:val="2D2D2D"/>
          <w:spacing w:val="-13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3"/>
        </w:rPr>
        <w:t>Ru</w:t>
      </w:r>
      <w:r>
        <w:rPr>
          <w:rFonts w:ascii="Arial" w:hAnsi="Arial" w:cs="Arial" w:eastAsia="Arial"/>
          <w:sz w:val="16"/>
          <w:szCs w:val="16"/>
          <w:color w:val="2D2D2D"/>
          <w:spacing w:val="-4"/>
          <w:w w:val="103"/>
        </w:rPr>
        <w:t>b</w:t>
      </w:r>
      <w:r>
        <w:rPr>
          <w:rFonts w:ascii="Arial" w:hAnsi="Arial" w:cs="Arial" w:eastAsia="Arial"/>
          <w:sz w:val="16"/>
          <w:szCs w:val="16"/>
          <w:color w:val="484848"/>
          <w:spacing w:val="2"/>
          <w:w w:val="212"/>
        </w:rPr>
        <w:t>i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8"/>
        </w:rPr>
        <w:t>ni</w:t>
      </w:r>
      <w:r>
        <w:rPr>
          <w:rFonts w:ascii="Arial" w:hAnsi="Arial" w:cs="Arial" w:eastAsia="Arial"/>
          <w:sz w:val="16"/>
          <w:szCs w:val="16"/>
          <w:color w:val="2D2D2D"/>
          <w:spacing w:val="-9"/>
          <w:w w:val="108"/>
        </w:rPr>
        <w:t>c</w:t>
      </w:r>
      <w:r>
        <w:rPr>
          <w:rFonts w:ascii="Arial" w:hAnsi="Arial" w:cs="Arial" w:eastAsia="Arial"/>
          <w:sz w:val="16"/>
          <w:szCs w:val="16"/>
          <w:color w:val="484848"/>
          <w:spacing w:val="2"/>
          <w:w w:val="233"/>
        </w:rPr>
        <w:t>,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4"/>
        </w:rPr>
        <w:t>B</w:t>
      </w:r>
      <w:r>
        <w:rPr>
          <w:rFonts w:ascii="Arial" w:hAnsi="Arial" w:cs="Arial" w:eastAsia="Arial"/>
          <w:sz w:val="16"/>
          <w:szCs w:val="16"/>
          <w:color w:val="2D2D2D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00"/>
        </w:rPr>
        <w:t>2009.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19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Repor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t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on</w:t>
      </w:r>
      <w:r>
        <w:rPr>
          <w:rFonts w:ascii="Arial" w:hAnsi="Arial" w:cs="Arial" w:eastAsia="Arial"/>
          <w:sz w:val="16"/>
          <w:szCs w:val="16"/>
          <w:color w:val="2D2D2D"/>
          <w:spacing w:val="28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Pelican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s</w:t>
      </w:r>
      <w:r>
        <w:rPr>
          <w:rFonts w:ascii="Arial" w:hAnsi="Arial" w:cs="Arial" w:eastAsia="Arial"/>
          <w:sz w:val="16"/>
          <w:szCs w:val="16"/>
          <w:color w:val="1C1C1C"/>
          <w:spacing w:val="4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646464"/>
          <w:spacing w:val="-6"/>
          <w:w w:val="115"/>
        </w:rPr>
        <w:t>i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5"/>
        </w:rPr>
        <w:t>n</w:t>
      </w:r>
      <w:r>
        <w:rPr>
          <w:rFonts w:ascii="Arial" w:hAnsi="Arial" w:cs="Arial" w:eastAsia="Arial"/>
          <w:sz w:val="16"/>
          <w:szCs w:val="16"/>
          <w:color w:val="2D2D2D"/>
          <w:spacing w:val="9"/>
          <w:w w:val="115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15"/>
        </w:rPr>
        <w:t>Montene</w:t>
      </w:r>
      <w:r>
        <w:rPr>
          <w:rFonts w:ascii="Arial" w:hAnsi="Arial" w:cs="Arial" w:eastAsia="Arial"/>
          <w:sz w:val="16"/>
          <w:szCs w:val="16"/>
          <w:color w:val="1C1C1C"/>
          <w:spacing w:val="-17"/>
          <w:w w:val="115"/>
        </w:rPr>
        <w:t>g</w:t>
      </w:r>
      <w:r>
        <w:rPr>
          <w:rFonts w:ascii="Arial" w:hAnsi="Arial" w:cs="Arial" w:eastAsia="Arial"/>
          <w:sz w:val="16"/>
          <w:szCs w:val="16"/>
          <w:color w:val="484848"/>
          <w:spacing w:val="1"/>
          <w:w w:val="115"/>
        </w:rPr>
        <w:t>r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5"/>
        </w:rPr>
        <w:t>o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5"/>
        </w:rPr>
        <w:t>:</w:t>
      </w:r>
      <w:r>
        <w:rPr>
          <w:rFonts w:ascii="Arial" w:hAnsi="Arial" w:cs="Arial" w:eastAsia="Arial"/>
          <w:sz w:val="16"/>
          <w:szCs w:val="16"/>
          <w:color w:val="2D2D2D"/>
          <w:spacing w:val="-21"/>
          <w:w w:val="115"/>
        </w:rPr>
        <w:t> </w:t>
      </w:r>
      <w:r>
        <w:rPr>
          <w:rFonts w:ascii="Arial" w:hAnsi="Arial" w:cs="Arial" w:eastAsia="Arial"/>
          <w:sz w:val="16"/>
          <w:szCs w:val="16"/>
          <w:color w:val="484848"/>
          <w:spacing w:val="1"/>
          <w:w w:val="100"/>
        </w:rPr>
        <w:t>T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heir</w:t>
      </w:r>
      <w:r>
        <w:rPr>
          <w:rFonts w:ascii="Arial" w:hAnsi="Arial" w:cs="Arial" w:eastAsia="Arial"/>
          <w:sz w:val="16"/>
          <w:szCs w:val="16"/>
          <w:color w:val="1C1C1C"/>
          <w:spacing w:val="33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484848"/>
          <w:spacing w:val="0"/>
          <w:w w:val="110"/>
        </w:rPr>
        <w:t>r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9"/>
        </w:rPr>
        <w:t>egion</w:t>
      </w:r>
      <w:r>
        <w:rPr>
          <w:rFonts w:ascii="Arial" w:hAnsi="Arial" w:cs="Arial" w:eastAsia="Arial"/>
          <w:sz w:val="16"/>
          <w:szCs w:val="16"/>
          <w:color w:val="2D2D2D"/>
          <w:spacing w:val="9"/>
          <w:w w:val="109"/>
        </w:rPr>
        <w:t>a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41"/>
        </w:rPr>
        <w:t>l</w:t>
      </w:r>
      <w:r>
        <w:rPr>
          <w:rFonts w:ascii="Arial" w:hAnsi="Arial" w:cs="Arial" w:eastAsia="Arial"/>
          <w:sz w:val="16"/>
          <w:szCs w:val="16"/>
          <w:color w:val="010101"/>
          <w:spacing w:val="-1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24"/>
        </w:rPr>
        <w:t>link</w:t>
      </w:r>
      <w:r>
        <w:rPr>
          <w:rFonts w:ascii="Arial" w:hAnsi="Arial" w:cs="Arial" w:eastAsia="Arial"/>
          <w:sz w:val="16"/>
          <w:szCs w:val="16"/>
          <w:color w:val="2D2D2D"/>
          <w:spacing w:val="-8"/>
          <w:w w:val="124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3"/>
          <w:w w:val="113"/>
        </w:rPr>
        <w:t>w</w:t>
      </w:r>
      <w:r>
        <w:rPr>
          <w:rFonts w:ascii="Arial" w:hAnsi="Arial" w:cs="Arial" w:eastAsia="Arial"/>
          <w:sz w:val="16"/>
          <w:szCs w:val="16"/>
          <w:color w:val="646464"/>
          <w:spacing w:val="3"/>
          <w:w w:val="212"/>
        </w:rPr>
        <w:t>i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23"/>
        </w:rPr>
        <w:t>t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24"/>
        </w:rPr>
        <w:t>h</w:t>
      </w:r>
      <w:r>
        <w:rPr>
          <w:rFonts w:ascii="Arial" w:hAnsi="Arial" w:cs="Arial" w:eastAsia="Arial"/>
          <w:sz w:val="16"/>
          <w:szCs w:val="16"/>
          <w:color w:val="2D2D2D"/>
          <w:spacing w:val="-1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8"/>
        </w:rPr>
        <w:t>Amvrakikos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0" w:after="0" w:line="234" w:lineRule="exact"/>
        <w:ind w:left="980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1C1C1C"/>
          <w:w w:val="120"/>
        </w:rPr>
        <w:t>Gulf/</w:t>
      </w:r>
      <w:r>
        <w:rPr>
          <w:rFonts w:ascii="Arial" w:hAnsi="Arial" w:cs="Arial" w:eastAsia="Arial"/>
          <w:sz w:val="16"/>
          <w:szCs w:val="16"/>
          <w:color w:val="1C1C1C"/>
          <w:spacing w:val="-2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8"/>
        </w:rPr>
        <w:t>Mikr</w:t>
      </w:r>
      <w:r>
        <w:rPr>
          <w:rFonts w:ascii="Arial" w:hAnsi="Arial" w:cs="Arial" w:eastAsia="Arial"/>
          <w:sz w:val="16"/>
          <w:szCs w:val="16"/>
          <w:color w:val="2D2D2D"/>
          <w:spacing w:val="10"/>
          <w:w w:val="118"/>
        </w:rPr>
        <w:t>i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5"/>
        </w:rPr>
        <w:t>Presp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6"/>
        </w:rPr>
        <w:t>a</w:t>
      </w:r>
      <w:r>
        <w:rPr>
          <w:rFonts w:ascii="Arial" w:hAnsi="Arial" w:cs="Arial" w:eastAsia="Arial"/>
          <w:sz w:val="16"/>
          <w:szCs w:val="16"/>
          <w:color w:val="1C1C1C"/>
          <w:spacing w:val="-29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Lake</w:t>
      </w:r>
      <w:r>
        <w:rPr>
          <w:rFonts w:ascii="Arial" w:hAnsi="Arial" w:cs="Arial" w:eastAsia="Arial"/>
          <w:sz w:val="16"/>
          <w:szCs w:val="16"/>
          <w:color w:val="2D2D2D"/>
          <w:spacing w:val="-1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(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Greece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)</w:t>
      </w:r>
      <w:r>
        <w:rPr>
          <w:rFonts w:ascii="Arial" w:hAnsi="Arial" w:cs="Arial" w:eastAsia="Arial"/>
          <w:sz w:val="16"/>
          <w:szCs w:val="16"/>
          <w:color w:val="2D2D2D"/>
          <w:spacing w:val="2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and</w:t>
      </w:r>
      <w:r>
        <w:rPr>
          <w:rFonts w:ascii="Arial" w:hAnsi="Arial" w:cs="Arial" w:eastAsia="Arial"/>
          <w:sz w:val="16"/>
          <w:szCs w:val="16"/>
          <w:color w:val="1C1C1C"/>
          <w:spacing w:val="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Karavast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6"/>
          <w:szCs w:val="16"/>
          <w:color w:val="2D2D2D"/>
          <w:spacing w:val="-1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Lagoon</w:t>
      </w:r>
      <w:r>
        <w:rPr>
          <w:rFonts w:ascii="Arial" w:hAnsi="Arial" w:cs="Arial" w:eastAsia="Arial"/>
          <w:sz w:val="16"/>
          <w:szCs w:val="16"/>
          <w:color w:val="2D2D2D"/>
          <w:spacing w:val="6"/>
          <w:w w:val="100"/>
        </w:rPr>
        <w:t> </w:t>
      </w:r>
      <w:r>
        <w:rPr>
          <w:rFonts w:ascii="Arial" w:hAnsi="Arial" w:cs="Arial" w:eastAsia="Arial"/>
          <w:sz w:val="21"/>
          <w:szCs w:val="21"/>
          <w:color w:val="2D2D2D"/>
          <w:spacing w:val="0"/>
          <w:w w:val="144"/>
          <w:i/>
        </w:rPr>
        <w:t>I</w:t>
      </w:r>
      <w:r>
        <w:rPr>
          <w:rFonts w:ascii="Arial" w:hAnsi="Arial" w:cs="Arial" w:eastAsia="Arial"/>
          <w:sz w:val="21"/>
          <w:szCs w:val="21"/>
          <w:color w:val="2D2D2D"/>
          <w:spacing w:val="-45"/>
          <w:w w:val="144"/>
          <w:i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Nart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a</w:t>
      </w:r>
      <w:r>
        <w:rPr>
          <w:rFonts w:ascii="Arial" w:hAnsi="Arial" w:cs="Arial" w:eastAsia="Arial"/>
          <w:sz w:val="16"/>
          <w:szCs w:val="16"/>
          <w:color w:val="2D2D2D"/>
          <w:spacing w:val="2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Lagoon</w:t>
      </w:r>
      <w:r>
        <w:rPr>
          <w:rFonts w:ascii="Arial" w:hAnsi="Arial" w:cs="Arial" w:eastAsia="Arial"/>
          <w:sz w:val="16"/>
          <w:szCs w:val="16"/>
          <w:color w:val="2D2D2D"/>
          <w:spacing w:val="-8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3"/>
        </w:rPr>
        <w:t>(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2"/>
        </w:rPr>
        <w:t>A</w:t>
      </w:r>
      <w:r>
        <w:rPr>
          <w:rFonts w:ascii="Arial" w:hAnsi="Arial" w:cs="Arial" w:eastAsia="Arial"/>
          <w:sz w:val="16"/>
          <w:szCs w:val="16"/>
          <w:color w:val="2D2D2D"/>
          <w:spacing w:val="-8"/>
          <w:w w:val="112"/>
        </w:rPr>
        <w:t>I</w:t>
      </w:r>
      <w:r>
        <w:rPr>
          <w:rFonts w:ascii="Arial" w:hAnsi="Arial" w:cs="Arial" w:eastAsia="Arial"/>
          <w:sz w:val="16"/>
          <w:szCs w:val="16"/>
          <w:color w:val="2D2D2D"/>
          <w:spacing w:val="-4"/>
          <w:w w:val="110"/>
        </w:rPr>
        <w:t>b</w:t>
      </w:r>
      <w:r>
        <w:rPr>
          <w:rFonts w:ascii="Arial" w:hAnsi="Arial" w:cs="Arial" w:eastAsia="Arial"/>
          <w:sz w:val="16"/>
          <w:szCs w:val="16"/>
          <w:color w:val="484848"/>
          <w:spacing w:val="-3"/>
          <w:w w:val="104"/>
        </w:rPr>
        <w:t>a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6"/>
        </w:rPr>
        <w:t>n</w:t>
      </w:r>
      <w:r>
        <w:rPr>
          <w:rFonts w:ascii="Arial" w:hAnsi="Arial" w:cs="Arial" w:eastAsia="Arial"/>
          <w:sz w:val="16"/>
          <w:szCs w:val="16"/>
          <w:color w:val="2D2D2D"/>
          <w:spacing w:val="-8"/>
          <w:w w:val="116"/>
        </w:rPr>
        <w:t>i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99"/>
        </w:rPr>
        <w:t>a</w:t>
      </w:r>
      <w:r>
        <w:rPr>
          <w:rFonts w:ascii="Arial" w:hAnsi="Arial" w:cs="Arial" w:eastAsia="Arial"/>
          <w:sz w:val="16"/>
          <w:szCs w:val="16"/>
          <w:color w:val="2D2D2D"/>
          <w:spacing w:val="4"/>
          <w:w w:val="99"/>
        </w:rPr>
        <w:t>)</w:t>
      </w:r>
      <w:r>
        <w:rPr>
          <w:rFonts w:ascii="Arial" w:hAnsi="Arial" w:cs="Arial" w:eastAsia="Arial"/>
          <w:sz w:val="16"/>
          <w:szCs w:val="16"/>
          <w:color w:val="646464"/>
          <w:spacing w:val="0"/>
          <w:w w:val="185"/>
        </w:rPr>
        <w:t>.</w:t>
      </w:r>
      <w:r>
        <w:rPr>
          <w:rFonts w:ascii="Arial" w:hAnsi="Arial" w:cs="Arial" w:eastAsia="Arial"/>
          <w:sz w:val="16"/>
          <w:szCs w:val="16"/>
          <w:color w:val="646464"/>
          <w:spacing w:val="-3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92"/>
        </w:rPr>
        <w:t>U</w:t>
      </w:r>
      <w:r>
        <w:rPr>
          <w:rFonts w:ascii="Arial" w:hAnsi="Arial" w:cs="Arial" w:eastAsia="Arial"/>
          <w:sz w:val="16"/>
          <w:szCs w:val="16"/>
          <w:color w:val="2D2D2D"/>
          <w:spacing w:val="6"/>
          <w:w w:val="92"/>
        </w:rPr>
        <w:t>N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92"/>
        </w:rPr>
        <w:t>EP</w:t>
      </w:r>
      <w:r>
        <w:rPr>
          <w:rFonts w:ascii="Arial" w:hAnsi="Arial" w:cs="Arial" w:eastAsia="Arial"/>
          <w:sz w:val="16"/>
          <w:szCs w:val="16"/>
          <w:color w:val="2D2D2D"/>
          <w:spacing w:val="-10"/>
          <w:w w:val="92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92"/>
        </w:rPr>
        <w:t>RAC/SPA</w:t>
      </w:r>
      <w:r>
        <w:rPr>
          <w:rFonts w:ascii="Arial" w:hAnsi="Arial" w:cs="Arial" w:eastAsia="Arial"/>
          <w:sz w:val="16"/>
          <w:szCs w:val="16"/>
          <w:color w:val="2D2D2D"/>
          <w:spacing w:val="28"/>
          <w:w w:val="92"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0"/>
        </w:rPr>
        <w:t>-</w:t>
      </w:r>
      <w:r>
        <w:rPr>
          <w:rFonts w:ascii="Arial" w:hAnsi="Arial" w:cs="Arial" w:eastAsia="Arial"/>
          <w:sz w:val="16"/>
          <w:szCs w:val="16"/>
          <w:color w:val="010101"/>
          <w:spacing w:val="-7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6"/>
        </w:rPr>
        <w:t>Tu</w:t>
      </w:r>
      <w:r>
        <w:rPr>
          <w:rFonts w:ascii="Arial" w:hAnsi="Arial" w:cs="Arial" w:eastAsia="Arial"/>
          <w:sz w:val="16"/>
          <w:szCs w:val="16"/>
          <w:color w:val="2D2D2D"/>
          <w:spacing w:val="-4"/>
          <w:w w:val="107"/>
        </w:rPr>
        <w:t>n</w:t>
      </w:r>
      <w:r>
        <w:rPr>
          <w:rFonts w:ascii="Arial" w:hAnsi="Arial" w:cs="Arial" w:eastAsia="Arial"/>
          <w:sz w:val="16"/>
          <w:szCs w:val="16"/>
          <w:color w:val="484848"/>
          <w:spacing w:val="2"/>
          <w:w w:val="212"/>
        </w:rPr>
        <w:t>i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98"/>
        </w:rPr>
        <w:t>s,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19" w:after="0" w:line="240" w:lineRule="auto"/>
        <w:ind w:left="980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2009</w:t>
      </w:r>
      <w:r>
        <w:rPr>
          <w:rFonts w:ascii="Arial" w:hAnsi="Arial" w:cs="Arial" w:eastAsia="Arial"/>
          <w:sz w:val="16"/>
          <w:szCs w:val="16"/>
          <w:color w:val="1C1C1C"/>
          <w:spacing w:val="7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16"/>
        </w:rPr>
        <w:t>Unite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16"/>
        </w:rPr>
        <w:t>d</w:t>
      </w:r>
      <w:r>
        <w:rPr>
          <w:rFonts w:ascii="Arial" w:hAnsi="Arial" w:cs="Arial" w:eastAsia="Arial"/>
          <w:sz w:val="16"/>
          <w:szCs w:val="16"/>
          <w:color w:val="1C1C1C"/>
          <w:spacing w:val="-24"/>
          <w:w w:val="116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Nation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s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4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8"/>
        </w:rPr>
        <w:t>Environment</w:t>
      </w:r>
      <w:r>
        <w:rPr>
          <w:rFonts w:ascii="Arial" w:hAnsi="Arial" w:cs="Arial" w:eastAsia="Arial"/>
          <w:sz w:val="16"/>
          <w:szCs w:val="16"/>
          <w:color w:val="2D2D2D"/>
          <w:spacing w:val="18"/>
          <w:w w:val="108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8"/>
        </w:rPr>
        <w:t>Programme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970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Arial" w:hAnsi="Arial" w:cs="Arial" w:eastAsia="Arial"/>
          <w:sz w:val="16"/>
          <w:szCs w:val="16"/>
          <w:color w:val="1C1C1C"/>
          <w:spacing w:val="-9"/>
          <w:w w:val="108"/>
        </w:rPr>
        <w:t>T</w:t>
      </w:r>
      <w:r>
        <w:rPr>
          <w:rFonts w:ascii="Arial" w:hAnsi="Arial" w:cs="Arial" w:eastAsia="Arial"/>
          <w:sz w:val="16"/>
          <w:szCs w:val="16"/>
          <w:color w:val="484848"/>
          <w:spacing w:val="-14"/>
          <w:w w:val="176"/>
        </w:rPr>
        <w:t>i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0"/>
        </w:rPr>
        <w:t>cehurst</w:t>
      </w:r>
      <w:r>
        <w:rPr>
          <w:rFonts w:ascii="Arial" w:hAnsi="Arial" w:cs="Arial" w:eastAsia="Arial"/>
          <w:sz w:val="16"/>
          <w:szCs w:val="16"/>
          <w:color w:val="2D2D2D"/>
          <w:spacing w:val="6"/>
          <w:w w:val="110"/>
        </w:rPr>
        <w:t>,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97"/>
        </w:rPr>
        <w:t>C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98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1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B.</w:t>
      </w:r>
      <w:r>
        <w:rPr>
          <w:rFonts w:ascii="Arial" w:hAnsi="Arial" w:cs="Arial" w:eastAsia="Arial"/>
          <w:sz w:val="16"/>
          <w:szCs w:val="16"/>
          <w:color w:val="1C1C1C"/>
          <w:spacing w:val="-1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&amp;</w:t>
      </w:r>
      <w:r>
        <w:rPr>
          <w:rFonts w:ascii="Arial" w:hAnsi="Arial" w:cs="Arial" w:eastAsia="Arial"/>
          <w:sz w:val="16"/>
          <w:szCs w:val="16"/>
          <w:color w:val="2D2D2D"/>
          <w:spacing w:val="17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8"/>
        </w:rPr>
        <w:t>W</w:t>
      </w:r>
      <w:r>
        <w:rPr>
          <w:rFonts w:ascii="Arial" w:hAnsi="Arial" w:cs="Arial" w:eastAsia="Arial"/>
          <w:sz w:val="16"/>
          <w:szCs w:val="16"/>
          <w:color w:val="1C1C1C"/>
          <w:spacing w:val="-4"/>
          <w:w w:val="109"/>
        </w:rPr>
        <w:t>h</w:t>
      </w:r>
      <w:r>
        <w:rPr>
          <w:rFonts w:ascii="Arial" w:hAnsi="Arial" w:cs="Arial" w:eastAsia="Arial"/>
          <w:sz w:val="16"/>
          <w:szCs w:val="16"/>
          <w:color w:val="484848"/>
          <w:spacing w:val="-7"/>
          <w:w w:val="176"/>
        </w:rPr>
        <w:t>i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3"/>
        </w:rPr>
        <w:t>stle</w:t>
      </w:r>
      <w:r>
        <w:rPr>
          <w:rFonts w:ascii="Arial" w:hAnsi="Arial" w:cs="Arial" w:eastAsia="Arial"/>
          <w:sz w:val="16"/>
          <w:szCs w:val="16"/>
          <w:color w:val="2D2D2D"/>
          <w:spacing w:val="-12"/>
          <w:w w:val="114"/>
        </w:rPr>
        <w:t>r</w:t>
      </w:r>
      <w:r>
        <w:rPr>
          <w:rFonts w:ascii="Arial" w:hAnsi="Arial" w:cs="Arial" w:eastAsia="Arial"/>
          <w:sz w:val="16"/>
          <w:szCs w:val="16"/>
          <w:color w:val="484848"/>
          <w:spacing w:val="-4"/>
          <w:w w:val="233"/>
        </w:rPr>
        <w:t>,</w:t>
      </w:r>
      <w:r>
        <w:rPr>
          <w:rFonts w:ascii="Arial" w:hAnsi="Arial" w:cs="Arial" w:eastAsia="Arial"/>
          <w:sz w:val="16"/>
          <w:szCs w:val="16"/>
          <w:color w:val="1C1C1C"/>
          <w:spacing w:val="-8"/>
          <w:w w:val="100"/>
        </w:rPr>
        <w:t>H</w:t>
      </w:r>
      <w:r>
        <w:rPr>
          <w:rFonts w:ascii="Arial" w:hAnsi="Arial" w:cs="Arial" w:eastAsia="Arial"/>
          <w:sz w:val="16"/>
          <w:szCs w:val="16"/>
          <w:color w:val="646464"/>
          <w:spacing w:val="2"/>
          <w:w w:val="185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08"/>
        </w:rPr>
        <w:t>1932.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1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O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n</w:t>
      </w:r>
      <w:r>
        <w:rPr>
          <w:rFonts w:ascii="Arial" w:hAnsi="Arial" w:cs="Arial" w:eastAsia="Arial"/>
          <w:sz w:val="16"/>
          <w:szCs w:val="16"/>
          <w:color w:val="1C1C1C"/>
          <w:spacing w:val="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th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1C1C1C"/>
          <w:spacing w:val="3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4"/>
        </w:rPr>
        <w:t>ornitholog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4"/>
        </w:rPr>
        <w:t>y</w:t>
      </w:r>
      <w:r>
        <w:rPr>
          <w:rFonts w:ascii="Arial" w:hAnsi="Arial" w:cs="Arial" w:eastAsia="Arial"/>
          <w:sz w:val="16"/>
          <w:szCs w:val="16"/>
          <w:color w:val="2D2D2D"/>
          <w:spacing w:val="-12"/>
          <w:w w:val="114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o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f</w:t>
      </w:r>
      <w:r>
        <w:rPr>
          <w:rFonts w:ascii="Arial" w:hAnsi="Arial" w:cs="Arial" w:eastAsia="Arial"/>
          <w:sz w:val="16"/>
          <w:szCs w:val="16"/>
          <w:color w:val="2D2D2D"/>
          <w:spacing w:val="23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A</w:t>
      </w:r>
      <w:r>
        <w:rPr>
          <w:rFonts w:ascii="Arial" w:hAnsi="Arial" w:cs="Arial" w:eastAsia="Arial"/>
          <w:sz w:val="16"/>
          <w:szCs w:val="16"/>
          <w:color w:val="1C1C1C"/>
          <w:spacing w:val="1"/>
          <w:w w:val="100"/>
        </w:rPr>
        <w:t>I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bania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.</w:t>
      </w:r>
      <w:r>
        <w:rPr>
          <w:rFonts w:ascii="Arial" w:hAnsi="Arial" w:cs="Arial" w:eastAsia="Arial"/>
          <w:sz w:val="16"/>
          <w:szCs w:val="16"/>
          <w:color w:val="2D2D2D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-2"/>
          <w:w w:val="100"/>
          <w:i/>
        </w:rPr>
        <w:t>b</w:t>
      </w:r>
      <w:r>
        <w:rPr>
          <w:rFonts w:ascii="Arial" w:hAnsi="Arial" w:cs="Arial" w:eastAsia="Arial"/>
          <w:sz w:val="17"/>
          <w:szCs w:val="17"/>
          <w:color w:val="484848"/>
          <w:spacing w:val="0"/>
          <w:w w:val="100"/>
          <w:i/>
        </w:rPr>
        <w:t>is</w:t>
      </w:r>
      <w:r>
        <w:rPr>
          <w:rFonts w:ascii="Arial" w:hAnsi="Arial" w:cs="Arial" w:eastAsia="Arial"/>
          <w:sz w:val="17"/>
          <w:szCs w:val="17"/>
          <w:color w:val="484848"/>
          <w:spacing w:val="-6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1</w:t>
      </w:r>
      <w:r>
        <w:rPr>
          <w:rFonts w:ascii="Arial" w:hAnsi="Arial" w:cs="Arial" w:eastAsia="Arial"/>
          <w:sz w:val="16"/>
          <w:szCs w:val="16"/>
          <w:color w:val="2D2D2D"/>
          <w:spacing w:val="-7"/>
          <w:w w:val="100"/>
        </w:rPr>
        <w:t>3</w:t>
      </w:r>
      <w:r>
        <w:rPr>
          <w:rFonts w:ascii="Arial" w:hAnsi="Arial" w:cs="Arial" w:eastAsia="Arial"/>
          <w:sz w:val="16"/>
          <w:szCs w:val="16"/>
          <w:color w:val="484848"/>
          <w:spacing w:val="-4"/>
          <w:w w:val="114"/>
        </w:rPr>
        <w:t>-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53"/>
        </w:rPr>
        <w:t>11</w:t>
      </w:r>
      <w:r>
        <w:rPr>
          <w:rFonts w:ascii="Arial" w:hAnsi="Arial" w:cs="Arial" w:eastAsia="Arial"/>
          <w:sz w:val="16"/>
          <w:szCs w:val="16"/>
          <w:color w:val="1C1C1C"/>
          <w:spacing w:val="-23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484848"/>
          <w:spacing w:val="0"/>
          <w:w w:val="154"/>
        </w:rPr>
        <w:t>:</w:t>
      </w:r>
      <w:r>
        <w:rPr>
          <w:rFonts w:ascii="Arial" w:hAnsi="Arial" w:cs="Arial" w:eastAsia="Arial"/>
          <w:sz w:val="16"/>
          <w:szCs w:val="16"/>
          <w:color w:val="484848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00"/>
        </w:rPr>
        <w:t>4D-93.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73" w:lineRule="auto"/>
        <w:ind w:left="975" w:right="964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Arial" w:hAnsi="Arial" w:cs="Arial" w:eastAsia="Arial"/>
          <w:sz w:val="16"/>
          <w:szCs w:val="16"/>
          <w:color w:val="1C1C1C"/>
          <w:w w:val="109"/>
        </w:rPr>
        <w:t>Vangeluwe</w:t>
      </w:r>
      <w:r>
        <w:rPr>
          <w:rFonts w:ascii="Arial" w:hAnsi="Arial" w:cs="Arial" w:eastAsia="Arial"/>
          <w:sz w:val="16"/>
          <w:szCs w:val="16"/>
          <w:color w:val="1C1C1C"/>
          <w:spacing w:val="-8"/>
          <w:w w:val="109"/>
        </w:rPr>
        <w:t>,</w:t>
      </w:r>
      <w:r>
        <w:rPr>
          <w:rFonts w:ascii="Arial" w:hAnsi="Arial" w:cs="Arial" w:eastAsia="Arial"/>
          <w:sz w:val="16"/>
          <w:szCs w:val="16"/>
          <w:color w:val="1C1C1C"/>
          <w:spacing w:val="-30"/>
          <w:w w:val="105"/>
        </w:rPr>
        <w:t>D</w:t>
      </w:r>
      <w:r>
        <w:rPr>
          <w:rFonts w:ascii="Arial" w:hAnsi="Arial" w:cs="Arial" w:eastAsia="Arial"/>
          <w:sz w:val="16"/>
          <w:szCs w:val="16"/>
          <w:color w:val="646464"/>
          <w:spacing w:val="-4"/>
          <w:w w:val="216"/>
        </w:rPr>
        <w:t>.</w:t>
      </w:r>
      <w:r>
        <w:rPr>
          <w:rFonts w:ascii="Arial" w:hAnsi="Arial" w:cs="Arial" w:eastAsia="Arial"/>
          <w:sz w:val="16"/>
          <w:szCs w:val="16"/>
          <w:color w:val="484848"/>
          <w:spacing w:val="3"/>
          <w:w w:val="175"/>
        </w:rPr>
        <w:t>,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7"/>
        </w:rPr>
        <w:t>Beudels</w:t>
      </w:r>
      <w:r>
        <w:rPr>
          <w:rFonts w:ascii="Arial" w:hAnsi="Arial" w:cs="Arial" w:eastAsia="Arial"/>
          <w:sz w:val="16"/>
          <w:szCs w:val="16"/>
          <w:color w:val="1C1C1C"/>
          <w:spacing w:val="-10"/>
          <w:w w:val="107"/>
        </w:rPr>
        <w:t>,</w:t>
      </w:r>
      <w:r>
        <w:rPr>
          <w:rFonts w:ascii="Arial" w:hAnsi="Arial" w:cs="Arial" w:eastAsia="Arial"/>
          <w:sz w:val="16"/>
          <w:szCs w:val="16"/>
          <w:color w:val="1C1C1C"/>
          <w:spacing w:val="-13"/>
          <w:w w:val="127"/>
        </w:rPr>
        <w:t>M</w:t>
      </w:r>
      <w:r>
        <w:rPr>
          <w:rFonts w:ascii="Arial" w:hAnsi="Arial" w:cs="Arial" w:eastAsia="Arial"/>
          <w:sz w:val="16"/>
          <w:szCs w:val="16"/>
          <w:color w:val="484848"/>
          <w:spacing w:val="2"/>
          <w:w w:val="114"/>
        </w:rPr>
        <w:t>-</w:t>
      </w:r>
      <w:r>
        <w:rPr>
          <w:rFonts w:ascii="Arial" w:hAnsi="Arial" w:cs="Arial" w:eastAsia="Arial"/>
          <w:sz w:val="16"/>
          <w:szCs w:val="16"/>
          <w:color w:val="1C1C1C"/>
          <w:spacing w:val="-10"/>
          <w:w w:val="147"/>
        </w:rPr>
        <w:t>0</w:t>
      </w:r>
      <w:r>
        <w:rPr>
          <w:rFonts w:ascii="Arial" w:hAnsi="Arial" w:cs="Arial" w:eastAsia="Arial"/>
          <w:sz w:val="16"/>
          <w:szCs w:val="16"/>
          <w:color w:val="484848"/>
          <w:spacing w:val="4"/>
          <w:w w:val="185"/>
        </w:rPr>
        <w:t>.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11"/>
        </w:rPr>
        <w:t>&amp;</w:t>
      </w:r>
      <w:r>
        <w:rPr>
          <w:rFonts w:ascii="Arial" w:hAnsi="Arial" w:cs="Arial" w:eastAsia="Arial"/>
          <w:sz w:val="17"/>
          <w:szCs w:val="17"/>
          <w:color w:val="2D2D2D"/>
          <w:spacing w:val="-1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7"/>
        </w:rPr>
        <w:t>Lamani</w:t>
      </w:r>
      <w:r>
        <w:rPr>
          <w:rFonts w:ascii="Arial" w:hAnsi="Arial" w:cs="Arial" w:eastAsia="Arial"/>
          <w:sz w:val="16"/>
          <w:szCs w:val="16"/>
          <w:color w:val="2D2D2D"/>
          <w:spacing w:val="-1"/>
          <w:w w:val="106"/>
        </w:rPr>
        <w:t>,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3"/>
        </w:rPr>
        <w:t>F</w:t>
      </w:r>
      <w:r>
        <w:rPr>
          <w:rFonts w:ascii="Arial" w:hAnsi="Arial" w:cs="Arial" w:eastAsia="Arial"/>
          <w:sz w:val="16"/>
          <w:szCs w:val="16"/>
          <w:color w:val="2D2D2D"/>
          <w:spacing w:val="11"/>
          <w:w w:val="103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11"/>
        </w:rPr>
        <w:t>199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19"/>
          <w:w w:val="111"/>
        </w:rPr>
        <w:t>6</w:t>
      </w:r>
      <w:r>
        <w:rPr>
          <w:rFonts w:ascii="Times New Roman" w:hAnsi="Times New Roman" w:cs="Times New Roman" w:eastAsia="Times New Roman"/>
          <w:sz w:val="17"/>
          <w:szCs w:val="17"/>
          <w:color w:val="484848"/>
          <w:spacing w:val="0"/>
          <w:w w:val="162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484848"/>
          <w:spacing w:val="-23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8"/>
        </w:rPr>
        <w:t>Conservatio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8"/>
        </w:rPr>
        <w:t>n</w:t>
      </w:r>
      <w:r>
        <w:rPr>
          <w:rFonts w:ascii="Arial" w:hAnsi="Arial" w:cs="Arial" w:eastAsia="Arial"/>
          <w:sz w:val="16"/>
          <w:szCs w:val="16"/>
          <w:color w:val="2D2D2D"/>
          <w:spacing w:val="1"/>
          <w:w w:val="108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statu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s</w:t>
      </w:r>
      <w:r>
        <w:rPr>
          <w:rFonts w:ascii="Arial" w:hAnsi="Arial" w:cs="Arial" w:eastAsia="Arial"/>
          <w:sz w:val="16"/>
          <w:szCs w:val="16"/>
          <w:color w:val="2D2D2D"/>
          <w:spacing w:val="3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o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f</w:t>
      </w:r>
      <w:r>
        <w:rPr>
          <w:rFonts w:ascii="Arial" w:hAnsi="Arial" w:cs="Arial" w:eastAsia="Arial"/>
          <w:sz w:val="16"/>
          <w:szCs w:val="16"/>
          <w:color w:val="2D2D2D"/>
          <w:spacing w:val="27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9"/>
        </w:rPr>
        <w:t>Alba</w:t>
      </w:r>
      <w:r>
        <w:rPr>
          <w:rFonts w:ascii="Arial" w:hAnsi="Arial" w:cs="Arial" w:eastAsia="Arial"/>
          <w:sz w:val="16"/>
          <w:szCs w:val="16"/>
          <w:color w:val="1C1C1C"/>
          <w:spacing w:val="-4"/>
          <w:w w:val="110"/>
        </w:rPr>
        <w:t>n</w:t>
      </w:r>
      <w:r>
        <w:rPr>
          <w:rFonts w:ascii="Arial" w:hAnsi="Arial" w:cs="Arial" w:eastAsia="Arial"/>
          <w:sz w:val="16"/>
          <w:szCs w:val="16"/>
          <w:color w:val="484848"/>
          <w:spacing w:val="-8"/>
          <w:w w:val="176"/>
        </w:rPr>
        <w:t>i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5"/>
        </w:rPr>
        <w:t>an</w:t>
      </w:r>
      <w:r>
        <w:rPr>
          <w:rFonts w:ascii="Arial" w:hAnsi="Arial" w:cs="Arial" w:eastAsia="Arial"/>
          <w:sz w:val="16"/>
          <w:szCs w:val="16"/>
          <w:color w:val="2D2D2D"/>
          <w:spacing w:val="-1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484848"/>
          <w:spacing w:val="-7"/>
          <w:w w:val="100"/>
        </w:rPr>
        <w:t>c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oasta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l</w:t>
      </w:r>
      <w:r>
        <w:rPr>
          <w:rFonts w:ascii="Arial" w:hAnsi="Arial" w:cs="Arial" w:eastAsia="Arial"/>
          <w:sz w:val="16"/>
          <w:szCs w:val="16"/>
          <w:color w:val="1C1C1C"/>
          <w:spacing w:val="28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9"/>
        </w:rPr>
        <w:t>we</w:t>
      </w:r>
      <w:r>
        <w:rPr>
          <w:rFonts w:ascii="Arial" w:hAnsi="Arial" w:cs="Arial" w:eastAsia="Arial"/>
          <w:sz w:val="16"/>
          <w:szCs w:val="16"/>
          <w:color w:val="2D2D2D"/>
          <w:spacing w:val="-3"/>
          <w:w w:val="118"/>
        </w:rPr>
        <w:t>t</w:t>
      </w:r>
      <w:r>
        <w:rPr>
          <w:rFonts w:ascii="Arial" w:hAnsi="Arial" w:cs="Arial" w:eastAsia="Arial"/>
          <w:sz w:val="16"/>
          <w:szCs w:val="16"/>
          <w:color w:val="484848"/>
          <w:spacing w:val="3"/>
          <w:w w:val="212"/>
        </w:rPr>
        <w:t>l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4"/>
        </w:rPr>
        <w:t>ands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7"/>
        </w:rPr>
        <w:t>and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7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22"/>
        </w:rPr>
        <w:t>thei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23"/>
        </w:rPr>
        <w:t>r</w:t>
      </w:r>
      <w:r>
        <w:rPr>
          <w:rFonts w:ascii="Arial" w:hAnsi="Arial" w:cs="Arial" w:eastAsia="Arial"/>
          <w:sz w:val="16"/>
          <w:szCs w:val="16"/>
          <w:color w:val="1C1C1C"/>
          <w:spacing w:val="-2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3"/>
        </w:rPr>
        <w:t>colonial</w:t>
      </w:r>
      <w:r>
        <w:rPr>
          <w:rFonts w:ascii="Arial" w:hAnsi="Arial" w:cs="Arial" w:eastAsia="Arial"/>
          <w:sz w:val="16"/>
          <w:szCs w:val="16"/>
          <w:color w:val="2D2D2D"/>
          <w:spacing w:val="-28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10"/>
        </w:rPr>
        <w:t>waterbird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10"/>
        </w:rPr>
        <w:t>s</w:t>
      </w:r>
      <w:r>
        <w:rPr>
          <w:rFonts w:ascii="Arial" w:hAnsi="Arial" w:cs="Arial" w:eastAsia="Arial"/>
          <w:sz w:val="16"/>
          <w:szCs w:val="16"/>
          <w:color w:val="1C1C1C"/>
          <w:spacing w:val="-18"/>
          <w:w w:val="11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5"/>
        </w:rPr>
        <w:t>popula</w:t>
      </w:r>
      <w:r>
        <w:rPr>
          <w:rFonts w:ascii="Arial" w:hAnsi="Arial" w:cs="Arial" w:eastAsia="Arial"/>
          <w:sz w:val="16"/>
          <w:szCs w:val="16"/>
          <w:color w:val="2D2D2D"/>
          <w:spacing w:val="-4"/>
          <w:w w:val="114"/>
        </w:rPr>
        <w:t>t</w:t>
      </w:r>
      <w:r>
        <w:rPr>
          <w:rFonts w:ascii="Arial" w:hAnsi="Arial" w:cs="Arial" w:eastAsia="Arial"/>
          <w:sz w:val="16"/>
          <w:szCs w:val="16"/>
          <w:color w:val="484848"/>
          <w:spacing w:val="-18"/>
          <w:w w:val="176"/>
        </w:rPr>
        <w:t>i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1"/>
        </w:rPr>
        <w:t>ons</w:t>
      </w:r>
      <w:r>
        <w:rPr>
          <w:rFonts w:ascii="Arial" w:hAnsi="Arial" w:cs="Arial" w:eastAsia="Arial"/>
          <w:sz w:val="16"/>
          <w:szCs w:val="16"/>
          <w:color w:val="1C1C1C"/>
          <w:spacing w:val="-2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2"/>
        </w:rPr>
        <w:t>(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1"/>
        </w:rPr>
        <w:t>Peleca</w:t>
      </w:r>
      <w:r>
        <w:rPr>
          <w:rFonts w:ascii="Arial" w:hAnsi="Arial" w:cs="Arial" w:eastAsia="Arial"/>
          <w:sz w:val="16"/>
          <w:szCs w:val="16"/>
          <w:color w:val="1C1C1C"/>
          <w:spacing w:val="3"/>
          <w:w w:val="102"/>
        </w:rPr>
        <w:t>n</w:t>
      </w:r>
      <w:r>
        <w:rPr>
          <w:rFonts w:ascii="Arial" w:hAnsi="Arial" w:cs="Arial" w:eastAsia="Arial"/>
          <w:sz w:val="16"/>
          <w:szCs w:val="16"/>
          <w:color w:val="484848"/>
          <w:spacing w:val="-17"/>
          <w:w w:val="212"/>
        </w:rPr>
        <w:t>i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5"/>
        </w:rPr>
        <w:t>forme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6"/>
        </w:rPr>
        <w:t>s</w:t>
      </w:r>
      <w:r>
        <w:rPr>
          <w:rFonts w:ascii="Arial" w:hAnsi="Arial" w:cs="Arial" w:eastAsia="Arial"/>
          <w:sz w:val="16"/>
          <w:szCs w:val="16"/>
          <w:color w:val="1C1C1C"/>
          <w:spacing w:val="-2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0"/>
        </w:rPr>
        <w:t>and</w:t>
      </w:r>
      <w:r>
        <w:rPr>
          <w:rFonts w:ascii="Arial" w:hAnsi="Arial" w:cs="Arial" w:eastAsia="Arial"/>
          <w:sz w:val="16"/>
          <w:szCs w:val="16"/>
          <w:color w:val="2D2D2D"/>
          <w:spacing w:val="3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98"/>
        </w:rPr>
        <w:t>C</w:t>
      </w:r>
      <w:r>
        <w:rPr>
          <w:rFonts w:ascii="Arial" w:hAnsi="Arial" w:cs="Arial" w:eastAsia="Arial"/>
          <w:sz w:val="16"/>
          <w:szCs w:val="16"/>
          <w:color w:val="1C1C1C"/>
          <w:spacing w:val="-9"/>
          <w:w w:val="98"/>
        </w:rPr>
        <w:t>i</w:t>
      </w:r>
      <w:r>
        <w:rPr>
          <w:rFonts w:ascii="Arial" w:hAnsi="Arial" w:cs="Arial" w:eastAsia="Arial"/>
          <w:sz w:val="16"/>
          <w:szCs w:val="16"/>
          <w:color w:val="484848"/>
          <w:spacing w:val="-6"/>
          <w:w w:val="96"/>
        </w:rPr>
        <w:t>c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14"/>
        </w:rPr>
        <w:t>o</w:t>
      </w:r>
      <w:r>
        <w:rPr>
          <w:rFonts w:ascii="Arial" w:hAnsi="Arial" w:cs="Arial" w:eastAsia="Arial"/>
          <w:sz w:val="16"/>
          <w:szCs w:val="16"/>
          <w:color w:val="1C1C1C"/>
          <w:spacing w:val="-6"/>
          <w:w w:val="114"/>
        </w:rPr>
        <w:t>n</w:t>
      </w:r>
      <w:r>
        <w:rPr>
          <w:rFonts w:ascii="Arial" w:hAnsi="Arial" w:cs="Arial" w:eastAsia="Arial"/>
          <w:sz w:val="16"/>
          <w:szCs w:val="16"/>
          <w:color w:val="646464"/>
          <w:spacing w:val="3"/>
          <w:w w:val="212"/>
        </w:rPr>
        <w:t>i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9"/>
        </w:rPr>
        <w:t>iformes</w:t>
      </w:r>
      <w:r>
        <w:rPr>
          <w:rFonts w:ascii="Arial" w:hAnsi="Arial" w:cs="Arial" w:eastAsia="Arial"/>
          <w:sz w:val="16"/>
          <w:szCs w:val="16"/>
          <w:color w:val="2D2D2D"/>
          <w:spacing w:val="-11"/>
          <w:w w:val="110"/>
        </w:rPr>
        <w:t>)</w:t>
      </w:r>
      <w:r>
        <w:rPr>
          <w:rFonts w:ascii="Arial" w:hAnsi="Arial" w:cs="Arial" w:eastAsia="Arial"/>
          <w:sz w:val="16"/>
          <w:szCs w:val="16"/>
          <w:color w:val="646464"/>
          <w:spacing w:val="1"/>
          <w:w w:val="185"/>
        </w:rPr>
        <w:t>.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1"/>
          <w:i/>
        </w:rPr>
        <w:t>Colonial</w:t>
      </w:r>
      <w:r>
        <w:rPr>
          <w:rFonts w:ascii="Arial" w:hAnsi="Arial" w:cs="Arial" w:eastAsia="Arial"/>
          <w:sz w:val="17"/>
          <w:szCs w:val="17"/>
          <w:color w:val="1C1C1C"/>
          <w:spacing w:val="-26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Waterbird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2D2D2D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C1C1C"/>
          <w:spacing w:val="0"/>
          <w:w w:val="100"/>
        </w:rPr>
        <w:t>19</w:t>
      </w:r>
      <w:r>
        <w:rPr>
          <w:rFonts w:ascii="Times New Roman" w:hAnsi="Times New Roman" w:cs="Times New Roman" w:eastAsia="Times New Roman"/>
          <w:sz w:val="17"/>
          <w:szCs w:val="17"/>
          <w:color w:val="1C1C1C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17"/>
          <w:szCs w:val="17"/>
          <w:color w:val="1C1C1C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07"/>
        </w:rPr>
        <w:t>81-9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10"/>
          <w:w w:val="107"/>
        </w:rPr>
        <w:t>0</w:t>
      </w:r>
      <w:r>
        <w:rPr>
          <w:rFonts w:ascii="Times New Roman" w:hAnsi="Times New Roman" w:cs="Times New Roman" w:eastAsia="Times New Roman"/>
          <w:sz w:val="17"/>
          <w:szCs w:val="17"/>
          <w:color w:val="010101"/>
          <w:spacing w:val="0"/>
          <w:w w:val="135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75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Arial" w:hAnsi="Arial" w:cs="Arial" w:eastAsia="Arial"/>
          <w:sz w:val="16"/>
          <w:szCs w:val="16"/>
          <w:color w:val="1C1C1C"/>
          <w:w w:val="115"/>
        </w:rPr>
        <w:t>Whistler,</w:t>
      </w:r>
      <w:r>
        <w:rPr>
          <w:rFonts w:ascii="Arial" w:hAnsi="Arial" w:cs="Arial" w:eastAsia="Arial"/>
          <w:sz w:val="16"/>
          <w:szCs w:val="16"/>
          <w:color w:val="1C1C1C"/>
          <w:spacing w:val="-32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-4"/>
          <w:w w:val="103"/>
          <w:b/>
          <w:bCs/>
        </w:rPr>
        <w:t>H</w:t>
      </w:r>
      <w:r>
        <w:rPr>
          <w:rFonts w:ascii="Arial" w:hAnsi="Arial" w:cs="Arial" w:eastAsia="Arial"/>
          <w:sz w:val="16"/>
          <w:szCs w:val="16"/>
          <w:color w:val="797979"/>
          <w:spacing w:val="0"/>
          <w:w w:val="135"/>
          <w:b/>
          <w:bCs/>
        </w:rPr>
        <w:t>.</w:t>
      </w:r>
      <w:r>
        <w:rPr>
          <w:rFonts w:ascii="Arial" w:hAnsi="Arial" w:cs="Arial" w:eastAsia="Arial"/>
          <w:sz w:val="16"/>
          <w:szCs w:val="16"/>
          <w:color w:val="797979"/>
          <w:spacing w:val="-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00"/>
        </w:rPr>
        <w:t>1936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11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1"/>
        </w:rPr>
        <w:t>Furthe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1"/>
        </w:rPr>
        <w:t>r</w:t>
      </w:r>
      <w:r>
        <w:rPr>
          <w:rFonts w:ascii="Arial" w:hAnsi="Arial" w:cs="Arial" w:eastAsia="Arial"/>
          <w:sz w:val="16"/>
          <w:szCs w:val="16"/>
          <w:color w:val="2D2D2D"/>
          <w:spacing w:val="-14"/>
          <w:w w:val="111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10"/>
        </w:rPr>
        <w:t>observa</w:t>
      </w:r>
      <w:r>
        <w:rPr>
          <w:rFonts w:ascii="Arial" w:hAnsi="Arial" w:cs="Arial" w:eastAsia="Arial"/>
          <w:sz w:val="16"/>
          <w:szCs w:val="16"/>
          <w:color w:val="1C1C1C"/>
          <w:spacing w:val="-4"/>
          <w:w w:val="109"/>
        </w:rPr>
        <w:t>t</w:t>
      </w:r>
      <w:r>
        <w:rPr>
          <w:rFonts w:ascii="Arial" w:hAnsi="Arial" w:cs="Arial" w:eastAsia="Arial"/>
          <w:sz w:val="16"/>
          <w:szCs w:val="16"/>
          <w:color w:val="484848"/>
          <w:spacing w:val="-13"/>
          <w:w w:val="176"/>
        </w:rPr>
        <w:t>i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7"/>
        </w:rPr>
        <w:t>ons</w:t>
      </w:r>
      <w:r>
        <w:rPr>
          <w:rFonts w:ascii="Arial" w:hAnsi="Arial" w:cs="Arial" w:eastAsia="Arial"/>
          <w:sz w:val="16"/>
          <w:szCs w:val="16"/>
          <w:color w:val="1C1C1C"/>
          <w:spacing w:val="-7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8"/>
        </w:rPr>
        <w:t>fro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8"/>
        </w:rPr>
        <w:t>m</w:t>
      </w:r>
      <w:r>
        <w:rPr>
          <w:rFonts w:ascii="Arial" w:hAnsi="Arial" w:cs="Arial" w:eastAsia="Arial"/>
          <w:sz w:val="16"/>
          <w:szCs w:val="16"/>
          <w:color w:val="2D2D2D"/>
          <w:spacing w:val="-15"/>
          <w:w w:val="118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8"/>
        </w:rPr>
        <w:t>Albani</w:t>
      </w:r>
      <w:r>
        <w:rPr>
          <w:rFonts w:ascii="Arial" w:hAnsi="Arial" w:cs="Arial" w:eastAsia="Arial"/>
          <w:sz w:val="16"/>
          <w:szCs w:val="16"/>
          <w:color w:val="1C1C1C"/>
          <w:spacing w:val="-6"/>
          <w:w w:val="109"/>
        </w:rPr>
        <w:t>a</w:t>
      </w:r>
      <w:r>
        <w:rPr>
          <w:rFonts w:ascii="Arial" w:hAnsi="Arial" w:cs="Arial" w:eastAsia="Arial"/>
          <w:sz w:val="16"/>
          <w:szCs w:val="16"/>
          <w:color w:val="646464"/>
          <w:spacing w:val="0"/>
          <w:w w:val="185"/>
        </w:rPr>
        <w:t>.</w:t>
      </w:r>
      <w:r>
        <w:rPr>
          <w:rFonts w:ascii="Arial" w:hAnsi="Arial" w:cs="Arial" w:eastAsia="Arial"/>
          <w:sz w:val="16"/>
          <w:szCs w:val="16"/>
          <w:color w:val="646464"/>
          <w:spacing w:val="-2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Ibi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2D2D2D"/>
          <w:spacing w:val="-8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4"/>
        </w:rPr>
        <w:t>13-I</w:t>
      </w:r>
      <w:r>
        <w:rPr>
          <w:rFonts w:ascii="Arial" w:hAnsi="Arial" w:cs="Arial" w:eastAsia="Arial"/>
          <w:sz w:val="16"/>
          <w:szCs w:val="16"/>
          <w:color w:val="1C1C1C"/>
          <w:spacing w:val="-1"/>
          <w:w w:val="104"/>
        </w:rPr>
        <w:t>V</w:t>
      </w:r>
      <w:r>
        <w:rPr>
          <w:rFonts w:ascii="Arial" w:hAnsi="Arial" w:cs="Arial" w:eastAsia="Arial"/>
          <w:sz w:val="16"/>
          <w:szCs w:val="16"/>
          <w:color w:val="646464"/>
          <w:spacing w:val="0"/>
          <w:w w:val="154"/>
        </w:rPr>
        <w:t>:</w:t>
      </w:r>
      <w:r>
        <w:rPr>
          <w:rFonts w:ascii="Arial" w:hAnsi="Arial" w:cs="Arial" w:eastAsia="Arial"/>
          <w:sz w:val="16"/>
          <w:szCs w:val="16"/>
          <w:color w:val="646464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05"/>
        </w:rPr>
        <w:t>335-35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6"/>
          <w:w w:val="105"/>
        </w:rPr>
        <w:t>6</w:t>
      </w:r>
      <w:r>
        <w:rPr>
          <w:rFonts w:ascii="Times New Roman" w:hAnsi="Times New Roman" w:cs="Times New Roman" w:eastAsia="Times New Roman"/>
          <w:sz w:val="17"/>
          <w:szCs w:val="17"/>
          <w:color w:val="646464"/>
          <w:spacing w:val="0"/>
          <w:w w:val="135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97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6"/>
          <w:szCs w:val="16"/>
          <w:color w:val="2D2D2D"/>
          <w:spacing w:val="0"/>
          <w:w w:val="110"/>
        </w:rPr>
        <w:t>Zekhuist,</w:t>
      </w:r>
      <w:r>
        <w:rPr>
          <w:rFonts w:ascii="Arial" w:hAnsi="Arial" w:cs="Arial" w:eastAsia="Arial"/>
          <w:sz w:val="16"/>
          <w:szCs w:val="16"/>
          <w:color w:val="2D2D2D"/>
          <w:spacing w:val="-11"/>
          <w:w w:val="110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-13"/>
          <w:w w:val="127"/>
        </w:rPr>
        <w:t>M</w:t>
      </w:r>
      <w:r>
        <w:rPr>
          <w:rFonts w:ascii="Arial" w:hAnsi="Arial" w:cs="Arial" w:eastAsia="Arial"/>
          <w:sz w:val="16"/>
          <w:szCs w:val="16"/>
          <w:color w:val="646464"/>
          <w:spacing w:val="0"/>
          <w:w w:val="185"/>
        </w:rPr>
        <w:t>.</w:t>
      </w:r>
      <w:r>
        <w:rPr>
          <w:rFonts w:ascii="Arial" w:hAnsi="Arial" w:cs="Arial" w:eastAsia="Arial"/>
          <w:sz w:val="16"/>
          <w:szCs w:val="16"/>
          <w:color w:val="646464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84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4646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64646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color w:val="64646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color w:val="1C1C1C"/>
          <w:spacing w:val="-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9"/>
        </w:rPr>
        <w:t>Tempe</w:t>
      </w:r>
      <w:r>
        <w:rPr>
          <w:rFonts w:ascii="Arial" w:hAnsi="Arial" w:cs="Arial" w:eastAsia="Arial"/>
          <w:sz w:val="16"/>
          <w:szCs w:val="16"/>
          <w:color w:val="2D2D2D"/>
          <w:spacing w:val="-9"/>
          <w:w w:val="109"/>
        </w:rPr>
        <w:t>l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9"/>
        </w:rPr>
        <w:t>man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9"/>
        </w:rPr>
        <w:t>,</w:t>
      </w:r>
      <w:r>
        <w:rPr>
          <w:rFonts w:ascii="Arial" w:hAnsi="Arial" w:cs="Arial" w:eastAsia="Arial"/>
          <w:sz w:val="16"/>
          <w:szCs w:val="16"/>
          <w:color w:val="2D2D2D"/>
          <w:spacing w:val="1"/>
          <w:w w:val="109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-19"/>
          <w:w w:val="105"/>
        </w:rPr>
        <w:t>D</w:t>
      </w:r>
      <w:r>
        <w:rPr>
          <w:rFonts w:ascii="Arial" w:hAnsi="Arial" w:cs="Arial" w:eastAsia="Arial"/>
          <w:sz w:val="16"/>
          <w:szCs w:val="16"/>
          <w:color w:val="646464"/>
          <w:spacing w:val="0"/>
          <w:w w:val="185"/>
        </w:rPr>
        <w:t>.</w:t>
      </w:r>
      <w:r>
        <w:rPr>
          <w:rFonts w:ascii="Arial" w:hAnsi="Arial" w:cs="Arial" w:eastAsia="Arial"/>
          <w:sz w:val="16"/>
          <w:szCs w:val="16"/>
          <w:color w:val="646464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0"/>
          <w:w w:val="115"/>
        </w:rPr>
        <w:t>199</w:t>
      </w:r>
      <w:r>
        <w:rPr>
          <w:rFonts w:ascii="Times New Roman" w:hAnsi="Times New Roman" w:cs="Times New Roman" w:eastAsia="Times New Roman"/>
          <w:sz w:val="17"/>
          <w:szCs w:val="17"/>
          <w:color w:val="2D2D2D"/>
          <w:spacing w:val="-22"/>
          <w:w w:val="115"/>
        </w:rPr>
        <w:t>8</w:t>
      </w:r>
      <w:r>
        <w:rPr>
          <w:rFonts w:ascii="Times New Roman" w:hAnsi="Times New Roman" w:cs="Times New Roman" w:eastAsia="Times New Roman"/>
          <w:sz w:val="17"/>
          <w:szCs w:val="17"/>
          <w:color w:val="646464"/>
          <w:spacing w:val="0"/>
          <w:w w:val="115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646464"/>
          <w:spacing w:val="14"/>
          <w:w w:val="115"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Bree</w:t>
      </w:r>
      <w:r>
        <w:rPr>
          <w:rFonts w:ascii="Arial" w:hAnsi="Arial" w:cs="Arial" w:eastAsia="Arial"/>
          <w:sz w:val="17"/>
          <w:szCs w:val="17"/>
          <w:color w:val="1C1C1C"/>
          <w:spacing w:val="2"/>
          <w:w w:val="100"/>
          <w:i/>
        </w:rPr>
        <w:t>d</w:t>
      </w:r>
      <w:r>
        <w:rPr>
          <w:rFonts w:ascii="Arial" w:hAnsi="Arial" w:cs="Arial" w:eastAsia="Arial"/>
          <w:sz w:val="17"/>
          <w:szCs w:val="17"/>
          <w:color w:val="484848"/>
          <w:spacing w:val="-2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ng</w:t>
      </w:r>
      <w:r>
        <w:rPr>
          <w:rFonts w:ascii="Arial" w:hAnsi="Arial" w:cs="Arial" w:eastAsia="Arial"/>
          <w:sz w:val="17"/>
          <w:szCs w:val="17"/>
          <w:color w:val="1C1C1C"/>
          <w:spacing w:val="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waterbird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s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o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f</w:t>
      </w:r>
      <w:r>
        <w:rPr>
          <w:rFonts w:ascii="Arial" w:hAnsi="Arial" w:cs="Arial" w:eastAsia="Arial"/>
          <w:sz w:val="17"/>
          <w:szCs w:val="17"/>
          <w:color w:val="1C1C1C"/>
          <w:spacing w:val="4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th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e</w:t>
      </w:r>
      <w:r>
        <w:rPr>
          <w:rFonts w:ascii="Arial" w:hAnsi="Arial" w:cs="Arial" w:eastAsia="Arial"/>
          <w:sz w:val="17"/>
          <w:szCs w:val="17"/>
          <w:color w:val="2D2D2D"/>
          <w:spacing w:val="1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Alba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n</w:t>
      </w:r>
      <w:r>
        <w:rPr>
          <w:rFonts w:ascii="Arial" w:hAnsi="Arial" w:cs="Arial" w:eastAsia="Arial"/>
          <w:sz w:val="17"/>
          <w:szCs w:val="17"/>
          <w:color w:val="484848"/>
          <w:spacing w:val="-9"/>
          <w:w w:val="100"/>
          <w:i/>
        </w:rPr>
        <w:t>i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an</w:t>
      </w:r>
      <w:r>
        <w:rPr>
          <w:rFonts w:ascii="Arial" w:hAnsi="Arial" w:cs="Arial" w:eastAsia="Arial"/>
          <w:sz w:val="17"/>
          <w:szCs w:val="17"/>
          <w:color w:val="2D2D2D"/>
          <w:spacing w:val="45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3"/>
          <w:i/>
        </w:rPr>
        <w:t>wetland</w:t>
      </w:r>
      <w:r>
        <w:rPr>
          <w:rFonts w:ascii="Arial" w:hAnsi="Arial" w:cs="Arial" w:eastAsia="Arial"/>
          <w:sz w:val="17"/>
          <w:szCs w:val="17"/>
          <w:color w:val="2D2D2D"/>
          <w:spacing w:val="-13"/>
          <w:w w:val="104"/>
          <w:i/>
        </w:rPr>
        <w:t>s</w:t>
      </w:r>
      <w:r>
        <w:rPr>
          <w:rFonts w:ascii="Arial" w:hAnsi="Arial" w:cs="Arial" w:eastAsia="Arial"/>
          <w:sz w:val="17"/>
          <w:szCs w:val="17"/>
          <w:color w:val="484848"/>
          <w:spacing w:val="0"/>
          <w:w w:val="172"/>
          <w:i/>
        </w:rPr>
        <w:t>,</w:t>
      </w:r>
      <w:r>
        <w:rPr>
          <w:rFonts w:ascii="Arial" w:hAnsi="Arial" w:cs="Arial" w:eastAsia="Arial"/>
          <w:sz w:val="17"/>
          <w:szCs w:val="17"/>
          <w:color w:val="484848"/>
          <w:spacing w:val="-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100"/>
          <w:i/>
        </w:rPr>
        <w:t>spring</w:t>
      </w:r>
      <w:r>
        <w:rPr>
          <w:rFonts w:ascii="Arial" w:hAnsi="Arial" w:cs="Arial" w:eastAsia="Arial"/>
          <w:sz w:val="17"/>
          <w:szCs w:val="17"/>
          <w:color w:val="2D2D2D"/>
          <w:spacing w:val="13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D2D2D"/>
          <w:spacing w:val="0"/>
          <w:w w:val="98"/>
          <w:i/>
        </w:rPr>
        <w:t>199</w:t>
      </w:r>
      <w:r>
        <w:rPr>
          <w:rFonts w:ascii="Arial" w:hAnsi="Arial" w:cs="Arial" w:eastAsia="Arial"/>
          <w:sz w:val="17"/>
          <w:szCs w:val="17"/>
          <w:color w:val="2D2D2D"/>
          <w:spacing w:val="-3"/>
          <w:w w:val="98"/>
          <w:i/>
        </w:rPr>
        <w:t>6</w:t>
      </w:r>
      <w:r>
        <w:rPr>
          <w:rFonts w:ascii="Arial" w:hAnsi="Arial" w:cs="Arial" w:eastAsia="Arial"/>
          <w:sz w:val="17"/>
          <w:szCs w:val="17"/>
          <w:color w:val="646464"/>
          <w:spacing w:val="0"/>
          <w:w w:val="120"/>
          <w:i/>
        </w:rPr>
        <w:t>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4" w:after="0" w:line="240" w:lineRule="auto"/>
        <w:ind w:left="975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1C1C1C"/>
          <w:spacing w:val="0"/>
          <w:w w:val="111"/>
        </w:rPr>
        <w:t>WIW</w:t>
      </w:r>
      <w:r>
        <w:rPr>
          <w:rFonts w:ascii="Arial" w:hAnsi="Arial" w:cs="Arial" w:eastAsia="Arial"/>
          <w:sz w:val="16"/>
          <w:szCs w:val="16"/>
          <w:color w:val="1C1C1C"/>
          <w:spacing w:val="-8"/>
          <w:w w:val="111"/>
        </w:rPr>
        <w:t>O</w:t>
      </w:r>
      <w:r>
        <w:rPr>
          <w:rFonts w:ascii="Arial" w:hAnsi="Arial" w:cs="Arial" w:eastAsia="Arial"/>
          <w:sz w:val="16"/>
          <w:szCs w:val="16"/>
          <w:color w:val="484848"/>
          <w:spacing w:val="3"/>
          <w:w w:val="111"/>
        </w:rPr>
        <w:t>-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1"/>
        </w:rPr>
        <w:t>repor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11"/>
        </w:rPr>
        <w:t>t</w:t>
      </w:r>
      <w:r>
        <w:rPr>
          <w:rFonts w:ascii="Arial" w:hAnsi="Arial" w:cs="Arial" w:eastAsia="Arial"/>
          <w:sz w:val="16"/>
          <w:szCs w:val="16"/>
          <w:color w:val="2D2D2D"/>
          <w:spacing w:val="3"/>
          <w:w w:val="111"/>
        </w:rPr>
        <w:t> 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Nr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0"/>
        </w:rPr>
        <w:t>.</w:t>
      </w:r>
      <w:r>
        <w:rPr>
          <w:rFonts w:ascii="Arial" w:hAnsi="Arial" w:cs="Arial" w:eastAsia="Arial"/>
          <w:sz w:val="16"/>
          <w:szCs w:val="16"/>
          <w:color w:val="1C1C1C"/>
          <w:spacing w:val="-6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2D2D2D"/>
          <w:spacing w:val="0"/>
          <w:w w:val="101"/>
        </w:rPr>
        <w:t>64</w:t>
      </w:r>
      <w:r>
        <w:rPr>
          <w:rFonts w:ascii="Arial" w:hAnsi="Arial" w:cs="Arial" w:eastAsia="Arial"/>
          <w:sz w:val="16"/>
          <w:szCs w:val="16"/>
          <w:color w:val="2D2D2D"/>
          <w:spacing w:val="9"/>
          <w:w w:val="100"/>
        </w:rPr>
        <w:t>,</w:t>
      </w:r>
      <w:r>
        <w:rPr>
          <w:rFonts w:ascii="Arial" w:hAnsi="Arial" w:cs="Arial" w:eastAsia="Arial"/>
          <w:sz w:val="16"/>
          <w:szCs w:val="16"/>
          <w:color w:val="1C1C1C"/>
          <w:spacing w:val="0"/>
          <w:w w:val="108"/>
        </w:rPr>
        <w:t>Zeist.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jc w:val="left"/>
        <w:spacing w:after="0"/>
        <w:sectPr>
          <w:pgMar w:header="791" w:footer="823" w:top="1700" w:bottom="1020" w:left="122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705.599976pt;margin-top:67.680pt;width:.1pt;height:476.16pt;mso-position-horizontal-relative:page;mso-position-vertical-relative:page;z-index:-4834" coordorigin="14112,1354" coordsize="2,9523">
            <v:shape style="position:absolute;left:14112;top:1354;width:2;height:9523" coordorigin="14112,1354" coordsize="0,9523" path="m14112,10877l14112,1354e" filled="f" stroked="t" strokeweight="1.92pt" strokecolor="#000000">
              <v:path arrowok="t"/>
            </v:shape>
          </v:group>
          <w10:wrap type="none"/>
        </w:pict>
      </w:r>
      <w:r>
        <w:rPr/>
        <w:pict>
          <v:group style="position:absolute;margin-left:751.200012pt;margin-top:68.160004pt;width:.1pt;height:475.68pt;mso-position-horizontal-relative:page;mso-position-vertical-relative:page;z-index:-4833" coordorigin="15024,1363" coordsize="2,9514">
            <v:shape style="position:absolute;left:15024;top:1363;width:2;height:9514" coordorigin="15024,1363" coordsize="0,9514" path="m15024,10877l15024,1363e" filled="f" stroked="t" strokeweight="1.92pt" strokecolor="#000000">
              <v:path arrowok="t"/>
            </v:shape>
          </v:group>
          <w10:wrap type="none"/>
        </w:pict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24" w:after="0" w:line="240" w:lineRule="auto"/>
        <w:ind w:right="126"/>
        <w:jc w:val="right"/>
        <w:rPr>
          <w:rFonts w:ascii="Times New Roman" w:hAnsi="Times New Roman" w:cs="Times New Roman" w:eastAsia="Times New Roman"/>
          <w:sz w:val="28"/>
          <w:szCs w:val="28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1.599998pt;margin-top:-254.529694pt;width:601.920pt;height:318.48pt;mso-position-horizontal-relative:page;mso-position-vertical-relative:paragraph;z-index:-4832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576" w:hRule="exact"/>
                    </w:trPr>
                    <w:tc>
                      <w:tcPr>
                        <w:tcW w:w="739" w:type="dxa"/>
                        <w:tcBorders>
                          <w:top w:val="single" w:sz="7.68" w:space="0" w:color="080808"/>
                          <w:bottom w:val="single" w:sz="7.68" w:space="0" w:color="343434"/>
                          <w:left w:val="single" w:sz="7.68" w:space="0" w:color="030303"/>
                          <w:right w:val="single" w:sz="7.68" w:space="0" w:color="131313"/>
                        </w:tcBorders>
                      </w:tcPr>
                      <w:p>
                        <w:pPr>
                          <w:spacing w:before="8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0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-17"/>
                            <w:w w:val="103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11"/>
                            <w:w w:val="111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155"/>
                            <w:b/>
                            <w:bCs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77" w:type="dxa"/>
                        <w:tcBorders>
                          <w:top w:val="single" w:sz="7.68" w:space="0" w:color="080808"/>
                          <w:bottom w:val="single" w:sz="7.68" w:space="0" w:color="343434"/>
                          <w:left w:val="single" w:sz="7.68" w:space="0" w:color="131313"/>
                          <w:right w:val="single" w:sz="7.68" w:space="0" w:color="6B6B6B"/>
                        </w:tcBorders>
                      </w:tcPr>
                      <w:p>
                        <w:pPr>
                          <w:spacing w:before="8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77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Aktivitetet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5" w:type="dxa"/>
                        <w:tcBorders>
                          <w:top w:val="single" w:sz="7.68" w:space="0" w:color="080808"/>
                          <w:bottom w:val="single" w:sz="7.68" w:space="0" w:color="343434"/>
                          <w:left w:val="single" w:sz="7.68" w:space="0" w:color="6B6B6B"/>
                          <w:right w:val="single" w:sz="3.84" w:space="0" w:color="181818"/>
                        </w:tcBorders>
                      </w:tcPr>
                      <w:p>
                        <w:pPr>
                          <w:spacing w:before="8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7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Periudha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single" w:sz="7.68" w:space="0" w:color="080808"/>
                          <w:bottom w:val="single" w:sz="7.68" w:space="0" w:color="343434"/>
                          <w:left w:val="single" w:sz="3.84" w:space="0" w:color="181818"/>
                          <w:right w:val="single" w:sz="3.84" w:space="0" w:color="080808"/>
                        </w:tcBorders>
                      </w:tcPr>
                      <w:p>
                        <w:pPr>
                          <w:spacing w:before="8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10"/>
                            <w:b/>
                            <w:bCs/>
                          </w:rPr>
                          <w:t>V1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080808"/>
                          <w:bottom w:val="single" w:sz="7.68" w:space="0" w:color="343434"/>
                          <w:left w:val="single" w:sz="3.84" w:space="0" w:color="080808"/>
                          <w:right w:val="single" w:sz="7.68" w:space="0" w:color="030303"/>
                        </w:tcBorders>
                      </w:tcPr>
                      <w:p>
                        <w:pPr>
                          <w:spacing w:before="8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82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V2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080808"/>
                          <w:bottom w:val="single" w:sz="7.68" w:space="0" w:color="343434"/>
                          <w:left w:val="single" w:sz="7.68" w:space="0" w:color="030303"/>
                          <w:right w:val="single" w:sz="11.52" w:space="0" w:color="181818"/>
                        </w:tcBorders>
                      </w:tcPr>
                      <w:p>
                        <w:pPr>
                          <w:spacing w:before="7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V3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080808"/>
                          <w:bottom w:val="single" w:sz="7.68" w:space="0" w:color="343434"/>
                          <w:left w:val="single" w:sz="11.52" w:space="0" w:color="181818"/>
                          <w:right w:val="single" w:sz="3.84" w:space="0" w:color="0C0C0C"/>
                        </w:tcBorders>
                      </w:tcPr>
                      <w:p>
                        <w:pPr>
                          <w:spacing w:before="8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2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V4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single" w:sz="7.68" w:space="0" w:color="080808"/>
                          <w:bottom w:val="single" w:sz="7.68" w:space="0" w:color="343434"/>
                          <w:left w:val="single" w:sz="3.84" w:space="0" w:color="0C0C0C"/>
                          <w:right w:val="single" w:sz="3.84" w:space="0" w:color="444444"/>
                        </w:tcBorders>
                      </w:tcPr>
                      <w:p>
                        <w:pPr>
                          <w:spacing w:before="83" w:after="0" w:line="240" w:lineRule="auto"/>
                          <w:ind w:left="20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6"/>
                            <w:szCs w:val="26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vs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6"/>
                            <w:szCs w:val="2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7.68" w:space="0" w:color="080808"/>
                          <w:bottom w:val="single" w:sz="7.68" w:space="0" w:color="343434"/>
                          <w:left w:val="single" w:sz="3.84" w:space="0" w:color="444444"/>
                          <w:right w:val="single" w:sz="7.68" w:space="0" w:color="282828"/>
                        </w:tcBorders>
                      </w:tcPr>
                      <w:p>
                        <w:pPr>
                          <w:spacing w:before="52" w:after="0" w:line="240" w:lineRule="auto"/>
                          <w:ind w:left="427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b/>
                            <w:bCs/>
                          </w:rPr>
                          <w:t>Buxheti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-23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4"/>
                            <w:b/>
                            <w:bCs/>
                          </w:rPr>
                          <w:t>Total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61" w:after="0" w:line="240" w:lineRule="auto"/>
                          <w:ind w:left="446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(ne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000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3"/>
                          </w:rPr>
                          <w:t>Euro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4"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38" w:hRule="exact"/>
                    </w:trPr>
                    <w:tc>
                      <w:tcPr>
                        <w:tcW w:w="739" w:type="dxa"/>
                        <w:tcBorders>
                          <w:top w:val="single" w:sz="7.68" w:space="0" w:color="343434"/>
                          <w:bottom w:val="single" w:sz="7.68" w:space="0" w:color="383838"/>
                          <w:left w:val="single" w:sz="7.68" w:space="0" w:color="030303"/>
                          <w:right w:val="single" w:sz="7.68" w:space="0" w:color="131313"/>
                        </w:tcBorders>
                      </w:tcPr>
                      <w:p>
                        <w:pPr>
                          <w:spacing w:before="8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65" w:right="223"/>
                          <w:jc w:val="center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50505"/>
                            <w:spacing w:val="0"/>
                            <w:w w:val="115"/>
                            <w:b/>
                            <w:bCs/>
                          </w:rPr>
                          <w:t>1.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77" w:type="dxa"/>
                        <w:tcBorders>
                          <w:top w:val="single" w:sz="7.68" w:space="0" w:color="343434"/>
                          <w:bottom w:val="single" w:sz="7.68" w:space="0" w:color="383838"/>
                          <w:left w:val="single" w:sz="7.68" w:space="0" w:color="131313"/>
                          <w:right w:val="single" w:sz="7.68" w:space="0" w:color="6B6B6B"/>
                        </w:tcBorders>
                      </w:tcPr>
                      <w:p>
                        <w:pPr>
                          <w:spacing w:before="23" w:after="0" w:line="300" w:lineRule="auto"/>
                          <w:ind w:left="58" w:right="-7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Mbeshtetj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47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administraten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4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zbatues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6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48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OJF-te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1"/>
                            <w:b/>
                            <w:bCs/>
                          </w:rPr>
                          <w:t>lokale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5" w:type="dxa"/>
                        <w:tcBorders>
                          <w:top w:val="single" w:sz="7.68" w:space="0" w:color="343434"/>
                          <w:bottom w:val="single" w:sz="7.68" w:space="0" w:color="383838"/>
                          <w:left w:val="single" w:sz="7.68" w:space="0" w:color="6B6B6B"/>
                          <w:right w:val="single" w:sz="3.84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99" w:type="dxa"/>
                        <w:tcBorders>
                          <w:top w:val="single" w:sz="7.68" w:space="0" w:color="343434"/>
                          <w:bottom w:val="single" w:sz="7.68" w:space="0" w:color="383838"/>
                          <w:left w:val="single" w:sz="3.84" w:space="0" w:color="181818"/>
                          <w:right w:val="single" w:sz="3.8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343434"/>
                          <w:bottom w:val="single" w:sz="7.68" w:space="0" w:color="383838"/>
                          <w:left w:val="single" w:sz="3.84" w:space="0" w:color="080808"/>
                          <w:right w:val="single" w:sz="7.6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343434"/>
                          <w:bottom w:val="single" w:sz="7.68" w:space="0" w:color="383838"/>
                          <w:left w:val="single" w:sz="7.68" w:space="0" w:color="030303"/>
                          <w:right w:val="single" w:sz="11.52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343434"/>
                          <w:bottom w:val="single" w:sz="7.68" w:space="0" w:color="383838"/>
                          <w:left w:val="single" w:sz="11.52" w:space="0" w:color="181818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4" w:type="dxa"/>
                        <w:tcBorders>
                          <w:top w:val="single" w:sz="7.68" w:space="0" w:color="343434"/>
                          <w:bottom w:val="single" w:sz="7.68" w:space="0" w:color="383838"/>
                          <w:left w:val="single" w:sz="3.84" w:space="0" w:color="0C0C0C"/>
                          <w:right w:val="single" w:sz="3.84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97" w:type="dxa"/>
                        <w:tcBorders>
                          <w:top w:val="single" w:sz="7.68" w:space="0" w:color="343434"/>
                          <w:bottom w:val="single" w:sz="7.68" w:space="0" w:color="383838"/>
                          <w:left w:val="single" w:sz="3.84" w:space="0" w:color="444444"/>
                          <w:right w:val="single" w:sz="7.68" w:space="0" w:color="282828"/>
                        </w:tcBorders>
                      </w:tcPr>
                      <w:p>
                        <w:pPr>
                          <w:spacing w:before="7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64" w:right="798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7"/>
                            <w:b/>
                            <w:bCs/>
                          </w:rPr>
                          <w:t>34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88" w:hRule="exact"/>
                    </w:trPr>
                    <w:tc>
                      <w:tcPr>
                        <w:tcW w:w="739" w:type="dxa"/>
                        <w:tcBorders>
                          <w:top w:val="single" w:sz="7.68" w:space="0" w:color="383838"/>
                          <w:bottom w:val="single" w:sz="7.68" w:space="0" w:color="080808"/>
                          <w:left w:val="single" w:sz="7.68" w:space="0" w:color="030303"/>
                          <w:right w:val="single" w:sz="7.6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77" w:type="dxa"/>
                        <w:tcBorders>
                          <w:top w:val="single" w:sz="7.68" w:space="0" w:color="383838"/>
                          <w:bottom w:val="single" w:sz="7.68" w:space="0" w:color="080808"/>
                          <w:left w:val="single" w:sz="7.68" w:space="0" w:color="131313"/>
                          <w:right w:val="single" w:sz="7.68" w:space="0" w:color="6B6B6B"/>
                        </w:tcBorders>
                      </w:tcPr>
                      <w:p>
                        <w:pPr>
                          <w:spacing w:before="13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Kompjuter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5"/>
                            <w:w w:val="107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softwar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7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83"/>
                          </w:rPr>
                          <w:t>GPS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5" w:type="dxa"/>
                        <w:tcBorders>
                          <w:top w:val="single" w:sz="7.68" w:space="0" w:color="383838"/>
                          <w:bottom w:val="single" w:sz="7.68" w:space="0" w:color="080808"/>
                          <w:left w:val="single" w:sz="7.68" w:space="0" w:color="6B6B6B"/>
                          <w:right w:val="single" w:sz="3.84" w:space="0" w:color="181818"/>
                        </w:tcBorders>
                      </w:tcPr>
                      <w:p>
                        <w:pPr>
                          <w:spacing w:before="13" w:after="0" w:line="240" w:lineRule="auto"/>
                          <w:ind w:left="42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w w:val="117"/>
                          </w:rPr>
                          <w:t>Vi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"/>
                            <w:w w:val="11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6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10"/>
                          </w:rPr>
                          <w:t>1-2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single" w:sz="7.68" w:space="0" w:color="383838"/>
                          <w:bottom w:val="single" w:sz="7.68" w:space="0" w:color="080808"/>
                          <w:left w:val="single" w:sz="3.84" w:space="0" w:color="181818"/>
                          <w:right w:val="single" w:sz="3.84" w:space="0" w:color="080808"/>
                        </w:tcBorders>
                      </w:tcPr>
                      <w:p>
                        <w:pPr>
                          <w:spacing w:before="13" w:after="0" w:line="240" w:lineRule="auto"/>
                          <w:ind w:left="178" w:right="136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5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383838"/>
                          <w:bottom w:val="single" w:sz="7.68" w:space="0" w:color="080808"/>
                          <w:left w:val="single" w:sz="3.84" w:space="0" w:color="080808"/>
                          <w:right w:val="single" w:sz="7.68" w:space="0" w:color="030303"/>
                        </w:tcBorders>
                      </w:tcPr>
                      <w:p>
                        <w:pPr>
                          <w:spacing w:before="13" w:after="0" w:line="240" w:lineRule="auto"/>
                          <w:ind w:left="18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6"/>
                            <w:w w:val="193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04"/>
                          </w:rPr>
                          <w:t>.5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383838"/>
                          <w:bottom w:val="single" w:sz="7.68" w:space="0" w:color="080808"/>
                          <w:left w:val="single" w:sz="7.68" w:space="0" w:color="030303"/>
                          <w:right w:val="single" w:sz="11.52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383838"/>
                          <w:bottom w:val="single" w:sz="7.68" w:space="0" w:color="080808"/>
                          <w:left w:val="single" w:sz="11.52" w:space="0" w:color="181818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4" w:type="dxa"/>
                        <w:tcBorders>
                          <w:top w:val="single" w:sz="7.68" w:space="0" w:color="383838"/>
                          <w:bottom w:val="single" w:sz="7.68" w:space="0" w:color="080808"/>
                          <w:left w:val="single" w:sz="3.84" w:space="0" w:color="0C0C0C"/>
                          <w:right w:val="single" w:sz="3.84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97" w:type="dxa"/>
                        <w:tcBorders>
                          <w:top w:val="single" w:sz="7.68" w:space="0" w:color="383838"/>
                          <w:bottom w:val="single" w:sz="7.68" w:space="0" w:color="080808"/>
                          <w:left w:val="single" w:sz="3.84" w:space="0" w:color="444444"/>
                          <w:right w:val="single" w:sz="7.68" w:space="0" w:color="282828"/>
                        </w:tcBorders>
                      </w:tcPr>
                      <w:p>
                        <w:pPr>
                          <w:spacing w:before="32" w:after="0" w:line="240" w:lineRule="auto"/>
                          <w:ind w:left="911" w:right="864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25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83" w:hRule="exact"/>
                    </w:trPr>
                    <w:tc>
                      <w:tcPr>
                        <w:tcW w:w="739" w:type="dxa"/>
                        <w:tcBorders>
                          <w:top w:val="single" w:sz="7.68" w:space="0" w:color="080808"/>
                          <w:bottom w:val="single" w:sz="11.52" w:space="0" w:color="444444"/>
                          <w:left w:val="single" w:sz="7.68" w:space="0" w:color="030303"/>
                          <w:right w:val="single" w:sz="7.6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77" w:type="dxa"/>
                        <w:tcBorders>
                          <w:top w:val="single" w:sz="7.68" w:space="0" w:color="080808"/>
                          <w:bottom w:val="single" w:sz="11.52" w:space="0" w:color="444444"/>
                          <w:left w:val="single" w:sz="7.68" w:space="0" w:color="131313"/>
                          <w:right w:val="single" w:sz="7.68" w:space="0" w:color="6B6B6B"/>
                        </w:tcBorders>
                      </w:tcPr>
                      <w:p>
                        <w:pPr>
                          <w:spacing w:before="23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Pajisj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tjer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2"/>
                          </w:rPr>
                          <w:t>terreni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5" w:type="dxa"/>
                        <w:tcBorders>
                          <w:top w:val="single" w:sz="7.68" w:space="0" w:color="080808"/>
                          <w:bottom w:val="single" w:sz="11.52" w:space="0" w:color="444444"/>
                          <w:left w:val="single" w:sz="7.68" w:space="0" w:color="6B6B6B"/>
                          <w:right w:val="single" w:sz="3.84" w:space="0" w:color="181818"/>
                        </w:tcBorders>
                      </w:tcPr>
                      <w:p>
                        <w:pPr>
                          <w:spacing w:before="23" w:after="0" w:line="240" w:lineRule="auto"/>
                          <w:ind w:left="42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w w:val="117"/>
                          </w:rPr>
                          <w:t>Vi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"/>
                            <w:w w:val="11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6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10"/>
                          </w:rPr>
                          <w:t>1-2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single" w:sz="7.68" w:space="0" w:color="080808"/>
                          <w:bottom w:val="single" w:sz="11.52" w:space="0" w:color="444444"/>
                          <w:left w:val="single" w:sz="3.84" w:space="0" w:color="181818"/>
                          <w:right w:val="single" w:sz="3.84" w:space="0" w:color="080808"/>
                        </w:tcBorders>
                      </w:tcPr>
                      <w:p>
                        <w:pPr>
                          <w:spacing w:before="7" w:after="0" w:line="240" w:lineRule="auto"/>
                          <w:ind w:left="175" w:right="109"/>
                          <w:jc w:val="center"/>
                          <w:rPr>
                            <w:rFonts w:ascii="Courier New" w:hAnsi="Courier New" w:cs="Courier New" w:eastAsia="Courier New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1"/>
                            <w:szCs w:val="21"/>
                            <w:color w:val="313131"/>
                            <w:spacing w:val="0"/>
                            <w:w w:val="90"/>
                          </w:rPr>
                          <w:t>3</w:t>
                        </w:r>
                        <w:r>
                          <w:rPr>
                            <w:rFonts w:ascii="Courier New" w:hAnsi="Courier New" w:cs="Courier New" w:eastAsia="Courier New"/>
                            <w:sz w:val="21"/>
                            <w:szCs w:val="2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080808"/>
                          <w:bottom w:val="single" w:sz="11.52" w:space="0" w:color="444444"/>
                          <w:left w:val="single" w:sz="3.84" w:space="0" w:color="080808"/>
                          <w:right w:val="single" w:sz="7.68" w:space="0" w:color="030303"/>
                        </w:tcBorders>
                      </w:tcPr>
                      <w:p>
                        <w:pPr>
                          <w:spacing w:before="7" w:after="0" w:line="240" w:lineRule="auto"/>
                          <w:ind w:left="223" w:right="152"/>
                          <w:jc w:val="center"/>
                          <w:rPr>
                            <w:rFonts w:ascii="Courier New" w:hAnsi="Courier New" w:cs="Courier New" w:eastAsia="Courier New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1"/>
                            <w:szCs w:val="21"/>
                            <w:color w:val="313131"/>
                            <w:spacing w:val="0"/>
                            <w:w w:val="102"/>
                          </w:rPr>
                          <w:t>3</w:t>
                        </w:r>
                        <w:r>
                          <w:rPr>
                            <w:rFonts w:ascii="Courier New" w:hAnsi="Courier New" w:cs="Courier New" w:eastAsia="Courier New"/>
                            <w:sz w:val="21"/>
                            <w:szCs w:val="2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080808"/>
                          <w:bottom w:val="single" w:sz="11.52" w:space="0" w:color="444444"/>
                          <w:left w:val="single" w:sz="7.68" w:space="0" w:color="030303"/>
                          <w:right w:val="single" w:sz="11.52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080808"/>
                          <w:bottom w:val="single" w:sz="11.52" w:space="0" w:color="444444"/>
                          <w:left w:val="single" w:sz="11.52" w:space="0" w:color="181818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4" w:type="dxa"/>
                        <w:tcBorders>
                          <w:top w:val="single" w:sz="7.68" w:space="0" w:color="080808"/>
                          <w:bottom w:val="single" w:sz="11.52" w:space="0" w:color="444444"/>
                          <w:left w:val="single" w:sz="3.84" w:space="0" w:color="0C0C0C"/>
                          <w:right w:val="single" w:sz="3.84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97" w:type="dxa"/>
                        <w:tcBorders>
                          <w:top w:val="single" w:sz="7.68" w:space="0" w:color="080808"/>
                          <w:bottom w:val="single" w:sz="11.52" w:space="0" w:color="444444"/>
                          <w:left w:val="single" w:sz="3.84" w:space="0" w:color="444444"/>
                          <w:right w:val="single" w:sz="7.68" w:space="0" w:color="282828"/>
                        </w:tcBorders>
                      </w:tcPr>
                      <w:p>
                        <w:pPr>
                          <w:spacing w:before="15" w:after="0" w:line="240" w:lineRule="auto"/>
                          <w:ind w:left="919" w:right="856"/>
                          <w:jc w:val="center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13131"/>
                            <w:spacing w:val="0"/>
                            <w:w w:val="115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93" w:hRule="exact"/>
                    </w:trPr>
                    <w:tc>
                      <w:tcPr>
                        <w:tcW w:w="739" w:type="dxa"/>
                        <w:tcBorders>
                          <w:top w:val="single" w:sz="11.52" w:space="0" w:color="444444"/>
                          <w:bottom w:val="single" w:sz="7.68" w:space="0" w:color="343434"/>
                          <w:left w:val="single" w:sz="7.68" w:space="0" w:color="030303"/>
                          <w:right w:val="single" w:sz="7.6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77" w:type="dxa"/>
                        <w:tcBorders>
                          <w:top w:val="single" w:sz="11.52" w:space="0" w:color="444444"/>
                          <w:bottom w:val="single" w:sz="7.68" w:space="0" w:color="343434"/>
                          <w:left w:val="single" w:sz="7.68" w:space="0" w:color="131313"/>
                          <w:right w:val="single" w:sz="7.68" w:space="0" w:color="6B6B6B"/>
                        </w:tcBorders>
                      </w:tcPr>
                      <w:p>
                        <w:pPr>
                          <w:spacing w:before="23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Mjet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11"/>
                          </w:rPr>
                          <w:t>tr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-8"/>
                            <w:w w:val="112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9"/>
                          </w:rPr>
                          <w:t>nsport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1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82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82"/>
                          </w:rPr>
                          <w:t>var1&lt;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82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"/>
                            <w:w w:val="8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motoc'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7"/>
                            <w:w w:val="108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-5"/>
                            <w:w w:val="12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5"/>
                          </w:rPr>
                          <w:t>eta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6"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5" w:type="dxa"/>
                        <w:tcBorders>
                          <w:top w:val="single" w:sz="11.52" w:space="0" w:color="444444"/>
                          <w:bottom w:val="single" w:sz="7.68" w:space="0" w:color="343434"/>
                          <w:left w:val="single" w:sz="7.68" w:space="0" w:color="6B6B6B"/>
                          <w:right w:val="single" w:sz="3.84" w:space="0" w:color="181818"/>
                        </w:tcBorders>
                      </w:tcPr>
                      <w:p>
                        <w:pPr>
                          <w:spacing w:before="23" w:after="0" w:line="240" w:lineRule="auto"/>
                          <w:ind w:left="42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3"/>
                            <w:w w:val="103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-16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4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-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06"/>
                          </w:rPr>
                          <w:t>1-2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single" w:sz="11.52" w:space="0" w:color="444444"/>
                          <w:bottom w:val="single" w:sz="7.68" w:space="0" w:color="343434"/>
                          <w:left w:val="single" w:sz="3.84" w:space="0" w:color="181818"/>
                          <w:right w:val="single" w:sz="3.84" w:space="0" w:color="080808"/>
                        </w:tcBorders>
                      </w:tcPr>
                      <w:p>
                        <w:pPr>
                          <w:spacing w:before="32" w:after="0" w:line="240" w:lineRule="auto"/>
                          <w:ind w:left="16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12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11.52" w:space="0" w:color="444444"/>
                          <w:bottom w:val="single" w:sz="7.68" w:space="0" w:color="343434"/>
                          <w:left w:val="single" w:sz="3.84" w:space="0" w:color="080808"/>
                          <w:right w:val="single" w:sz="7.68" w:space="0" w:color="030303"/>
                        </w:tcBorders>
                      </w:tcPr>
                      <w:p>
                        <w:pPr>
                          <w:spacing w:before="32" w:after="0" w:line="240" w:lineRule="auto"/>
                          <w:ind w:left="21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1"/>
                          </w:rPr>
                          <w:t>12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11.52" w:space="0" w:color="444444"/>
                          <w:bottom w:val="single" w:sz="7.68" w:space="0" w:color="343434"/>
                          <w:left w:val="single" w:sz="7.68" w:space="0" w:color="030303"/>
                          <w:right w:val="single" w:sz="11.52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11.52" w:space="0" w:color="444444"/>
                          <w:bottom w:val="single" w:sz="7.68" w:space="0" w:color="343434"/>
                          <w:left w:val="single" w:sz="11.52" w:space="0" w:color="181818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4" w:type="dxa"/>
                        <w:tcBorders>
                          <w:top w:val="single" w:sz="11.52" w:space="0" w:color="444444"/>
                          <w:bottom w:val="single" w:sz="7.68" w:space="0" w:color="343434"/>
                          <w:left w:val="single" w:sz="3.84" w:space="0" w:color="0C0C0C"/>
                          <w:right w:val="single" w:sz="3.84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97" w:type="dxa"/>
                        <w:tcBorders>
                          <w:top w:val="single" w:sz="11.52" w:space="0" w:color="444444"/>
                          <w:bottom w:val="single" w:sz="7.68" w:space="0" w:color="343434"/>
                          <w:left w:val="single" w:sz="3.84" w:space="0" w:color="444444"/>
                          <w:right w:val="single" w:sz="7.68" w:space="0" w:color="282828"/>
                        </w:tcBorders>
                      </w:tcPr>
                      <w:p>
                        <w:pPr>
                          <w:spacing w:before="42" w:after="0" w:line="240" w:lineRule="auto"/>
                          <w:ind w:left="873" w:right="815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9"/>
                          </w:rPr>
                          <w:t>24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14" w:hRule="exact"/>
                    </w:trPr>
                    <w:tc>
                      <w:tcPr>
                        <w:tcW w:w="739" w:type="dxa"/>
                        <w:tcBorders>
                          <w:top w:val="single" w:sz="7.68" w:space="0" w:color="343434"/>
                          <w:bottom w:val="single" w:sz="3.84" w:space="0" w:color="000000"/>
                          <w:left w:val="single" w:sz="7.68" w:space="0" w:color="030303"/>
                          <w:right w:val="single" w:sz="7.68" w:space="0" w:color="131313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77" w:type="dxa"/>
                        <w:tcBorders>
                          <w:top w:val="single" w:sz="7.68" w:space="0" w:color="343434"/>
                          <w:bottom w:val="single" w:sz="3.84" w:space="0" w:color="000000"/>
                          <w:left w:val="single" w:sz="7.68" w:space="0" w:color="131313"/>
                          <w:right w:val="single" w:sz="7.68" w:space="0" w:color="6B6B6B"/>
                        </w:tcBorders>
                      </w:tcPr>
                      <w:p>
                        <w:pPr>
                          <w:spacing w:before="32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Permiresi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18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55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2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politikav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29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dh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7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legjislacionit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3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w w:val="97"/>
                            <w:b/>
                            <w:bCs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w w:val="96"/>
                            <w:b/>
                            <w:bCs/>
                          </w:rPr>
                          <w:t>A.1.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36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5"/>
                            <w:b/>
                            <w:bCs/>
                          </w:rPr>
                          <w:t>+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29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A.2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4"/>
                            <w:w w:val="100"/>
                            <w:b/>
                            <w:bCs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+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-17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90"/>
                            <w:b/>
                            <w:bCs/>
                          </w:rPr>
                          <w:t>A.3.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-5"/>
                            <w:w w:val="9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+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-1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A.4.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0"/>
                            <w:b/>
                            <w:bCs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5" w:type="dxa"/>
                        <w:tcBorders>
                          <w:top w:val="single" w:sz="7.68" w:space="0" w:color="343434"/>
                          <w:bottom w:val="single" w:sz="3.84" w:space="0" w:color="000000"/>
                          <w:left w:val="single" w:sz="7.68" w:space="0" w:color="6B6B6B"/>
                          <w:right w:val="single" w:sz="3.84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99" w:type="dxa"/>
                        <w:tcBorders>
                          <w:top w:val="single" w:sz="7.68" w:space="0" w:color="343434"/>
                          <w:bottom w:val="single" w:sz="3.84" w:space="0" w:color="000000"/>
                          <w:left w:val="single" w:sz="3.84" w:space="0" w:color="181818"/>
                          <w:right w:val="single" w:sz="3.8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343434"/>
                          <w:bottom w:val="single" w:sz="3.84" w:space="0" w:color="000000"/>
                          <w:left w:val="single" w:sz="3.84" w:space="0" w:color="080808"/>
                          <w:right w:val="single" w:sz="7.6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343434"/>
                          <w:bottom w:val="single" w:sz="3.84" w:space="0" w:color="000000"/>
                          <w:left w:val="single" w:sz="7.68" w:space="0" w:color="030303"/>
                          <w:right w:val="single" w:sz="11.52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343434"/>
                          <w:bottom w:val="single" w:sz="3.84" w:space="0" w:color="000000"/>
                          <w:left w:val="single" w:sz="11.52" w:space="0" w:color="181818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4" w:type="dxa"/>
                        <w:tcBorders>
                          <w:top w:val="single" w:sz="7.68" w:space="0" w:color="343434"/>
                          <w:bottom w:val="single" w:sz="3.84" w:space="0" w:color="000000"/>
                          <w:left w:val="single" w:sz="3.84" w:space="0" w:color="0C0C0C"/>
                          <w:right w:val="single" w:sz="3.84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97" w:type="dxa"/>
                        <w:tcBorders>
                          <w:top w:val="single" w:sz="7.68" w:space="0" w:color="343434"/>
                          <w:bottom w:val="single" w:sz="3.84" w:space="0" w:color="000000"/>
                          <w:left w:val="single" w:sz="3.84" w:space="0" w:color="444444"/>
                          <w:right w:val="single" w:sz="7.68" w:space="0" w:color="282828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740" w:right="665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4"/>
                            <w:b/>
                            <w:bCs/>
                          </w:rPr>
                          <w:t>158.5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93" w:hRule="exact"/>
                    </w:trPr>
                    <w:tc>
                      <w:tcPr>
                        <w:tcW w:w="739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7.68" w:space="0" w:color="030303"/>
                          <w:right w:val="single" w:sz="7.68" w:space="0" w:color="131313"/>
                        </w:tcBorders>
                      </w:tcPr>
                      <w:p>
                        <w:pPr>
                          <w:spacing w:before="13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4"/>
                            <w:b/>
                            <w:bCs/>
                          </w:rPr>
                          <w:t>A.L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77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7.68" w:space="0" w:color="131313"/>
                          <w:right w:val="single" w:sz="7.68" w:space="0" w:color="6B6B6B"/>
                        </w:tcBorders>
                      </w:tcPr>
                      <w:p>
                        <w:pPr>
                          <w:spacing w:before="13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92"/>
                            <w:b/>
                            <w:bCs/>
                          </w:rPr>
                          <w:t>Permiresi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92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12"/>
                            <w:w w:val="92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1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97"/>
                            <w:b/>
                            <w:bCs/>
                          </w:rPr>
                          <w:t>ligji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98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2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92"/>
                            <w:b/>
                            <w:bCs/>
                          </w:rPr>
                          <w:t>dh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92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7"/>
                            <w:w w:val="92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92"/>
                            <w:b/>
                            <w:bCs/>
                          </w:rPr>
                          <w:t>zbati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92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11"/>
                            <w:w w:val="92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1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95"/>
                            <w:b/>
                            <w:bCs/>
                          </w:rPr>
                          <w:t>plot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95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8"/>
                            <w:w w:val="95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1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12"/>
                            <w:b/>
                            <w:bCs/>
                          </w:rPr>
                          <w:t>tij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5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7.68" w:space="0" w:color="6B6B6B"/>
                          <w:right w:val="single" w:sz="3.84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99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3.84" w:space="0" w:color="181818"/>
                          <w:right w:val="single" w:sz="3.8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3.84" w:space="0" w:color="080808"/>
                          <w:right w:val="single" w:sz="7.6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7.68" w:space="0" w:color="030303"/>
                          <w:right w:val="single" w:sz="11.52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11.52" w:space="0" w:color="181818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4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3.84" w:space="0" w:color="0C0C0C"/>
                          <w:right w:val="single" w:sz="3.84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97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3.84" w:space="0" w:color="444444"/>
                          <w:right w:val="single" w:sz="7.68" w:space="0" w:color="282828"/>
                        </w:tcBorders>
                      </w:tcPr>
                      <w:p>
                        <w:pPr>
                          <w:spacing w:before="34" w:after="0" w:line="240" w:lineRule="auto"/>
                          <w:ind w:left="871" w:right="812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C1C1C"/>
                            <w:spacing w:val="0"/>
                            <w:w w:val="109"/>
                            <w:b/>
                            <w:bCs/>
                          </w:rPr>
                          <w:t>85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38" w:hRule="exact"/>
                    </w:trPr>
                    <w:tc>
                      <w:tcPr>
                        <w:tcW w:w="739" w:type="dxa"/>
                        <w:tcBorders>
                          <w:top w:val="single" w:sz="7.68" w:space="0" w:color="1C1C1C"/>
                          <w:bottom w:val="single" w:sz="7.68" w:space="0" w:color="1F1F1F"/>
                          <w:left w:val="single" w:sz="7.68" w:space="0" w:color="030303"/>
                          <w:right w:val="single" w:sz="7.68" w:space="0" w:color="131313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0"/>
                            <w:w w:val="108"/>
                          </w:rPr>
                          <w:t>.1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-24"/>
                            <w:w w:val="108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2"/>
                          </w:rPr>
                          <w:t>a.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77" w:type="dxa"/>
                        <w:tcBorders>
                          <w:top w:val="single" w:sz="7.68" w:space="0" w:color="1C1C1C"/>
                          <w:bottom w:val="single" w:sz="7.68" w:space="0" w:color="1F1F1F"/>
                          <w:left w:val="single" w:sz="7.68" w:space="0" w:color="131313"/>
                          <w:right w:val="single" w:sz="7.68" w:space="0" w:color="6B6B6B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Kontrol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3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strikt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3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zones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12"/>
                          </w:rPr>
                          <w:t>folezimit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19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-1"/>
                            <w:w w:val="19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5"/>
                          </w:rPr>
                          <w:t>agunen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Karavastase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5" w:type="dxa"/>
                        <w:tcBorders>
                          <w:top w:val="single" w:sz="7.68" w:space="0" w:color="1C1C1C"/>
                          <w:bottom w:val="single" w:sz="7.68" w:space="0" w:color="1F1F1F"/>
                          <w:left w:val="single" w:sz="7.68" w:space="0" w:color="6B6B6B"/>
                          <w:right w:val="single" w:sz="3.84" w:space="0" w:color="181818"/>
                        </w:tcBorders>
                      </w:tcPr>
                      <w:p>
                        <w:pPr>
                          <w:spacing w:before="32" w:after="0" w:line="282" w:lineRule="auto"/>
                          <w:ind w:left="58" w:right="-5" w:firstLine="17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w w:val="105"/>
                          </w:rPr>
                          <w:t>Mu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0"/>
                            <w:w w:val="134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10"/>
                            <w:w w:val="13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Janar-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Korri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cdo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20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single" w:sz="7.68" w:space="0" w:color="1C1C1C"/>
                          <w:bottom w:val="single" w:sz="7.68" w:space="0" w:color="1F1F1F"/>
                          <w:left w:val="single" w:sz="3.84" w:space="0" w:color="181818"/>
                          <w:right w:val="single" w:sz="3.84" w:space="0" w:color="080808"/>
                        </w:tcBorders>
                      </w:tcPr>
                      <w:p>
                        <w:pPr>
                          <w:spacing w:before="10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7" w:right="121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C1C1C"/>
                            <w:spacing w:val="0"/>
                            <w:w w:val="109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C1C1C"/>
                          <w:bottom w:val="single" w:sz="7.68" w:space="0" w:color="1F1F1F"/>
                          <w:left w:val="single" w:sz="3.84" w:space="0" w:color="080808"/>
                          <w:right w:val="single" w:sz="7.68" w:space="0" w:color="030303"/>
                        </w:tcBorders>
                      </w:tcPr>
                      <w:p>
                        <w:pPr>
                          <w:spacing w:before="10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5" w:right="178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C1C1C"/>
                            <w:spacing w:val="0"/>
                            <w:w w:val="109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C1C1C"/>
                          <w:bottom w:val="single" w:sz="7.68" w:space="0" w:color="1F1F1F"/>
                          <w:left w:val="single" w:sz="7.68" w:space="0" w:color="030303"/>
                          <w:right w:val="single" w:sz="11.52" w:space="0" w:color="181818"/>
                        </w:tcBorders>
                      </w:tcPr>
                      <w:p>
                        <w:pPr>
                          <w:spacing w:before="10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5" w:right="159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C1C1C"/>
                            <w:spacing w:val="0"/>
                            <w:w w:val="109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C1C1C"/>
                          <w:bottom w:val="single" w:sz="7.68" w:space="0" w:color="1F1F1F"/>
                          <w:left w:val="single" w:sz="11.52" w:space="0" w:color="181818"/>
                          <w:right w:val="single" w:sz="3.84" w:space="0" w:color="0C0C0C"/>
                        </w:tcBorders>
                      </w:tcPr>
                      <w:p>
                        <w:pPr>
                          <w:spacing w:before="10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5" w:right="173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C1C1C"/>
                            <w:spacing w:val="0"/>
                            <w:w w:val="109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single" w:sz="7.68" w:space="0" w:color="1C1C1C"/>
                          <w:bottom w:val="single" w:sz="7.68" w:space="0" w:color="1F1F1F"/>
                          <w:left w:val="single" w:sz="3.84" w:space="0" w:color="0C0C0C"/>
                          <w:right w:val="single" w:sz="3.84" w:space="0" w:color="444444"/>
                        </w:tcBorders>
                      </w:tcPr>
                      <w:p>
                        <w:pPr>
                          <w:spacing w:before="10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9" w:right="175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C1C1C"/>
                            <w:spacing w:val="0"/>
                            <w:w w:val="97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7.68" w:space="0" w:color="1C1C1C"/>
                          <w:bottom w:val="single" w:sz="7.68" w:space="0" w:color="1F1F1F"/>
                          <w:left w:val="single" w:sz="3.84" w:space="0" w:color="444444"/>
                          <w:right w:val="single" w:sz="7.68" w:space="0" w:color="282828"/>
                        </w:tcBorders>
                      </w:tcPr>
                      <w:p>
                        <w:pPr>
                          <w:spacing w:before="1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62" w:right="793"/>
                          <w:jc w:val="center"/>
                          <w:rPr>
                            <w:rFonts w:ascii="Courier New" w:hAnsi="Courier New" w:cs="Courier New" w:eastAsia="Courier New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1"/>
                            <w:szCs w:val="21"/>
                            <w:color w:val="313131"/>
                            <w:spacing w:val="0"/>
                            <w:w w:val="86"/>
                          </w:rPr>
                          <w:t>35</w:t>
                        </w:r>
                        <w:r>
                          <w:rPr>
                            <w:rFonts w:ascii="Courier New" w:hAnsi="Courier New" w:cs="Courier New" w:eastAsia="Courier New"/>
                            <w:sz w:val="21"/>
                            <w:szCs w:val="2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901" w:hRule="exact"/>
                    </w:trPr>
                    <w:tc>
                      <w:tcPr>
                        <w:tcW w:w="739" w:type="dxa"/>
                        <w:tcBorders>
                          <w:top w:val="single" w:sz="7.68" w:space="0" w:color="1F1F1F"/>
                          <w:bottom w:val="single" w:sz="7.68" w:space="0" w:color="131313"/>
                          <w:left w:val="single" w:sz="7.68" w:space="0" w:color="030303"/>
                          <w:right w:val="single" w:sz="7.68" w:space="0" w:color="131313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9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4"/>
                          </w:rPr>
                          <w:t>A.1.b.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77" w:type="dxa"/>
                        <w:tcBorders>
                          <w:top w:val="single" w:sz="7.68" w:space="0" w:color="1F1F1F"/>
                          <w:bottom w:val="single" w:sz="7.68" w:space="0" w:color="131313"/>
                          <w:left w:val="single" w:sz="7.68" w:space="0" w:color="131313"/>
                          <w:right w:val="single" w:sz="7.68" w:space="0" w:color="6B6B6B"/>
                        </w:tcBorders>
                      </w:tcPr>
                      <w:p>
                        <w:pPr>
                          <w:spacing w:before="99" w:after="0" w:line="296" w:lineRule="auto"/>
                          <w:ind w:left="48" w:right="6" w:firstLine="1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Kontrol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-62"/>
                            <w:w w:val="19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2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-4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uar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25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-12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esi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-6"/>
                            <w:w w:val="113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13"/>
                          </w:rPr>
                          <w:t>jeriu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1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8"/>
                            <w:w w:val="1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zona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5"/>
                          </w:rPr>
                          <w:t>rende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105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9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6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-1"/>
                            <w:w w:val="12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6"/>
                          </w:rPr>
                          <w:t>ika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4"/>
                            <w:w w:val="10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5"/>
                          </w:rPr>
                          <w:t>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7"/>
                          </w:rPr>
                          <w:t>kac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3"/>
                            <w:w w:val="97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0"/>
                            <w:w w:val="11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-6"/>
                            <w:w w:val="11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4"/>
                            <w:w w:val="19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07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8"/>
                          </w:rPr>
                          <w:t>Sh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9"/>
                            <w:w w:val="99"/>
                          </w:rPr>
                          <w:t>q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0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peri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9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1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omos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Parku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5"/>
                          </w:rPr>
                          <w:t>Kombetar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9"/>
                            <w:w w:val="95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-16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vjake-Karavasta,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Parku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5"/>
                            <w:w w:val="10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ombeta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4"/>
                            <w:w w:val="82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3"/>
                          </w:rPr>
                          <w:t>respes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8"/>
                            <w:w w:val="102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8"/>
                          </w:rPr>
                          <w:t>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8"/>
                          </w:rPr>
                          <w:t>anerish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0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0"/>
                            <w:w w:val="13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-15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iqenin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98"/>
                          </w:rPr>
                          <w:t>Pr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5"/>
                            <w:w w:val="9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8"/>
                          </w:rPr>
                          <w:t>spes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4"/>
                            <w:w w:val="9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8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Vog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0"/>
                            <w:w w:val="114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-12"/>
                            <w:w w:val="113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30"/>
                            <w:w w:val="9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-14"/>
                            <w:w w:val="126"/>
                          </w:rPr>
                          <w:t>q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-5"/>
                            <w:w w:val="107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0"/>
                            <w:w w:val="107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Shkodres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3"/>
                            <w:w w:val="100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99"/>
                          </w:rPr>
                          <w:t>Rezer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6"/>
                            <w:w w:val="99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-1"/>
                            <w:w w:val="108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8"/>
                          </w:rPr>
                          <w:t>arin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99"/>
                          </w:rPr>
                          <w:t>Thanes,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Kune-Vai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07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1"/>
                            <w:w w:val="107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7"/>
                          </w:rPr>
                          <w:t>mpleksin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12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-13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gunor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Narte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6"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9"/>
                          </w:rPr>
                          <w:t>qe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0"/>
                            <w:w w:val="123"/>
                          </w:rPr>
                          <w:t>llim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-3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9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1"/>
                            <w:w w:val="109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-15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8"/>
                          </w:rPr>
                          <w:t>jimin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nje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mjedisi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7"/>
                          </w:rPr>
                          <w:t>pashqetesuarperpel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14"/>
                            <w:w w:val="10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2"/>
                            <w:w w:val="105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1"/>
                            <w:w w:val="9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07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0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-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6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0"/>
                            <w:w w:val="120"/>
                          </w:rPr>
                          <w:t>lloj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2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2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7"/>
                            <w:w w:val="12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00"/>
                          </w:rPr>
                          <w:t>tj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ra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5"/>
                          </w:rPr>
                          <w:t>shpendeve.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5" w:type="dxa"/>
                        <w:tcBorders>
                          <w:top w:val="single" w:sz="7.68" w:space="0" w:color="1F1F1F"/>
                          <w:bottom w:val="single" w:sz="7.68" w:space="0" w:color="131313"/>
                          <w:left w:val="single" w:sz="7.68" w:space="0" w:color="6B6B6B"/>
                          <w:right w:val="single" w:sz="3.84" w:space="0" w:color="181818"/>
                        </w:tcBorders>
                      </w:tcPr>
                      <w:p>
                        <w:pPr>
                          <w:spacing w:before="5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306" w:lineRule="auto"/>
                          <w:ind w:left="470" w:right="215" w:firstLine="-221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Gjat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11"/>
                          </w:rPr>
                          <w:t>gjithe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6"/>
                          </w:rPr>
                          <w:t>kohes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single" w:sz="7.68" w:space="0" w:color="1F1F1F"/>
                          <w:bottom w:val="single" w:sz="7.68" w:space="0" w:color="131313"/>
                          <w:left w:val="single" w:sz="3.84" w:space="0" w:color="181818"/>
                          <w:right w:val="single" w:sz="3.84" w:space="0" w:color="08080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1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7" w:right="121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13131"/>
                            <w:spacing w:val="0"/>
                            <w:w w:val="109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F1F1F"/>
                          <w:bottom w:val="single" w:sz="7.68" w:space="0" w:color="131313"/>
                          <w:left w:val="single" w:sz="3.84" w:space="0" w:color="080808"/>
                          <w:right w:val="single" w:sz="7.68" w:space="0" w:color="030303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1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5" w:right="178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13131"/>
                            <w:spacing w:val="0"/>
                            <w:w w:val="109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F1F1F"/>
                          <w:bottom w:val="single" w:sz="7.68" w:space="0" w:color="131313"/>
                          <w:left w:val="single" w:sz="7.68" w:space="0" w:color="030303"/>
                          <w:right w:val="single" w:sz="11.52" w:space="0" w:color="18181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1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5" w:right="159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13131"/>
                            <w:spacing w:val="0"/>
                            <w:w w:val="109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F1F1F"/>
                          <w:bottom w:val="single" w:sz="7.68" w:space="0" w:color="131313"/>
                          <w:left w:val="single" w:sz="11.52" w:space="0" w:color="181818"/>
                          <w:right w:val="single" w:sz="3.84" w:space="0" w:color="0C0C0C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1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5" w:right="173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C1C1C"/>
                            <w:spacing w:val="0"/>
                            <w:w w:val="109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single" w:sz="7.68" w:space="0" w:color="1F1F1F"/>
                          <w:bottom w:val="single" w:sz="7.68" w:space="0" w:color="131313"/>
                          <w:left w:val="single" w:sz="3.84" w:space="0" w:color="0C0C0C"/>
                          <w:right w:val="single" w:sz="3.84" w:space="0" w:color="444444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1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9" w:right="175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13131"/>
                            <w:spacing w:val="0"/>
                            <w:w w:val="97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7.68" w:space="0" w:color="1F1F1F"/>
                          <w:bottom w:val="single" w:sz="7.68" w:space="0" w:color="131313"/>
                          <w:left w:val="single" w:sz="3.84" w:space="0" w:color="444444"/>
                          <w:right w:val="single" w:sz="7.68" w:space="0" w:color="28282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3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70" w:right="801"/>
                          <w:jc w:val="center"/>
                          <w:rPr>
                            <w:rFonts w:ascii="Courier New" w:hAnsi="Courier New" w:cs="Courier New" w:eastAsia="Courier New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1"/>
                            <w:szCs w:val="21"/>
                            <w:color w:val="313131"/>
                            <w:spacing w:val="0"/>
                            <w:w w:val="86"/>
                          </w:rPr>
                          <w:t>35</w:t>
                        </w:r>
                        <w:r>
                          <w:rPr>
                            <w:rFonts w:ascii="Courier New" w:hAnsi="Courier New" w:cs="Courier New" w:eastAsia="Courier New"/>
                            <w:sz w:val="21"/>
                            <w:szCs w:val="2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816" w:hRule="exact"/>
                    </w:trPr>
                    <w:tc>
                      <w:tcPr>
                        <w:tcW w:w="739" w:type="dxa"/>
                        <w:tcBorders>
                          <w:top w:val="single" w:sz="7.68" w:space="0" w:color="131313"/>
                          <w:bottom w:val="single" w:sz="7.68" w:space="0" w:color="181818"/>
                          <w:left w:val="single" w:sz="7.68" w:space="0" w:color="030303"/>
                          <w:right w:val="single" w:sz="7.68" w:space="0" w:color="131313"/>
                        </w:tcBorders>
                      </w:tcPr>
                      <w:p>
                        <w:pPr>
                          <w:spacing w:before="12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15"/>
                          </w:rPr>
                          <w:t>A.l.c.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77" w:type="dxa"/>
                        <w:tcBorders>
                          <w:top w:val="single" w:sz="7.68" w:space="0" w:color="131313"/>
                          <w:bottom w:val="single" w:sz="7.68" w:space="0" w:color="181818"/>
                          <w:left w:val="single" w:sz="7.68" w:space="0" w:color="131313"/>
                          <w:right w:val="single" w:sz="7.68" w:space="0" w:color="6B6B6B"/>
                        </w:tcBorders>
                      </w:tcPr>
                      <w:p>
                        <w:pPr>
                          <w:spacing w:before="42" w:after="0" w:line="294" w:lineRule="auto"/>
                          <w:ind w:left="48" w:right="21" w:firstLine="10"/>
                          <w:jc w:val="both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Ndalim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9"/>
                            <w:w w:val="19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0"/>
                          </w:rPr>
                          <w:t>pre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0"/>
                            <w:w w:val="11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1"/>
                            <w:w w:val="11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0"/>
                          </w:rPr>
                          <w:t>es/dje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5"/>
                            <w:w w:val="11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-5"/>
                            <w:w w:val="11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10"/>
                          </w:rPr>
                          <w:t>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19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kallamishtev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zona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kye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8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5"/>
                          </w:rPr>
                          <w:t>shpernda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5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96969"/>
                            <w:spacing w:val="0"/>
                            <w:w w:val="142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6"/>
                          </w:rPr>
                          <w:t>esse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Pelika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"/>
                            <w:w w:val="10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0"/>
                            <w:w w:val="14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0"/>
                            <w:w w:val="14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6"/>
                          </w:rPr>
                          <w:t>kacurre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4"/>
                            <w:w w:val="10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6"/>
                          </w:rPr>
                          <w:t>(anaverilindore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3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50505"/>
                            <w:spacing w:val="0"/>
                            <w:w w:val="100"/>
                          </w:rPr>
                          <w:t>Liq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eni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8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Shkodres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3"/>
                            <w:w w:val="100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Kune-Vai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Liqenin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8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0"/>
                            <w:w w:val="8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Pr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5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spes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4"/>
                          </w:rPr>
                          <w:t>Vogel.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5"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5" w:type="dxa"/>
                        <w:tcBorders>
                          <w:top w:val="single" w:sz="7.68" w:space="0" w:color="131313"/>
                          <w:bottom w:val="single" w:sz="7.68" w:space="0" w:color="181818"/>
                          <w:left w:val="single" w:sz="7.68" w:space="0" w:color="6B6B6B"/>
                          <w:right w:val="single" w:sz="3.84" w:space="0" w:color="181818"/>
                        </w:tcBorders>
                      </w:tcPr>
                      <w:p>
                        <w:pPr>
                          <w:spacing w:before="7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306" w:lineRule="auto"/>
                          <w:ind w:left="470" w:right="215" w:firstLine="-221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Gjat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11"/>
                          </w:rPr>
                          <w:t>gjithe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13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-10"/>
                            <w:w w:val="113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84848"/>
                            <w:spacing w:val="0"/>
                            <w:w w:val="107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C1C1C"/>
                            <w:spacing w:val="0"/>
                            <w:w w:val="104"/>
                          </w:rPr>
                          <w:t>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single" w:sz="7.68" w:space="0" w:color="131313"/>
                          <w:bottom w:val="single" w:sz="7.68" w:space="0" w:color="181818"/>
                          <w:left w:val="single" w:sz="3.84" w:space="0" w:color="181818"/>
                          <w:right w:val="single" w:sz="3.84" w:space="0" w:color="080808"/>
                        </w:tcBorders>
                      </w:tcPr>
                      <w:p>
                        <w:pPr>
                          <w:spacing w:before="3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8" w:right="123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13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31313"/>
                          <w:bottom w:val="single" w:sz="7.68" w:space="0" w:color="181818"/>
                          <w:left w:val="single" w:sz="3.84" w:space="0" w:color="080808"/>
                          <w:right w:val="single" w:sz="7.68" w:space="0" w:color="030303"/>
                        </w:tcBorders>
                      </w:tcPr>
                      <w:p>
                        <w:pPr>
                          <w:spacing w:before="3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81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13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31313"/>
                          <w:bottom w:val="single" w:sz="7.68" w:space="0" w:color="181818"/>
                          <w:left w:val="single" w:sz="7.68" w:space="0" w:color="030303"/>
                          <w:right w:val="single" w:sz="11.52" w:space="0" w:color="181818"/>
                        </w:tcBorders>
                      </w:tcPr>
                      <w:p>
                        <w:pPr>
                          <w:spacing w:before="3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5" w:right="149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C1C1C"/>
                            <w:spacing w:val="0"/>
                            <w:w w:val="127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31313"/>
                          <w:bottom w:val="single" w:sz="7.68" w:space="0" w:color="181818"/>
                          <w:left w:val="single" w:sz="11.52" w:space="0" w:color="181818"/>
                          <w:right w:val="single" w:sz="3.84" w:space="0" w:color="0C0C0C"/>
                        </w:tcBorders>
                      </w:tcPr>
                      <w:p>
                        <w:pPr>
                          <w:spacing w:before="3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63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27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single" w:sz="7.68" w:space="0" w:color="131313"/>
                          <w:bottom w:val="single" w:sz="7.68" w:space="0" w:color="181818"/>
                          <w:left w:val="single" w:sz="3.84" w:space="0" w:color="0C0C0C"/>
                          <w:right w:val="single" w:sz="3.84" w:space="0" w:color="444444"/>
                        </w:tcBorders>
                      </w:tcPr>
                      <w:p>
                        <w:pPr>
                          <w:spacing w:before="3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0" w:right="166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13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97" w:type="dxa"/>
                        <w:tcBorders>
                          <w:top w:val="single" w:sz="7.68" w:space="0" w:color="131313"/>
                          <w:bottom w:val="single" w:sz="7.68" w:space="0" w:color="181818"/>
                          <w:left w:val="single" w:sz="3.84" w:space="0" w:color="444444"/>
                          <w:right w:val="single" w:sz="7.68" w:space="0" w:color="282828"/>
                        </w:tcBorders>
                      </w:tcPr>
                      <w:p>
                        <w:pPr>
                          <w:spacing w:before="6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71" w:right="798"/>
                          <w:jc w:val="center"/>
                          <w:rPr>
                            <w:rFonts w:ascii="Courier New" w:hAnsi="Courier New" w:cs="Courier New" w:eastAsia="Courier New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1"/>
                            <w:szCs w:val="21"/>
                            <w:color w:val="1C1C1C"/>
                            <w:spacing w:val="0"/>
                            <w:w w:val="88"/>
                          </w:rPr>
                          <w:t>15</w:t>
                        </w:r>
                        <w:r>
                          <w:rPr>
                            <w:rFonts w:ascii="Courier New" w:hAnsi="Courier New" w:cs="Courier New" w:eastAsia="Courier New"/>
                            <w:sz w:val="21"/>
                            <w:szCs w:val="2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83" w:hRule="exact"/>
                    </w:trPr>
                    <w:tc>
                      <w:tcPr>
                        <w:tcW w:w="739" w:type="dxa"/>
                        <w:tcBorders>
                          <w:top w:val="single" w:sz="7.68" w:space="0" w:color="181818"/>
                          <w:bottom w:val="nil" w:sz="6" w:space="0" w:color="auto"/>
                          <w:left w:val="single" w:sz="7.68" w:space="0" w:color="030303"/>
                          <w:right w:val="single" w:sz="7.68" w:space="0" w:color="131313"/>
                        </w:tcBorders>
                      </w:tcPr>
                      <w:p>
                        <w:pPr>
                          <w:spacing w:before="14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50505"/>
                            <w:spacing w:val="0"/>
                            <w:w w:val="101"/>
                          </w:rPr>
                          <w:t>A.2.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77" w:type="dxa"/>
                        <w:tcBorders>
                          <w:top w:val="single" w:sz="7.68" w:space="0" w:color="181818"/>
                          <w:bottom w:val="single" w:sz="11.52" w:space="0" w:color="444444"/>
                          <w:left w:val="single" w:sz="7.68" w:space="0" w:color="131313"/>
                          <w:right w:val="single" w:sz="7.68" w:space="0" w:color="6B6B6B"/>
                        </w:tcBorders>
                      </w:tcPr>
                      <w:p>
                        <w:pPr>
                          <w:spacing w:before="4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91"/>
                            <w:b/>
                            <w:bCs/>
                          </w:rPr>
                          <w:t>Promovi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91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11"/>
                            <w:w w:val="91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1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97"/>
                            <w:b/>
                            <w:bCs/>
                          </w:rPr>
                          <w:t>zhvillimi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98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-27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1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93"/>
                            <w:b/>
                            <w:bCs/>
                          </w:rPr>
                          <w:t>qendrueshe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94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-28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95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95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-8"/>
                            <w:w w:val="95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50505"/>
                            <w:spacing w:val="0"/>
                            <w:w w:val="100"/>
                            <w:b/>
                            <w:bCs/>
                          </w:rPr>
                          <w:t>ligatina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5" w:type="dxa"/>
                        <w:tcBorders>
                          <w:top w:val="single" w:sz="7.68" w:space="0" w:color="181818"/>
                          <w:bottom w:val="single" w:sz="11.52" w:space="0" w:color="444444"/>
                          <w:left w:val="single" w:sz="7.68" w:space="0" w:color="6B6B6B"/>
                          <w:right w:val="single" w:sz="3.84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99" w:type="dxa"/>
                        <w:tcBorders>
                          <w:top w:val="single" w:sz="7.68" w:space="0" w:color="181818"/>
                          <w:bottom w:val="single" w:sz="11.52" w:space="0" w:color="444444"/>
                          <w:left w:val="single" w:sz="3.84" w:space="0" w:color="181818"/>
                          <w:right w:val="single" w:sz="3.8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81818"/>
                          <w:bottom w:val="single" w:sz="11.52" w:space="0" w:color="444444"/>
                          <w:left w:val="single" w:sz="3.84" w:space="0" w:color="080808"/>
                          <w:right w:val="single" w:sz="7.6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81818"/>
                          <w:bottom w:val="nil" w:sz="6" w:space="0" w:color="auto"/>
                          <w:left w:val="single" w:sz="7.68" w:space="0" w:color="030303"/>
                          <w:right w:val="single" w:sz="11.52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81818"/>
                          <w:bottom w:val="single" w:sz="11.52" w:space="0" w:color="3F3F3F"/>
                          <w:left w:val="single" w:sz="11.52" w:space="0" w:color="181818"/>
                          <w:right w:val="single" w:sz="3.84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4" w:type="dxa"/>
                        <w:tcBorders>
                          <w:top w:val="single" w:sz="7.68" w:space="0" w:color="181818"/>
                          <w:bottom w:val="nil" w:sz="6" w:space="0" w:color="auto"/>
                          <w:left w:val="single" w:sz="3.84" w:space="0" w:color="0C0C0C"/>
                          <w:right w:val="single" w:sz="3.84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97" w:type="dxa"/>
                        <w:tcBorders>
                          <w:top w:val="single" w:sz="7.68" w:space="0" w:color="181818"/>
                          <w:bottom w:val="single" w:sz="11.52" w:space="0" w:color="444444"/>
                          <w:left w:val="single" w:sz="3.84" w:space="0" w:color="444444"/>
                          <w:right w:val="single" w:sz="7.68" w:space="0" w:color="282828"/>
                        </w:tcBorders>
                      </w:tcPr>
                      <w:p>
                        <w:pPr>
                          <w:spacing w:before="32" w:after="0" w:line="240" w:lineRule="auto"/>
                          <w:ind w:left="797" w:right="731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C1C1C"/>
                            <w:spacing w:val="0"/>
                            <w:w w:val="104"/>
                            <w:b/>
                            <w:bCs/>
                          </w:rPr>
                          <w:t>13.5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8"/>
          <w:szCs w:val="28"/>
          <w:color w:val="050505"/>
          <w:spacing w:val="0"/>
          <w:w w:val="62"/>
          <w:b/>
          <w:bCs/>
        </w:rPr>
        <w:t>a-.</w:t>
      </w:r>
      <w:r>
        <w:rPr>
          <w:rFonts w:ascii="Times New Roman" w:hAnsi="Times New Roman" w:cs="Times New Roman" w:eastAsia="Times New Roman"/>
          <w:sz w:val="28"/>
          <w:szCs w:val="28"/>
          <w:color w:val="000000"/>
          <w:spacing w:val="0"/>
          <w:w w:val="100"/>
        </w:rPr>
      </w:r>
    </w:p>
    <w:p>
      <w:pPr>
        <w:spacing w:before="0" w:after="0" w:line="169" w:lineRule="exact"/>
        <w:ind w:right="94"/>
        <w:jc w:val="righ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050505"/>
          <w:spacing w:val="0"/>
          <w:w w:val="190"/>
          <w:b/>
          <w:bCs/>
          <w:position w:val="-2"/>
        </w:rPr>
        <w:t>N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138" w:lineRule="exact"/>
        <w:ind w:right="107"/>
        <w:jc w:val="righ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050505"/>
          <w:spacing w:val="0"/>
          <w:w w:val="248"/>
          <w:b/>
          <w:bCs/>
        </w:rPr>
        <w:t>0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49" w:after="0" w:line="240" w:lineRule="auto"/>
        <w:ind w:right="138"/>
        <w:jc w:val="righ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050505"/>
          <w:spacing w:val="0"/>
          <w:w w:val="60"/>
          <w:b/>
          <w:bCs/>
        </w:rPr>
        <w:t>-....J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0" w:after="0" w:line="175" w:lineRule="exact"/>
        <w:ind w:right="172"/>
        <w:jc w:val="righ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50505"/>
          <w:spacing w:val="0"/>
          <w:w w:val="159"/>
          <w:position w:val="-3"/>
        </w:rPr>
        <w:t>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325" w:lineRule="exact"/>
        <w:ind w:right="126"/>
        <w:jc w:val="right"/>
        <w:rPr>
          <w:rFonts w:ascii="Arial" w:hAnsi="Arial" w:cs="Arial" w:eastAsia="Arial"/>
          <w:sz w:val="35"/>
          <w:szCs w:val="35"/>
        </w:rPr>
      </w:pPr>
      <w:rPr/>
      <w:r>
        <w:rPr>
          <w:rFonts w:ascii="Arial" w:hAnsi="Arial" w:cs="Arial" w:eastAsia="Arial"/>
          <w:sz w:val="35"/>
          <w:szCs w:val="35"/>
          <w:color w:val="050505"/>
          <w:spacing w:val="0"/>
          <w:w w:val="107"/>
          <w:b/>
          <w:bCs/>
          <w:position w:val="1"/>
        </w:rPr>
        <w:t>z</w:t>
      </w:r>
      <w:r>
        <w:rPr>
          <w:rFonts w:ascii="Arial" w:hAnsi="Arial" w:cs="Arial" w:eastAsia="Arial"/>
          <w:sz w:val="35"/>
          <w:szCs w:val="35"/>
          <w:color w:val="000000"/>
          <w:spacing w:val="0"/>
          <w:w w:val="100"/>
          <w:position w:val="0"/>
        </w:rPr>
      </w:r>
    </w:p>
    <w:p>
      <w:pPr>
        <w:spacing w:before="0" w:after="0" w:line="635" w:lineRule="exact"/>
        <w:ind w:right="114"/>
        <w:jc w:val="right"/>
        <w:tabs>
          <w:tab w:pos="13680" w:val="left"/>
        </w:tabs>
        <w:rPr>
          <w:rFonts w:ascii="Times New Roman" w:hAnsi="Times New Roman" w:cs="Times New Roman" w:eastAsia="Times New Roman"/>
          <w:sz w:val="37"/>
          <w:szCs w:val="37"/>
        </w:rPr>
      </w:pPr>
      <w:rPr/>
      <w:r>
        <w:rPr>
          <w:rFonts w:ascii="Times New Roman" w:hAnsi="Times New Roman" w:cs="Times New Roman" w:eastAsia="Times New Roman"/>
          <w:sz w:val="56"/>
          <w:szCs w:val="56"/>
          <w:color w:val="050505"/>
          <w:spacing w:val="0"/>
          <w:w w:val="142"/>
          <w:i/>
        </w:rPr>
        <w:t>l</w:t>
      </w:r>
      <w:r>
        <w:rPr>
          <w:rFonts w:ascii="Times New Roman" w:hAnsi="Times New Roman" w:cs="Times New Roman" w:eastAsia="Times New Roman"/>
          <w:sz w:val="56"/>
          <w:szCs w:val="56"/>
          <w:color w:val="050505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56"/>
          <w:szCs w:val="56"/>
          <w:color w:val="050505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37"/>
          <w:szCs w:val="37"/>
          <w:color w:val="050505"/>
          <w:spacing w:val="0"/>
          <w:w w:val="54"/>
          <w:position w:val="4"/>
        </w:rPr>
        <w:t>....</w:t>
      </w:r>
      <w:r>
        <w:rPr>
          <w:rFonts w:ascii="Times New Roman" w:hAnsi="Times New Roman" w:cs="Times New Roman" w:eastAsia="Times New Roman"/>
          <w:sz w:val="37"/>
          <w:szCs w:val="37"/>
          <w:color w:val="000000"/>
          <w:spacing w:val="0"/>
          <w:w w:val="100"/>
          <w:position w:val="0"/>
        </w:rPr>
      </w:r>
    </w:p>
    <w:p>
      <w:pPr>
        <w:spacing w:before="0" w:after="0" w:line="155" w:lineRule="exact"/>
        <w:ind w:right="94"/>
        <w:jc w:val="right"/>
        <w:tabs>
          <w:tab w:pos="13640" w:val="left"/>
        </w:tabs>
        <w:rPr>
          <w:rFonts w:ascii="Arial" w:hAnsi="Arial" w:cs="Arial" w:eastAsia="Arial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050505"/>
          <w:spacing w:val="0"/>
          <w:w w:val="190"/>
          <w:i/>
          <w:position w:val="2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050505"/>
          <w:spacing w:val="0"/>
          <w:w w:val="190"/>
          <w:i/>
          <w:position w:val="2"/>
        </w:rPr>
        <w:t>\</w:t>
      </w:r>
      <w:r>
        <w:rPr>
          <w:rFonts w:ascii="Times New Roman" w:hAnsi="Times New Roman" w:cs="Times New Roman" w:eastAsia="Times New Roman"/>
          <w:sz w:val="12"/>
          <w:szCs w:val="12"/>
          <w:color w:val="050505"/>
          <w:spacing w:val="0"/>
          <w:w w:val="100"/>
          <w:i/>
          <w:position w:val="2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050505"/>
          <w:spacing w:val="0"/>
          <w:w w:val="100"/>
          <w:i/>
          <w:position w:val="2"/>
        </w:rPr>
      </w:r>
      <w:r>
        <w:rPr>
          <w:rFonts w:ascii="Arial" w:hAnsi="Arial" w:cs="Arial" w:eastAsia="Arial"/>
          <w:sz w:val="16"/>
          <w:szCs w:val="16"/>
          <w:color w:val="050505"/>
          <w:spacing w:val="0"/>
          <w:w w:val="190"/>
          <w:b/>
          <w:bCs/>
          <w:position w:val="-1"/>
        </w:rPr>
        <w:t>N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137" w:lineRule="exact"/>
        <w:ind w:right="107"/>
        <w:jc w:val="righ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050505"/>
          <w:spacing w:val="0"/>
          <w:w w:val="248"/>
          <w:b/>
          <w:bCs/>
        </w:rPr>
        <w:t>0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jc w:val="right"/>
        <w:spacing w:after="0"/>
        <w:sectPr>
          <w:pgMar w:header="1468" w:footer="0" w:top="2360" w:bottom="280" w:left="680" w:right="1020"/>
          <w:headerReference w:type="default" r:id="rId34"/>
          <w:footerReference w:type="default" r:id="rId35"/>
          <w:pgSz w:w="15840" w:h="12240" w:orient="landscape"/>
        </w:sectPr>
      </w:pPr>
      <w:rPr/>
    </w:p>
    <w:p>
      <w:pPr>
        <w:spacing w:before="0" w:after="0" w:line="194" w:lineRule="exact"/>
        <w:ind w:right="119"/>
        <w:jc w:val="righ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5.440002pt;margin-top:3.324398pt;width:598.560pt;height:350.4pt;mso-position-horizontal-relative:page;mso-position-vertical-relative:paragraph;z-index:-4829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1042" w:hRule="exact"/>
                    </w:trPr>
                    <w:tc>
                      <w:tcPr>
                        <w:tcW w:w="730" w:type="dxa"/>
                        <w:tcBorders>
                          <w:top w:val="single" w:sz="7.68" w:space="0" w:color="3F3F3F"/>
                          <w:bottom w:val="single" w:sz="3.84" w:space="0" w:color="000000"/>
                          <w:left w:val="single" w:sz="7.68" w:space="0" w:color="0F0F0F"/>
                          <w:right w:val="single" w:sz="7.68" w:space="0" w:color="383838"/>
                        </w:tcBorders>
                      </w:tcPr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A.2.a.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8" w:type="dxa"/>
                        <w:tcBorders>
                          <w:top w:val="nil" w:sz="6" w:space="0" w:color="auto"/>
                          <w:bottom w:val="single" w:sz="3.84" w:space="0" w:color="000000"/>
                          <w:left w:val="single" w:sz="7.68" w:space="0" w:color="383838"/>
                          <w:right w:val="single" w:sz="7.68" w:space="0" w:color="131313"/>
                        </w:tcBorders>
                      </w:tcPr>
                      <w:p>
                        <w:pPr>
                          <w:spacing w:before="45" w:after="0" w:line="220" w:lineRule="exact"/>
                          <w:ind w:left="58" w:right="-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"/>
                            <w:w w:val="92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06060"/>
                            <w:spacing w:val="-5"/>
                            <w:w w:val="12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9"/>
                          </w:rPr>
                          <w:t>omovim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4"/>
                            <w:w w:val="10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4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3"/>
                          </w:rPr>
                          <w:t>konceptitt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zonimrt-t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2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9C9C9C"/>
                            <w:spacing w:val="-20"/>
                            <w:w w:val="107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29"/>
                            <w:w w:val="107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9C9C9C"/>
                            <w:spacing w:val="7"/>
                            <w:w w:val="107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7"/>
                          </w:rPr>
                          <w:t>rkur*-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-20"/>
                            <w:w w:val="107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7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18"/>
                            <w:w w:val="107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7"/>
                          </w:rPr>
                          <w:t>eta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7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39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Divjake-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8"/>
                          </w:rPr>
                          <w:t>Karavasta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6"/>
                            <w:w w:val="98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8"/>
                          </w:rPr>
                          <w:t>Parkut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"/>
                            <w:w w:val="9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Kombetar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61616"/>
                            <w:spacing w:val="0"/>
                            <w:w w:val="93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61616"/>
                            <w:spacing w:val="-66"/>
                            <w:w w:val="93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D2D2D"/>
                            <w:spacing w:val="0"/>
                            <w:w w:val="133"/>
                          </w:rPr>
                          <w:t>espb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D2D2D"/>
                            <w:spacing w:val="0"/>
                            <w:w w:val="134"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D2D2D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4"/>
                          </w:rPr>
                          <w:t>Rez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8"/>
                            <w:w w:val="9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64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D2D2D"/>
                            <w:spacing w:val="0"/>
                            <w:w w:val="151"/>
                          </w:rPr>
                          <w:t>vb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D2D2D"/>
                            <w:spacing w:val="-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3"/>
                          </w:rPr>
                          <w:t>atyror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5"/>
                            <w:w w:val="1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6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69" w:lineRule="exact"/>
                          <w:ind w:left="250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707070"/>
                            <w:spacing w:val="0"/>
                            <w:w w:val="142"/>
                            <w:b/>
                            <w:bCs/>
                          </w:rPr>
                          <w:t>Uf'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707070"/>
                            <w:spacing w:val="0"/>
                            <w:w w:val="142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707070"/>
                            <w:spacing w:val="-11"/>
                            <w:w w:val="142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505050"/>
                            <w:spacing w:val="0"/>
                            <w:w w:val="197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505050"/>
                            <w:spacing w:val="-25"/>
                            <w:w w:val="197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828282"/>
                            <w:spacing w:val="0"/>
                            <w:w w:val="132"/>
                            <w:b/>
                            <w:bCs/>
                          </w:rPr>
                          <w:t>UC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828282"/>
                            <w:spacing w:val="-12"/>
                            <w:w w:val="132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3F3F3F"/>
                            <w:spacing w:val="0"/>
                            <w:w w:val="68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3F3F3F"/>
                            <w:spacing w:val="0"/>
                            <w:w w:val="68"/>
                            <w:b/>
                            <w:bCs/>
                          </w:rPr>
                          <w:t> 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3F3F3F"/>
                            <w:spacing w:val="10"/>
                            <w:w w:val="68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606060"/>
                            <w:spacing w:val="0"/>
                            <w:w w:val="135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606060"/>
                            <w:spacing w:val="0"/>
                            <w:w w:val="135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606060"/>
                            <w:spacing w:val="21"/>
                            <w:w w:val="135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707070"/>
                            <w:spacing w:val="-15"/>
                            <w:w w:val="369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707070"/>
                            <w:spacing w:val="0"/>
                            <w:w w:val="165"/>
                            <w:b/>
                            <w:bCs/>
                          </w:rPr>
                          <w:t>..</w:t>
                        </w:r>
                        <w:r>
                          <w:rPr>
                            <w:rFonts w:ascii="Arial" w:hAnsi="Arial" w:cs="Arial" w:eastAsia="Arial"/>
                            <w:sz w:val="7"/>
                            <w:szCs w:val="7"/>
                            <w:color w:val="707070"/>
                            <w:spacing w:val="-1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707070"/>
                            <w:spacing w:val="0"/>
                            <w:w w:val="166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707070"/>
                            <w:spacing w:val="-1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9C9C9C"/>
                            <w:spacing w:val="0"/>
                            <w:w w:val="67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9C9C9C"/>
                            <w:spacing w:val="2"/>
                            <w:w w:val="67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707070"/>
                            <w:spacing w:val="0"/>
                            <w:w w:val="161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707070"/>
                            <w:spacing w:val="-20"/>
                            <w:w w:val="161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505050"/>
                            <w:spacing w:val="-1"/>
                            <w:w w:val="154"/>
                            <w:b/>
                            <w:bCs/>
                          </w:rPr>
                          <w:t>*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9C9C9C"/>
                            <w:spacing w:val="0"/>
                            <w:w w:val="104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9C9C9C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505050"/>
                            <w:spacing w:val="0"/>
                            <w:w w:val="204"/>
                            <w:b/>
                            <w:bCs/>
                          </w:rPr>
                          <w:t>tl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8"/>
                            <w:szCs w:val="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73" w:lineRule="exact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Mena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3"/>
                            <w:w w:val="100"/>
                          </w:rPr>
                          <w:t>x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5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uar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2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Shko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7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36"/>
                            <w:w w:val="11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-10"/>
                            <w:w w:val="174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224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53"/>
                          </w:rPr>
                          <w:t>Clift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-15"/>
                            <w:w w:val="153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2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-81"/>
                            <w:w w:val="92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3"/>
                            <w:w w:val="2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20"/>
                            <w:w w:val="82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4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45"/>
                          </w:rPr>
                          <w:t>JSIM-f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1"/>
                            <w:w w:val="146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5"/>
                          </w:rPr>
                          <w:t>nes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5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</w:rPr>
                          <w:t>Pejzazh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26"/>
                            <w:w w:val="10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Mbrojtu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7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Vjose-Narte.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0" w:type="dxa"/>
                        <w:tcBorders>
                          <w:top w:val="nil" w:sz="6" w:space="0" w:color="auto"/>
                          <w:bottom w:val="single" w:sz="3.84" w:space="0" w:color="000000"/>
                          <w:left w:val="single" w:sz="7.68" w:space="0" w:color="131313"/>
                          <w:right w:val="single" w:sz="7.68" w:space="0" w:color="707070"/>
                        </w:tcBorders>
                      </w:tcPr>
                      <w:p>
                        <w:pPr>
                          <w:spacing w:before="2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94" w:lineRule="auto"/>
                          <w:ind w:left="470" w:right="205" w:firstLine="-221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-2"/>
                            <w:w w:val="10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jat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1"/>
                          </w:rPr>
                          <w:t>gjithe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6"/>
                          </w:rPr>
                          <w:t>kohes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nil" w:sz="6" w:space="0" w:color="auto"/>
                          <w:bottom w:val="single" w:sz="3.84" w:space="0" w:color="000000"/>
                          <w:left w:val="single" w:sz="7.68" w:space="0" w:color="707070"/>
                          <w:right w:val="single" w:sz="7.68" w:space="0" w:color="3B3B3B"/>
                        </w:tcBorders>
                      </w:tcPr>
                      <w:p>
                        <w:pPr>
                          <w:spacing w:before="8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D2D2D"/>
                            <w:spacing w:val="0"/>
                            <w:w w:val="14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nil" w:sz="6" w:space="0" w:color="auto"/>
                          <w:bottom w:val="single" w:sz="3.84" w:space="0" w:color="000000"/>
                          <w:left w:val="single" w:sz="7.68" w:space="0" w:color="3B3B3B"/>
                          <w:right w:val="single" w:sz="7.68" w:space="0" w:color="1C1C1C"/>
                        </w:tcBorders>
                      </w:tcPr>
                      <w:p>
                        <w:pPr>
                          <w:spacing w:before="8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45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505050"/>
                            <w:spacing w:val="0"/>
                            <w:w w:val="14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3B3B3B"/>
                          <w:bottom w:val="single" w:sz="3.84" w:space="0" w:color="000000"/>
                          <w:left w:val="single" w:sz="7.68" w:space="0" w:color="1C1C1C"/>
                          <w:right w:val="single" w:sz="7.68" w:space="0" w:color="0C0C0C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7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2D2D2D"/>
                            <w:spacing w:val="0"/>
                            <w:w w:val="205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nil" w:sz="6" w:space="0" w:color="auto"/>
                          <w:bottom w:val="single" w:sz="3.84" w:space="0" w:color="000000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7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6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7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3F3F3F"/>
                          <w:bottom w:val="single" w:sz="3.84" w:space="0" w:color="000000"/>
                          <w:left w:val="single" w:sz="7.68" w:space="0" w:color="181818"/>
                          <w:right w:val="single" w:sz="11.52" w:space="0" w:color="4B4B4B"/>
                        </w:tcBorders>
                      </w:tcPr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7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7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82" w:type="dxa"/>
                        <w:tcBorders>
                          <w:top w:val="nil" w:sz="6" w:space="0" w:color="auto"/>
                          <w:bottom w:val="single" w:sz="3.84" w:space="0" w:color="000000"/>
                          <w:left w:val="single" w:sz="11.52" w:space="0" w:color="4B4B4B"/>
                          <w:right w:val="single" w:sz="7.68" w:space="0" w:color="131313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6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907" w:right="851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9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926" w:hRule="exact"/>
                    </w:trPr>
                    <w:tc>
                      <w:tcPr>
                        <w:tcW w:w="730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7.68" w:space="0" w:color="0F0F0F"/>
                          <w:right w:val="single" w:sz="7.68" w:space="0" w:color="383838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2"/>
                          </w:rPr>
                          <w:t>A.2.b.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8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7.68" w:space="0" w:color="383838"/>
                          <w:right w:val="single" w:sz="7.68" w:space="0" w:color="131313"/>
                        </w:tcBorders>
                      </w:tcPr>
                      <w:p>
                        <w:pPr>
                          <w:spacing w:before="3" w:after="0" w:line="278" w:lineRule="auto"/>
                          <w:ind w:left="48" w:right="-9" w:firstLine="10"/>
                          <w:jc w:val="both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"/>
                            <w:w w:val="100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06060"/>
                            <w:spacing w:val="-5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omovim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16"/>
                            <w:w w:val="12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ruajtjes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7"/>
                            <w:w w:val="120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20"/>
                          </w:rPr>
                          <w:t>erfitimit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2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4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ndersjelle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5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1"/>
                          </w:rPr>
                          <w:t>peshka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1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9"/>
                          </w:rPr>
                          <w:t>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8"/>
                            <w:w w:val="9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0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2"/>
                            <w:w w:val="10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ale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8"/>
                          </w:rPr>
                          <w:t>Divjake-Karavast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9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Liq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7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7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spes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Voge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0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1"/>
                            <w:w w:val="12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07070"/>
                            <w:spacing w:val="-15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8"/>
                          </w:rPr>
                          <w:t>mekembjen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kolonive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folezues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5"/>
                          </w:rPr>
                          <w:t>Pelika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9"/>
                            <w:w w:val="10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45"/>
                          </w:rPr>
                          <w:t>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4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5"/>
                          </w:rPr>
                          <w:t>kacurrel.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0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7.68" w:space="0" w:color="131313"/>
                          <w:right w:val="single" w:sz="7.68" w:space="0" w:color="707070"/>
                        </w:tcBorders>
                      </w:tcPr>
                      <w:p>
                        <w:pPr>
                          <w:spacing w:before="5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82" w:lineRule="auto"/>
                          <w:ind w:left="470" w:right="205" w:firstLine="-221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-2"/>
                            <w:w w:val="10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jat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1"/>
                          </w:rPr>
                          <w:t>gjithe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6"/>
                          </w:rPr>
                          <w:t>kohes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7.68" w:space="0" w:color="707070"/>
                          <w:right w:val="single" w:sz="7.68" w:space="0" w:color="3B3B3B"/>
                        </w:tcBorders>
                      </w:tcPr>
                      <w:p>
                        <w:pPr>
                          <w:spacing w:before="1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D2D2D"/>
                            <w:spacing w:val="0"/>
                            <w:w w:val="107"/>
                          </w:rPr>
                          <w:t>0.5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7.68" w:space="0" w:color="3B3B3B"/>
                          <w:right w:val="single" w:sz="7.68" w:space="0" w:color="1C1C1C"/>
                        </w:tcBorders>
                      </w:tcPr>
                      <w:p>
                        <w:pPr>
                          <w:spacing w:before="1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F3F3F"/>
                            <w:spacing w:val="0"/>
                            <w:w w:val="107"/>
                          </w:rPr>
                          <w:t>0.5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7.68" w:space="0" w:color="1C1C1C"/>
                          <w:right w:val="single" w:sz="7.68" w:space="0" w:color="0C0C0C"/>
                        </w:tcBorders>
                      </w:tcPr>
                      <w:p>
                        <w:pPr>
                          <w:spacing w:before="1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8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D2D2D"/>
                            <w:spacing w:val="0"/>
                            <w:w w:val="111"/>
                          </w:rPr>
                          <w:t>0.5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1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8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D2D2D"/>
                            <w:spacing w:val="0"/>
                            <w:w w:val="111"/>
                          </w:rPr>
                          <w:t>0.5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7.68" w:space="0" w:color="181818"/>
                          <w:right w:val="single" w:sz="11.52" w:space="0" w:color="4B4B4B"/>
                        </w:tcBorders>
                      </w:tcPr>
                      <w:p>
                        <w:pPr>
                          <w:spacing w:before="1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8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D2D2D"/>
                            <w:spacing w:val="0"/>
                            <w:w w:val="111"/>
                          </w:rPr>
                          <w:t>0.5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82" w:type="dxa"/>
                        <w:tcBorders>
                          <w:top w:val="single" w:sz="3.84" w:space="0" w:color="000000"/>
                          <w:bottom w:val="single" w:sz="7.68" w:space="0" w:color="1C1C1C"/>
                          <w:left w:val="single" w:sz="11.52" w:space="0" w:color="4B4B4B"/>
                          <w:right w:val="single" w:sz="7.68" w:space="0" w:color="131313"/>
                        </w:tcBorders>
                      </w:tcPr>
                      <w:p>
                        <w:pPr>
                          <w:spacing w:before="9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23" w:right="781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6"/>
                          </w:rPr>
                          <w:t>2.5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78" w:hRule="exact"/>
                    </w:trPr>
                    <w:tc>
                      <w:tcPr>
                        <w:tcW w:w="730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0F0F0F"/>
                          <w:right w:val="single" w:sz="7.68" w:space="0" w:color="383838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A.2.c.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8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383838"/>
                          <w:right w:val="single" w:sz="7.68" w:space="0" w:color="131313"/>
                        </w:tcBorders>
                      </w:tcPr>
                      <w:p>
                        <w:pPr>
                          <w:spacing w:before="42" w:after="0" w:line="271" w:lineRule="auto"/>
                          <w:ind w:left="58" w:right="-12"/>
                          <w:jc w:val="both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20"/>
                          </w:rPr>
                          <w:t>lobim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3"/>
                            <w:w w:val="12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kund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9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plan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3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3"/>
                          </w:rPr>
                          <w:t>zhvillim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23"/>
                            <w:w w:val="1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2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7"/>
                            <w:w w:val="121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06060"/>
                            <w:spacing w:val="-14"/>
                            <w:w w:val="12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21"/>
                          </w:rPr>
                          <w:t>izmitt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2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8"/>
                            <w:w w:val="12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shoqe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6"/>
                          </w:rPr>
                          <w:t>ru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9"/>
                            <w:w w:val="10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06060"/>
                            <w:spacing w:val="-5"/>
                            <w:w w:val="12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11"/>
                          </w:rPr>
                          <w:t>tjetersimi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1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habitatev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06060"/>
                            <w:spacing w:val="8"/>
                            <w:w w:val="115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15"/>
                          </w:rPr>
                          <w:t>rit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21"/>
                            <w:w w:val="11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15"/>
                          </w:rPr>
                          <w:t>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apo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zonave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qendore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6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Park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0"/>
                            <w:w w:val="101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Kombeta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6"/>
                          </w:rPr>
                          <w:t>Divjake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"/>
                            <w:w w:val="106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5"/>
                            <w:w w:val="85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8"/>
                          </w:rPr>
                          <w:t>aravasta.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0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131313"/>
                          <w:right w:val="single" w:sz="7.68" w:space="0" w:color="707070"/>
                        </w:tcBorders>
                      </w:tcPr>
                      <w:p>
                        <w:pPr>
                          <w:spacing w:before="13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65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w w:val="112"/>
                          </w:rPr>
                          <w:t>Vi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4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07070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07070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9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1"/>
                          </w:rPr>
                          <w:t>I-re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707070"/>
                          <w:right w:val="single" w:sz="7.68" w:space="0" w:color="3B3B3B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9" w:right="135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6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3B3B3B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1C1C1C"/>
                          <w:right w:val="single" w:sz="7.6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181818"/>
                          <w:right w:val="single" w:sz="11.52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82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11.52" w:space="0" w:color="4B4B4B"/>
                          <w:right w:val="single" w:sz="7.68" w:space="0" w:color="131313"/>
                        </w:tcBorders>
                      </w:tcPr>
                      <w:p>
                        <w:pPr>
                          <w:spacing w:before="3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905" w:right="835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D2D2D"/>
                            <w:spacing w:val="0"/>
                            <w:w w:val="141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87" w:hRule="exact"/>
                    </w:trPr>
                    <w:tc>
                      <w:tcPr>
                        <w:tcW w:w="730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0F0F0F"/>
                          <w:right w:val="single" w:sz="7.68" w:space="0" w:color="383838"/>
                        </w:tcBorders>
                      </w:tcPr>
                      <w:p>
                        <w:pPr>
                          <w:spacing w:before="2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2"/>
                          </w:rPr>
                          <w:t>A.2.d.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8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383838"/>
                          <w:right w:val="single" w:sz="7.68" w:space="0" w:color="131313"/>
                        </w:tcBorders>
                      </w:tcPr>
                      <w:p>
                        <w:pPr>
                          <w:spacing w:before="42" w:after="0" w:line="282" w:lineRule="auto"/>
                          <w:ind w:left="48" w:right="-10" w:firstLine="10"/>
                          <w:jc w:val="both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Lobim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7"/>
                            <w:w w:val="105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6"/>
                            <w:w w:val="108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2"/>
                          </w:rPr>
                          <w:t>nderinstali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5"/>
                            <w:w w:val="113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33"/>
                          </w:rPr>
                          <w:t>tt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3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07070"/>
                            <w:spacing w:val="0"/>
                            <w:w w:val="1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5"/>
                          </w:rPr>
                          <w:t>nfrastrukturess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6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shpimi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3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naftes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0"/>
                          </w:rPr>
                          <w:t>la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-14"/>
                            <w:w w:val="10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9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0"/>
                          </w:rPr>
                          <w:t>nen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Narte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18"/>
                          </w:rPr>
                          <w:t>qe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11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18"/>
                            <w:w w:val="11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8"/>
                          </w:rPr>
                          <w:t>imin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8"/>
                            <w:w w:val="11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ruajtje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4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8"/>
                          </w:rPr>
                          <w:t>habitatit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7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8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4"/>
                          </w:rPr>
                          <w:t>specieve.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0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131313"/>
                          <w:right w:val="single" w:sz="7.68" w:space="0" w:color="707070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65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w w:val="112"/>
                          </w:rPr>
                          <w:t>Vi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4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07070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07070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9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1"/>
                          </w:rPr>
                          <w:t>I-re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707070"/>
                          <w:right w:val="single" w:sz="7.68" w:space="0" w:color="3B3B3B"/>
                        </w:tcBorders>
                      </w:tcPr>
                      <w:p>
                        <w:pPr>
                          <w:spacing w:before="2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9" w:right="135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6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3B3B3B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1C1C1C"/>
                          <w:right w:val="single" w:sz="7.6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7.68" w:space="0" w:color="181818"/>
                          <w:right w:val="single" w:sz="11.52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82" w:type="dxa"/>
                        <w:tcBorders>
                          <w:top w:val="single" w:sz="7.68" w:space="0" w:color="1C1C1C"/>
                          <w:bottom w:val="single" w:sz="7.68" w:space="0" w:color="1C1C1C"/>
                          <w:left w:val="single" w:sz="11.52" w:space="0" w:color="4B4B4B"/>
                          <w:right w:val="single" w:sz="7.68" w:space="0" w:color="131313"/>
                        </w:tcBorders>
                      </w:tcPr>
                      <w:p>
                        <w:pPr>
                          <w:spacing w:before="3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906" w:right="836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D2D2D"/>
                            <w:spacing w:val="0"/>
                            <w:w w:val="141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07" w:hRule="exact"/>
                    </w:trPr>
                    <w:tc>
                      <w:tcPr>
                        <w:tcW w:w="730" w:type="dxa"/>
                        <w:tcBorders>
                          <w:top w:val="single" w:sz="7.68" w:space="0" w:color="1C1C1C"/>
                          <w:bottom w:val="single" w:sz="7.68" w:space="0" w:color="383838"/>
                          <w:left w:val="single" w:sz="7.68" w:space="0" w:color="0F0F0F"/>
                          <w:right w:val="single" w:sz="7.68" w:space="0" w:color="383838"/>
                        </w:tcBorders>
                      </w:tcPr>
                      <w:p>
                        <w:pPr>
                          <w:spacing w:before="33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161616"/>
                            <w:spacing w:val="0"/>
                            <w:w w:val="107"/>
                          </w:rPr>
                          <w:t>A.3.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8" w:type="dxa"/>
                        <w:tcBorders>
                          <w:top w:val="single" w:sz="7.68" w:space="0" w:color="1C1C1C"/>
                          <w:bottom w:val="single" w:sz="7.68" w:space="0" w:color="383838"/>
                          <w:left w:val="single" w:sz="7.68" w:space="0" w:color="383838"/>
                          <w:right w:val="single" w:sz="7.68" w:space="0" w:color="131313"/>
                        </w:tcBorders>
                      </w:tcPr>
                      <w:p>
                        <w:pPr>
                          <w:spacing w:before="32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Forci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7"/>
                          </w:rPr>
                          <w:t>bashkepunimi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17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7"/>
                          </w:rPr>
                          <w:t>nderkombetar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0" w:type="dxa"/>
                        <w:tcBorders>
                          <w:top w:val="single" w:sz="7.68" w:space="0" w:color="1C1C1C"/>
                          <w:bottom w:val="single" w:sz="7.68" w:space="0" w:color="383838"/>
                          <w:left w:val="single" w:sz="7.68" w:space="0" w:color="131313"/>
                          <w:right w:val="single" w:sz="7.68" w:space="0" w:color="70707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99" w:type="dxa"/>
                        <w:tcBorders>
                          <w:top w:val="single" w:sz="7.68" w:space="0" w:color="1C1C1C"/>
                          <w:bottom w:val="single" w:sz="7.68" w:space="0" w:color="383838"/>
                          <w:left w:val="single" w:sz="7.68" w:space="0" w:color="707070"/>
                          <w:right w:val="single" w:sz="7.68" w:space="0" w:color="3B3B3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1C1C1C"/>
                          <w:bottom w:val="single" w:sz="7.68" w:space="0" w:color="383838"/>
                          <w:left w:val="single" w:sz="7.68" w:space="0" w:color="3B3B3B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1C1C1C"/>
                          <w:bottom w:val="single" w:sz="7.68" w:space="0" w:color="383838"/>
                          <w:left w:val="single" w:sz="7.68" w:space="0" w:color="1C1C1C"/>
                          <w:right w:val="single" w:sz="7.6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1C1C1C"/>
                          <w:bottom w:val="single" w:sz="7.68" w:space="0" w:color="383838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C1C1C"/>
                          <w:bottom w:val="single" w:sz="7.68" w:space="0" w:color="383838"/>
                          <w:left w:val="single" w:sz="7.68" w:space="0" w:color="181818"/>
                          <w:right w:val="single" w:sz="11.52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82" w:type="dxa"/>
                        <w:tcBorders>
                          <w:top w:val="single" w:sz="7.68" w:space="0" w:color="1C1C1C"/>
                          <w:bottom w:val="single" w:sz="7.68" w:space="0" w:color="383838"/>
                          <w:left w:val="single" w:sz="11.52" w:space="0" w:color="4B4B4B"/>
                          <w:right w:val="single" w:sz="7.68" w:space="0" w:color="131313"/>
                        </w:tcBorders>
                      </w:tcPr>
                      <w:p>
                        <w:pPr>
                          <w:spacing w:before="61" w:after="0" w:line="240" w:lineRule="auto"/>
                          <w:ind w:left="857" w:right="781"/>
                          <w:jc w:val="center"/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  <w:color w:val="161616"/>
                            <w:spacing w:val="0"/>
                            <w:w w:val="106"/>
                          </w:rPr>
                          <w:t>35</w:t>
                        </w:r>
                        <w:r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286" w:hRule="exact"/>
                    </w:trPr>
                    <w:tc>
                      <w:tcPr>
                        <w:tcW w:w="730" w:type="dxa"/>
                        <w:tcBorders>
                          <w:top w:val="single" w:sz="7.68" w:space="0" w:color="383838"/>
                          <w:bottom w:val="single" w:sz="7.68" w:space="0" w:color="383838"/>
                          <w:left w:val="single" w:sz="7.68" w:space="0" w:color="0F0F0F"/>
                          <w:right w:val="single" w:sz="7.68" w:space="0" w:color="383838"/>
                        </w:tcBorders>
                      </w:tcPr>
                      <w:p>
                        <w:pPr>
                          <w:spacing w:before="3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A.3.a.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8" w:type="dxa"/>
                        <w:tcBorders>
                          <w:top w:val="single" w:sz="7.68" w:space="0" w:color="383838"/>
                          <w:bottom w:val="single" w:sz="7.68" w:space="0" w:color="383838"/>
                          <w:left w:val="single" w:sz="7.68" w:space="0" w:color="383838"/>
                          <w:right w:val="single" w:sz="7.68" w:space="0" w:color="131313"/>
                        </w:tcBorders>
                      </w:tcPr>
                      <w:p>
                        <w:pPr>
                          <w:spacing w:before="61" w:after="0" w:line="276" w:lineRule="auto"/>
                          <w:ind w:left="48" w:right="-21" w:firstLine="10"/>
                          <w:jc w:val="left"/>
                          <w:tabs>
                            <w:tab w:pos="1980" w:val="left"/>
                          </w:tabs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w w:val="105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15"/>
                            <w:w w:val="106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07070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0"/>
                          </w:rPr>
                          <w:t>resim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30"/>
                            <w:w w:val="19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bashkepunimi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41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9"/>
                          </w:rPr>
                          <w:t>auto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1"/>
                            <w:w w:val="11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07070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23"/>
                          </w:rPr>
                          <w:t>tetet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ruajtje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3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11"/>
                            <w:w w:val="113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07070"/>
                            <w:spacing w:val="-19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7"/>
                          </w:rPr>
                          <w:t>odiver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7"/>
                            <w:w w:val="107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-16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24"/>
                          </w:rPr>
                          <w:t>tetit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3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Greqise,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Mali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4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Zi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4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5"/>
                          </w:rPr>
                          <w:t>Maqedonise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9"/>
                          </w:rPr>
                          <w:t>nepermjet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9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32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takimeve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2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"/>
                            <w:w w:val="11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06060"/>
                            <w:spacing w:val="-11"/>
                            <w:w w:val="12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3"/>
                          </w:rPr>
                          <w:t>io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7"/>
                            <w:w w:val="113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07070"/>
                            <w:spacing w:val="-15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1"/>
                          </w:rPr>
                          <w:t>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10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100"/>
                          </w:rPr>
                          <w:t> 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9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4"/>
                            <w:w w:val="109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07070"/>
                            <w:spacing w:val="-16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3"/>
                          </w:rPr>
                          <w:t>tshme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4"/>
                          </w:rPr>
                          <w:t>midis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auto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"/>
                            <w:w w:val="10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07070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11"/>
                          </w:rPr>
                          <w:t>tetev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1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pergjegjese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1"/>
                            <w:w w:val="99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10"/>
                          </w:rPr>
                          <w:t>insti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4"/>
                            <w:w w:val="11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3"/>
                          </w:rPr>
                          <w:t>ucioneves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4"/>
                            <w:w w:val="103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3"/>
                          </w:rPr>
                          <w:t>kenc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9"/>
                            <w:w w:val="103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6"/>
                            <w:w w:val="12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7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6"/>
                            <w:w w:val="10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2"/>
                            <w:w w:val="100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2"/>
                          </w:rPr>
                          <w:t>specializuara.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0" w:type="dxa"/>
                        <w:tcBorders>
                          <w:top w:val="single" w:sz="7.68" w:space="0" w:color="383838"/>
                          <w:bottom w:val="single" w:sz="7.68" w:space="0" w:color="383838"/>
                          <w:left w:val="single" w:sz="7.68" w:space="0" w:color="131313"/>
                          <w:right w:val="single" w:sz="7.68" w:space="0" w:color="70707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7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71" w:lineRule="auto"/>
                          <w:ind w:left="374" w:right="185" w:firstLine="-16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3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0"/>
                          </w:rPr>
                          <w:t>-re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4"/>
                          </w:rPr>
                          <w:t>vazhdim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single" w:sz="7.68" w:space="0" w:color="383838"/>
                          <w:bottom w:val="single" w:sz="7.68" w:space="0" w:color="383838"/>
                          <w:left w:val="single" w:sz="7.68" w:space="0" w:color="707070"/>
                          <w:right w:val="single" w:sz="7.68" w:space="0" w:color="3B3B3B"/>
                        </w:tcBorders>
                      </w:tcPr>
                      <w:p>
                        <w:pPr>
                          <w:spacing w:before="3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9" w:right="136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5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383838"/>
                          <w:bottom w:val="single" w:sz="7.68" w:space="0" w:color="383838"/>
                          <w:left w:val="single" w:sz="7.68" w:space="0" w:color="3B3B3B"/>
                          <w:right w:val="single" w:sz="7.68" w:space="0" w:color="1C1C1C"/>
                        </w:tcBorders>
                      </w:tcPr>
                      <w:p>
                        <w:pPr>
                          <w:spacing w:before="3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7" w:right="19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5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383838"/>
                          <w:bottom w:val="single" w:sz="7.68" w:space="0" w:color="383838"/>
                          <w:left w:val="single" w:sz="7.68" w:space="0" w:color="1C1C1C"/>
                          <w:right w:val="single" w:sz="7.68" w:space="0" w:color="0C0C0C"/>
                        </w:tcBorders>
                      </w:tcPr>
                      <w:p>
                        <w:pPr>
                          <w:spacing w:before="3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7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383838"/>
                          <w:bottom w:val="single" w:sz="7.68" w:space="0" w:color="383838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3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7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383838"/>
                          <w:bottom w:val="single" w:sz="7.68" w:space="0" w:color="383838"/>
                          <w:left w:val="single" w:sz="7.68" w:space="0" w:color="181818"/>
                          <w:right w:val="single" w:sz="11.52" w:space="0" w:color="4B4B4B"/>
                        </w:tcBorders>
                      </w:tcPr>
                      <w:p>
                        <w:pPr>
                          <w:spacing w:before="3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6" w:right="16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82" w:type="dxa"/>
                        <w:tcBorders>
                          <w:top w:val="single" w:sz="7.68" w:space="0" w:color="383838"/>
                          <w:bottom w:val="single" w:sz="7.68" w:space="0" w:color="383838"/>
                          <w:left w:val="single" w:sz="11.52" w:space="0" w:color="4B4B4B"/>
                          <w:right w:val="single" w:sz="7.68" w:space="0" w:color="131313"/>
                        </w:tcBorders>
                      </w:tcPr>
                      <w:p>
                        <w:pPr>
                          <w:spacing w:before="1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58" w:right="767"/>
                          <w:jc w:val="center"/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  <w:color w:val="2D2D2D"/>
                            <w:spacing w:val="0"/>
                            <w:w w:val="104"/>
                          </w:rPr>
                          <w:t>10</w:t>
                        </w:r>
                        <w:r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87" w:hRule="exact"/>
                    </w:trPr>
                    <w:tc>
                      <w:tcPr>
                        <w:tcW w:w="730" w:type="dxa"/>
                        <w:tcBorders>
                          <w:top w:val="single" w:sz="7.68" w:space="0" w:color="383838"/>
                          <w:bottom w:val="single" w:sz="7.68" w:space="0" w:color="131313"/>
                          <w:left w:val="single" w:sz="7.68" w:space="0" w:color="0F0F0F"/>
                          <w:right w:val="single" w:sz="7.68" w:space="0" w:color="383838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2"/>
                          </w:rPr>
                          <w:t>A.3.b.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8" w:type="dxa"/>
                        <w:tcBorders>
                          <w:top w:val="single" w:sz="7.68" w:space="0" w:color="383838"/>
                          <w:bottom w:val="single" w:sz="7.68" w:space="0" w:color="131313"/>
                          <w:left w:val="single" w:sz="7.68" w:space="0" w:color="383838"/>
                          <w:right w:val="single" w:sz="7.68" w:space="0" w:color="131313"/>
                        </w:tcBorders>
                      </w:tcPr>
                      <w:p>
                        <w:pPr>
                          <w:spacing w:before="51" w:after="0" w:line="276" w:lineRule="auto"/>
                          <w:ind w:left="58" w:right="-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9"/>
                            <w:w w:val="8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06060"/>
                            <w:spacing w:val="-11"/>
                            <w:w w:val="12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20"/>
                          </w:rPr>
                          <w:t>itj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2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6"/>
                          </w:rPr>
                          <w:t>bashkepunimi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6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14"/>
                            <w:w w:val="108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8"/>
                          </w:rPr>
                          <w:t>de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8"/>
                          </w:rPr>
                          <w:t>rmje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8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27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8"/>
                          </w:rPr>
                          <w:t>institucionev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15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shkencore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6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06060"/>
                            <w:spacing w:val="4"/>
                            <w:w w:val="10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ate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ven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2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4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0"/>
                          </w:rPr>
                          <w:t>mbrojtj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7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3"/>
                          </w:rPr>
                          <w:t>biodivers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27"/>
                            <w:w w:val="11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11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9"/>
                            <w:w w:val="11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3"/>
                          </w:rPr>
                          <w:t>tit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4"/>
                            <w:w w:val="1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07070"/>
                            <w:spacing w:val="-1"/>
                            <w:w w:val="12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9"/>
                          </w:rPr>
                          <w:t>igat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-22"/>
                            <w:w w:val="11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4"/>
                          </w:rPr>
                          <w:t>nave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5"/>
                          </w:rPr>
                          <w:t>kyc;e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8"/>
                            <w:w w:val="9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5"/>
                          </w:rPr>
                          <w:t>vec;anerisht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vende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3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8"/>
                          </w:rPr>
                          <w:t>trans-kufitare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0" w:type="dxa"/>
                        <w:tcBorders>
                          <w:top w:val="single" w:sz="7.68" w:space="0" w:color="383838"/>
                          <w:bottom w:val="single" w:sz="7.68" w:space="0" w:color="131313"/>
                          <w:left w:val="single" w:sz="7.68" w:space="0" w:color="131313"/>
                          <w:right w:val="single" w:sz="7.68" w:space="0" w:color="707070"/>
                        </w:tcBorders>
                      </w:tcPr>
                      <w:p>
                        <w:pPr>
                          <w:spacing w:before="7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82" w:lineRule="auto"/>
                          <w:ind w:left="374" w:right="170" w:firstLine="-16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I-r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4"/>
                          </w:rPr>
                          <w:t>vazhdim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single" w:sz="7.68" w:space="0" w:color="383838"/>
                          <w:bottom w:val="single" w:sz="7.68" w:space="0" w:color="131313"/>
                          <w:left w:val="single" w:sz="7.68" w:space="0" w:color="707070"/>
                          <w:right w:val="single" w:sz="7.68" w:space="0" w:color="3B3B3B"/>
                        </w:tcBorders>
                      </w:tcPr>
                      <w:p>
                        <w:pPr>
                          <w:spacing w:before="4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7" w:right="137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D2D2D"/>
                            <w:spacing w:val="0"/>
                            <w:w w:val="92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383838"/>
                          <w:bottom w:val="single" w:sz="7.68" w:space="0" w:color="131313"/>
                          <w:left w:val="single" w:sz="7.68" w:space="0" w:color="3B3B3B"/>
                          <w:right w:val="single" w:sz="7.68" w:space="0" w:color="1C1C1C"/>
                        </w:tcBorders>
                      </w:tcPr>
                      <w:p>
                        <w:pPr>
                          <w:spacing w:before="2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7" w:right="19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5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383838"/>
                          <w:bottom w:val="single" w:sz="7.68" w:space="0" w:color="131313"/>
                          <w:left w:val="single" w:sz="7.68" w:space="0" w:color="1C1C1C"/>
                          <w:right w:val="single" w:sz="7.68" w:space="0" w:color="0C0C0C"/>
                        </w:tcBorders>
                      </w:tcPr>
                      <w:p>
                        <w:pPr>
                          <w:spacing w:before="2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7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383838"/>
                          <w:bottom w:val="single" w:sz="7.68" w:space="0" w:color="131313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2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7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383838"/>
                          <w:bottom w:val="single" w:sz="7.68" w:space="0" w:color="131313"/>
                          <w:left w:val="single" w:sz="7.68" w:space="0" w:color="181818"/>
                          <w:right w:val="single" w:sz="11.52" w:space="0" w:color="4B4B4B"/>
                        </w:tcBorders>
                      </w:tcPr>
                      <w:p>
                        <w:pPr>
                          <w:spacing w:before="2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6" w:right="16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82" w:type="dxa"/>
                        <w:tcBorders>
                          <w:top w:val="single" w:sz="7.68" w:space="0" w:color="383838"/>
                          <w:bottom w:val="single" w:sz="7.68" w:space="0" w:color="131313"/>
                          <w:left w:val="single" w:sz="11.52" w:space="0" w:color="4B4B4B"/>
                          <w:right w:val="single" w:sz="7.68" w:space="0" w:color="131313"/>
                        </w:tcBorders>
                      </w:tcPr>
                      <w:p>
                        <w:pPr>
                          <w:spacing w:before="1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57" w:right="774"/>
                          <w:jc w:val="center"/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  <w:color w:val="2D2D2D"/>
                            <w:spacing w:val="0"/>
                            <w:w w:val="109"/>
                          </w:rPr>
                          <w:t>10</w:t>
                        </w:r>
                        <w:r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42" w:hRule="exact"/>
                    </w:trPr>
                    <w:tc>
                      <w:tcPr>
                        <w:tcW w:w="730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7.68" w:space="0" w:color="0F0F0F"/>
                          <w:right w:val="single" w:sz="7.68" w:space="0" w:color="383838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A.3.c.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8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7.68" w:space="0" w:color="383838"/>
                          <w:right w:val="single" w:sz="7.68" w:space="0" w:color="131313"/>
                        </w:tcBorders>
                      </w:tcPr>
                      <w:p>
                        <w:pPr>
                          <w:spacing w:before="32" w:after="0" w:line="282" w:lineRule="auto"/>
                          <w:ind w:left="58" w:right="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"/>
                            <w:w w:val="107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06060"/>
                            <w:spacing w:val="-5"/>
                            <w:w w:val="107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omovimi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5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38"/>
                            <w:w w:val="19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punes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0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06060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bashket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3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06060"/>
                            <w:spacing w:val="2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shkembim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6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informacio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4"/>
                            <w:w w:val="108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32"/>
                          </w:rPr>
                          <w:t>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0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7.68" w:space="0" w:color="131313"/>
                          <w:right w:val="single" w:sz="7.68" w:space="0" w:color="707070"/>
                        </w:tcBorders>
                      </w:tcPr>
                      <w:p>
                        <w:pPr>
                          <w:spacing w:before="32" w:after="0" w:line="282" w:lineRule="auto"/>
                          <w:ind w:left="374" w:right="174" w:firstLine="-182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w w:val="115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6"/>
                            <w:w w:val="11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43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92"/>
                          </w:rPr>
                          <w:t>1-t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9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2"/>
                            <w:w w:val="9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4"/>
                          </w:rPr>
                          <w:t>vazhdim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7.68" w:space="0" w:color="707070"/>
                          <w:right w:val="single" w:sz="7.68" w:space="0" w:color="3B3B3B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F3F3F"/>
                            <w:spacing w:val="0"/>
                            <w:w w:val="14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7.68" w:space="0" w:color="3B3B3B"/>
                          <w:right w:val="single" w:sz="7.68" w:space="0" w:color="1C1C1C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45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606060"/>
                            <w:spacing w:val="0"/>
                            <w:w w:val="14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7.68" w:space="0" w:color="1C1C1C"/>
                          <w:right w:val="single" w:sz="7.68" w:space="0" w:color="0C0C0C"/>
                        </w:tcBorders>
                      </w:tcPr>
                      <w:p>
                        <w:pPr>
                          <w:spacing w:before="7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93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7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6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7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7.68" w:space="0" w:color="181818"/>
                          <w:right w:val="single" w:sz="11.52" w:space="0" w:color="4B4B4B"/>
                        </w:tcBorders>
                      </w:tcPr>
                      <w:p>
                        <w:pPr>
                          <w:spacing w:before="7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7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7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82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11.52" w:space="0" w:color="4B4B4B"/>
                          <w:right w:val="single" w:sz="7.68" w:space="0" w:color="131313"/>
                        </w:tcBorders>
                      </w:tcPr>
                      <w:p>
                        <w:pPr>
                          <w:spacing w:before="7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908" w:right="852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19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33" w:hRule="exact"/>
                    </w:trPr>
                    <w:tc>
                      <w:tcPr>
                        <w:tcW w:w="730" w:type="dxa"/>
                        <w:tcBorders>
                          <w:top w:val="single" w:sz="3.84" w:space="0" w:color="000000"/>
                          <w:bottom w:val="nil" w:sz="6" w:space="0" w:color="auto"/>
                          <w:left w:val="single" w:sz="7.68" w:space="0" w:color="0F0F0F"/>
                          <w:right w:val="single" w:sz="7.68" w:space="0" w:color="383838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2"/>
                          </w:rPr>
                          <w:t>A.3.d.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8" w:type="dxa"/>
                        <w:tcBorders>
                          <w:top w:val="single" w:sz="3.84" w:space="0" w:color="000000"/>
                          <w:bottom w:val="nil" w:sz="6" w:space="0" w:color="auto"/>
                          <w:left w:val="single" w:sz="7.68" w:space="0" w:color="383838"/>
                          <w:right w:val="single" w:sz="7.68" w:space="0" w:color="131313"/>
                        </w:tcBorders>
                      </w:tcPr>
                      <w:p>
                        <w:pPr>
                          <w:spacing w:before="23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w w:val="102"/>
                          </w:rPr>
                          <w:t>Perr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15"/>
                            <w:w w:val="103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07070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11"/>
                          </w:rPr>
                          <w:t>res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-22"/>
                            <w:w w:val="11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98"/>
                          </w:rPr>
                          <w:t>rni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4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4"/>
                          </w:rPr>
                          <w:t>bashkepunirn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6"/>
                            <w:w w:val="10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06060"/>
                            <w:spacing w:val="0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06060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100"/>
                          </w:rPr>
                          <w:t>rn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5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7"/>
                          </w:rPr>
                          <w:t>OJ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13"/>
                            <w:w w:val="97"/>
                          </w:rPr>
                          <w:t>Q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12"/>
                            <w:w w:val="97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0"/>
                            <w:w w:val="97"/>
                          </w:rPr>
                          <w:t>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-8"/>
                            <w:w w:val="9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kate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5"/>
                          </w:rPr>
                          <w:t>vendet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5" w:after="0" w:line="240" w:lineRule="auto"/>
                          <w:ind w:left="4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6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6"/>
                          </w:rPr>
                          <w:t>Shqiperi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3"/>
                            <w:w w:val="106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6"/>
                          </w:rPr>
                          <w:t>Mal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Zi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-3"/>
                            <w:w w:val="100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0"/>
                          </w:rPr>
                          <w:t>Maqedoni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2"/>
                          </w:rPr>
                          <w:t>Greqi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3"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30" w:type="dxa"/>
                        <w:tcBorders>
                          <w:top w:val="single" w:sz="3.84" w:space="0" w:color="000000"/>
                          <w:bottom w:val="nil" w:sz="6" w:space="0" w:color="auto"/>
                          <w:left w:val="single" w:sz="7.68" w:space="0" w:color="131313"/>
                          <w:right w:val="single" w:sz="7.68" w:space="0" w:color="707070"/>
                        </w:tcBorders>
                      </w:tcPr>
                      <w:p>
                        <w:pPr>
                          <w:spacing w:before="5" w:after="0" w:line="262" w:lineRule="auto"/>
                          <w:ind w:left="374" w:right="185" w:firstLine="-16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61616"/>
                            <w:spacing w:val="3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0"/>
                            <w:w w:val="100"/>
                          </w:rPr>
                          <w:t>-re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F3F3F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D2D2D"/>
                            <w:spacing w:val="0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D2D2D"/>
                            <w:spacing w:val="-3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4"/>
                          </w:rPr>
                          <w:t>vazhdim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99" w:type="dxa"/>
                        <w:tcBorders>
                          <w:top w:val="single" w:sz="3.84" w:space="0" w:color="000000"/>
                          <w:bottom w:val="nil" w:sz="6" w:space="0" w:color="auto"/>
                          <w:left w:val="single" w:sz="7.68" w:space="0" w:color="707070"/>
                          <w:right w:val="single" w:sz="7.68" w:space="0" w:color="3B3B3B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9" w:right="136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5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3.84" w:space="0" w:color="000000"/>
                          <w:bottom w:val="nil" w:sz="6" w:space="0" w:color="auto"/>
                          <w:left w:val="single" w:sz="7.68" w:space="0" w:color="3B3B3B"/>
                          <w:right w:val="single" w:sz="7.68" w:space="0" w:color="1C1C1C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7" w:right="19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95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3.84" w:space="0" w:color="000000"/>
                          <w:bottom w:val="nil" w:sz="6" w:space="0" w:color="auto"/>
                          <w:left w:val="single" w:sz="7.68" w:space="0" w:color="1C1C1C"/>
                          <w:right w:val="single" w:sz="7.68" w:space="0" w:color="0C0C0C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7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5" w:type="dxa"/>
                        <w:tcBorders>
                          <w:top w:val="single" w:sz="3.84" w:space="0" w:color="000000"/>
                          <w:bottom w:val="nil" w:sz="6" w:space="0" w:color="auto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7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3.84" w:space="0" w:color="000000"/>
                          <w:bottom w:val="nil" w:sz="6" w:space="0" w:color="auto"/>
                          <w:left w:val="single" w:sz="7.68" w:space="0" w:color="181818"/>
                          <w:right w:val="single" w:sz="11.52" w:space="0" w:color="4B4B4B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6" w:right="16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D2D2D"/>
                            <w:spacing w:val="0"/>
                            <w:w w:val="10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82" w:type="dxa"/>
                        <w:tcBorders>
                          <w:top w:val="single" w:sz="3.84" w:space="0" w:color="000000"/>
                          <w:bottom w:val="nil" w:sz="6" w:space="0" w:color="auto"/>
                          <w:left w:val="single" w:sz="11.52" w:space="0" w:color="4B4B4B"/>
                          <w:right w:val="single" w:sz="7.68" w:space="0" w:color="131313"/>
                        </w:tcBorders>
                      </w:tcPr>
                      <w:p>
                        <w:pPr>
                          <w:spacing w:before="7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69" w:right="778"/>
                          <w:jc w:val="center"/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  <w:color w:val="2D2D2D"/>
                            <w:spacing w:val="0"/>
                            <w:w w:val="104"/>
                          </w:rPr>
                          <w:t>10</w:t>
                        </w:r>
                        <w:r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80"/>
        </w:rPr>
        <w:t>..::!.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37" w:lineRule="exact"/>
        <w:ind w:right="80"/>
        <w:jc w:val="right"/>
        <w:rPr>
          <w:rFonts w:ascii="Arial" w:hAnsi="Arial" w:cs="Arial" w:eastAsia="Arial"/>
          <w:sz w:val="21"/>
          <w:szCs w:val="21"/>
        </w:rPr>
      </w:pPr>
      <w:rPr/>
      <w:r>
        <w:rPr>
          <w:rFonts w:ascii="Arial" w:hAnsi="Arial" w:cs="Arial" w:eastAsia="Arial"/>
          <w:sz w:val="21"/>
          <w:szCs w:val="21"/>
          <w:spacing w:val="0"/>
          <w:w w:val="154"/>
          <w:position w:val="-1"/>
        </w:rPr>
        <w:t>N</w:t>
      </w:r>
      <w:r>
        <w:rPr>
          <w:rFonts w:ascii="Arial" w:hAnsi="Arial" w:cs="Arial" w:eastAsia="Arial"/>
          <w:sz w:val="21"/>
          <w:szCs w:val="21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Mar w:header="1468" w:footer="0" w:top="2280" w:bottom="280" w:left="680" w:right="1020"/>
          <w:headerReference w:type="default" r:id="rId36"/>
          <w:footerReference w:type="default" r:id="rId37"/>
          <w:pgSz w:w="15840" w:h="12240" w:orient="landscape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705.599976pt;margin-top:67.680pt;width:.1pt;height:476.16pt;mso-position-horizontal-relative:page;mso-position-vertical-relative:page;z-index:-4831" coordorigin="14112,1354" coordsize="2,9523">
            <v:shape style="position:absolute;left:14112;top:1354;width:2;height:9523" coordorigin="14112,1354" coordsize="0,9523" path="m14112,10877l14112,1354e" filled="f" stroked="t" strokeweight="1.92pt" strokecolor="#000000">
              <v:path arrowok="t"/>
            </v:shape>
          </v:group>
          <w10:wrap type="none"/>
        </w:pict>
      </w:r>
      <w:r>
        <w:rPr/>
        <w:pict>
          <v:group style="position:absolute;margin-left:751.200012pt;margin-top:68.160004pt;width:.1pt;height:475.68pt;mso-position-horizontal-relative:page;mso-position-vertical-relative:page;z-index:-4830" coordorigin="15024,1363" coordsize="2,9514">
            <v:shape style="position:absolute;left:15024;top:1363;width:2;height:9514" coordorigin="15024,1363" coordsize="0,9514" path="m15024,10877l15024,1363e" filled="f" stroked="t" strokeweight="1.92pt" strokecolor="#000000">
              <v:path arrowok="t"/>
            </v:shape>
          </v:group>
          <w10:wrap type="none"/>
        </w:pict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7" w:right="-111"/>
        <w:jc w:val="left"/>
        <w:rPr>
          <w:rFonts w:ascii="Times New Roman" w:hAnsi="Times New Roman" w:cs="Times New Roman" w:eastAsia="Times New Roman"/>
          <w:sz w:val="56"/>
          <w:szCs w:val="56"/>
        </w:rPr>
      </w:pPr>
      <w:rPr/>
      <w:r>
        <w:rPr>
          <w:rFonts w:ascii="Times New Roman" w:hAnsi="Times New Roman" w:cs="Times New Roman" w:eastAsia="Times New Roman"/>
          <w:sz w:val="56"/>
          <w:szCs w:val="56"/>
          <w:spacing w:val="0"/>
          <w:w w:val="142"/>
          <w:i/>
        </w:rPr>
        <w:t>l</w:t>
      </w:r>
      <w:r>
        <w:rPr>
          <w:rFonts w:ascii="Times New Roman" w:hAnsi="Times New Roman" w:cs="Times New Roman" w:eastAsia="Times New Roman"/>
          <w:sz w:val="56"/>
          <w:szCs w:val="56"/>
          <w:spacing w:val="0"/>
          <w:w w:val="100"/>
        </w:rPr>
      </w:r>
    </w:p>
    <w:p>
      <w:pPr>
        <w:spacing w:before="0" w:after="0" w:line="135" w:lineRule="exact"/>
        <w:ind w:left="165" w:right="-58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w w:val="190"/>
          <w:i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w w:val="189"/>
          <w:i/>
        </w:rPr>
        <w:t>\</w:t>
      </w:r>
      <w:r>
        <w:rPr>
          <w:rFonts w:ascii="Times New Roman" w:hAnsi="Times New Roman" w:cs="Times New Roman" w:eastAsia="Times New Roman"/>
          <w:sz w:val="12"/>
          <w:szCs w:val="12"/>
          <w:w w:val="100"/>
        </w:rPr>
      </w:r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65" w:right="-20"/>
        <w:jc w:val="left"/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spacing w:val="0"/>
          <w:w w:val="120"/>
        </w:rPr>
        <w:t>(.).)</w:t>
      </w:r>
      <w:r>
        <w:rPr>
          <w:rFonts w:ascii="Times New Roman" w:hAnsi="Times New Roman" w:cs="Times New Roman" w:eastAsia="Times New Roman"/>
          <w:sz w:val="9"/>
          <w:szCs w:val="9"/>
          <w:spacing w:val="0"/>
          <w:w w:val="100"/>
        </w:rPr>
      </w:r>
    </w:p>
    <w:p>
      <w:pPr>
        <w:spacing w:before="40" w:after="0" w:line="240" w:lineRule="auto"/>
        <w:ind w:right="-20"/>
        <w:jc w:val="left"/>
        <w:rPr>
          <w:rFonts w:ascii="Times New Roman" w:hAnsi="Times New Roman" w:cs="Times New Roman" w:eastAsia="Times New Roman"/>
          <w:sz w:val="15"/>
          <w:szCs w:val="15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5"/>
          <w:szCs w:val="15"/>
          <w:spacing w:val="0"/>
          <w:w w:val="110"/>
        </w:rPr>
        <w:t>Q'.</w:t>
      </w:r>
      <w:r>
        <w:rPr>
          <w:rFonts w:ascii="Times New Roman" w:hAnsi="Times New Roman" w:cs="Times New Roman" w:eastAsia="Times New Roman"/>
          <w:sz w:val="15"/>
          <w:szCs w:val="15"/>
          <w:spacing w:val="0"/>
          <w:w w:val="100"/>
        </w:rPr>
      </w:r>
    </w:p>
    <w:p>
      <w:pPr>
        <w:spacing w:before="38" w:after="0" w:line="165" w:lineRule="exact"/>
        <w:ind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spacing w:val="0"/>
          <w:w w:val="191"/>
          <w:position w:val="-2"/>
        </w:rPr>
        <w:t>N</w:t>
      </w:r>
      <w:r>
        <w:rPr>
          <w:rFonts w:ascii="Arial" w:hAnsi="Arial" w:cs="Arial" w:eastAsia="Arial"/>
          <w:sz w:val="16"/>
          <w:szCs w:val="16"/>
          <w:spacing w:val="0"/>
          <w:w w:val="100"/>
          <w:position w:val="0"/>
        </w:rPr>
      </w:r>
    </w:p>
    <w:p>
      <w:pPr>
        <w:spacing w:before="0" w:after="0" w:line="144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252"/>
          <w:position w:val="1"/>
        </w:rPr>
        <w:t>0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0"/>
        </w:rPr>
      </w:r>
    </w:p>
    <w:p>
      <w:pPr>
        <w:spacing w:before="55" w:after="0" w:line="240" w:lineRule="auto"/>
        <w:ind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62"/>
        </w:rPr>
        <w:t>-....J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p>
      <w:pPr>
        <w:spacing w:before="0" w:after="0" w:line="163" w:lineRule="exact"/>
        <w:ind w:left="58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59"/>
          <w:position w:val="-4"/>
        </w:rPr>
        <w:t>I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</w:r>
    </w:p>
    <w:p>
      <w:pPr>
        <w:spacing w:before="0" w:after="0" w:line="351" w:lineRule="exact"/>
        <w:ind w:right="-20"/>
        <w:jc w:val="left"/>
        <w:rPr>
          <w:rFonts w:ascii="Times New Roman" w:hAnsi="Times New Roman" w:cs="Times New Roman" w:eastAsia="Times New Roman"/>
          <w:sz w:val="39"/>
          <w:szCs w:val="39"/>
        </w:rPr>
      </w:pPr>
      <w:rPr/>
      <w:r>
        <w:rPr>
          <w:rFonts w:ascii="Times New Roman" w:hAnsi="Times New Roman" w:cs="Times New Roman" w:eastAsia="Times New Roman"/>
          <w:sz w:val="39"/>
          <w:szCs w:val="39"/>
          <w:spacing w:val="0"/>
          <w:w w:val="108"/>
          <w:position w:val="1"/>
        </w:rPr>
        <w:t>z</w:t>
      </w:r>
      <w:r>
        <w:rPr>
          <w:rFonts w:ascii="Times New Roman" w:hAnsi="Times New Roman" w:cs="Times New Roman" w:eastAsia="Times New Roman"/>
          <w:sz w:val="39"/>
          <w:szCs w:val="39"/>
          <w:spacing w:val="0"/>
          <w:w w:val="100"/>
          <w:position w:val="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37"/>
          <w:szCs w:val="37"/>
        </w:rPr>
      </w:pPr>
      <w:rPr/>
      <w:r>
        <w:rPr>
          <w:rFonts w:ascii="Times New Roman" w:hAnsi="Times New Roman" w:cs="Times New Roman" w:eastAsia="Times New Roman"/>
          <w:sz w:val="37"/>
          <w:szCs w:val="37"/>
          <w:spacing w:val="0"/>
          <w:w w:val="54"/>
        </w:rPr>
        <w:t>....</w:t>
      </w:r>
      <w:r>
        <w:rPr>
          <w:rFonts w:ascii="Times New Roman" w:hAnsi="Times New Roman" w:cs="Times New Roman" w:eastAsia="Times New Roman"/>
          <w:sz w:val="37"/>
          <w:szCs w:val="37"/>
          <w:spacing w:val="0"/>
          <w:w w:val="100"/>
        </w:rPr>
      </w:r>
    </w:p>
    <w:p>
      <w:pPr>
        <w:spacing w:before="77" w:after="0" w:line="165" w:lineRule="exact"/>
        <w:ind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spacing w:val="0"/>
          <w:w w:val="191"/>
          <w:position w:val="-2"/>
        </w:rPr>
        <w:t>N</w:t>
      </w:r>
      <w:r>
        <w:rPr>
          <w:rFonts w:ascii="Arial" w:hAnsi="Arial" w:cs="Arial" w:eastAsia="Arial"/>
          <w:sz w:val="16"/>
          <w:szCs w:val="16"/>
          <w:spacing w:val="0"/>
          <w:w w:val="100"/>
          <w:position w:val="0"/>
        </w:rPr>
      </w:r>
    </w:p>
    <w:p>
      <w:pPr>
        <w:spacing w:before="0" w:after="0" w:line="144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252"/>
          <w:position w:val="1"/>
        </w:rPr>
        <w:t>0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400" w:bottom="1020" w:left="680" w:right="1020"/>
          <w:cols w:num="2" w:equalWidth="0">
            <w:col w:w="342" w:space="13464"/>
            <w:col w:w="334"/>
          </w:cols>
        </w:sectPr>
      </w:pPr>
      <w:rPr/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/>
        <w:pict>
          <v:group style="position:absolute;margin-left:705.599976pt;margin-top:67.680pt;width:.1pt;height:476.16pt;mso-position-horizontal-relative:page;mso-position-vertical-relative:page;z-index:-4828" coordorigin="14112,1354" coordsize="2,9523">
            <v:shape style="position:absolute;left:14112;top:1354;width:2;height:9523" coordorigin="14112,1354" coordsize="0,9523" path="m14112,10877l14112,1354e" filled="f" stroked="t" strokeweight="1.92pt" strokecolor="#000000">
              <v:path arrowok="t"/>
            </v:shape>
          </v:group>
          <w10:wrap type="none"/>
        </w:pict>
      </w:r>
      <w:r>
        <w:rPr/>
        <w:pict>
          <v:group style="position:absolute;margin-left:751.200012pt;margin-top:68.160004pt;width:.1pt;height:475.68pt;mso-position-horizontal-relative:page;mso-position-vertical-relative:page;z-index:-4827" coordorigin="15024,1363" coordsize="2,9514">
            <v:shape style="position:absolute;left:15024;top:1363;width:2;height:9514" coordorigin="15024,1363" coordsize="0,9514" path="m15024,10877l15024,1363e" filled="f" stroked="t" strokeweight="1.92pt" strokecolor="#000000">
              <v:path arrowok="t"/>
            </v:shape>
          </v:group>
          <w10:wrap type="none"/>
        </w:pict>
      </w:r>
      <w:r>
        <w:rPr>
          <w:sz w:val="14"/>
          <w:szCs w:val="14"/>
        </w:rPr>
      </w:r>
    </w:p>
    <w:p>
      <w:pPr>
        <w:spacing w:before="0" w:after="0" w:line="237" w:lineRule="exact"/>
        <w:ind w:right="82"/>
        <w:jc w:val="right"/>
        <w:rPr>
          <w:rFonts w:ascii="Arial" w:hAnsi="Arial" w:cs="Arial" w:eastAsia="Arial"/>
          <w:sz w:val="21"/>
          <w:szCs w:val="2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6.959999pt;margin-top:-6.471129pt;width:587.04pt;height:321.840pt;mso-position-horizontal-relative:page;mso-position-vertical-relative:paragraph;z-index:-4826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528" w:hRule="exact"/>
                    </w:trPr>
                    <w:tc>
                      <w:tcPr>
                        <w:tcW w:w="720" w:type="dxa"/>
                        <w:tcBorders>
                          <w:top w:val="nil" w:sz="6" w:space="0" w:color="auto"/>
                          <w:bottom w:val="single" w:sz="7.68" w:space="0" w:color="2B2B2B"/>
                          <w:left w:val="single" w:sz="7.68" w:space="0" w:color="181818"/>
                          <w:right w:val="single" w:sz="7.68" w:space="0" w:color="383838"/>
                        </w:tcBorders>
                      </w:tcPr>
                      <w:p>
                        <w:pPr>
                          <w:spacing w:before="7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181818"/>
                            <w:spacing w:val="0"/>
                            <w:w w:val="108"/>
                            <w:b/>
                            <w:bCs/>
                          </w:rPr>
                          <w:t>A.4.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2" w:type="dxa"/>
                        <w:tcBorders>
                          <w:top w:val="nil" w:sz="6" w:space="0" w:color="auto"/>
                          <w:bottom w:val="single" w:sz="7.68" w:space="0" w:color="2B2B2B"/>
                          <w:left w:val="single" w:sz="7.68" w:space="0" w:color="383838"/>
                          <w:right w:val="single" w:sz="7.68" w:space="0" w:color="747474"/>
                        </w:tcBorders>
                      </w:tcPr>
                      <w:p>
                        <w:pPr>
                          <w:spacing w:before="52" w:after="0" w:line="255" w:lineRule="auto"/>
                          <w:ind w:left="48" w:right="97"/>
                          <w:jc w:val="left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Studi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81818"/>
                            <w:spacing w:val="-16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aspektev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1"/>
                            <w:b/>
                            <w:bCs/>
                          </w:rPr>
                          <w:t>soclo-eko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65656"/>
                            <w:spacing w:val="-18"/>
                            <w:w w:val="98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29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25"/>
                            <w:w w:val="13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7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76"/>
                            <w:b/>
                            <w:bCs/>
                          </w:rPr>
                          <w:t>e-f[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8"/>
                            <w:w w:val="76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93"/>
                            <w:b/>
                            <w:bCs/>
                          </w:rPr>
                          <w:t>hT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20"/>
                            <w:w w:val="193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21"/>
                            <w:b/>
                            <w:bCs/>
                          </w:rPr>
                          <w:t>':*"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22"/>
                            <w:w w:val="122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3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6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3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2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1"/>
                            <w:b/>
                            <w:bCs/>
                          </w:rPr>
                          <w:t>analizave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1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5"/>
                            <w:b/>
                            <w:bCs/>
                          </w:rPr>
                          <w:t>kosto-perfiti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6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2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8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97"/>
                            <w:b/>
                            <w:bCs/>
                          </w:rPr>
                          <w:t>procesin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2"/>
                            <w:w w:val="97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6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80"/>
                            <w:b/>
                            <w:bCs/>
                          </w:rPr>
                          <w:t>el'lelift'lft'll!l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80"/>
                            <w:b/>
                            <w:bCs/>
                          </w:rPr>
                          <w:t> 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"/>
                            <w:w w:val="8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181818"/>
                            <w:spacing w:val="0"/>
                            <w:w w:val="205"/>
                            <w:b/>
                            <w:bCs/>
                          </w:rPr>
                          <w:t>ljU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02" w:type="dxa"/>
                        <w:tcBorders>
                          <w:top w:val="nil" w:sz="6" w:space="0" w:color="auto"/>
                          <w:bottom w:val="single" w:sz="7.68" w:space="0" w:color="2B2B2B"/>
                          <w:left w:val="single" w:sz="7.68" w:space="0" w:color="747474"/>
                          <w:right w:val="single" w:sz="7.6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5" w:type="dxa"/>
                        <w:tcBorders>
                          <w:top w:val="nil" w:sz="6" w:space="0" w:color="auto"/>
                          <w:bottom w:val="single" w:sz="7.68" w:space="0" w:color="2B2B2B"/>
                          <w:left w:val="single" w:sz="7.68" w:space="0" w:color="131313"/>
                          <w:right w:val="single" w:sz="11.52" w:space="0" w:color="23232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nil" w:sz="6" w:space="0" w:color="auto"/>
                          <w:bottom w:val="single" w:sz="7.68" w:space="0" w:color="2B2B2B"/>
                          <w:left w:val="single" w:sz="11.52" w:space="0" w:color="232323"/>
                          <w:right w:val="single" w:sz="7.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nil" w:sz="6" w:space="0" w:color="auto"/>
                          <w:bottom w:val="single" w:sz="7.68" w:space="0" w:color="2B2B2B"/>
                          <w:left w:val="single" w:sz="7.68" w:space="0" w:color="383838"/>
                          <w:right w:val="single" w:sz="7.6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nil" w:sz="6" w:space="0" w:color="auto"/>
                          <w:bottom w:val="single" w:sz="7.68" w:space="0" w:color="2B2B2B"/>
                          <w:left w:val="single" w:sz="7.68" w:space="0" w:color="0C0C0C"/>
                          <w:right w:val="single" w:sz="7.68" w:space="0" w:color="1F1F1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0" w:type="dxa"/>
                        <w:tcBorders>
                          <w:top w:val="nil" w:sz="6" w:space="0" w:color="auto"/>
                          <w:bottom w:val="single" w:sz="7.68" w:space="0" w:color="2B2B2B"/>
                          <w:left w:val="single" w:sz="7.68" w:space="0" w:color="1F1F1F"/>
                          <w:right w:val="single" w:sz="3.84" w:space="0" w:color="2B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44" w:type="dxa"/>
                        <w:tcBorders>
                          <w:top w:val="nil" w:sz="6" w:space="0" w:color="auto"/>
                          <w:bottom w:val="single" w:sz="7.68" w:space="0" w:color="2B2B2B"/>
                          <w:left w:val="single" w:sz="3.84" w:space="0" w:color="2B2B2B"/>
                          <w:right w:val="single" w:sz="7.68" w:space="0" w:color="131313"/>
                        </w:tcBorders>
                      </w:tcPr>
                      <w:p>
                        <w:pPr>
                          <w:spacing w:before="8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50" w:right="782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81818"/>
                            <w:spacing w:val="0"/>
                            <w:w w:val="117"/>
                          </w:rPr>
                          <w:t>25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003" w:hRule="exact"/>
                    </w:trPr>
                    <w:tc>
                      <w:tcPr>
                        <w:tcW w:w="720" w:type="dxa"/>
                        <w:tcBorders>
                          <w:top w:val="single" w:sz="7.68" w:space="0" w:color="2B2B2B"/>
                          <w:bottom w:val="single" w:sz="11.52" w:space="0" w:color="4F4F4F"/>
                          <w:left w:val="single" w:sz="7.68" w:space="0" w:color="181818"/>
                          <w:right w:val="single" w:sz="7.68" w:space="0" w:color="383838"/>
                        </w:tcBorders>
                      </w:tcPr>
                      <w:p>
                        <w:pPr>
                          <w:spacing w:before="8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</w:rPr>
                          <w:t>A.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7"/>
                            <w:w w:val="101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-10"/>
                            <w:w w:val="168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3"/>
                            <w:w w:val="9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0"/>
                            <w:w w:val="168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2" w:type="dxa"/>
                        <w:tcBorders>
                          <w:top w:val="single" w:sz="7.68" w:space="0" w:color="2B2B2B"/>
                          <w:bottom w:val="single" w:sz="11.52" w:space="0" w:color="4F4F4F"/>
                          <w:left w:val="single" w:sz="7.68" w:space="0" w:color="383838"/>
                          <w:right w:val="single" w:sz="7.68" w:space="0" w:color="747474"/>
                        </w:tcBorders>
                      </w:tcPr>
                      <w:p>
                        <w:pPr>
                          <w:spacing w:before="51" w:after="0" w:line="267" w:lineRule="auto"/>
                          <w:ind w:left="58" w:right="5"/>
                          <w:jc w:val="both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Nde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8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ja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4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8"/>
                            <w:w w:val="92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4"/>
                            <w:w w:val="15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20"/>
                          </w:rPr>
                          <w:t>udimev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0"/>
                            <w:w w:val="151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66"/>
                          </w:rPr>
                          <w:t>""k-6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4"/>
                            <w:w w:val="167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9"/>
                            <w:w w:val="43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8"/>
                          </w:rPr>
                          <w:t>&amp;gJoM£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1"/>
                            <w:w w:val="10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0"/>
                            <w:w w:val="282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3"/>
                          </w:rPr>
                          <w:t>ona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 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9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-9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esis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4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3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10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3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1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-2"/>
                            <w:w w:val="19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"/>
                            <w:w w:val="19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0"/>
                          </w:rPr>
                          <w:t>kanit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ka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el,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4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men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6"/>
                            <w:w w:val="100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6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4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4"/>
                          </w:rPr>
                          <w:t>q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1"/>
                            <w:w w:val="10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5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9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1"/>
                          </w:rPr>
                          <w:t>de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3"/>
                            <w:w w:val="10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35"/>
                          </w:rPr>
                          <w:t>ti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"/>
                            <w:w w:val="135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8"/>
                            <w:w w:val="13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1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1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7"/>
                          </w:rPr>
                          <w:t>hen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4"/>
                            <w:w w:val="92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5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5"/>
                            <w:w w:val="107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1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5"/>
                            <w:w w:val="117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2"/>
                            <w:w w:val="11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6"/>
                            <w:w w:val="1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9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4"/>
                            <w:w w:val="99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9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5"/>
                          </w:rPr>
                          <w:t>st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1"/>
                            <w:w w:val="106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5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2"/>
                            <w:w w:val="92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ose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6"/>
                            <w:w w:val="104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3"/>
                            <w:w w:val="12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7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97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-5"/>
                            <w:w w:val="107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2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5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idis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4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4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4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ez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8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3"/>
                            <w:w w:val="10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57575"/>
                            <w:spacing w:val="-15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105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1"/>
                          </w:rPr>
                          <w:t>an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9"/>
                            <w:w w:val="106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02" w:type="dxa"/>
                        <w:tcBorders>
                          <w:top w:val="single" w:sz="7.68" w:space="0" w:color="2B2B2B"/>
                          <w:bottom w:val="single" w:sz="11.52" w:space="0" w:color="4F4F4F"/>
                          <w:left w:val="single" w:sz="7.68" w:space="0" w:color="747474"/>
                          <w:right w:val="single" w:sz="7.68" w:space="0" w:color="131313"/>
                        </w:tcBorders>
                      </w:tcPr>
                      <w:p>
                        <w:pPr>
                          <w:spacing w:before="8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1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w w:val="11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3"/>
                            <w:w w:val="11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49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4"/>
                            <w:w w:val="15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9"/>
                          </w:rPr>
                          <w:t>2-3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single" w:sz="7.68" w:space="0" w:color="2B2B2B"/>
                          <w:bottom w:val="single" w:sz="11.52" w:space="0" w:color="4F4F4F"/>
                          <w:left w:val="single" w:sz="7.68" w:space="0" w:color="131313"/>
                          <w:right w:val="single" w:sz="11.52" w:space="0" w:color="23232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2B2B2B"/>
                          <w:bottom w:val="single" w:sz="11.52" w:space="0" w:color="4F4F4F"/>
                          <w:left w:val="single" w:sz="11.52" w:space="0" w:color="232323"/>
                          <w:right w:val="single" w:sz="7.68" w:space="0" w:color="383838"/>
                        </w:tcBorders>
                      </w:tcPr>
                      <w:p>
                        <w:pPr>
                          <w:spacing w:before="8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7" w:right="172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8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2B2B2B"/>
                          <w:bottom w:val="single" w:sz="11.52" w:space="0" w:color="4F4F4F"/>
                          <w:left w:val="single" w:sz="7.68" w:space="0" w:color="383838"/>
                          <w:right w:val="single" w:sz="7.68" w:space="0" w:color="0C0C0C"/>
                        </w:tcBorders>
                      </w:tcPr>
                      <w:p>
                        <w:pPr>
                          <w:spacing w:before="8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74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5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2B2B2B"/>
                          <w:bottom w:val="single" w:sz="11.52" w:space="0" w:color="4F4F4F"/>
                          <w:left w:val="single" w:sz="7.68" w:space="0" w:color="0C0C0C"/>
                          <w:right w:val="single" w:sz="7.68" w:space="0" w:color="1F1F1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0" w:type="dxa"/>
                        <w:tcBorders>
                          <w:top w:val="single" w:sz="7.68" w:space="0" w:color="2B2B2B"/>
                          <w:bottom w:val="single" w:sz="11.52" w:space="0" w:color="4F4F4F"/>
                          <w:left w:val="single" w:sz="7.68" w:space="0" w:color="1F1F1F"/>
                          <w:right w:val="single" w:sz="3.84" w:space="0" w:color="2B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44" w:type="dxa"/>
                        <w:tcBorders>
                          <w:top w:val="single" w:sz="7.68" w:space="0" w:color="2B2B2B"/>
                          <w:bottom w:val="single" w:sz="11.52" w:space="0" w:color="4F4F4F"/>
                          <w:left w:val="single" w:sz="3.84" w:space="0" w:color="2B2B2B"/>
                          <w:right w:val="single" w:sz="7.68" w:space="0" w:color="131313"/>
                        </w:tcBorders>
                      </w:tcPr>
                      <w:p>
                        <w:pPr>
                          <w:spacing w:before="9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90" w:right="825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24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82" w:hRule="exact"/>
                    </w:trPr>
                    <w:tc>
                      <w:tcPr>
                        <w:tcW w:w="720" w:type="dxa"/>
                        <w:tcBorders>
                          <w:top w:val="single" w:sz="11.52" w:space="0" w:color="4F4F4F"/>
                          <w:bottom w:val="single" w:sz="7.68" w:space="0" w:color="0F0F0F"/>
                          <w:left w:val="single" w:sz="7.68" w:space="0" w:color="181818"/>
                          <w:right w:val="single" w:sz="7.68" w:space="0" w:color="383838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A.4.b.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2" w:type="dxa"/>
                        <w:tcBorders>
                          <w:top w:val="single" w:sz="11.52" w:space="0" w:color="4F4F4F"/>
                          <w:bottom w:val="single" w:sz="7.68" w:space="0" w:color="0F0F0F"/>
                          <w:left w:val="single" w:sz="7.68" w:space="0" w:color="383838"/>
                          <w:right w:val="single" w:sz="7.68" w:space="0" w:color="747474"/>
                        </w:tcBorders>
                      </w:tcPr>
                      <w:p>
                        <w:pPr>
                          <w:spacing w:before="32" w:after="0" w:line="270" w:lineRule="auto"/>
                          <w:ind w:left="58" w:right="-11"/>
                          <w:jc w:val="both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1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8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-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1"/>
                          </w:rPr>
                          <w:t>ja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6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9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1"/>
                          </w:rPr>
                          <w:t>je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8"/>
                            <w:w w:val="95"/>
                            <w:position w:val="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7"/>
                            <w:position w:val="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8"/>
                            <w:w w:val="95"/>
                            <w:position w:val="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63"/>
                            <w:position w:val="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0"/>
                            <w:w w:val="163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7"/>
                            <w:position w:val="0"/>
                          </w:rPr>
                          <w:t>ze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36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4"/>
                            <w:position w:val="1"/>
                          </w:rPr>
                          <w:t>kosto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"/>
                            <w:w w:val="105"/>
                            <w:position w:val="1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6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1"/>
                            <w:w w:val="95"/>
                            <w:position w:val="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24"/>
                            <w:position w:val="1"/>
                          </w:rPr>
                          <w:t>rfi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"/>
                            <w:w w:val="124"/>
                            <w:position w:val="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57575"/>
                            <w:spacing w:val="-2"/>
                            <w:w w:val="193"/>
                            <w:position w:val="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2"/>
                            <w:position w:val="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0"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8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5"/>
                            <w:position w:val="1"/>
                          </w:rPr>
                          <w:t>qi!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116"/>
                            <w:position w:val="1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8"/>
                            <w:position w:val="1"/>
                          </w:rPr>
                          <w:t>lim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8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"/>
                            <w:w w:val="193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3"/>
                            <w:position w:val="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3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3"/>
                            <w:w w:val="107"/>
                            <w:position w:val="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27"/>
                            <w:position w:val="0"/>
                          </w:rPr>
                          <w:t>ti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5"/>
                            <w:w w:val="127"/>
                            <w:position w:val="0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3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8"/>
                            <w:w w:val="113"/>
                            <w:position w:val="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"/>
                            <w:w w:val="193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5"/>
                            <w:w w:val="112"/>
                            <w:position w:val="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57575"/>
                            <w:spacing w:val="-2"/>
                            <w:w w:val="193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21"/>
                            <w:position w:val="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7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5"/>
                            <w:w w:val="100"/>
                            <w:position w:val="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0"/>
                          </w:rPr>
                          <w:t>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1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4"/>
                            <w:position w:val="0"/>
                          </w:rPr>
                          <w:t>promo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8"/>
                            <w:w w:val="104"/>
                            <w:position w:val="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257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9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0"/>
                          </w:rPr>
                          <w:t>min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0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7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0"/>
                            <w:position w:val="0"/>
                          </w:rPr>
                          <w:t>perfitimev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8"/>
                            <w:w w:val="11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6"/>
                            <w:position w:val="0"/>
                          </w:rPr>
                          <w:t>ekono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5"/>
                            <w:w w:val="106"/>
                            <w:position w:val="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"/>
                            <w:w w:val="193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3"/>
                            <w:position w:val="0"/>
                          </w:rPr>
                          <w:t>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5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0"/>
                          </w:rPr>
                          <w:t>qe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9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0"/>
                          </w:rPr>
                          <w:t>buro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"/>
                            <w:w w:val="100"/>
                            <w:position w:val="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3"/>
                            <w:w w:val="100"/>
                            <w:position w:val="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4"/>
                            <w:position w:val="0"/>
                          </w:rPr>
                          <w:t>nga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5"/>
                            <w:w w:val="94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  <w:position w:val="0"/>
                          </w:rPr>
                          <w:t>mbro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4"/>
                            <w:w w:val="107"/>
                            <w:position w:val="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35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136"/>
                            <w:position w:val="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83"/>
                            <w:position w:val="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4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1"/>
                            <w:position w:val="0"/>
                          </w:rPr>
                          <w:t>Pelik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2"/>
                            <w:position w:val="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8"/>
                            <w:w w:val="121"/>
                            <w:position w:val="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57575"/>
                            <w:spacing w:val="-16"/>
                            <w:w w:val="193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33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3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1"/>
                            <w:position w:val="0"/>
                          </w:rPr>
                          <w:t>kacurrel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02" w:type="dxa"/>
                        <w:tcBorders>
                          <w:top w:val="single" w:sz="11.52" w:space="0" w:color="4F4F4F"/>
                          <w:bottom w:val="single" w:sz="7.68" w:space="0" w:color="0F0F0F"/>
                          <w:left w:val="single" w:sz="7.68" w:space="0" w:color="747474"/>
                          <w:right w:val="single" w:sz="7.68" w:space="0" w:color="131313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1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w w:val="11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3"/>
                            <w:w w:val="11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4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25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4"/>
                          </w:rPr>
                          <w:t>3-4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single" w:sz="11.52" w:space="0" w:color="4F4F4F"/>
                          <w:bottom w:val="single" w:sz="7.68" w:space="0" w:color="0F0F0F"/>
                          <w:left w:val="single" w:sz="7.68" w:space="0" w:color="131313"/>
                          <w:right w:val="single" w:sz="11.52" w:space="0" w:color="23232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11.52" w:space="0" w:color="4F4F4F"/>
                          <w:bottom w:val="single" w:sz="7.68" w:space="0" w:color="0F0F0F"/>
                          <w:left w:val="single" w:sz="11.52" w:space="0" w:color="232323"/>
                          <w:right w:val="single" w:sz="7.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11.52" w:space="0" w:color="4F4F4F"/>
                          <w:bottom w:val="single" w:sz="7.68" w:space="0" w:color="0F0F0F"/>
                          <w:left w:val="single" w:sz="7.68" w:space="0" w:color="383838"/>
                          <w:right w:val="single" w:sz="7.68" w:space="0" w:color="0C0C0C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74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5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11.52" w:space="0" w:color="4F4F4F"/>
                          <w:bottom w:val="single" w:sz="7.68" w:space="0" w:color="0F0F0F"/>
                          <w:left w:val="single" w:sz="7.68" w:space="0" w:color="0C0C0C"/>
                          <w:right w:val="single" w:sz="7.68" w:space="0" w:color="1F1F1F"/>
                        </w:tcBorders>
                      </w:tcPr>
                      <w:p>
                        <w:pPr>
                          <w:spacing w:before="14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52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24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11.52" w:space="0" w:color="4F4F4F"/>
                          <w:bottom w:val="single" w:sz="7.68" w:space="0" w:color="0F0F0F"/>
                          <w:left w:val="single" w:sz="7.68" w:space="0" w:color="1F1F1F"/>
                          <w:right w:val="single" w:sz="3.84" w:space="0" w:color="2B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44" w:type="dxa"/>
                        <w:tcBorders>
                          <w:top w:val="single" w:sz="11.52" w:space="0" w:color="4F4F4F"/>
                          <w:bottom w:val="single" w:sz="7.68" w:space="0" w:color="0F0F0F"/>
                          <w:left w:val="single" w:sz="3.84" w:space="0" w:color="2B2B2B"/>
                          <w:right w:val="single" w:sz="7.68" w:space="0" w:color="131313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49" w:right="769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8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68" w:hRule="exact"/>
                    </w:trPr>
                    <w:tc>
                      <w:tcPr>
                        <w:tcW w:w="720" w:type="dxa"/>
                        <w:tcBorders>
                          <w:top w:val="single" w:sz="7.68" w:space="0" w:color="0F0F0F"/>
                          <w:bottom w:val="single" w:sz="7.68" w:space="0" w:color="383838"/>
                          <w:left w:val="single" w:sz="7.68" w:space="0" w:color="181818"/>
                          <w:right w:val="single" w:sz="7.68" w:space="0" w:color="383838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w w:val="104"/>
                          </w:rPr>
                          <w:t>A.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6"/>
                            <w:w w:val="105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7"/>
                            <w:w w:val="168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4"/>
                          </w:rPr>
                          <w:t>c.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2" w:type="dxa"/>
                        <w:tcBorders>
                          <w:top w:val="single" w:sz="7.68" w:space="0" w:color="0F0F0F"/>
                          <w:bottom w:val="single" w:sz="7.68" w:space="0" w:color="383838"/>
                          <w:left w:val="single" w:sz="7.68" w:space="0" w:color="383838"/>
                          <w:right w:val="single" w:sz="7.68" w:space="0" w:color="747474"/>
                        </w:tcBorders>
                      </w:tcPr>
                      <w:p>
                        <w:pPr>
                          <w:spacing w:before="42" w:after="0" w:line="265" w:lineRule="auto"/>
                          <w:ind w:left="48" w:right="5" w:firstLine="10"/>
                          <w:jc w:val="both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4"/>
                            <w:w w:val="8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8"/>
                            <w:w w:val="98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6"/>
                            <w:w w:val="19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6"/>
                          </w:rPr>
                          <w:t>izi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3"/>
                            <w:w w:val="106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4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nje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92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4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5"/>
                          </w:rPr>
                          <w:t>udimi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3"/>
                            <w:w w:val="10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1"/>
                            <w:w w:val="113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57575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3"/>
                          </w:rPr>
                          <w:t>she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"/>
                            <w:w w:val="103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1"/>
                          </w:rPr>
                          <w:t>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0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5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qe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5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6"/>
                            <w:w w:val="129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3"/>
                          </w:rPr>
                          <w:t>ron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eko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1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1"/>
                            <w:w w:val="25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92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5"/>
                            <w:w w:val="105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"/>
                            <w:w w:val="25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6"/>
                            <w:w w:val="113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4"/>
                          </w:rPr>
                          <w:t>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4"/>
                            <w:w w:val="12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2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1"/>
                            <w:w w:val="12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9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3"/>
                          </w:rPr>
                          <w:t>de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9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8"/>
                            <w:w w:val="118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25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fik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4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"/>
                            <w:w w:val="107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"/>
                            <w:w w:val="19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4"/>
                          </w:rPr>
                          <w:t>eren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9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9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3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8"/>
                            <w:w w:val="9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9"/>
                          </w:rPr>
                          <w:t>rdh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9"/>
                            <w:w w:val="109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6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1"/>
                            <w:w w:val="83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7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1"/>
                            <w:w w:val="108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1"/>
                            <w:w w:val="108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3"/>
                            <w:w w:val="108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"/>
                            <w:w w:val="108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8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6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persh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9"/>
                            <w:w w:val="10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7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8"/>
                            <w:w w:val="10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shme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02" w:type="dxa"/>
                        <w:tcBorders>
                          <w:top w:val="single" w:sz="7.68" w:space="0" w:color="0F0F0F"/>
                          <w:bottom w:val="single" w:sz="7.68" w:space="0" w:color="383838"/>
                          <w:left w:val="single" w:sz="7.68" w:space="0" w:color="747474"/>
                          <w:right w:val="single" w:sz="7.68" w:space="0" w:color="131313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1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7"/>
                            <w:w w:val="94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49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7"/>
                            <w:w w:val="15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"/>
                            <w:w w:val="96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2"/>
                            <w:w w:val="104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4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single" w:sz="7.68" w:space="0" w:color="0F0F0F"/>
                          <w:bottom w:val="single" w:sz="7.68" w:space="0" w:color="383838"/>
                          <w:left w:val="single" w:sz="7.68" w:space="0" w:color="131313"/>
                          <w:right w:val="single" w:sz="11.52" w:space="0" w:color="23232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0F0F0F"/>
                          <w:bottom w:val="single" w:sz="7.68" w:space="0" w:color="383838"/>
                          <w:left w:val="single" w:sz="11.52" w:space="0" w:color="232323"/>
                          <w:right w:val="single" w:sz="7.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0F0F0F"/>
                          <w:bottom w:val="single" w:sz="7.68" w:space="0" w:color="383838"/>
                          <w:left w:val="single" w:sz="7.68" w:space="0" w:color="383838"/>
                          <w:right w:val="single" w:sz="7.68" w:space="0" w:color="0C0C0C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74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5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0F0F0F"/>
                          <w:bottom w:val="single" w:sz="7.68" w:space="0" w:color="383838"/>
                          <w:left w:val="single" w:sz="7.68" w:space="0" w:color="0C0C0C"/>
                          <w:right w:val="single" w:sz="7.68" w:space="0" w:color="1F1F1F"/>
                        </w:tcBorders>
                      </w:tcPr>
                      <w:p>
                        <w:pPr>
                          <w:spacing w:before="4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52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24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7.68" w:space="0" w:color="0F0F0F"/>
                          <w:bottom w:val="single" w:sz="7.68" w:space="0" w:color="383838"/>
                          <w:left w:val="single" w:sz="7.68" w:space="0" w:color="1F1F1F"/>
                          <w:right w:val="single" w:sz="3.84" w:space="0" w:color="2B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44" w:type="dxa"/>
                        <w:tcBorders>
                          <w:top w:val="single" w:sz="7.68" w:space="0" w:color="0F0F0F"/>
                          <w:bottom w:val="single" w:sz="7.68" w:space="0" w:color="383838"/>
                          <w:left w:val="single" w:sz="3.84" w:space="0" w:color="2B2B2B"/>
                          <w:right w:val="single" w:sz="7.68" w:space="0" w:color="131313"/>
                        </w:tcBorders>
                      </w:tcPr>
                      <w:p>
                        <w:pPr>
                          <w:spacing w:before="2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49" w:right="769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8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88" w:hRule="exact"/>
                    </w:trPr>
                    <w:tc>
                      <w:tcPr>
                        <w:tcW w:w="720" w:type="dxa"/>
                        <w:tcBorders>
                          <w:top w:val="single" w:sz="7.68" w:space="0" w:color="383838"/>
                          <w:bottom w:val="single" w:sz="7.68" w:space="0" w:color="3F3F3F"/>
                          <w:left w:val="single" w:sz="7.68" w:space="0" w:color="181818"/>
                          <w:right w:val="single" w:sz="7.68" w:space="0" w:color="383838"/>
                        </w:tcBorders>
                      </w:tcPr>
                      <w:p>
                        <w:pPr>
                          <w:spacing w:before="51" w:after="0" w:line="240" w:lineRule="auto"/>
                          <w:ind w:left="77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"/>
                            <w:w w:val="9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30"/>
                            <w:b/>
                            <w:bCs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2" w:type="dxa"/>
                        <w:tcBorders>
                          <w:top w:val="single" w:sz="7.68" w:space="0" w:color="383838"/>
                          <w:bottom w:val="single" w:sz="7.68" w:space="0" w:color="3F3F3F"/>
                          <w:left w:val="single" w:sz="7.68" w:space="0" w:color="383838"/>
                          <w:right w:val="single" w:sz="7.68" w:space="0" w:color="747474"/>
                        </w:tcBorders>
                      </w:tcPr>
                      <w:p>
                        <w:pPr>
                          <w:spacing w:before="24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3"/>
                            <w:b/>
                            <w:bCs/>
                          </w:rPr>
                          <w:t>Menaxhi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3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2"/>
                            <w:w w:val="113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dh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4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7"/>
                            <w:b/>
                            <w:bCs/>
                          </w:rPr>
                          <w:t>ruajtj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7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5"/>
                            <w:w w:val="117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81818"/>
                            <w:spacing w:val="0"/>
                            <w:w w:val="100"/>
                            <w:b/>
                            <w:bCs/>
                            <w:i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81818"/>
                            <w:spacing w:val="14"/>
                            <w:w w:val="100"/>
                            <w:b/>
                            <w:bCs/>
                            <w:i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6"/>
                            <w:b/>
                            <w:bCs/>
                          </w:rPr>
                          <w:t>habitatev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6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6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7"/>
                            <w:b/>
                            <w:bCs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0"/>
                            <w:w w:val="107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0"/>
                            <w:w w:val="130"/>
                            <w:b/>
                            <w:bCs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217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3"/>
                            <w:w w:val="217"/>
                            <w:b/>
                            <w:bCs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2"/>
                            <w:b/>
                            <w:bCs/>
                          </w:rPr>
                          <w:t>+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5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24"/>
                            <w:b/>
                            <w:bCs/>
                          </w:rPr>
                          <w:t>8.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7"/>
                            <w:w w:val="125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74"/>
                            <w:b/>
                            <w:bCs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2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  <w:b/>
                            <w:bCs/>
                          </w:rPr>
                          <w:t>+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7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5"/>
                            <w:b/>
                            <w:bCs/>
                          </w:rPr>
                          <w:t>8.3.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6"/>
                            <w:b/>
                            <w:bCs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02" w:type="dxa"/>
                        <w:tcBorders>
                          <w:top w:val="single" w:sz="7.68" w:space="0" w:color="383838"/>
                          <w:bottom w:val="single" w:sz="7.68" w:space="0" w:color="3F3F3F"/>
                          <w:left w:val="single" w:sz="7.68" w:space="0" w:color="747474"/>
                          <w:right w:val="single" w:sz="7.6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5" w:type="dxa"/>
                        <w:tcBorders>
                          <w:top w:val="single" w:sz="7.68" w:space="0" w:color="383838"/>
                          <w:bottom w:val="single" w:sz="7.68" w:space="0" w:color="3F3F3F"/>
                          <w:left w:val="single" w:sz="7.68" w:space="0" w:color="131313"/>
                          <w:right w:val="single" w:sz="11.52" w:space="0" w:color="23232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383838"/>
                          <w:bottom w:val="single" w:sz="7.68" w:space="0" w:color="3F3F3F"/>
                          <w:left w:val="single" w:sz="11.52" w:space="0" w:color="232323"/>
                          <w:right w:val="single" w:sz="7.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383838"/>
                          <w:bottom w:val="single" w:sz="7.68" w:space="0" w:color="3F3F3F"/>
                          <w:left w:val="single" w:sz="7.68" w:space="0" w:color="383838"/>
                          <w:right w:val="single" w:sz="7.6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383838"/>
                          <w:bottom w:val="single" w:sz="7.68" w:space="0" w:color="3F3F3F"/>
                          <w:left w:val="single" w:sz="7.68" w:space="0" w:color="0C0C0C"/>
                          <w:right w:val="single" w:sz="7.68" w:space="0" w:color="1F1F1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0" w:type="dxa"/>
                        <w:tcBorders>
                          <w:top w:val="single" w:sz="7.68" w:space="0" w:color="383838"/>
                          <w:bottom w:val="single" w:sz="7.68" w:space="0" w:color="3F3F3F"/>
                          <w:left w:val="single" w:sz="7.68" w:space="0" w:color="1F1F1F"/>
                          <w:right w:val="single" w:sz="3.84" w:space="0" w:color="2B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44" w:type="dxa"/>
                        <w:tcBorders>
                          <w:top w:val="single" w:sz="7.68" w:space="0" w:color="383838"/>
                          <w:bottom w:val="single" w:sz="7.68" w:space="0" w:color="3F3F3F"/>
                          <w:left w:val="single" w:sz="3.84" w:space="0" w:color="2B2B2B"/>
                          <w:right w:val="single" w:sz="7.68" w:space="0" w:color="131313"/>
                        </w:tcBorders>
                      </w:tcPr>
                      <w:p>
                        <w:pPr>
                          <w:spacing w:before="33" w:after="0" w:line="240" w:lineRule="auto"/>
                          <w:ind w:left="724" w:right="655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81818"/>
                            <w:spacing w:val="0"/>
                            <w:w w:val="114"/>
                            <w:b/>
                            <w:bCs/>
                          </w:rPr>
                          <w:t>195.6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28" w:hRule="exact"/>
                    </w:trPr>
                    <w:tc>
                      <w:tcPr>
                        <w:tcW w:w="720" w:type="dxa"/>
                        <w:tcBorders>
                          <w:top w:val="single" w:sz="7.68" w:space="0" w:color="3F3F3F"/>
                          <w:bottom w:val="single" w:sz="7.68" w:space="0" w:color="232323"/>
                          <w:left w:val="single" w:sz="7.68" w:space="0" w:color="181818"/>
                          <w:right w:val="single" w:sz="7.68" w:space="0" w:color="383838"/>
                        </w:tcBorders>
                      </w:tcPr>
                      <w:p>
                        <w:pPr>
                          <w:spacing w:before="9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6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181818"/>
                            <w:spacing w:val="0"/>
                            <w:w w:val="111"/>
                            <w:b/>
                            <w:bCs/>
                          </w:rPr>
                          <w:t>8.1.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2" w:type="dxa"/>
                        <w:tcBorders>
                          <w:top w:val="single" w:sz="7.68" w:space="0" w:color="3F3F3F"/>
                          <w:bottom w:val="single" w:sz="7.68" w:space="0" w:color="232323"/>
                          <w:left w:val="single" w:sz="7.68" w:space="0" w:color="383838"/>
                          <w:right w:val="single" w:sz="7.68" w:space="0" w:color="747474"/>
                        </w:tcBorders>
                      </w:tcPr>
                      <w:p>
                        <w:pPr>
                          <w:spacing w:before="42" w:after="0" w:line="240" w:lineRule="auto"/>
                          <w:ind w:left="4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b/>
                            <w:bCs/>
                          </w:rPr>
                          <w:t>Stabilizi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w w:val="101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3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9"/>
                            <w:w w:val="174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4"/>
                            <w:b/>
                            <w:bCs/>
                          </w:rPr>
                          <w:t>habitatev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5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6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8"/>
                            <w:b/>
                            <w:bCs/>
                          </w:rPr>
                          <w:t>folezimi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3"/>
                            <w:w w:val="109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"/>
                            <w:w w:val="161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8"/>
                            <w:b/>
                            <w:bCs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5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fjetorev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dh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6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4"/>
                            <w:b/>
                            <w:bCs/>
                          </w:rPr>
                          <w:t>vendeve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7" w:after="0" w:line="240" w:lineRule="auto"/>
                          <w:ind w:left="4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4"/>
                            <w:b/>
                            <w:bCs/>
                          </w:rPr>
                          <w:t>qendrimit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02" w:type="dxa"/>
                        <w:tcBorders>
                          <w:top w:val="single" w:sz="7.68" w:space="0" w:color="3F3F3F"/>
                          <w:bottom w:val="single" w:sz="7.68" w:space="0" w:color="232323"/>
                          <w:left w:val="single" w:sz="7.68" w:space="0" w:color="747474"/>
                          <w:right w:val="single" w:sz="7.6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5" w:type="dxa"/>
                        <w:tcBorders>
                          <w:top w:val="single" w:sz="7.68" w:space="0" w:color="3F3F3F"/>
                          <w:bottom w:val="single" w:sz="7.68" w:space="0" w:color="232323"/>
                          <w:left w:val="single" w:sz="7.68" w:space="0" w:color="131313"/>
                          <w:right w:val="single" w:sz="11.52" w:space="0" w:color="23232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3F3F3F"/>
                          <w:bottom w:val="single" w:sz="7.68" w:space="0" w:color="232323"/>
                          <w:left w:val="single" w:sz="11.52" w:space="0" w:color="232323"/>
                          <w:right w:val="single" w:sz="7.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3F3F3F"/>
                          <w:bottom w:val="single" w:sz="7.68" w:space="0" w:color="232323"/>
                          <w:left w:val="single" w:sz="7.68" w:space="0" w:color="383838"/>
                          <w:right w:val="single" w:sz="7.6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3F3F3F"/>
                          <w:bottom w:val="single" w:sz="7.68" w:space="0" w:color="232323"/>
                          <w:left w:val="single" w:sz="7.68" w:space="0" w:color="0C0C0C"/>
                          <w:right w:val="single" w:sz="7.68" w:space="0" w:color="1F1F1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0" w:type="dxa"/>
                        <w:tcBorders>
                          <w:top w:val="single" w:sz="7.68" w:space="0" w:color="3F3F3F"/>
                          <w:bottom w:val="single" w:sz="7.68" w:space="0" w:color="232323"/>
                          <w:left w:val="single" w:sz="7.68" w:space="0" w:color="1F1F1F"/>
                          <w:right w:val="single" w:sz="3.84" w:space="0" w:color="2B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44" w:type="dxa"/>
                        <w:tcBorders>
                          <w:top w:val="single" w:sz="7.68" w:space="0" w:color="3F3F3F"/>
                          <w:bottom w:val="single" w:sz="7.68" w:space="0" w:color="232323"/>
                          <w:left w:val="single" w:sz="3.84" w:space="0" w:color="2B2B2B"/>
                          <w:right w:val="single" w:sz="7.68" w:space="0" w:color="131313"/>
                        </w:tcBorders>
                      </w:tcPr>
                      <w:p>
                        <w:pPr>
                          <w:spacing w:before="9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right="4"/>
                          <w:jc w:val="righ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81818"/>
                            <w:spacing w:val="0"/>
                            <w:w w:val="120"/>
                            <w:b/>
                            <w:bCs/>
                          </w:rPr>
                          <w:t>90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018" w:hRule="exact"/>
                    </w:trPr>
                    <w:tc>
                      <w:tcPr>
                        <w:tcW w:w="720" w:type="dxa"/>
                        <w:tcBorders>
                          <w:top w:val="single" w:sz="7.68" w:space="0" w:color="232323"/>
                          <w:bottom w:val="single" w:sz="7.68" w:space="0" w:color="1C1C1C"/>
                          <w:left w:val="single" w:sz="7.68" w:space="0" w:color="181818"/>
                          <w:right w:val="single" w:sz="7.68" w:space="0" w:color="383838"/>
                        </w:tcBorders>
                      </w:tcPr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3"/>
                            <w:w w:val="93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41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42"/>
                            <w:w w:val="14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2"/>
                          </w:rPr>
                          <w:t>.a.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2" w:type="dxa"/>
                        <w:tcBorders>
                          <w:top w:val="single" w:sz="7.68" w:space="0" w:color="232323"/>
                          <w:bottom w:val="single" w:sz="7.68" w:space="0" w:color="1C1C1C"/>
                          <w:left w:val="single" w:sz="7.68" w:space="0" w:color="383838"/>
                          <w:right w:val="single" w:sz="7.68" w:space="0" w:color="747474"/>
                        </w:tcBorders>
                      </w:tcPr>
                      <w:p>
                        <w:pPr>
                          <w:spacing w:before="51" w:after="0" w:line="271" w:lineRule="auto"/>
                          <w:ind w:left="48" w:right="21" w:firstLine="10"/>
                          <w:jc w:val="both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Kr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0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10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"/>
                            <w:w w:val="10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0"/>
                            <w:w w:val="108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-7"/>
                            <w:w w:val="113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9"/>
                            <w:w w:val="112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25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0"/>
                            <w:w w:val="13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"/>
                            <w:w w:val="11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3"/>
                            <w:w w:val="10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7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9"/>
                            <w:w w:val="11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92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"/>
                            <w:w w:val="118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3"/>
                          </w:rPr>
                          <w:t>lin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9"/>
                            <w:w w:val="113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0"/>
                            <w:w w:val="12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2"/>
                            <w:w w:val="112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2"/>
                          </w:rPr>
                          <w:t>roj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7"/>
                            <w:w w:val="112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2"/>
                          </w:rPr>
                          <w:t>ti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7"/>
                            <w:w w:val="112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2"/>
                          </w:rPr>
                          <w:t>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1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1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4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4"/>
                            <w:w w:val="10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57575"/>
                            <w:spacing w:val="0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5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1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st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3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kt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6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ra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9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3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1"/>
                            <w:w w:val="10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3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9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98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9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-12"/>
                            <w:w w:val="100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25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45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5"/>
                            <w:w w:val="14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32"/>
                            <w:w w:val="10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3"/>
                            <w:w w:val="10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8"/>
                          </w:rPr>
                          <w:t>itd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9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ali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6"/>
                            <w:w w:val="100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9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-1"/>
                            <w:w w:val="12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2"/>
                            <w:w w:val="129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92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-5"/>
                            <w:w w:val="107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6"/>
                            <w:w w:val="11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6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8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limin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11"/>
                            <w:w w:val="111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2"/>
                            <w:w w:val="11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1"/>
                          </w:rPr>
                          <w:t>kt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8"/>
                            <w:w w:val="11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1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val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4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rryma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9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6"/>
                            <w:w w:val="108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5"/>
                            <w:w w:val="112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4"/>
                          </w:rPr>
                          <w:t>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1"/>
                            <w:w w:val="25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92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8"/>
                            <w:w w:val="121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5"/>
                          </w:rPr>
                          <w:t>ujve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1"/>
                            <w:w w:val="10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5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8"/>
                            <w:w w:val="129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olezi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6"/>
                            <w:w w:val="11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9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68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02" w:type="dxa"/>
                        <w:tcBorders>
                          <w:top w:val="single" w:sz="7.68" w:space="0" w:color="232323"/>
                          <w:bottom w:val="single" w:sz="7.68" w:space="0" w:color="1C1C1C"/>
                          <w:left w:val="single" w:sz="7.68" w:space="0" w:color="747474"/>
                          <w:right w:val="single" w:sz="7.68" w:space="0" w:color="131313"/>
                        </w:tcBorders>
                      </w:tcPr>
                      <w:p>
                        <w:pPr>
                          <w:spacing w:before="8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1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7"/>
                            <w:w w:val="94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49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4"/>
                            <w:w w:val="15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9"/>
                          </w:rPr>
                          <w:t>2-3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single" w:sz="7.68" w:space="0" w:color="232323"/>
                          <w:bottom w:val="single" w:sz="7.68" w:space="0" w:color="1C1C1C"/>
                          <w:left w:val="single" w:sz="7.68" w:space="0" w:color="131313"/>
                          <w:right w:val="single" w:sz="11.52" w:space="0" w:color="23232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232323"/>
                          <w:bottom w:val="single" w:sz="7.68" w:space="0" w:color="1C1C1C"/>
                          <w:left w:val="single" w:sz="11.52" w:space="0" w:color="232323"/>
                          <w:right w:val="single" w:sz="7.68" w:space="0" w:color="383838"/>
                        </w:tcBorders>
                      </w:tcPr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9" w:right="136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8"/>
                          </w:rPr>
                          <w:t>20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232323"/>
                          <w:bottom w:val="single" w:sz="7.68" w:space="0" w:color="1C1C1C"/>
                          <w:left w:val="single" w:sz="7.68" w:space="0" w:color="383838"/>
                          <w:right w:val="single" w:sz="7.68" w:space="0" w:color="0C0C0C"/>
                        </w:tcBorders>
                      </w:tcPr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20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232323"/>
                          <w:bottom w:val="single" w:sz="7.68" w:space="0" w:color="1C1C1C"/>
                          <w:left w:val="single" w:sz="7.68" w:space="0" w:color="0C0C0C"/>
                          <w:right w:val="single" w:sz="7.68" w:space="0" w:color="1F1F1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0" w:type="dxa"/>
                        <w:tcBorders>
                          <w:top w:val="single" w:sz="7.68" w:space="0" w:color="232323"/>
                          <w:bottom w:val="single" w:sz="7.68" w:space="0" w:color="1C1C1C"/>
                          <w:left w:val="single" w:sz="7.68" w:space="0" w:color="1F1F1F"/>
                          <w:right w:val="single" w:sz="3.84" w:space="0" w:color="2B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44" w:type="dxa"/>
                        <w:tcBorders>
                          <w:top w:val="single" w:sz="7.68" w:space="0" w:color="232323"/>
                          <w:bottom w:val="single" w:sz="7.68" w:space="0" w:color="1C1C1C"/>
                          <w:left w:val="single" w:sz="3.84" w:space="0" w:color="2B2B2B"/>
                          <w:right w:val="single" w:sz="7.68" w:space="0" w:color="131313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7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32" w:right="780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7"/>
                            <w:w w:val="114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88" w:hRule="exact"/>
                    </w:trPr>
                    <w:tc>
                      <w:tcPr>
                        <w:tcW w:w="720" w:type="dxa"/>
                        <w:tcBorders>
                          <w:top w:val="single" w:sz="7.68" w:space="0" w:color="1C1C1C"/>
                          <w:bottom w:val="single" w:sz="7.68" w:space="0" w:color="131313"/>
                          <w:left w:val="single" w:sz="7.68" w:space="0" w:color="181818"/>
                          <w:right w:val="single" w:sz="7.68" w:space="0" w:color="383838"/>
                        </w:tcBorders>
                      </w:tcPr>
                      <w:p>
                        <w:pPr>
                          <w:spacing w:before="23" w:after="0" w:line="240" w:lineRule="auto"/>
                          <w:ind w:left="230" w:right="-51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w w:val="93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8"/>
                            <w:w w:val="93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6"/>
                            <w:w w:val="193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"/>
                            <w:w w:val="112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5"/>
                            <w:w w:val="113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68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2" w:type="dxa"/>
                        <w:tcBorders>
                          <w:top w:val="single" w:sz="7.68" w:space="0" w:color="1C1C1C"/>
                          <w:bottom w:val="single" w:sz="7.68" w:space="0" w:color="131313"/>
                          <w:left w:val="single" w:sz="7.68" w:space="0" w:color="383838"/>
                          <w:right w:val="single" w:sz="7.68" w:space="0" w:color="747474"/>
                        </w:tcBorders>
                      </w:tcPr>
                      <w:p>
                        <w:pPr>
                          <w:spacing w:before="13" w:after="0" w:line="240" w:lineRule="auto"/>
                          <w:ind w:left="4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5"/>
                            <w:w w:val="89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6"/>
                            <w:w w:val="113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0"/>
                            <w:w w:val="95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5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4"/>
                          </w:rPr>
                          <w:t>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4"/>
                            <w:w w:val="11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92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2"/>
                            <w:w w:val="105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emes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23"/>
                          </w:rPr>
                          <w:t>lott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92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9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9"/>
                            <w:w w:val="10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"/>
                            <w:w w:val="113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57575"/>
                            <w:spacing w:val="0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9"/>
                          </w:rPr>
                          <w:t>li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"/>
                            <w:w w:val="99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9"/>
                          </w:rPr>
                          <w:t>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1"/>
                            <w:w w:val="10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-5"/>
                            <w:w w:val="12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4"/>
                            <w:w w:val="101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9"/>
                            <w:w w:val="121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nen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Kar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9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vastas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5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02" w:type="dxa"/>
                        <w:tcBorders>
                          <w:top w:val="single" w:sz="7.68" w:space="0" w:color="1C1C1C"/>
                          <w:bottom w:val="single" w:sz="7.68" w:space="0" w:color="131313"/>
                          <w:left w:val="single" w:sz="7.68" w:space="0" w:color="747474"/>
                          <w:right w:val="single" w:sz="7.68" w:space="0" w:color="131313"/>
                        </w:tcBorders>
                      </w:tcPr>
                      <w:p>
                        <w:pPr>
                          <w:spacing w:before="13" w:after="0" w:line="240" w:lineRule="auto"/>
                          <w:ind w:left="41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7"/>
                            <w:w w:val="94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49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7"/>
                            <w:w w:val="15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"/>
                            <w:w w:val="96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2"/>
                          </w:rPr>
                          <w:t>-4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single" w:sz="7.68" w:space="0" w:color="1C1C1C"/>
                          <w:bottom w:val="single" w:sz="7.68" w:space="0" w:color="131313"/>
                          <w:left w:val="single" w:sz="7.68" w:space="0" w:color="131313"/>
                          <w:right w:val="single" w:sz="11.52" w:space="0" w:color="23232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1C1C1C"/>
                          <w:bottom w:val="single" w:sz="7.68" w:space="0" w:color="131313"/>
                          <w:left w:val="single" w:sz="11.52" w:space="0" w:color="232323"/>
                          <w:right w:val="single" w:sz="7.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1C1C1C"/>
                          <w:bottom w:val="single" w:sz="7.68" w:space="0" w:color="131313"/>
                          <w:left w:val="single" w:sz="7.68" w:space="0" w:color="383838"/>
                          <w:right w:val="single" w:sz="7.68" w:space="0" w:color="0C0C0C"/>
                        </w:tcBorders>
                      </w:tcPr>
                      <w:p>
                        <w:pPr>
                          <w:spacing w:before="23" w:after="0" w:line="240" w:lineRule="auto"/>
                          <w:ind w:left="21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20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1C1C1C"/>
                          <w:bottom w:val="single" w:sz="7.68" w:space="0" w:color="131313"/>
                          <w:left w:val="single" w:sz="7.68" w:space="0" w:color="0C0C0C"/>
                          <w:right w:val="single" w:sz="7.68" w:space="0" w:color="1F1F1F"/>
                        </w:tcBorders>
                      </w:tcPr>
                      <w:p>
                        <w:pPr>
                          <w:spacing w:before="23" w:after="0" w:line="240" w:lineRule="auto"/>
                          <w:ind w:left="21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30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7.68" w:space="0" w:color="1C1C1C"/>
                          <w:bottom w:val="single" w:sz="7.68" w:space="0" w:color="131313"/>
                          <w:left w:val="single" w:sz="7.68" w:space="0" w:color="1F1F1F"/>
                          <w:right w:val="single" w:sz="3.84" w:space="0" w:color="2B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44" w:type="dxa"/>
                        <w:tcBorders>
                          <w:top w:val="single" w:sz="7.68" w:space="0" w:color="1C1C1C"/>
                          <w:bottom w:val="single" w:sz="7.68" w:space="0" w:color="131313"/>
                          <w:left w:val="single" w:sz="3.84" w:space="0" w:color="2B2B2B"/>
                          <w:right w:val="single" w:sz="7.68" w:space="0" w:color="131313"/>
                        </w:tcBorders>
                      </w:tcPr>
                      <w:p>
                        <w:pPr>
                          <w:spacing w:before="0" w:after="0" w:line="269" w:lineRule="exact"/>
                          <w:ind w:left="842" w:right="760"/>
                          <w:jc w:val="center"/>
                          <w:rPr>
                            <w:rFonts w:ascii="Courier New" w:hAnsi="Courier New" w:cs="Courier New" w:eastAsia="Courier New"/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8"/>
                            <w:szCs w:val="28"/>
                            <w:color w:val="313131"/>
                            <w:spacing w:val="0"/>
                            <w:w w:val="67"/>
                            <w:position w:val="1"/>
                          </w:rPr>
                          <w:t>so</w:t>
                        </w:r>
                        <w:r>
                          <w:rPr>
                            <w:rFonts w:ascii="Courier New" w:hAnsi="Courier New" w:cs="Courier New" w:eastAsia="Courier New"/>
                            <w:sz w:val="28"/>
                            <w:szCs w:val="2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533" w:hRule="exact"/>
                    </w:trPr>
                    <w:tc>
                      <w:tcPr>
                        <w:tcW w:w="720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7.68" w:space="0" w:color="181818"/>
                          <w:right w:val="single" w:sz="7.68" w:space="0" w:color="383838"/>
                        </w:tcBorders>
                      </w:tcPr>
                      <w:p>
                        <w:pPr>
                          <w:spacing w:before="9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6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181818"/>
                            <w:spacing w:val="0"/>
                            <w:w w:val="111"/>
                            <w:b/>
                            <w:bCs/>
                          </w:rPr>
                          <w:t>8.2.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2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7.68" w:space="0" w:color="383838"/>
                          <w:right w:val="single" w:sz="7.68" w:space="0" w:color="747474"/>
                        </w:tcBorders>
                      </w:tcPr>
                      <w:p>
                        <w:pPr>
                          <w:spacing w:before="42" w:after="0" w:line="288" w:lineRule="auto"/>
                          <w:ind w:left="48" w:right="12" w:firstLine="1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8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3"/>
                            <w:w w:val="100"/>
                            <w:b/>
                            <w:bCs/>
                          </w:rPr>
                          <w:t>x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itje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36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3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folezimi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9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neperrnje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4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perdorimi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5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6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strukturave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2"/>
                            <w:b/>
                            <w:bCs/>
                          </w:rPr>
                          <w:t>artificilale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02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7.68" w:space="0" w:color="747474"/>
                          <w:right w:val="single" w:sz="7.6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5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7.68" w:space="0" w:color="131313"/>
                          <w:right w:val="single" w:sz="11.52" w:space="0" w:color="23232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11.52" w:space="0" w:color="232323"/>
                          <w:right w:val="single" w:sz="7.68" w:space="0" w:color="38383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7.68" w:space="0" w:color="383838"/>
                          <w:right w:val="single" w:sz="7.6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7.68" w:space="0" w:color="0C0C0C"/>
                          <w:right w:val="single" w:sz="7.68" w:space="0" w:color="1F1F1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00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7.68" w:space="0" w:color="1F1F1F"/>
                          <w:right w:val="single" w:sz="3.84" w:space="0" w:color="2B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44" w:type="dxa"/>
                        <w:tcBorders>
                          <w:top w:val="single" w:sz="7.68" w:space="0" w:color="131313"/>
                          <w:bottom w:val="single" w:sz="3.84" w:space="0" w:color="000000"/>
                          <w:left w:val="single" w:sz="3.84" w:space="0" w:color="2B2B2B"/>
                          <w:right w:val="single" w:sz="7.68" w:space="0" w:color="131313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41" w:right="779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81818"/>
                            <w:spacing w:val="0"/>
                            <w:w w:val="114"/>
                            <w:b/>
                            <w:bCs/>
                          </w:rPr>
                          <w:t>20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682" w:hRule="exact"/>
                    </w:trPr>
                    <w:tc>
                      <w:tcPr>
                        <w:tcW w:w="72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7.68" w:space="0" w:color="181818"/>
                          <w:right w:val="single" w:sz="7.68" w:space="0" w:color="383838"/>
                        </w:tcBorders>
                      </w:tcPr>
                      <w:p>
                        <w:pPr>
                          <w:spacing w:before="5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0" w:right="-41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3"/>
                            <w:w w:val="93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4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4"/>
                            <w:w w:val="115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2"/>
                          </w:rPr>
                          <w:t>.a.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6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7.68" w:space="0" w:color="383838"/>
                          <w:right w:val="single" w:sz="7.68" w:space="0" w:color="747474"/>
                        </w:tcBorders>
                      </w:tcPr>
                      <w:p>
                        <w:pPr>
                          <w:spacing w:before="99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w w:val="97"/>
                          </w:rPr>
                          <w:t>Fur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5"/>
                            <w:w w:val="98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25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4"/>
                            <w:w w:val="100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6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6"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eg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5"/>
                            <w:w w:val="212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9"/>
                            <w:w w:val="105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5"/>
                            <w:w w:val="107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1"/>
                          </w:rPr>
                          <w:t>kar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6"/>
                            <w:w w:val="101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8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9"/>
                            <w:w w:val="118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2"/>
                            <w:w w:val="94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1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2"/>
                          </w:rPr>
                          <w:t>pt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3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6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57575"/>
                            <w:spacing w:val="-19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92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6"/>
                            <w:w w:val="11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23"/>
                          </w:rPr>
                          <w:t>lli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2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0"/>
                            <w:w w:val="11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1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111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9"/>
                            <w:w w:val="116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5"/>
                            <w:w w:val="12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ezi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0"/>
                            <w:w w:val="107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25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5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</w:rPr>
                          <w:t>Di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4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65656"/>
                            <w:spacing w:val="0"/>
                            <w:w w:val="142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7"/>
                            <w:w w:val="10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5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83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5"/>
                            <w:w w:val="10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5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ava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4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0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7.68" w:space="0" w:color="747474"/>
                          <w:right w:val="single" w:sz="7.68" w:space="0" w:color="131313"/>
                        </w:tcBorders>
                      </w:tcPr>
                      <w:p>
                        <w:pPr>
                          <w:spacing w:before="0" w:after="0" w:line="190" w:lineRule="exact"/>
                          <w:ind w:left="150" w:right="94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"/>
                            <w:w w:val="11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0"/>
                            <w:w w:val="11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0"/>
                            <w:w w:val="114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8"/>
                            <w:w w:val="11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4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22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0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5" w:after="0" w:line="282" w:lineRule="auto"/>
                          <w:ind w:left="139" w:right="99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5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42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9"/>
                          </w:rPr>
                          <w:t>eto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1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10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5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96"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1"/>
                            <w:w w:val="96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6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06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-1"/>
                            <w:w w:val="10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35"/>
                          </w:rPr>
                          <w:t>ti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7.68" w:space="0" w:color="131313"/>
                          <w:right w:val="single" w:sz="11.52" w:space="0" w:color="232323"/>
                        </w:tcBorders>
                      </w:tcPr>
                      <w:p>
                        <w:pPr>
                          <w:spacing w:before="1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53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11.52" w:space="0" w:color="232323"/>
                          <w:right w:val="single" w:sz="7.68" w:space="0" w:color="383838"/>
                        </w:tcBorders>
                      </w:tcPr>
                      <w:p>
                        <w:pPr>
                          <w:spacing w:before="5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5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7.68" w:space="0" w:color="383838"/>
                          <w:right w:val="single" w:sz="7.68" w:space="0" w:color="0C0C0C"/>
                        </w:tcBorders>
                      </w:tcPr>
                      <w:p>
                        <w:pPr>
                          <w:spacing w:before="5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6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5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7.68" w:space="0" w:color="0C0C0C"/>
                          <w:right w:val="single" w:sz="7.68" w:space="0" w:color="1F1F1F"/>
                        </w:tcBorders>
                      </w:tcPr>
                      <w:p>
                        <w:pPr>
                          <w:spacing w:before="5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6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7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7.68" w:space="0" w:color="1F1F1F"/>
                          <w:right w:val="single" w:sz="3.84" w:space="0" w:color="2B2B2B"/>
                        </w:tcBorders>
                      </w:tcPr>
                      <w:p>
                        <w:pPr>
                          <w:spacing w:before="1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6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53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44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2B2B2B"/>
                          <w:right w:val="single" w:sz="7.68" w:space="0" w:color="131313"/>
                        </w:tcBorders>
                      </w:tcPr>
                      <w:p>
                        <w:pPr>
                          <w:spacing w:before="15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98" w:right="833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24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21"/>
          <w:szCs w:val="21"/>
          <w:spacing w:val="0"/>
          <w:w w:val="153"/>
          <w:b/>
          <w:bCs/>
          <w:position w:val="-1"/>
        </w:rPr>
        <w:t>N</w:t>
      </w:r>
      <w:r>
        <w:rPr>
          <w:rFonts w:ascii="Arial" w:hAnsi="Arial" w:cs="Arial" w:eastAsia="Arial"/>
          <w:sz w:val="21"/>
          <w:szCs w:val="21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0" w:lineRule="auto"/>
        <w:ind w:right="130"/>
        <w:jc w:val="righ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  <w:b/>
          <w:bCs/>
        </w:rPr>
        <w:t>Q'.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</w:r>
    </w:p>
    <w:p>
      <w:pPr>
        <w:spacing w:before="36" w:after="0" w:line="169" w:lineRule="exact"/>
        <w:ind w:right="94"/>
        <w:jc w:val="righ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spacing w:val="0"/>
          <w:w w:val="190"/>
          <w:b/>
          <w:bCs/>
          <w:position w:val="-2"/>
        </w:rPr>
        <w:t>N</w:t>
      </w:r>
      <w:r>
        <w:rPr>
          <w:rFonts w:ascii="Arial" w:hAnsi="Arial" w:cs="Arial" w:eastAsia="Arial"/>
          <w:sz w:val="16"/>
          <w:szCs w:val="16"/>
          <w:spacing w:val="0"/>
          <w:w w:val="100"/>
          <w:position w:val="0"/>
        </w:rPr>
      </w:r>
    </w:p>
    <w:p>
      <w:pPr>
        <w:spacing w:before="0" w:after="0" w:line="138" w:lineRule="exact"/>
        <w:ind w:right="107"/>
        <w:jc w:val="righ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248"/>
          <w:b/>
          <w:bCs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p>
      <w:pPr>
        <w:spacing w:before="49" w:after="0" w:line="240" w:lineRule="auto"/>
        <w:ind w:right="138"/>
        <w:jc w:val="righ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60"/>
          <w:b/>
          <w:bCs/>
        </w:rPr>
        <w:t>-....J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</w:r>
    </w:p>
    <w:p>
      <w:pPr>
        <w:spacing w:before="0" w:after="0" w:line="175" w:lineRule="exact"/>
        <w:ind w:right="172"/>
        <w:jc w:val="righ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59"/>
          <w:position w:val="-3"/>
        </w:rPr>
        <w:t>I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</w:r>
    </w:p>
    <w:p>
      <w:pPr>
        <w:spacing w:before="0" w:after="0" w:line="325" w:lineRule="exact"/>
        <w:ind w:right="126"/>
        <w:jc w:val="right"/>
        <w:rPr>
          <w:rFonts w:ascii="Arial" w:hAnsi="Arial" w:cs="Arial" w:eastAsia="Arial"/>
          <w:sz w:val="35"/>
          <w:szCs w:val="35"/>
        </w:rPr>
      </w:pPr>
      <w:rPr/>
      <w:r>
        <w:rPr>
          <w:rFonts w:ascii="Arial" w:hAnsi="Arial" w:cs="Arial" w:eastAsia="Arial"/>
          <w:sz w:val="35"/>
          <w:szCs w:val="35"/>
          <w:spacing w:val="0"/>
          <w:w w:val="107"/>
          <w:b/>
          <w:bCs/>
          <w:position w:val="1"/>
        </w:rPr>
        <w:t>z</w:t>
      </w:r>
      <w:r>
        <w:rPr>
          <w:rFonts w:ascii="Arial" w:hAnsi="Arial" w:cs="Arial" w:eastAsia="Arial"/>
          <w:sz w:val="35"/>
          <w:szCs w:val="35"/>
          <w:spacing w:val="0"/>
          <w:w w:val="100"/>
          <w:position w:val="0"/>
        </w:rPr>
      </w:r>
    </w:p>
    <w:p>
      <w:pPr>
        <w:spacing w:before="0" w:after="0" w:line="635" w:lineRule="exact"/>
        <w:ind w:right="114"/>
        <w:jc w:val="right"/>
        <w:tabs>
          <w:tab w:pos="13680" w:val="left"/>
        </w:tabs>
        <w:rPr>
          <w:rFonts w:ascii="Times New Roman" w:hAnsi="Times New Roman" w:cs="Times New Roman" w:eastAsia="Times New Roman"/>
          <w:sz w:val="37"/>
          <w:szCs w:val="37"/>
        </w:rPr>
      </w:pPr>
      <w:rPr/>
      <w:r>
        <w:rPr>
          <w:rFonts w:ascii="Times New Roman" w:hAnsi="Times New Roman" w:cs="Times New Roman" w:eastAsia="Times New Roman"/>
          <w:sz w:val="56"/>
          <w:szCs w:val="56"/>
          <w:spacing w:val="0"/>
          <w:w w:val="142"/>
          <w:i/>
        </w:rPr>
        <w:t>l</w:t>
      </w:r>
      <w:r>
        <w:rPr>
          <w:rFonts w:ascii="Times New Roman" w:hAnsi="Times New Roman" w:cs="Times New Roman" w:eastAsia="Times New Roman"/>
          <w:sz w:val="56"/>
          <w:szCs w:val="56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56"/>
          <w:szCs w:val="56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37"/>
          <w:szCs w:val="37"/>
          <w:spacing w:val="0"/>
          <w:w w:val="54"/>
          <w:position w:val="4"/>
        </w:rPr>
        <w:t>....</w:t>
      </w:r>
      <w:r>
        <w:rPr>
          <w:rFonts w:ascii="Times New Roman" w:hAnsi="Times New Roman" w:cs="Times New Roman" w:eastAsia="Times New Roman"/>
          <w:sz w:val="37"/>
          <w:szCs w:val="37"/>
          <w:spacing w:val="0"/>
          <w:w w:val="100"/>
          <w:position w:val="0"/>
        </w:rPr>
      </w:r>
    </w:p>
    <w:p>
      <w:pPr>
        <w:spacing w:before="0" w:after="0" w:line="155" w:lineRule="exact"/>
        <w:ind w:right="94"/>
        <w:jc w:val="right"/>
        <w:tabs>
          <w:tab w:pos="13640" w:val="left"/>
        </w:tabs>
        <w:rPr>
          <w:rFonts w:ascii="Arial" w:hAnsi="Arial" w:cs="Arial" w:eastAsia="Arial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2"/>
          <w:szCs w:val="12"/>
          <w:spacing w:val="0"/>
          <w:w w:val="190"/>
          <w:i/>
          <w:position w:val="2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90"/>
          <w:i/>
          <w:position w:val="2"/>
        </w:rPr>
        <w:t>\</w:t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i/>
          <w:position w:val="2"/>
        </w:rPr>
        <w:tab/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i/>
          <w:position w:val="2"/>
        </w:rPr>
      </w:r>
      <w:r>
        <w:rPr>
          <w:rFonts w:ascii="Arial" w:hAnsi="Arial" w:cs="Arial" w:eastAsia="Arial"/>
          <w:sz w:val="16"/>
          <w:szCs w:val="16"/>
          <w:spacing w:val="0"/>
          <w:w w:val="190"/>
          <w:b/>
          <w:bCs/>
          <w:position w:val="-1"/>
        </w:rPr>
        <w:t>N</w:t>
      </w:r>
      <w:r>
        <w:rPr>
          <w:rFonts w:ascii="Arial" w:hAnsi="Arial" w:cs="Arial" w:eastAsia="Arial"/>
          <w:sz w:val="16"/>
          <w:szCs w:val="16"/>
          <w:spacing w:val="0"/>
          <w:w w:val="100"/>
          <w:position w:val="0"/>
        </w:rPr>
      </w:r>
    </w:p>
    <w:p>
      <w:pPr>
        <w:spacing w:before="0" w:after="0" w:line="137" w:lineRule="exact"/>
        <w:ind w:right="107"/>
        <w:jc w:val="righ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248"/>
          <w:b/>
          <w:bCs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p>
      <w:pPr>
        <w:jc w:val="right"/>
        <w:spacing w:after="0"/>
        <w:sectPr>
          <w:pgMar w:header="1468" w:footer="0" w:top="2480" w:bottom="280" w:left="680" w:right="1020"/>
          <w:headerReference w:type="default" r:id="rId38"/>
          <w:footerReference w:type="default" r:id="rId39"/>
          <w:pgSz w:w="15840" w:h="12240" w:orient="landscape"/>
        </w:sectPr>
      </w:pPr>
      <w:rPr/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/>
        <w:pict>
          <v:group style="position:absolute;margin-left:705.599976pt;margin-top:67.680pt;width:.1pt;height:476.16pt;mso-position-horizontal-relative:page;mso-position-vertical-relative:page;z-index:-4825" coordorigin="14112,1354" coordsize="2,9523">
            <v:shape style="position:absolute;left:14112;top:1354;width:2;height:9523" coordorigin="14112,1354" coordsize="0,9523" path="m14112,10877l14112,1354e" filled="f" stroked="t" strokeweight="1.92pt" strokecolor="#000000">
              <v:path arrowok="t"/>
            </v:shape>
          </v:group>
          <w10:wrap type="none"/>
        </w:pict>
      </w:r>
      <w:r>
        <w:rPr/>
        <w:pict>
          <v:group style="position:absolute;margin-left:751.200012pt;margin-top:68.160004pt;width:.1pt;height:475.68pt;mso-position-horizontal-relative:page;mso-position-vertical-relative:page;z-index:-4824" coordorigin="15024,1363" coordsize="2,9514">
            <v:shape style="position:absolute;left:15024;top:1363;width:2;height:9514" coordorigin="15024,1363" coordsize="0,9514" path="m15024,10877l15024,1363e" filled="f" stroked="t" strokeweight="1.92pt" strokecolor="#000000">
              <v:path arrowok="t"/>
            </v:shape>
          </v:group>
          <w10:wrap type="none"/>
        </w:pict>
      </w:r>
      <w:r>
        <w:rPr>
          <w:sz w:val="14"/>
          <w:szCs w:val="14"/>
        </w:rPr>
      </w:r>
    </w:p>
    <w:p>
      <w:pPr>
        <w:spacing w:before="0" w:after="0" w:line="237" w:lineRule="exact"/>
        <w:ind w:right="80"/>
        <w:jc w:val="right"/>
        <w:rPr>
          <w:rFonts w:ascii="Arial" w:hAnsi="Arial" w:cs="Arial" w:eastAsia="Arial"/>
          <w:sz w:val="21"/>
          <w:szCs w:val="21"/>
        </w:rPr>
      </w:pPr>
      <w:rPr/>
      <w:r>
        <w:rPr/>
        <w:pict>
          <v:group style="position:absolute;margin-left:316.593872pt;margin-top:-3.980934pt;width:.1pt;height:11.309815pt;mso-position-horizontal-relative:page;mso-position-vertical-relative:paragraph;z-index:-4823" coordorigin="6332,-80" coordsize="2,226">
            <v:shape style="position:absolute;left:6332;top:-80;width:2;height:226" coordorigin="6332,-80" coordsize="0,226" path="m6332,147l6332,-80e" filled="f" stroked="t" strokeweight="3.34972pt" strokecolor="#E8E8E8">
              <v:path arrowok="t"/>
            </v:shape>
          </v:group>
          <w10:wrap type="none"/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8.879997pt;margin-top:-6.951129pt;width:585.12pt;height:344.64pt;mso-position-horizontal-relative:page;mso-position-vertical-relative:paragraph;z-index:-4822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1003" w:hRule="exact"/>
                    </w:trPr>
                    <w:tc>
                      <w:tcPr>
                        <w:tcW w:w="715" w:type="dxa"/>
                        <w:tcBorders>
                          <w:top w:val="nil" w:sz="6" w:space="0" w:color="auto"/>
                          <w:bottom w:val="single" w:sz="11.52" w:space="0" w:color="4F4F4F"/>
                          <w:left w:val="single" w:sz="7.68" w:space="0" w:color="282828"/>
                          <w:right w:val="single" w:sz="3.84" w:space="0" w:color="080808"/>
                        </w:tcBorders>
                      </w:tcPr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B.2.b.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52" w:type="dxa"/>
                        <w:tcBorders>
                          <w:top w:val="nil" w:sz="6" w:space="0" w:color="auto"/>
                          <w:bottom w:val="single" w:sz="11.52" w:space="0" w:color="4F4F4F"/>
                          <w:left w:val="single" w:sz="3.84" w:space="0" w:color="080808"/>
                          <w:right w:val="single" w:sz="3.84" w:space="0" w:color="030303"/>
                        </w:tcBorders>
                      </w:tcPr>
                      <w:p>
                        <w:pPr>
                          <w:spacing w:before="61" w:after="0" w:line="282" w:lineRule="auto"/>
                          <w:ind w:left="58" w:right="34" w:firstLine="-10"/>
                          <w:jc w:val="both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4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6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9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6"/>
                            <w:w w:val="98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3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9"/>
                            <w:w w:val="113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</w:rPr>
                          <w:t>kt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6"/>
                            <w:w w:val="109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1"/>
                          </w:rPr>
                          <w:t>rave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7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5"/>
                            <w:w w:val="12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5"/>
                          </w:rPr>
                          <w:t>shtatst;me'j&lt;!rtificial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5"/>
                            <w:w w:val="9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A5A5A5"/>
                            <w:spacing w:val="-15"/>
                            <w:w w:val="107"/>
                          </w:rPr>
                          <w:t>"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27"/>
                            <w:w w:val="105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0"/>
                            <w:w w:val="15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-12"/>
                            <w:w w:val="15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6"/>
                          </w:rPr>
                          <w:t>materia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"/>
                            <w:w w:val="107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1"/>
                            <w:w w:val="10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8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-1"/>
                            <w:w w:val="19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1"/>
                          </w:rPr>
                          <w:t>ehtesua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17"/>
                          </w:rPr>
                          <w:t>ip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14"/>
                            <w:w w:val="117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5"/>
                          </w:rPr>
                          <w:t>od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4"/>
                            <w:w w:val="105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39"/>
                          </w:rPr>
                          <w:t>il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1"/>
                            <w:w w:val="139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0"/>
                            <w:w w:val="35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39"/>
                          </w:rPr>
                          <w:t>ill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use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qei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9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11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oi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-6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iu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(ue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Shkoder,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Prespe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8"/>
                          </w:rPr>
                          <w:t>Vog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"/>
                            <w:w w:val="9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47474"/>
                            <w:spacing w:val="-3"/>
                            <w:w w:val="19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212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67"/>
                          </w:rPr>
                          <w:t>Kune-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0"/>
                            <w:w w:val="167"/>
                          </w:rPr>
                          <w:t>;ff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-8"/>
                            <w:w w:val="167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47474"/>
                            <w:spacing w:val="-38"/>
                            <w:w w:val="167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67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6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40"/>
                            <w:w w:val="16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67"/>
                          </w:rPr>
                          <w:t>iS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22"/>
                            <w:w w:val="16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56"/>
                          </w:rPr>
                          <w:t>;j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47474"/>
                            <w:spacing w:val="5"/>
                            <w:w w:val="224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38"/>
                          </w:rPr>
                          <w:t>'i&lt;'\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39"/>
                          </w:rPr>
                          <w:t>ies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6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48" w:lineRule="exact"/>
                          <w:ind w:left="58" w:right="1606"/>
                          <w:jc w:val="both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1"/>
                          </w:rPr>
                          <w:t>mundesive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1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8"/>
                            <w:position w:val="1"/>
                          </w:rPr>
                          <w:t>riprodhim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12"/>
                            <w:w w:val="108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1"/>
                            <w:w w:val="108"/>
                            <w:position w:val="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  <w:position w:val="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3"/>
                            <w:w w:val="108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2"/>
                            <w:position w:val="1"/>
                          </w:rPr>
                          <w:t>Pelikaneve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87" w:type="dxa"/>
                        <w:tcBorders>
                          <w:top w:val="nil" w:sz="6" w:space="0" w:color="auto"/>
                          <w:bottom w:val="single" w:sz="11.52" w:space="0" w:color="4F4F4F"/>
                          <w:left w:val="single" w:sz="3.84" w:space="0" w:color="030303"/>
                          <w:right w:val="single" w:sz="7.68" w:space="0" w:color="2B2B2B"/>
                        </w:tcBorders>
                      </w:tcPr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w w:val="119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0"/>
                            <w:w w:val="12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5"/>
                            <w:w w:val="10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12"/>
                            <w:w w:val="104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2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nil" w:sz="6" w:space="0" w:color="auto"/>
                          <w:bottom w:val="single" w:sz="11.52" w:space="0" w:color="4F4F4F"/>
                          <w:left w:val="single" w:sz="7.68" w:space="0" w:color="2B2B2B"/>
                          <w:right w:val="single" w:sz="11.52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nil" w:sz="6" w:space="0" w:color="auto"/>
                          <w:bottom w:val="single" w:sz="11.52" w:space="0" w:color="4F4F4F"/>
                          <w:left w:val="single" w:sz="11.52" w:space="0" w:color="1C1C1C"/>
                          <w:right w:val="single" w:sz="3.84" w:space="0" w:color="080808"/>
                        </w:tcBorders>
                      </w:tcPr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7" w:right="179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95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nil" w:sz="6" w:space="0" w:color="auto"/>
                          <w:bottom w:val="single" w:sz="11.52" w:space="0" w:color="4F4F4F"/>
                          <w:left w:val="single" w:sz="3.84" w:space="0" w:color="080808"/>
                          <w:right w:val="single" w:sz="7.68" w:space="0" w:color="0C0C0C"/>
                        </w:tcBorders>
                      </w:tcPr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1" w:right="174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5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nil" w:sz="6" w:space="0" w:color="auto"/>
                          <w:bottom w:val="single" w:sz="11.52" w:space="0" w:color="4F4F4F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6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7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nil" w:sz="6" w:space="0" w:color="auto"/>
                          <w:bottom w:val="single" w:sz="11.52" w:space="0" w:color="4F4F4F"/>
                          <w:left w:val="single" w:sz="7.68" w:space="0" w:color="181818"/>
                          <w:right w:val="single" w:sz="7.68" w:space="0" w:color="74747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39" w:type="dxa"/>
                        <w:tcBorders>
                          <w:top w:val="nil" w:sz="6" w:space="0" w:color="auto"/>
                          <w:bottom w:val="single" w:sz="11.52" w:space="0" w:color="4F4F4F"/>
                          <w:left w:val="single" w:sz="7.68" w:space="0" w:color="747474"/>
                          <w:right w:val="single" w:sz="7.68" w:space="0" w:color="28282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7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50" w:right="77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1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83" w:hRule="exact"/>
                    </w:trPr>
                    <w:tc>
                      <w:tcPr>
                        <w:tcW w:w="715" w:type="dxa"/>
                        <w:tcBorders>
                          <w:top w:val="single" w:sz="11.52" w:space="0" w:color="4F4F4F"/>
                          <w:bottom w:val="single" w:sz="7.68" w:space="0" w:color="131313"/>
                          <w:left w:val="single" w:sz="7.68" w:space="0" w:color="282828"/>
                          <w:right w:val="single" w:sz="3.84" w:space="0" w:color="080808"/>
                        </w:tcBorders>
                      </w:tcPr>
                      <w:p>
                        <w:pPr>
                          <w:spacing w:before="14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10101"/>
                            <w:spacing w:val="-16"/>
                            <w:w w:val="147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2A2A2A"/>
                            <w:spacing w:val="0"/>
                            <w:w w:val="118"/>
                          </w:rPr>
                          <w:t>.3.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52" w:type="dxa"/>
                        <w:tcBorders>
                          <w:top w:val="single" w:sz="11.52" w:space="0" w:color="4F4F4F"/>
                          <w:bottom w:val="single" w:sz="7.68" w:space="0" w:color="131313"/>
                          <w:left w:val="single" w:sz="3.84" w:space="0" w:color="080808"/>
                          <w:right w:val="single" w:sz="3.84" w:space="0" w:color="030303"/>
                        </w:tcBorders>
                      </w:tcPr>
                      <w:p>
                        <w:pPr>
                          <w:spacing w:before="13" w:after="0" w:line="240" w:lineRule="auto"/>
                          <w:ind w:left="4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Zbutj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-13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0"/>
                            <w:w w:val="100"/>
                          </w:rPr>
                          <w:t>ndalim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9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13"/>
                          </w:rPr>
                          <w:t>eutrofikimit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efektev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50"/>
                          </w:rPr>
                          <w:t>tij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7" w:type="dxa"/>
                        <w:tcBorders>
                          <w:top w:val="single" w:sz="11.52" w:space="0" w:color="4F4F4F"/>
                          <w:bottom w:val="single" w:sz="7.68" w:space="0" w:color="131313"/>
                          <w:left w:val="single" w:sz="3.84" w:space="0" w:color="030303"/>
                          <w:right w:val="single" w:sz="7.68" w:space="0" w:color="2B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5" w:type="dxa"/>
                        <w:tcBorders>
                          <w:top w:val="single" w:sz="11.52" w:space="0" w:color="4F4F4F"/>
                          <w:bottom w:val="single" w:sz="7.68" w:space="0" w:color="131313"/>
                          <w:left w:val="single" w:sz="7.68" w:space="0" w:color="2B2B2B"/>
                          <w:right w:val="single" w:sz="11.52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11.52" w:space="0" w:color="4F4F4F"/>
                          <w:bottom w:val="single" w:sz="7.68" w:space="0" w:color="131313"/>
                          <w:left w:val="single" w:sz="11.52" w:space="0" w:color="1C1C1C"/>
                          <w:right w:val="single" w:sz="3.8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11.52" w:space="0" w:color="4F4F4F"/>
                          <w:bottom w:val="single" w:sz="7.68" w:space="0" w:color="131313"/>
                          <w:left w:val="single" w:sz="3.84" w:space="0" w:color="080808"/>
                          <w:right w:val="single" w:sz="7.6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11.52" w:space="0" w:color="4F4F4F"/>
                          <w:bottom w:val="single" w:sz="7.68" w:space="0" w:color="131313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11.52" w:space="0" w:color="4F4F4F"/>
                          <w:bottom w:val="single" w:sz="7.68" w:space="0" w:color="131313"/>
                          <w:left w:val="single" w:sz="7.68" w:space="0" w:color="181818"/>
                          <w:right w:val="single" w:sz="7.68" w:space="0" w:color="74747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39" w:type="dxa"/>
                        <w:tcBorders>
                          <w:top w:val="single" w:sz="11.52" w:space="0" w:color="4F4F4F"/>
                          <w:bottom w:val="single" w:sz="7.68" w:space="0" w:color="131313"/>
                          <w:left w:val="single" w:sz="7.68" w:space="0" w:color="747474"/>
                          <w:right w:val="single" w:sz="7.68" w:space="0" w:color="282828"/>
                        </w:tcBorders>
                      </w:tcPr>
                      <w:p>
                        <w:pPr>
                          <w:spacing w:before="33" w:after="0" w:line="240" w:lineRule="auto"/>
                          <w:ind w:left="762" w:right="703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A2A2A"/>
                            <w:spacing w:val="0"/>
                            <w:w w:val="116"/>
                          </w:rPr>
                          <w:t>85.6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82" w:hRule="exact"/>
                    </w:trPr>
                    <w:tc>
                      <w:tcPr>
                        <w:tcW w:w="715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7.68" w:space="0" w:color="282828"/>
                          <w:right w:val="single" w:sz="3.84" w:space="0" w:color="080808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B.3.a.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52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3.84" w:space="0" w:color="080808"/>
                          <w:right w:val="single" w:sz="3.84" w:space="0" w:color="030303"/>
                        </w:tcBorders>
                      </w:tcPr>
                      <w:p>
                        <w:pPr>
                          <w:spacing w:before="42" w:after="0" w:line="276" w:lineRule="auto"/>
                          <w:ind w:left="58" w:right="6"/>
                          <w:jc w:val="both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6"/>
                          </w:rPr>
                          <w:t>Kontrolli/Harm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"/>
                            <w:w w:val="106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-5"/>
                            <w:w w:val="10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6"/>
                          </w:rPr>
                          <w:t>izimi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9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62"/>
                            <w:w w:val="19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skemes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26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6"/>
                            <w:w w:val="126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2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2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23"/>
                            <w:w w:val="12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hyrje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7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2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98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8"/>
                            <w:w w:val="98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0"/>
                            <w:w w:val="145"/>
                          </w:rPr>
                          <w:t>lj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9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1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kanalet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9"/>
                          </w:rPr>
                          <w:t>komu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5"/>
                            <w:w w:val="109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9"/>
                          </w:rPr>
                          <w:t>ikim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12"/>
                            <w:w w:val="10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9"/>
                          </w:rPr>
                          <w:t>tn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5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4"/>
                            <w:w w:val="12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agunen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5"/>
                            <w:w w:val="93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3"/>
                          </w:rPr>
                          <w:t>aravastas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6"/>
                            <w:w w:val="9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(si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detar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3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9"/>
                          </w:rPr>
                          <w:t>kon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4"/>
                            <w:w w:val="108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0"/>
                            <w:w w:val="114"/>
                          </w:rPr>
                          <w:t>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5"/>
                          </w:rPr>
                          <w:t>ent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8"/>
                            <w:w w:val="10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47474"/>
                            <w:spacing w:val="-1"/>
                            <w:w w:val="193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4"/>
                          </w:rPr>
                          <w:t>e)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7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3.84" w:space="0" w:color="030303"/>
                          <w:right w:val="single" w:sz="7.68" w:space="0" w:color="2B2B2B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w w:val="119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0"/>
                            <w:w w:val="12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5"/>
                            <w:w w:val="10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6"/>
                            <w:w w:val="104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7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7.68" w:space="0" w:color="2B2B2B"/>
                          <w:right w:val="single" w:sz="11.52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11.52" w:space="0" w:color="1C1C1C"/>
                          <w:right w:val="single" w:sz="3.84" w:space="0" w:color="080808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6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3.84" w:space="0" w:color="080808"/>
                          <w:right w:val="single" w:sz="7.68" w:space="0" w:color="0C0C0C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6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12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-32"/>
                            <w:w w:val="15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7.68" w:space="0" w:color="181818"/>
                          <w:right w:val="single" w:sz="7.68" w:space="0" w:color="747474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6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39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7.68" w:space="0" w:color="747474"/>
                          <w:right w:val="single" w:sz="7.68" w:space="0" w:color="282828"/>
                        </w:tcBorders>
                      </w:tcPr>
                      <w:p>
                        <w:pPr>
                          <w:spacing w:before="2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39" w:right="790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7"/>
                          </w:rPr>
                          <w:t>40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68" w:hRule="exact"/>
                    </w:trPr>
                    <w:tc>
                      <w:tcPr>
                        <w:tcW w:w="715" w:type="dxa"/>
                        <w:tcBorders>
                          <w:top w:val="single" w:sz="11.52" w:space="0" w:color="4F4F4F"/>
                          <w:bottom w:val="single" w:sz="3.84" w:space="0" w:color="000000"/>
                          <w:left w:val="single" w:sz="7.68" w:space="0" w:color="282828"/>
                          <w:right w:val="single" w:sz="3.84" w:space="0" w:color="080808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B.3.b.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52" w:type="dxa"/>
                        <w:tcBorders>
                          <w:top w:val="single" w:sz="11.52" w:space="0" w:color="4F4F4F"/>
                          <w:bottom w:val="single" w:sz="3.84" w:space="0" w:color="000000"/>
                          <w:left w:val="single" w:sz="3.84" w:space="0" w:color="080808"/>
                          <w:right w:val="single" w:sz="3.84" w:space="0" w:color="030303"/>
                        </w:tcBorders>
                      </w:tcPr>
                      <w:p>
                        <w:pPr>
                          <w:spacing w:before="32" w:after="0" w:line="271" w:lineRule="auto"/>
                          <w:ind w:left="48" w:right="5" w:firstLine="10"/>
                          <w:jc w:val="both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Krye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1"/>
                            <w:w w:val="10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studimev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3"/>
                            <w:w w:val="106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4"/>
                            <w:w w:val="10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2"/>
                            <w:w w:val="10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-16"/>
                            <w:w w:val="10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6"/>
                          </w:rPr>
                          <w:t>esimin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5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gjendjes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5"/>
                          </w:rPr>
                          <w:t>ekolog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6"/>
                            <w:w w:val="105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1"/>
                          </w:rPr>
                          <w:t>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1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trupave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ujore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-7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burimet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ndotjes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qe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</w:rPr>
                          <w:t>ndikojne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5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1"/>
                          </w:rPr>
                          <w:t>integriteti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23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ekosistemev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7"/>
                          </w:rPr>
                          <w:t>ujore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7" w:type="dxa"/>
                        <w:tcBorders>
                          <w:top w:val="single" w:sz="11.52" w:space="0" w:color="4F4F4F"/>
                          <w:bottom w:val="single" w:sz="3.84" w:space="0" w:color="000000"/>
                          <w:left w:val="single" w:sz="3.84" w:space="0" w:color="030303"/>
                          <w:right w:val="single" w:sz="7.68" w:space="0" w:color="2B2B2B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1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w w:val="115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0"/>
                            <w:w w:val="11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15"/>
                            <w:w w:val="10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2"/>
                            <w:w w:val="104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4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single" w:sz="11.52" w:space="0" w:color="4F4F4F"/>
                          <w:bottom w:val="single" w:sz="3.84" w:space="0" w:color="000000"/>
                          <w:left w:val="single" w:sz="7.68" w:space="0" w:color="2B2B2B"/>
                          <w:right w:val="single" w:sz="11.52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11.52" w:space="0" w:color="4F4F4F"/>
                          <w:bottom w:val="single" w:sz="3.84" w:space="0" w:color="000000"/>
                          <w:left w:val="single" w:sz="11.52" w:space="0" w:color="1C1C1C"/>
                          <w:right w:val="single" w:sz="3.84" w:space="0" w:color="080808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11.52" w:space="0" w:color="4F4F4F"/>
                          <w:bottom w:val="single" w:sz="3.84" w:space="0" w:color="000000"/>
                          <w:left w:val="single" w:sz="3.84" w:space="0" w:color="080808"/>
                          <w:right w:val="single" w:sz="7.68" w:space="0" w:color="0C0C0C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6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5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11.52" w:space="0" w:color="4F4F4F"/>
                          <w:bottom w:val="single" w:sz="3.84" w:space="0" w:color="000000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-27"/>
                            <w:w w:val="15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5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11.52" w:space="0" w:color="4F4F4F"/>
                          <w:bottom w:val="single" w:sz="3.84" w:space="0" w:color="000000"/>
                          <w:left w:val="single" w:sz="7.68" w:space="0" w:color="181818"/>
                          <w:right w:val="single" w:sz="7.68" w:space="0" w:color="74747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39" w:type="dxa"/>
                        <w:tcBorders>
                          <w:top w:val="single" w:sz="11.52" w:space="0" w:color="4F4F4F"/>
                          <w:bottom w:val="single" w:sz="3.84" w:space="0" w:color="000000"/>
                          <w:left w:val="single" w:sz="7.68" w:space="0" w:color="747474"/>
                          <w:right w:val="single" w:sz="7.68" w:space="0" w:color="282828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40" w:right="791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7"/>
                          </w:rPr>
                          <w:t>45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018" w:hRule="exact"/>
                    </w:trPr>
                    <w:tc>
                      <w:tcPr>
                        <w:tcW w:w="715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7.68" w:space="0" w:color="282828"/>
                          <w:right w:val="single" w:sz="3.84" w:space="0" w:color="080808"/>
                        </w:tcBorders>
                      </w:tcPr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B.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3"/>
                            <w:w w:val="100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0"/>
                            <w:w w:val="10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-7"/>
                            <w:w w:val="100"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5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80808"/>
                          <w:right w:val="single" w:sz="3.84" w:space="0" w:color="030303"/>
                        </w:tcBorders>
                      </w:tcPr>
                      <w:p>
                        <w:pPr>
                          <w:spacing w:before="51" w:after="0" w:line="274" w:lineRule="auto"/>
                          <w:ind w:left="58" w:right="5"/>
                          <w:jc w:val="both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w w:val="99"/>
                            <w:position w:val="1"/>
                          </w:rPr>
                          <w:t>Bashkepu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8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47474"/>
                            <w:spacing w:val="-2"/>
                            <w:w w:val="193"/>
                            <w:position w:val="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2"/>
                            <w:position w:val="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1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93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8"/>
                            <w:w w:val="193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strukturave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7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menaxhuese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6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3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zonave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9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  <w:position w:val="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4"/>
                            <w:w w:val="112"/>
                            <w:position w:val="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-11"/>
                            <w:w w:val="113"/>
                            <w:position w:val="0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15"/>
                            <w:position w:val="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10"/>
                            <w:w w:val="115"/>
                            <w:position w:val="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3"/>
                            <w:w w:val="142"/>
                            <w:position w:val="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4"/>
                            <w:position w:val="0"/>
                          </w:rPr>
                          <w:t>tur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5"/>
                            <w:position w:val="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27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9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4"/>
                            <w:position w:val="0"/>
                          </w:rPr>
                          <w:t>auto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"/>
                            <w:w w:val="105"/>
                            <w:position w:val="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47474"/>
                            <w:spacing w:val="-16"/>
                            <w:w w:val="193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9"/>
                            <w:position w:val="0"/>
                          </w:rPr>
                          <w:t>tetetqeveritar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1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19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pert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3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5"/>
                            <w:position w:val="0"/>
                          </w:rPr>
                          <w:t>arriturvendosje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5"/>
                            <w:position w:val="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20"/>
                            <w:w w:val="105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nje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7"/>
                            <w:w w:val="92"/>
                            <w:position w:val="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-19"/>
                            <w:w w:val="193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5"/>
                            <w:position w:val="0"/>
                          </w:rPr>
                          <w:t>stem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6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3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integrua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2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3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0"/>
                            <w:w w:val="111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7"/>
                            <w:w w:val="111"/>
                            <w:position w:val="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1"/>
                            <w:position w:val="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8"/>
                            <w:w w:val="111"/>
                            <w:position w:val="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0"/>
                            <w:w w:val="111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0"/>
                            <w:w w:val="111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1"/>
                            <w:position w:val="0"/>
                          </w:rPr>
                          <w:t>mi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1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0"/>
                            <w:w w:val="111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1"/>
                            <w:w w:val="111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1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2"/>
                            <w:w w:val="111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9"/>
                            <w:w w:val="100"/>
                            <w:position w:val="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  <w:position w:val="0"/>
                          </w:rPr>
                          <w:t>je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  <w:position w:val="0"/>
                          </w:rPr>
                          <w:t>rave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6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2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zeza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5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7"/>
                            <w:w w:val="113"/>
                            <w:position w:val="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2"/>
                            <w:w w:val="94"/>
                            <w:position w:val="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7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7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7"/>
                            <w:position w:val="0"/>
                          </w:rPr>
                          <w:t>menaxhim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26"/>
                            <w:w w:val="107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0"/>
                            <w:w w:val="107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-3"/>
                            <w:w w:val="107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mbetjev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2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5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5"/>
                            <w:position w:val="0"/>
                          </w:rPr>
                          <w:t>ngurta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87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30303"/>
                          <w:right w:val="single" w:sz="7.68" w:space="0" w:color="2B2B2B"/>
                        </w:tcBorders>
                      </w:tcPr>
                      <w:p>
                        <w:pPr>
                          <w:spacing w:before="8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w w:val="119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0"/>
                            <w:w w:val="12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3"/>
                          </w:rPr>
                          <w:t>2-4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7.68" w:space="0" w:color="2B2B2B"/>
                          <w:right w:val="single" w:sz="11.52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11.52" w:space="0" w:color="1C1C1C"/>
                          <w:right w:val="single" w:sz="3.84" w:space="0" w:color="080808"/>
                        </w:tcBorders>
                      </w:tcPr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0.2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80808"/>
                          <w:right w:val="single" w:sz="7.68" w:space="0" w:color="0C0C0C"/>
                        </w:tcBorders>
                      </w:tcPr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87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0.2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8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0.2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7.68" w:space="0" w:color="181818"/>
                          <w:right w:val="single" w:sz="7.68" w:space="0" w:color="74747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39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7.68" w:space="0" w:color="747474"/>
                          <w:right w:val="single" w:sz="7.68" w:space="0" w:color="28282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7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03" w:right="747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2"/>
                          </w:rPr>
                          <w:t>0.6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04" w:hRule="exact"/>
                    </w:trPr>
                    <w:tc>
                      <w:tcPr>
                        <w:tcW w:w="715" w:type="dxa"/>
                        <w:tcBorders>
                          <w:top w:val="single" w:sz="3.84" w:space="0" w:color="000000"/>
                          <w:bottom w:val="single" w:sz="7.68" w:space="0" w:color="2B2B2B"/>
                          <w:left w:val="single" w:sz="7.68" w:space="0" w:color="282828"/>
                          <w:right w:val="single" w:sz="3.84" w:space="0" w:color="080808"/>
                        </w:tcBorders>
                      </w:tcPr>
                      <w:p>
                        <w:pPr>
                          <w:spacing w:before="83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2A2A2A"/>
                            <w:spacing w:val="0"/>
                            <w:w w:val="100"/>
                          </w:rPr>
                          <w:t>c.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52" w:type="dxa"/>
                        <w:tcBorders>
                          <w:top w:val="single" w:sz="3.84" w:space="0" w:color="000000"/>
                          <w:bottom w:val="single" w:sz="7.68" w:space="0" w:color="2B2B2B"/>
                          <w:left w:val="single" w:sz="3.84" w:space="0" w:color="080808"/>
                          <w:right w:val="single" w:sz="3.84" w:space="0" w:color="030303"/>
                        </w:tcBorders>
                      </w:tcPr>
                      <w:p>
                        <w:pPr>
                          <w:spacing w:before="32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23"/>
                          </w:rPr>
                          <w:t>Monitori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23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25"/>
                            <w:w w:val="12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15"/>
                            <w:w w:val="25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14"/>
                          </w:rPr>
                          <w:t>efektivav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1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11"/>
                          </w:rPr>
                          <w:t>Pelika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11"/>
                            <w:w w:val="112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0"/>
                            <w:w w:val="14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0"/>
                            <w:w w:val="14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16"/>
                          </w:rPr>
                          <w:t>kacurrel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8"/>
                            <w:w w:val="88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0"/>
                            <w:w w:val="123"/>
                          </w:rPr>
                          <w:t>hqi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-8"/>
                            <w:w w:val="123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23"/>
                          </w:rPr>
                          <w:t>eri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5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w w:val="98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w w:val="97"/>
                          </w:rPr>
                          <w:t>C.1.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2A2A2A"/>
                            <w:spacing w:val="0"/>
                            <w:w w:val="100"/>
                          </w:rPr>
                          <w:t>+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2A2A2A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C.2.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7" w:type="dxa"/>
                        <w:tcBorders>
                          <w:top w:val="single" w:sz="3.84" w:space="0" w:color="000000"/>
                          <w:bottom w:val="single" w:sz="7.68" w:space="0" w:color="2B2B2B"/>
                          <w:left w:val="single" w:sz="3.84" w:space="0" w:color="030303"/>
                          <w:right w:val="single" w:sz="7.68" w:space="0" w:color="2B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5" w:type="dxa"/>
                        <w:tcBorders>
                          <w:top w:val="single" w:sz="3.84" w:space="0" w:color="000000"/>
                          <w:bottom w:val="single" w:sz="7.68" w:space="0" w:color="2B2B2B"/>
                          <w:left w:val="single" w:sz="7.68" w:space="0" w:color="2B2B2B"/>
                          <w:right w:val="single" w:sz="11.52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3.84" w:space="0" w:color="000000"/>
                          <w:bottom w:val="single" w:sz="7.68" w:space="0" w:color="2B2B2B"/>
                          <w:left w:val="single" w:sz="11.52" w:space="0" w:color="1C1C1C"/>
                          <w:right w:val="single" w:sz="3.8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3.84" w:space="0" w:color="000000"/>
                          <w:bottom w:val="single" w:sz="7.68" w:space="0" w:color="2B2B2B"/>
                          <w:left w:val="single" w:sz="3.84" w:space="0" w:color="080808"/>
                          <w:right w:val="single" w:sz="7.6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3.84" w:space="0" w:color="000000"/>
                          <w:bottom w:val="single" w:sz="7.68" w:space="0" w:color="2B2B2B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3.84" w:space="0" w:color="000000"/>
                          <w:bottom w:val="single" w:sz="7.68" w:space="0" w:color="2B2B2B"/>
                          <w:left w:val="single" w:sz="7.68" w:space="0" w:color="181818"/>
                          <w:right w:val="single" w:sz="7.68" w:space="0" w:color="74747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39" w:type="dxa"/>
                        <w:tcBorders>
                          <w:top w:val="single" w:sz="3.84" w:space="0" w:color="000000"/>
                          <w:bottom w:val="single" w:sz="7.68" w:space="0" w:color="2B2B2B"/>
                          <w:left w:val="single" w:sz="7.68" w:space="0" w:color="747474"/>
                          <w:right w:val="single" w:sz="7.68" w:space="0" w:color="282828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783" w:right="731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6"/>
                          </w:rPr>
                          <w:t>277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23" w:hRule="exact"/>
                    </w:trPr>
                    <w:tc>
                      <w:tcPr>
                        <w:tcW w:w="715" w:type="dxa"/>
                        <w:tcBorders>
                          <w:top w:val="single" w:sz="7.68" w:space="0" w:color="2B2B2B"/>
                          <w:bottom w:val="single" w:sz="11.52" w:space="0" w:color="4B4B4B"/>
                          <w:left w:val="single" w:sz="7.68" w:space="0" w:color="282828"/>
                          <w:right w:val="single" w:sz="3.84" w:space="0" w:color="080808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2A2A2A"/>
                            <w:spacing w:val="-17"/>
                            <w:w w:val="94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10101"/>
                            <w:spacing w:val="0"/>
                            <w:w w:val="131"/>
                          </w:rPr>
                          <w:t>.L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52" w:type="dxa"/>
                        <w:tcBorders>
                          <w:top w:val="single" w:sz="7.68" w:space="0" w:color="2B2B2B"/>
                          <w:bottom w:val="single" w:sz="11.52" w:space="0" w:color="4B4B4B"/>
                          <w:left w:val="single" w:sz="3.84" w:space="0" w:color="080808"/>
                          <w:right w:val="single" w:sz="3.84" w:space="0" w:color="030303"/>
                        </w:tcBorders>
                      </w:tcPr>
                      <w:p>
                        <w:pPr>
                          <w:spacing w:before="32" w:after="0" w:line="271" w:lineRule="auto"/>
                          <w:ind w:left="58" w:right="17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Moni1orim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3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38"/>
                            <w:w w:val="19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Pelikaneve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riprodhues,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dimerues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apo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4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8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0"/>
                            <w:w w:val="105"/>
                          </w:rPr>
                          <w:t>perhe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-5"/>
                            <w:w w:val="105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8"/>
                            <w:w w:val="105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-17"/>
                            <w:w w:val="134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0"/>
                          </w:rPr>
                          <w:t>em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7" w:type="dxa"/>
                        <w:tcBorders>
                          <w:top w:val="single" w:sz="7.68" w:space="0" w:color="2B2B2B"/>
                          <w:bottom w:val="single" w:sz="11.52" w:space="0" w:color="4B4B4B"/>
                          <w:left w:val="single" w:sz="3.84" w:space="0" w:color="030303"/>
                          <w:right w:val="single" w:sz="7.68" w:space="0" w:color="2B2B2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5" w:type="dxa"/>
                        <w:tcBorders>
                          <w:top w:val="single" w:sz="7.68" w:space="0" w:color="2B2B2B"/>
                          <w:bottom w:val="single" w:sz="11.52" w:space="0" w:color="4B4B4B"/>
                          <w:left w:val="single" w:sz="7.68" w:space="0" w:color="2B2B2B"/>
                          <w:right w:val="single" w:sz="11.52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2B2B2B"/>
                          <w:bottom w:val="single" w:sz="11.52" w:space="0" w:color="4B4B4B"/>
                          <w:left w:val="single" w:sz="11.52" w:space="0" w:color="1C1C1C"/>
                          <w:right w:val="single" w:sz="3.84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2B2B2B"/>
                          <w:bottom w:val="single" w:sz="11.52" w:space="0" w:color="4B4B4B"/>
                          <w:left w:val="single" w:sz="3.84" w:space="0" w:color="080808"/>
                          <w:right w:val="single" w:sz="7.6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2B2B2B"/>
                          <w:bottom w:val="single" w:sz="11.52" w:space="0" w:color="4B4B4B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5" w:type="dxa"/>
                        <w:tcBorders>
                          <w:top w:val="single" w:sz="7.68" w:space="0" w:color="2B2B2B"/>
                          <w:bottom w:val="single" w:sz="11.52" w:space="0" w:color="4B4B4B"/>
                          <w:left w:val="single" w:sz="7.68" w:space="0" w:color="181818"/>
                          <w:right w:val="single" w:sz="7.68" w:space="0" w:color="74747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39" w:type="dxa"/>
                        <w:tcBorders>
                          <w:top w:val="single" w:sz="7.68" w:space="0" w:color="2B2B2B"/>
                          <w:bottom w:val="single" w:sz="11.52" w:space="0" w:color="4B4B4B"/>
                          <w:left w:val="single" w:sz="7.68" w:space="0" w:color="747474"/>
                          <w:right w:val="single" w:sz="7.68" w:space="0" w:color="282828"/>
                        </w:tcBorders>
                      </w:tcPr>
                      <w:p>
                        <w:pPr>
                          <w:spacing w:before="7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785" w:right="73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6"/>
                          </w:rPr>
                          <w:t>247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68" w:hRule="exact"/>
                    </w:trPr>
                    <w:tc>
                      <w:tcPr>
                        <w:tcW w:w="715" w:type="dxa"/>
                        <w:tcBorders>
                          <w:top w:val="single" w:sz="11.52" w:space="0" w:color="4B4B4B"/>
                          <w:bottom w:val="single" w:sz="3.84" w:space="0" w:color="030303"/>
                          <w:left w:val="single" w:sz="7.68" w:space="0" w:color="282828"/>
                          <w:right w:val="single" w:sz="3.84" w:space="0" w:color="080808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C.1.a.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52" w:type="dxa"/>
                        <w:tcBorders>
                          <w:top w:val="single" w:sz="11.52" w:space="0" w:color="4B4B4B"/>
                          <w:bottom w:val="single" w:sz="3.84" w:space="0" w:color="030303"/>
                          <w:left w:val="single" w:sz="3.84" w:space="0" w:color="080808"/>
                          <w:right w:val="single" w:sz="3.84" w:space="0" w:color="030303"/>
                        </w:tcBorders>
                      </w:tcPr>
                      <w:p>
                        <w:pPr>
                          <w:spacing w:before="42" w:after="0" w:line="271" w:lineRule="auto"/>
                          <w:ind w:left="58" w:right="4"/>
                          <w:jc w:val="both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0"/>
                          </w:rPr>
                          <w:t>Mo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0"/>
                            <w:w w:val="11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-1"/>
                            <w:w w:val="11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0"/>
                          </w:rPr>
                          <w:t>tori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8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39"/>
                            <w:w w:val="19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pervitshe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44"/>
                            <w:w w:val="19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</w:rPr>
                          <w:t>evolucioni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7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numri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&lt;;ifteve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riprodhuese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suksesitt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2"/>
                          </w:rPr>
                          <w:t>riprod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0"/>
                            <w:w w:val="112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47474"/>
                            <w:spacing w:val="0"/>
                            <w:w w:val="11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2"/>
                          </w:rPr>
                          <w:t>mitt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8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7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"/>
                            <w:w w:val="107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47474"/>
                            <w:spacing w:val="-5"/>
                            <w:w w:val="12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"/>
                            <w:w w:val="105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-5"/>
                            <w:w w:val="107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7"/>
                          </w:rPr>
                          <w:t>ise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ekzistuese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kolonive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1"/>
                            <w:w w:val="10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tjer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5"/>
                            <w:w w:val="112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3"/>
                          </w:rPr>
                          <w:t>un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2"/>
                            <w:w w:val="103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3"/>
                          </w:rPr>
                          <w:t>shme.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7" w:type="dxa"/>
                        <w:tcBorders>
                          <w:top w:val="single" w:sz="11.52" w:space="0" w:color="4B4B4B"/>
                          <w:bottom w:val="single" w:sz="3.84" w:space="0" w:color="030303"/>
                          <w:left w:val="single" w:sz="3.84" w:space="0" w:color="030303"/>
                          <w:right w:val="single" w:sz="7.68" w:space="0" w:color="2B2B2B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71" w:lineRule="auto"/>
                          <w:ind w:left="557" w:right="-10" w:firstLine="-51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8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"/>
                            <w:w w:val="98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3"/>
                            <w:w w:val="98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8"/>
                          </w:rPr>
                          <w:t>ar-Ko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"/>
                            <w:w w:val="9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0"/>
                            <w:w w:val="9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-8"/>
                            <w:w w:val="9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8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2"/>
                            <w:w w:val="9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9"/>
                          </w:rPr>
                          <w:t>cdo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8"/>
                          </w:rPr>
                          <w:t>viti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single" w:sz="11.52" w:space="0" w:color="4B4B4B"/>
                          <w:bottom w:val="single" w:sz="3.84" w:space="0" w:color="030303"/>
                          <w:left w:val="single" w:sz="7.68" w:space="0" w:color="2B2B2B"/>
                          <w:right w:val="single" w:sz="11.52" w:space="0" w:color="1C1C1C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9" w:right="114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8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11.52" w:space="0" w:color="4B4B4B"/>
                          <w:bottom w:val="single" w:sz="3.84" w:space="0" w:color="030303"/>
                          <w:left w:val="single" w:sz="11.52" w:space="0" w:color="1C1C1C"/>
                          <w:right w:val="single" w:sz="3.84" w:space="0" w:color="080808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7" w:right="176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8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11.52" w:space="0" w:color="4B4B4B"/>
                          <w:bottom w:val="single" w:sz="3.84" w:space="0" w:color="030303"/>
                          <w:left w:val="single" w:sz="3.84" w:space="0" w:color="080808"/>
                          <w:right w:val="single" w:sz="7.68" w:space="0" w:color="0C0C0C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1" w:right="173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96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11.52" w:space="0" w:color="4B4B4B"/>
                          <w:bottom w:val="single" w:sz="3.84" w:space="0" w:color="030303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4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49"/>
                          <w:jc w:val="center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2A2A2A"/>
                            <w:spacing w:val="0"/>
                            <w:w w:val="135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11.52" w:space="0" w:color="4B4B4B"/>
                          <w:bottom w:val="single" w:sz="3.84" w:space="0" w:color="030303"/>
                          <w:left w:val="single" w:sz="7.68" w:space="0" w:color="181818"/>
                          <w:right w:val="single" w:sz="7.68" w:space="0" w:color="747474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62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8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39" w:type="dxa"/>
                        <w:tcBorders>
                          <w:top w:val="single" w:sz="11.52" w:space="0" w:color="4B4B4B"/>
                          <w:bottom w:val="single" w:sz="3.84" w:space="0" w:color="030303"/>
                          <w:left w:val="single" w:sz="7.68" w:space="0" w:color="747474"/>
                          <w:right w:val="single" w:sz="7.68" w:space="0" w:color="282828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43" w:right="766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1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682" w:hRule="exact"/>
                    </w:trPr>
                    <w:tc>
                      <w:tcPr>
                        <w:tcW w:w="715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7.68" w:space="0" w:color="282828"/>
                          <w:right w:val="single" w:sz="3.84" w:space="0" w:color="080808"/>
                        </w:tcBorders>
                      </w:tcPr>
                      <w:p>
                        <w:pPr>
                          <w:spacing w:before="1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0"/>
                          </w:rPr>
                          <w:t>C.l.b.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52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3.84" w:space="0" w:color="080808"/>
                          <w:right w:val="single" w:sz="3.84" w:space="0" w:color="030303"/>
                        </w:tcBorders>
                      </w:tcPr>
                      <w:p>
                        <w:pPr>
                          <w:spacing w:before="9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59" w:lineRule="auto"/>
                          <w:ind w:left="48" w:right="69" w:firstLine="1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7"/>
                          </w:rPr>
                          <w:t>Mo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1"/>
                            <w:w w:val="117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-1"/>
                            <w:w w:val="11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7"/>
                          </w:rPr>
                          <w:t>tori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7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26"/>
                            <w:w w:val="1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4"/>
                            <w:w w:val="1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likaneve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-7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imerues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mundesish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3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fjetje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apo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</w:rPr>
                          <w:t>qendri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5"/>
                            <w:w w:val="108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47474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5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secilen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IBA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7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3.84" w:space="0" w:color="030303"/>
                          <w:right w:val="single" w:sz="7.68" w:space="0" w:color="2B2B2B"/>
                        </w:tcBorders>
                      </w:tcPr>
                      <w:p>
                        <w:pPr>
                          <w:spacing w:before="13" w:after="0" w:line="271" w:lineRule="auto"/>
                          <w:ind w:left="33" w:right="26" w:firstLine="21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w w:val="105"/>
                          </w:rPr>
                          <w:t>Fil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1"/>
                            <w:w w:val="10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47474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2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6"/>
                          </w:rPr>
                          <w:t>Dhjetor,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fun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Dhjeto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-7"/>
                            <w:w w:val="113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1"/>
                          </w:rPr>
                          <w:t>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mesJanar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7.68" w:space="0" w:color="2B2B2B"/>
                          <w:right w:val="single" w:sz="11.52" w:space="0" w:color="1C1C1C"/>
                        </w:tcBorders>
                      </w:tcPr>
                      <w:p>
                        <w:pPr>
                          <w:spacing w:before="15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9" w:right="101"/>
                          <w:jc w:val="center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2A2A2A"/>
                            <w:spacing w:val="0"/>
                            <w:w w:val="135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11.52" w:space="0" w:color="1C1C1C"/>
                          <w:right w:val="single" w:sz="3.84" w:space="0" w:color="080808"/>
                        </w:tcBorders>
                      </w:tcPr>
                      <w:p>
                        <w:pPr>
                          <w:spacing w:before="15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7" w:right="164"/>
                          <w:jc w:val="center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2A2A2A"/>
                            <w:spacing w:val="0"/>
                            <w:w w:val="135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3.84" w:space="0" w:color="080808"/>
                          <w:right w:val="single" w:sz="7.68" w:space="0" w:color="0C0C0C"/>
                        </w:tcBorders>
                      </w:tcPr>
                      <w:p>
                        <w:pPr>
                          <w:spacing w:before="1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1" w:right="162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1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62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7.68" w:space="0" w:color="181818"/>
                          <w:right w:val="single" w:sz="7.68" w:space="0" w:color="747474"/>
                        </w:tcBorders>
                      </w:tcPr>
                      <w:p>
                        <w:pPr>
                          <w:spacing w:before="14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62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39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7.68" w:space="0" w:color="747474"/>
                          <w:right w:val="single" w:sz="7.68" w:space="0" w:color="282828"/>
                        </w:tcBorders>
                      </w:tcPr>
                      <w:p>
                        <w:pPr>
                          <w:spacing w:before="13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50" w:right="774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1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33" w:hRule="exact"/>
                    </w:trPr>
                    <w:tc>
                      <w:tcPr>
                        <w:tcW w:w="715" w:type="dxa"/>
                        <w:tcBorders>
                          <w:top w:val="single" w:sz="11.52" w:space="0" w:color="4F4F4F"/>
                          <w:bottom w:val="single" w:sz="7.68" w:space="0" w:color="1C1C1C"/>
                          <w:left w:val="single" w:sz="7.68" w:space="0" w:color="282828"/>
                          <w:right w:val="single" w:sz="3.84" w:space="0" w:color="080808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7"/>
                          </w:rPr>
                          <w:t>C.l.c.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52" w:type="dxa"/>
                        <w:tcBorders>
                          <w:top w:val="single" w:sz="11.52" w:space="0" w:color="4F4F4F"/>
                          <w:bottom w:val="single" w:sz="7.68" w:space="0" w:color="1C1C1C"/>
                          <w:left w:val="single" w:sz="3.84" w:space="0" w:color="080808"/>
                          <w:right w:val="single" w:sz="3.84" w:space="0" w:color="030303"/>
                        </w:tcBorders>
                      </w:tcPr>
                      <w:p>
                        <w:pPr>
                          <w:spacing w:before="23" w:after="0" w:line="271" w:lineRule="auto"/>
                          <w:ind w:left="58" w:right="1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0"/>
                          </w:rPr>
                          <w:t>Mo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0"/>
                            <w:w w:val="11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-1"/>
                            <w:w w:val="11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0"/>
                          </w:rPr>
                          <w:t>tori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7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22"/>
                            <w:w w:val="19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Pelik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2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semure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apo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ngordhur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3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9"/>
                          </w:rPr>
                          <w:t>ide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0"/>
                            <w:w w:val="109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5"/>
                            <w:w w:val="13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47474"/>
                            <w:spacing w:val="-10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6"/>
                            <w:w w:val="129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15"/>
                          </w:rPr>
                          <w:t>ikim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11"/>
                            <w:w w:val="11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5"/>
                            <w:w w:val="25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"/>
                            <w:w w:val="92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45454"/>
                            <w:spacing w:val="7"/>
                            <w:w w:val="94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kaqeve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3"/>
                          </w:rPr>
                          <w:t>ngordhjes.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7" w:type="dxa"/>
                        <w:tcBorders>
                          <w:top w:val="single" w:sz="11.52" w:space="0" w:color="4F4F4F"/>
                          <w:bottom w:val="single" w:sz="7.68" w:space="0" w:color="1C1C1C"/>
                          <w:left w:val="single" w:sz="3.84" w:space="0" w:color="030303"/>
                          <w:right w:val="single" w:sz="7.68" w:space="0" w:color="2B2B2B"/>
                        </w:tcBorders>
                      </w:tcPr>
                      <w:p>
                        <w:pPr>
                          <w:spacing w:before="23" w:after="0" w:line="282" w:lineRule="auto"/>
                          <w:ind w:left="461" w:right="192" w:firstLine="-211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8"/>
                          </w:rPr>
                          <w:t>Gjat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1"/>
                            <w:w w:val="9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5"/>
                            <w:w w:val="108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47474"/>
                            <w:spacing w:val="-16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0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31313"/>
                            <w:spacing w:val="-10"/>
                            <w:w w:val="113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01"/>
                          </w:rPr>
                          <w:t>kohes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single" w:sz="11.52" w:space="0" w:color="4F4F4F"/>
                          <w:bottom w:val="single" w:sz="7.68" w:space="0" w:color="1C1C1C"/>
                          <w:left w:val="single" w:sz="7.68" w:space="0" w:color="2B2B2B"/>
                          <w:right w:val="single" w:sz="11.52" w:space="0" w:color="1C1C1C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7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11.52" w:space="0" w:color="4F4F4F"/>
                          <w:bottom w:val="single" w:sz="7.68" w:space="0" w:color="1C1C1C"/>
                          <w:left w:val="single" w:sz="11.52" w:space="0" w:color="1C1C1C"/>
                          <w:right w:val="single" w:sz="3.84" w:space="0" w:color="080808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7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11.52" w:space="0" w:color="4F4F4F"/>
                          <w:bottom w:val="single" w:sz="7.68" w:space="0" w:color="1C1C1C"/>
                          <w:left w:val="single" w:sz="3.84" w:space="0" w:color="080808"/>
                          <w:right w:val="single" w:sz="7.68" w:space="0" w:color="0C0C0C"/>
                        </w:tcBorders>
                      </w:tcPr>
                      <w:p>
                        <w:pPr>
                          <w:spacing w:before="7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7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2A2A2A"/>
                            <w:spacing w:val="0"/>
                            <w:w w:val="159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11.52" w:space="0" w:color="4F4F4F"/>
                          <w:bottom w:val="single" w:sz="7.68" w:space="0" w:color="1C1C1C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93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5" w:type="dxa"/>
                        <w:tcBorders>
                          <w:top w:val="single" w:sz="11.52" w:space="0" w:color="4F4F4F"/>
                          <w:bottom w:val="single" w:sz="7.68" w:space="0" w:color="1C1C1C"/>
                          <w:left w:val="single" w:sz="7.68" w:space="0" w:color="181818"/>
                          <w:right w:val="single" w:sz="7.68" w:space="0" w:color="747474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6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7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39" w:type="dxa"/>
                        <w:tcBorders>
                          <w:top w:val="single" w:sz="11.52" w:space="0" w:color="4F4F4F"/>
                          <w:bottom w:val="single" w:sz="7.68" w:space="0" w:color="1C1C1C"/>
                          <w:left w:val="single" w:sz="7.68" w:space="0" w:color="747474"/>
                          <w:right w:val="single" w:sz="7.68" w:space="0" w:color="282828"/>
                        </w:tcBorders>
                      </w:tcPr>
                      <w:p>
                        <w:pPr>
                          <w:spacing w:before="8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98" w:right="824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D3D3D"/>
                            <w:spacing w:val="0"/>
                            <w:w w:val="124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21"/>
          <w:szCs w:val="21"/>
          <w:color w:val="010101"/>
          <w:spacing w:val="0"/>
          <w:w w:val="154"/>
          <w:position w:val="-1"/>
        </w:rPr>
        <w:t>N</w:t>
      </w:r>
      <w:r>
        <w:rPr>
          <w:rFonts w:ascii="Arial" w:hAnsi="Arial" w:cs="Arial" w:eastAsia="Arial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2" w:after="0" w:line="240" w:lineRule="auto"/>
        <w:ind w:right="120"/>
        <w:jc w:val="right"/>
        <w:rPr>
          <w:rFonts w:ascii="Times New Roman" w:hAnsi="Times New Roman" w:cs="Times New Roman" w:eastAsia="Times New Roman"/>
          <w:sz w:val="29"/>
          <w:szCs w:val="29"/>
        </w:rPr>
      </w:pPr>
      <w:rPr/>
      <w:r>
        <w:rPr>
          <w:rFonts w:ascii="Times New Roman" w:hAnsi="Times New Roman" w:cs="Times New Roman" w:eastAsia="Times New Roman"/>
          <w:sz w:val="29"/>
          <w:szCs w:val="29"/>
          <w:color w:val="010101"/>
          <w:spacing w:val="0"/>
          <w:w w:val="64"/>
        </w:rPr>
        <w:t>a-.</w:t>
      </w:r>
      <w:r>
        <w:rPr>
          <w:rFonts w:ascii="Times New Roman" w:hAnsi="Times New Roman" w:cs="Times New Roman" w:eastAsia="Times New Roman"/>
          <w:sz w:val="29"/>
          <w:szCs w:val="29"/>
          <w:color w:val="000000"/>
          <w:spacing w:val="0"/>
          <w:w w:val="100"/>
        </w:rPr>
      </w:r>
    </w:p>
    <w:p>
      <w:pPr>
        <w:spacing w:before="0" w:after="0" w:line="163" w:lineRule="exact"/>
        <w:ind w:right="93"/>
        <w:jc w:val="righ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010101"/>
          <w:spacing w:val="0"/>
          <w:w w:val="191"/>
          <w:position w:val="-2"/>
        </w:rPr>
        <w:t>N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144" w:lineRule="exact"/>
        <w:ind w:right="112"/>
        <w:jc w:val="righ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010101"/>
          <w:spacing w:val="0"/>
          <w:w w:val="252"/>
          <w:position w:val="1"/>
        </w:rPr>
        <w:t>0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46" w:after="0" w:line="240" w:lineRule="auto"/>
        <w:ind w:right="137"/>
        <w:jc w:val="righ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010101"/>
          <w:spacing w:val="0"/>
          <w:w w:val="61"/>
        </w:rPr>
        <w:t>--...J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0" w:after="0" w:line="160" w:lineRule="exact"/>
        <w:ind w:right="172"/>
        <w:jc w:val="righ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10101"/>
          <w:spacing w:val="0"/>
          <w:w w:val="159"/>
          <w:position w:val="-4"/>
        </w:rPr>
        <w:t>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351" w:lineRule="exact"/>
        <w:ind w:right="125"/>
        <w:jc w:val="right"/>
        <w:rPr>
          <w:rFonts w:ascii="Times New Roman" w:hAnsi="Times New Roman" w:cs="Times New Roman" w:eastAsia="Times New Roman"/>
          <w:sz w:val="39"/>
          <w:szCs w:val="39"/>
        </w:rPr>
      </w:pPr>
      <w:rPr/>
      <w:r>
        <w:rPr>
          <w:rFonts w:ascii="Times New Roman" w:hAnsi="Times New Roman" w:cs="Times New Roman" w:eastAsia="Times New Roman"/>
          <w:sz w:val="39"/>
          <w:szCs w:val="39"/>
          <w:color w:val="010101"/>
          <w:spacing w:val="0"/>
          <w:w w:val="108"/>
          <w:position w:val="1"/>
        </w:rPr>
        <w:t>z</w:t>
      </w:r>
      <w:r>
        <w:rPr>
          <w:rFonts w:ascii="Times New Roman" w:hAnsi="Times New Roman" w:cs="Times New Roman" w:eastAsia="Times New Roman"/>
          <w:sz w:val="39"/>
          <w:szCs w:val="39"/>
          <w:color w:val="000000"/>
          <w:spacing w:val="0"/>
          <w:w w:val="100"/>
          <w:position w:val="0"/>
        </w:rPr>
      </w:r>
    </w:p>
    <w:p>
      <w:pPr>
        <w:spacing w:before="0" w:after="0" w:line="624" w:lineRule="exact"/>
        <w:ind w:right="114"/>
        <w:jc w:val="right"/>
        <w:tabs>
          <w:tab w:pos="13680" w:val="left"/>
        </w:tabs>
        <w:rPr>
          <w:rFonts w:ascii="Times New Roman" w:hAnsi="Times New Roman" w:cs="Times New Roman" w:eastAsia="Times New Roman"/>
          <w:sz w:val="37"/>
          <w:szCs w:val="37"/>
        </w:rPr>
      </w:pPr>
      <w:rPr/>
      <w:r>
        <w:rPr>
          <w:rFonts w:ascii="Times New Roman" w:hAnsi="Times New Roman" w:cs="Times New Roman" w:eastAsia="Times New Roman"/>
          <w:sz w:val="56"/>
          <w:szCs w:val="56"/>
          <w:color w:val="010101"/>
          <w:spacing w:val="0"/>
          <w:w w:val="142"/>
          <w:i/>
        </w:rPr>
        <w:t>l</w:t>
      </w:r>
      <w:r>
        <w:rPr>
          <w:rFonts w:ascii="Times New Roman" w:hAnsi="Times New Roman" w:cs="Times New Roman" w:eastAsia="Times New Roman"/>
          <w:sz w:val="56"/>
          <w:szCs w:val="56"/>
          <w:color w:val="010101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56"/>
          <w:szCs w:val="56"/>
          <w:color w:val="010101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37"/>
          <w:szCs w:val="37"/>
          <w:color w:val="010101"/>
          <w:spacing w:val="0"/>
          <w:w w:val="54"/>
          <w:position w:val="5"/>
        </w:rPr>
        <w:t>....</w:t>
      </w:r>
      <w:r>
        <w:rPr>
          <w:rFonts w:ascii="Times New Roman" w:hAnsi="Times New Roman" w:cs="Times New Roman" w:eastAsia="Times New Roman"/>
          <w:sz w:val="37"/>
          <w:szCs w:val="37"/>
          <w:color w:val="000000"/>
          <w:spacing w:val="0"/>
          <w:w w:val="100"/>
          <w:position w:val="0"/>
        </w:rPr>
      </w:r>
    </w:p>
    <w:p>
      <w:pPr>
        <w:spacing w:before="0" w:after="0" w:line="152" w:lineRule="exact"/>
        <w:ind w:right="93"/>
        <w:jc w:val="right"/>
        <w:tabs>
          <w:tab w:pos="13640" w:val="left"/>
        </w:tabs>
        <w:rPr>
          <w:rFonts w:ascii="Arial" w:hAnsi="Arial" w:cs="Arial" w:eastAsia="Arial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010101"/>
          <w:spacing w:val="0"/>
          <w:w w:val="191"/>
          <w:i/>
          <w:position w:val="1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010101"/>
          <w:spacing w:val="0"/>
          <w:w w:val="191"/>
          <w:i/>
          <w:position w:val="1"/>
        </w:rPr>
        <w:t>\</w:t>
      </w:r>
      <w:r>
        <w:rPr>
          <w:rFonts w:ascii="Times New Roman" w:hAnsi="Times New Roman" w:cs="Times New Roman" w:eastAsia="Times New Roman"/>
          <w:sz w:val="12"/>
          <w:szCs w:val="12"/>
          <w:color w:val="010101"/>
          <w:spacing w:val="0"/>
          <w:w w:val="100"/>
          <w:i/>
          <w:position w:val="1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010101"/>
          <w:spacing w:val="0"/>
          <w:w w:val="100"/>
          <w:i/>
          <w:position w:val="1"/>
        </w:rPr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91"/>
          <w:position w:val="-1"/>
        </w:rPr>
        <w:t>N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144" w:lineRule="exact"/>
        <w:ind w:right="112"/>
        <w:jc w:val="righ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010101"/>
          <w:spacing w:val="0"/>
          <w:w w:val="252"/>
          <w:position w:val="1"/>
        </w:rPr>
        <w:t>0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16" w:after="0" w:line="240" w:lineRule="auto"/>
        <w:ind w:left="165" w:right="-20"/>
        <w:jc w:val="left"/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2"/>
          <w:szCs w:val="12"/>
          <w:color w:val="010101"/>
          <w:spacing w:val="0"/>
          <w:w w:val="156"/>
        </w:rPr>
        <w:t>Vl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jc w:val="left"/>
        <w:spacing w:after="0"/>
        <w:sectPr>
          <w:pgMar w:header="1468" w:footer="0" w:top="2480" w:bottom="280" w:left="680" w:right="1020"/>
          <w:headerReference w:type="default" r:id="rId40"/>
          <w:footerReference w:type="default" r:id="rId41"/>
          <w:pgSz w:w="15840" w:h="12240" w:orient="landscape"/>
        </w:sectPr>
      </w:pPr>
      <w:rPr/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/>
        <w:pict>
          <v:group style="position:absolute;margin-left:705.599976pt;margin-top:67.680pt;width:.1pt;height:476.16pt;mso-position-horizontal-relative:page;mso-position-vertical-relative:page;z-index:-4821" coordorigin="14112,1354" coordsize="2,9523">
            <v:shape style="position:absolute;left:14112;top:1354;width:2;height:9523" coordorigin="14112,1354" coordsize="0,9523" path="m14112,10877l14112,1354e" filled="f" stroked="t" strokeweight="1.92pt" strokecolor="#000000">
              <v:path arrowok="t"/>
            </v:shape>
          </v:group>
          <w10:wrap type="none"/>
        </w:pict>
      </w:r>
      <w:r>
        <w:rPr/>
        <w:pict>
          <v:group style="position:absolute;margin-left:751.200012pt;margin-top:68.160004pt;width:.1pt;height:475.68pt;mso-position-horizontal-relative:page;mso-position-vertical-relative:page;z-index:-4820" coordorigin="15024,1363" coordsize="2,9514">
            <v:shape style="position:absolute;left:15024;top:1363;width:2;height:9514" coordorigin="15024,1363" coordsize="0,9514" path="m15024,10877l15024,1363e" filled="f" stroked="t" strokeweight="1.92pt" strokecolor="#000000">
              <v:path arrowok="t"/>
            </v:shape>
          </v:group>
          <w10:wrap type="none"/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4.639999pt;margin-top:124.32pt;width:579.36pt;height:362.4pt;mso-position-horizontal-relative:page;mso-position-vertical-relative:page;z-index:-4818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504" w:hRule="exact"/>
                    </w:trPr>
                    <w:tc>
                      <w:tcPr>
                        <w:tcW w:w="715" w:type="dxa"/>
                        <w:tcBorders>
                          <w:top w:val="nil" w:sz="6" w:space="0" w:color="auto"/>
                          <w:bottom w:val="single" w:sz="11.52" w:space="0" w:color="4B4B4B"/>
                          <w:left w:val="single" w:sz="7.68" w:space="0" w:color="000000"/>
                          <w:right w:val="single" w:sz="3.84" w:space="0" w:color="2F2F2F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7"/>
                          </w:rPr>
                          <w:t>C.l.d.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90" w:type="dxa"/>
                        <w:tcBorders>
                          <w:top w:val="nil" w:sz="6" w:space="0" w:color="auto"/>
                          <w:bottom w:val="single" w:sz="11.52" w:space="0" w:color="4B4B4B"/>
                          <w:left w:val="single" w:sz="3.84" w:space="0" w:color="2F2F2F"/>
                          <w:right w:val="single" w:sz="7.68" w:space="0" w:color="181818"/>
                        </w:tcBorders>
                      </w:tcPr>
                      <w:p>
                        <w:pPr>
                          <w:spacing w:before="3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142" w:lineRule="auto"/>
                          <w:ind w:left="48" w:right="-21" w:firstLine="10"/>
                          <w:jc w:val="left"/>
                          <w:tabs>
                            <w:tab w:pos="2780" w:val="left"/>
                          </w:tabs>
                          <w:rPr>
                            <w:rFonts w:ascii="Arial" w:hAnsi="Arial" w:cs="Arial" w:eastAsia="Arial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0"/>
                            <w:w w:val="11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-6"/>
                            <w:w w:val="11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ja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3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5"/>
                          </w:rPr>
                          <w:t>perqendrimi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pest4citleve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3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30"/>
                            <w:w w:val="113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0"/>
                            <w:w w:val="383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1"/>
                          </w:rPr>
                          <w:t>metal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26"/>
                            <w:w w:val="11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CBCBC"/>
                            <w:spacing w:val="-16"/>
                            <w:w w:val="179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0"/>
                          </w:rPr>
                          <w:t>renda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vez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"/>
                            <w:w w:val="10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0"/>
                            <w:w w:val="14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Pelikaneve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31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BCBCBC"/>
                            <w:spacing w:val="0"/>
                            <w:w w:val="105"/>
                            <w:position w:val="13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82" w:type="dxa"/>
                        <w:tcBorders>
                          <w:top w:val="nil" w:sz="6" w:space="0" w:color="auto"/>
                          <w:bottom w:val="single" w:sz="11.52" w:space="0" w:color="4B4B4B"/>
                          <w:left w:val="single" w:sz="7.68" w:space="0" w:color="181818"/>
                          <w:right w:val="single" w:sz="7.68" w:space="0" w:color="131313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1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22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5"/>
                            <w:w w:val="12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97"/>
                          </w:rPr>
                          <w:t>2-S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nil" w:sz="6" w:space="0" w:color="auto"/>
                          <w:bottom w:val="single" w:sz="11.52" w:space="0" w:color="4B4B4B"/>
                          <w:left w:val="single" w:sz="7.68" w:space="0" w:color="131313"/>
                          <w:right w:val="single" w:sz="7.68" w:space="0" w:color="2F2F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nil" w:sz="6" w:space="0" w:color="auto"/>
                          <w:bottom w:val="single" w:sz="11.52" w:space="0" w:color="4B4B4B"/>
                          <w:left w:val="single" w:sz="7.68" w:space="0" w:color="2F2F2F"/>
                          <w:right w:val="single" w:sz="7.68" w:space="0" w:color="030303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8" w:right="172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5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nil" w:sz="6" w:space="0" w:color="auto"/>
                          <w:bottom w:val="single" w:sz="11.52" w:space="0" w:color="4B4B4B"/>
                          <w:left w:val="single" w:sz="7.68" w:space="0" w:color="030303"/>
                          <w:right w:val="single" w:sz="7.68" w:space="0" w:color="0F0F0F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7" w:right="164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nil" w:sz="6" w:space="0" w:color="auto"/>
                          <w:bottom w:val="single" w:sz="11.52" w:space="0" w:color="4B4B4B"/>
                          <w:left w:val="single" w:sz="7.68" w:space="0" w:color="0F0F0F"/>
                          <w:right w:val="single" w:sz="3.84" w:space="0" w:color="030303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72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5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nil" w:sz="6" w:space="0" w:color="auto"/>
                          <w:bottom w:val="single" w:sz="11.52" w:space="0" w:color="4B4B4B"/>
                          <w:left w:val="single" w:sz="3.84" w:space="0" w:color="030303"/>
                          <w:right w:val="single" w:sz="7.68" w:space="0" w:color="181818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7" w:right="164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20" w:type="dxa"/>
                        <w:tcBorders>
                          <w:top w:val="nil" w:sz="6" w:space="0" w:color="auto"/>
                          <w:bottom w:val="single" w:sz="11.52" w:space="0" w:color="4B4B4B"/>
                          <w:left w:val="single" w:sz="7.68" w:space="0" w:color="181818"/>
                          <w:right w:val="single" w:sz="7.68" w:space="0" w:color="232323"/>
                        </w:tcBorders>
                      </w:tcPr>
                      <w:p>
                        <w:pPr>
                          <w:spacing w:before="7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42" w:right="772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12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14" w:hRule="exact"/>
                    </w:trPr>
                    <w:tc>
                      <w:tcPr>
                        <w:tcW w:w="715" w:type="dxa"/>
                        <w:tcBorders>
                          <w:top w:val="single" w:sz="11.52" w:space="0" w:color="4B4B4B"/>
                          <w:bottom w:val="single" w:sz="7.68" w:space="0" w:color="181818"/>
                          <w:left w:val="single" w:sz="7.68" w:space="0" w:color="000000"/>
                          <w:right w:val="single" w:sz="3.84" w:space="0" w:color="2F2F2F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7"/>
                          </w:rPr>
                          <w:t>C.l.e.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90" w:type="dxa"/>
                        <w:tcBorders>
                          <w:top w:val="single" w:sz="11.52" w:space="0" w:color="4B4B4B"/>
                          <w:bottom w:val="single" w:sz="7.68" w:space="0" w:color="181818"/>
                          <w:left w:val="single" w:sz="3.84" w:space="0" w:color="2F2F2F"/>
                          <w:right w:val="single" w:sz="7.68" w:space="0" w:color="181818"/>
                        </w:tcBorders>
                      </w:tcPr>
                      <w:p>
                        <w:pPr>
                          <w:spacing w:before="42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2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6"/>
                            <w:w w:val="112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0"/>
                            <w:w w:val="11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-2"/>
                            <w:w w:val="11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2"/>
                          </w:rPr>
                          <w:t>tj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7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nje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-12"/>
                            <w:w w:val="112"/>
                          </w:rPr>
                          <w:t>q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2"/>
                          </w:rPr>
                          <w:t>endre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3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28"/>
                          </w:rPr>
                          <w:t>rehaifilflli1h5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0"/>
                            <w:w w:val="76"/>
                          </w:rPr>
                          <w:t>1i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0"/>
                            <w:w w:val="75"/>
                          </w:rPr>
                          <w:t>\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0"/>
                            <w:w w:val="7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68"/>
                          </w:rPr>
                          <w:t>rtdN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6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69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0"/>
                            <w:w w:val="102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-28"/>
                            <w:w w:val="102"/>
                          </w:rPr>
                          <w:t>!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Irtn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9"/>
                            <w:w w:val="115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6"/>
                            <w:w w:val="10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7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7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w w:val="106"/>
                          </w:rPr>
                          <w:t>Pelika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5"/>
                            <w:w w:val="107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5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5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kacurrel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4"/>
                          </w:rPr>
                          <w:t>Divj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7"/>
                            <w:w w:val="10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2"/>
                            <w:w w:val="104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4"/>
                          </w:rPr>
                          <w:t>e-K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"/>
                            <w:w w:val="10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6"/>
                            <w:w w:val="10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4"/>
                          </w:rPr>
                          <w:t>avast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1"/>
                            <w:w w:val="10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0"/>
                            <w:w w:val="104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2" w:type="dxa"/>
                        <w:tcBorders>
                          <w:top w:val="single" w:sz="11.52" w:space="0" w:color="4B4B4B"/>
                          <w:bottom w:val="single" w:sz="7.68" w:space="0" w:color="181818"/>
                          <w:left w:val="single" w:sz="7.68" w:space="0" w:color="181818"/>
                          <w:right w:val="single" w:sz="7.68" w:space="0" w:color="131313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27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5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2-3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11.52" w:space="0" w:color="4B4B4B"/>
                          <w:bottom w:val="single" w:sz="7.68" w:space="0" w:color="181818"/>
                          <w:left w:val="single" w:sz="7.68" w:space="0" w:color="131313"/>
                          <w:right w:val="single" w:sz="7.68" w:space="0" w:color="2F2F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11.52" w:space="0" w:color="4B4B4B"/>
                          <w:bottom w:val="single" w:sz="7.68" w:space="0" w:color="181818"/>
                          <w:left w:val="single" w:sz="7.68" w:space="0" w:color="2F2F2F"/>
                          <w:right w:val="single" w:sz="7.68" w:space="0" w:color="030303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3"/>
                          </w:rPr>
                          <w:t>100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11.52" w:space="0" w:color="4B4B4B"/>
                          <w:bottom w:val="single" w:sz="7.68" w:space="0" w:color="181818"/>
                          <w:left w:val="single" w:sz="7.68" w:space="0" w:color="030303"/>
                          <w:right w:val="single" w:sz="7.68" w:space="0" w:color="0F0F0F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7"/>
                          </w:rPr>
                          <w:t>100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11.52" w:space="0" w:color="4B4B4B"/>
                          <w:bottom w:val="single" w:sz="7.68" w:space="0" w:color="181818"/>
                          <w:left w:val="single" w:sz="7.68" w:space="0" w:color="0F0F0F"/>
                          <w:right w:val="single" w:sz="3.84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11.52" w:space="0" w:color="4B4B4B"/>
                          <w:bottom w:val="single" w:sz="7.68" w:space="0" w:color="181818"/>
                          <w:left w:val="single" w:sz="3.84" w:space="0" w:color="030303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20" w:type="dxa"/>
                        <w:tcBorders>
                          <w:top w:val="single" w:sz="11.52" w:space="0" w:color="4B4B4B"/>
                          <w:bottom w:val="single" w:sz="7.68" w:space="0" w:color="181818"/>
                          <w:left w:val="single" w:sz="7.68" w:space="0" w:color="181818"/>
                          <w:right w:val="single" w:sz="7.68" w:space="0" w:color="232323"/>
                        </w:tcBorders>
                      </w:tcPr>
                      <w:p>
                        <w:pPr>
                          <w:spacing w:before="7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775" w:right="723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3"/>
                          </w:rPr>
                          <w:t>200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98" w:hRule="exact"/>
                    </w:trPr>
                    <w:tc>
                      <w:tcPr>
                        <w:tcW w:w="715" w:type="dxa"/>
                        <w:tcBorders>
                          <w:top w:val="single" w:sz="7.68" w:space="0" w:color="181818"/>
                          <w:bottom w:val="single" w:sz="7.68" w:space="0" w:color="3F3F3F"/>
                          <w:left w:val="single" w:sz="7.68" w:space="0" w:color="000000"/>
                          <w:right w:val="single" w:sz="3.84" w:space="0" w:color="2F2F2F"/>
                        </w:tcBorders>
                      </w:tcPr>
                      <w:p>
                        <w:pPr>
                          <w:spacing w:before="42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181818"/>
                            <w:spacing w:val="0"/>
                            <w:w w:val="125"/>
                          </w:rPr>
                          <w:t>C.2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90" w:type="dxa"/>
                        <w:tcBorders>
                          <w:top w:val="single" w:sz="7.68" w:space="0" w:color="181818"/>
                          <w:bottom w:val="single" w:sz="7.68" w:space="0" w:color="3F3F3F"/>
                          <w:left w:val="single" w:sz="3.84" w:space="0" w:color="2F2F2F"/>
                          <w:right w:val="single" w:sz="7.68" w:space="0" w:color="181818"/>
                        </w:tcBorders>
                      </w:tcPr>
                      <w:p>
                        <w:pPr>
                          <w:spacing w:before="0" w:after="0" w:line="239" w:lineRule="exact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w w:val="116"/>
                            <w:position w:val="1"/>
                          </w:rPr>
                          <w:t>Monitori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w w:val="117"/>
                            <w:position w:val="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2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10101"/>
                            <w:spacing w:val="-6"/>
                            <w:w w:val="273"/>
                            <w:position w:val="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7"/>
                            <w:position w:val="1"/>
                          </w:rPr>
                          <w:t>cilesise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6"/>
                            <w:szCs w:val="26"/>
                            <w:color w:val="181818"/>
                            <w:spacing w:val="0"/>
                            <w:w w:val="82"/>
                            <w:position w:val="1"/>
                          </w:rPr>
                          <w:t>se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6"/>
                            <w:szCs w:val="26"/>
                            <w:color w:val="181818"/>
                            <w:spacing w:val="-3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2"/>
                            <w:position w:val="1"/>
                          </w:rPr>
                          <w:t>habita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8"/>
                            <w:w w:val="112"/>
                            <w:position w:val="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55"/>
                            <w:position w:val="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54"/>
                            <w:position w:val="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position w:val="1"/>
                          </w:rPr>
                          <w:t>jeti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position w:val="1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position w:val="1"/>
                          </w:rPr>
                          <w:t>Pelikani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1"/>
                            <w:position w:val="1"/>
                          </w:rPr>
                          <w:t>kacurrel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82" w:type="dxa"/>
                        <w:tcBorders>
                          <w:top w:val="single" w:sz="7.68" w:space="0" w:color="181818"/>
                          <w:bottom w:val="single" w:sz="7.68" w:space="0" w:color="3F3F3F"/>
                          <w:left w:val="single" w:sz="7.68" w:space="0" w:color="181818"/>
                          <w:right w:val="single" w:sz="7.6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0" w:type="dxa"/>
                        <w:tcBorders>
                          <w:top w:val="single" w:sz="7.68" w:space="0" w:color="181818"/>
                          <w:bottom w:val="single" w:sz="7.68" w:space="0" w:color="3F3F3F"/>
                          <w:left w:val="single" w:sz="7.68" w:space="0" w:color="131313"/>
                          <w:right w:val="single" w:sz="7.68" w:space="0" w:color="2F2F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181818"/>
                          <w:bottom w:val="single" w:sz="7.68" w:space="0" w:color="3F3F3F"/>
                          <w:left w:val="single" w:sz="7.68" w:space="0" w:color="2F2F2F"/>
                          <w:right w:val="single" w:sz="7.6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181818"/>
                          <w:bottom w:val="single" w:sz="7.68" w:space="0" w:color="3F3F3F"/>
                          <w:left w:val="single" w:sz="7.68" w:space="0" w:color="030303"/>
                          <w:right w:val="single" w:sz="7.6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181818"/>
                          <w:bottom w:val="single" w:sz="7.68" w:space="0" w:color="3F3F3F"/>
                          <w:left w:val="single" w:sz="7.68" w:space="0" w:color="0F0F0F"/>
                          <w:right w:val="single" w:sz="3.84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181818"/>
                          <w:bottom w:val="single" w:sz="7.68" w:space="0" w:color="3F3F3F"/>
                          <w:left w:val="single" w:sz="3.84" w:space="0" w:color="030303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20" w:type="dxa"/>
                        <w:tcBorders>
                          <w:top w:val="single" w:sz="7.68" w:space="0" w:color="181818"/>
                          <w:bottom w:val="single" w:sz="7.68" w:space="0" w:color="3F3F3F"/>
                          <w:left w:val="single" w:sz="7.68" w:space="0" w:color="181818"/>
                          <w:right w:val="single" w:sz="7.68" w:space="0" w:color="232323"/>
                        </w:tcBorders>
                      </w:tcPr>
                      <w:p>
                        <w:pPr>
                          <w:spacing w:before="33" w:after="0" w:line="240" w:lineRule="auto"/>
                          <w:ind w:left="824" w:right="770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81818"/>
                            <w:spacing w:val="0"/>
                            <w:w w:val="115"/>
                          </w:rPr>
                          <w:t>30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04" w:hRule="exact"/>
                    </w:trPr>
                    <w:tc>
                      <w:tcPr>
                        <w:tcW w:w="715" w:type="dxa"/>
                        <w:tcBorders>
                          <w:top w:val="single" w:sz="7.68" w:space="0" w:color="3F3F3F"/>
                          <w:bottom w:val="single" w:sz="3.84" w:space="0" w:color="030303"/>
                          <w:left w:val="single" w:sz="7.68" w:space="0" w:color="000000"/>
                          <w:right w:val="single" w:sz="3.84" w:space="0" w:color="2F2F2F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0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C.2.a.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90" w:type="dxa"/>
                        <w:tcBorders>
                          <w:top w:val="single" w:sz="7.68" w:space="0" w:color="3F3F3F"/>
                          <w:bottom w:val="single" w:sz="3.84" w:space="0" w:color="030303"/>
                          <w:left w:val="single" w:sz="3.84" w:space="0" w:color="2F2F2F"/>
                          <w:right w:val="single" w:sz="7.68" w:space="0" w:color="181818"/>
                        </w:tcBorders>
                      </w:tcPr>
                      <w:p>
                        <w:pPr>
                          <w:spacing w:before="32" w:after="0" w:line="288" w:lineRule="auto"/>
                          <w:ind w:left="48" w:firstLine="1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w w:val="115"/>
                          </w:rPr>
                          <w:t>Monito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1"/>
                            <w:w w:val="11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57575"/>
                            <w:spacing w:val="1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8"/>
                          </w:rPr>
                          <w:t>mi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1"/>
                            <w:w w:val="118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6"/>
                          </w:rPr>
                          <w:t>perio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6"/>
                            <w:w w:val="116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57575"/>
                            <w:spacing w:val="2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2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7"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3"/>
                            <w:w w:val="10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1"/>
                            <w:w w:val="205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3"/>
                          </w:rPr>
                          <w:t>esisese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uji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1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ga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Agjenci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7"/>
                          </w:rPr>
                          <w:t>Kombetare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5"/>
                          </w:rPr>
                          <w:t>Mjedisi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2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3"/>
                          </w:rPr>
                          <w:t>perputhj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20"/>
                            <w:w w:val="1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0"/>
                          </w:rPr>
                          <w:t>Direktiv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9"/>
                            <w:w w:val="11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0"/>
                            <w:w w:val="11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4"/>
                          </w:rPr>
                          <w:t>Evropian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4"/>
                          </w:rPr>
                          <w:t>Ujit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2" w:type="dxa"/>
                        <w:tcBorders>
                          <w:top w:val="single" w:sz="7.68" w:space="0" w:color="3F3F3F"/>
                          <w:bottom w:val="single" w:sz="3.84" w:space="0" w:color="030303"/>
                          <w:left w:val="single" w:sz="7.68" w:space="0" w:color="181818"/>
                          <w:right w:val="single" w:sz="7.68" w:space="0" w:color="131313"/>
                        </w:tcBorders>
                      </w:tcPr>
                      <w:p>
                        <w:pPr>
                          <w:spacing w:before="32" w:after="0" w:line="288" w:lineRule="auto"/>
                          <w:ind w:left="403" w:right="73" w:firstLine="-298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Cdo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7"/>
                          </w:rPr>
                          <w:t>trimester-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27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7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1"/>
                            <w:w w:val="18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3"/>
                            <w:w w:val="110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94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7.68" w:space="0" w:color="3F3F3F"/>
                          <w:bottom w:val="single" w:sz="3.84" w:space="0" w:color="030303"/>
                          <w:left w:val="single" w:sz="7.68" w:space="0" w:color="131313"/>
                          <w:right w:val="single" w:sz="7.68" w:space="0" w:color="2F2F2F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0" w:right="127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3F3F3F"/>
                          <w:bottom w:val="single" w:sz="3.84" w:space="0" w:color="030303"/>
                          <w:left w:val="single" w:sz="7.68" w:space="0" w:color="2F2F2F"/>
                          <w:right w:val="single" w:sz="7.68" w:space="0" w:color="030303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8" w:right="173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3F3F3F"/>
                          <w:bottom w:val="single" w:sz="3.84" w:space="0" w:color="030303"/>
                          <w:left w:val="single" w:sz="7.68" w:space="0" w:color="030303"/>
                          <w:right w:val="single" w:sz="7.68" w:space="0" w:color="0F0F0F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7" w:right="16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3F3F3F"/>
                          <w:bottom w:val="single" w:sz="3.84" w:space="0" w:color="030303"/>
                          <w:left w:val="single" w:sz="7.68" w:space="0" w:color="0F0F0F"/>
                          <w:right w:val="single" w:sz="3.84" w:space="0" w:color="030303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73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3F3F3F"/>
                          <w:bottom w:val="single" w:sz="3.84" w:space="0" w:color="030303"/>
                          <w:left w:val="single" w:sz="3.84" w:space="0" w:color="030303"/>
                          <w:right w:val="single" w:sz="7.68" w:space="0" w:color="181818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7" w:right="16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20" w:type="dxa"/>
                        <w:tcBorders>
                          <w:top w:val="single" w:sz="7.68" w:space="0" w:color="3F3F3F"/>
                          <w:bottom w:val="single" w:sz="3.84" w:space="0" w:color="030303"/>
                          <w:left w:val="single" w:sz="7.68" w:space="0" w:color="181818"/>
                          <w:right w:val="single" w:sz="7.68" w:space="0" w:color="232323"/>
                        </w:tcBorders>
                      </w:tcPr>
                      <w:p>
                        <w:pPr>
                          <w:spacing w:before="7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34" w:right="756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9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58" w:hRule="exact"/>
                    </w:trPr>
                    <w:tc>
                      <w:tcPr>
                        <w:tcW w:w="715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7.68" w:space="0" w:color="000000"/>
                          <w:right w:val="single" w:sz="3.84" w:space="0" w:color="2F2F2F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C.2.b.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90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3.84" w:space="0" w:color="2F2F2F"/>
                          <w:right w:val="single" w:sz="7.68" w:space="0" w:color="181818"/>
                        </w:tcBorders>
                      </w:tcPr>
                      <w:p>
                        <w:pPr>
                          <w:spacing w:before="51" w:after="0" w:line="288" w:lineRule="auto"/>
                          <w:ind w:left="58" w:right="93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w w:val="115"/>
                          </w:rPr>
                          <w:t>Monito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1"/>
                            <w:w w:val="11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57575"/>
                            <w:spacing w:val="1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7"/>
                          </w:rPr>
                          <w:t>mi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40"/>
                            <w:w w:val="2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2"/>
                            <w:w w:val="100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apjes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9"/>
                          </w:rPr>
                          <w:t>peshku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9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3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zona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3"/>
                          </w:rPr>
                          <w:t>ky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4"/>
                            <w:w w:val="1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3"/>
                          </w:rPr>
                          <w:t>Pelikanit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ka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urre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5"/>
                            <w:w w:val="114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3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Karavasta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3"/>
                            <w:w w:val="102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7"/>
                          </w:rPr>
                          <w:t>Nart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1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0"/>
                            <w:w w:val="281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Shkoder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2"/>
                            <w:w w:val="10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Kun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7"/>
                            <w:w w:val="10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18"/>
                            <w:w w:val="132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Vain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3"/>
                            <w:w w:val="109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97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1"/>
                            <w:w w:val="98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2"/>
                            <w:w w:val="14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ok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5"/>
                            <w:w w:val="108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Thane,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9"/>
                            <w:w w:val="99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7"/>
                            <w:w w:val="114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23"/>
                          </w:rPr>
                          <w:t>trin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4"/>
                            <w:w w:val="12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57575"/>
                            <w:spacing w:val="0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57575"/>
                            <w:spacing w:val="-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20"/>
                          </w:rPr>
                          <w:t>etj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21"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2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2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7.68" w:space="0" w:color="181818"/>
                          <w:right w:val="single" w:sz="7.68" w:space="0" w:color="131313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27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5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4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8"/>
                            <w:w w:val="88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94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7.68" w:space="0" w:color="131313"/>
                          <w:right w:val="single" w:sz="7.68" w:space="0" w:color="2F2F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7.68" w:space="0" w:color="2F2F2F"/>
                          <w:right w:val="single" w:sz="7.68" w:space="0" w:color="030303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8" w:right="173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7.68" w:space="0" w:color="030303"/>
                          <w:right w:val="single" w:sz="7.68" w:space="0" w:color="0F0F0F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7" w:right="16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7.68" w:space="0" w:color="0F0F0F"/>
                          <w:right w:val="single" w:sz="3.84" w:space="0" w:color="030303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73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3.84" w:space="0" w:color="030303"/>
                          <w:right w:val="single" w:sz="7.68" w:space="0" w:color="181818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7" w:right="17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20" w:type="dxa"/>
                        <w:tcBorders>
                          <w:top w:val="single" w:sz="3.84" w:space="0" w:color="030303"/>
                          <w:bottom w:val="single" w:sz="11.52" w:space="0" w:color="4F4F4F"/>
                          <w:left w:val="single" w:sz="7.68" w:space="0" w:color="181818"/>
                          <w:right w:val="single" w:sz="7.68" w:space="0" w:color="232323"/>
                        </w:tcBorders>
                      </w:tcPr>
                      <w:p>
                        <w:pPr>
                          <w:spacing w:before="14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78" w:right="810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39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23" w:hRule="exact"/>
                    </w:trPr>
                    <w:tc>
                      <w:tcPr>
                        <w:tcW w:w="715" w:type="dxa"/>
                        <w:tcBorders>
                          <w:top w:val="single" w:sz="11.52" w:space="0" w:color="4F4F4F"/>
                          <w:bottom w:val="single" w:sz="7.68" w:space="0" w:color="3F3F3F"/>
                          <w:left w:val="single" w:sz="7.68" w:space="0" w:color="000000"/>
                          <w:right w:val="single" w:sz="3.84" w:space="0" w:color="2F2F2F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0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C.2.c.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90" w:type="dxa"/>
                        <w:tcBorders>
                          <w:top w:val="single" w:sz="11.52" w:space="0" w:color="4F4F4F"/>
                          <w:bottom w:val="single" w:sz="7.68" w:space="0" w:color="3F3F3F"/>
                          <w:left w:val="single" w:sz="3.84" w:space="0" w:color="2F2F2F"/>
                          <w:right w:val="single" w:sz="7.68" w:space="0" w:color="181818"/>
                        </w:tcBorders>
                      </w:tcPr>
                      <w:p>
                        <w:pPr>
                          <w:spacing w:before="32" w:after="0" w:line="288" w:lineRule="auto"/>
                          <w:ind w:left="58" w:right="-4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w w:val="115"/>
                          </w:rPr>
                          <w:t>Monito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1"/>
                            <w:w w:val="11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57575"/>
                            <w:spacing w:val="1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9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47"/>
                            <w:w w:val="2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cilesise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0"/>
                          </w:rPr>
                          <w:t>habitateve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ujore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 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3"/>
                          </w:rPr>
                          <w:t>nepermjet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1"/>
                          </w:rPr>
                          <w:t>bioindikatore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4"/>
                            <w:w w:val="111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3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si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6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nderza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98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68"/>
                            <w:w w:val="114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1"/>
                            <w:w w:val="19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3"/>
                          </w:rPr>
                          <w:t>tr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lutra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23"/>
                          </w:rPr>
                          <w:t>etj.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2" w:type="dxa"/>
                        <w:tcBorders>
                          <w:top w:val="single" w:sz="11.52" w:space="0" w:color="4F4F4F"/>
                          <w:bottom w:val="single" w:sz="7.68" w:space="0" w:color="3F3F3F"/>
                          <w:left w:val="single" w:sz="7.68" w:space="0" w:color="181818"/>
                          <w:right w:val="single" w:sz="7.68" w:space="0" w:color="131313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27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5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4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8"/>
                            <w:w w:val="88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94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11.52" w:space="0" w:color="4F4F4F"/>
                          <w:bottom w:val="single" w:sz="7.68" w:space="0" w:color="3F3F3F"/>
                          <w:left w:val="single" w:sz="7.68" w:space="0" w:color="131313"/>
                          <w:right w:val="single" w:sz="7.68" w:space="0" w:color="2F2F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11.52" w:space="0" w:color="4F4F4F"/>
                          <w:bottom w:val="single" w:sz="7.68" w:space="0" w:color="3F3F3F"/>
                          <w:left w:val="single" w:sz="7.68" w:space="0" w:color="2F2F2F"/>
                          <w:right w:val="single" w:sz="7.68" w:space="0" w:color="030303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8" w:right="172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5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11.52" w:space="0" w:color="4F4F4F"/>
                          <w:bottom w:val="single" w:sz="7.68" w:space="0" w:color="3F3F3F"/>
                          <w:left w:val="single" w:sz="7.68" w:space="0" w:color="030303"/>
                          <w:right w:val="single" w:sz="7.68" w:space="0" w:color="0F0F0F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7" w:right="164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11.52" w:space="0" w:color="4F4F4F"/>
                          <w:bottom w:val="single" w:sz="7.68" w:space="0" w:color="3F3F3F"/>
                          <w:left w:val="single" w:sz="7.68" w:space="0" w:color="0F0F0F"/>
                          <w:right w:val="single" w:sz="3.84" w:space="0" w:color="030303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7" w:right="174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11.52" w:space="0" w:color="4F4F4F"/>
                          <w:bottom w:val="single" w:sz="7.68" w:space="0" w:color="3F3F3F"/>
                          <w:left w:val="single" w:sz="3.84" w:space="0" w:color="030303"/>
                          <w:right w:val="single" w:sz="7.68" w:space="0" w:color="181818"/>
                        </w:tcBorders>
                      </w:tcPr>
                      <w:p>
                        <w:pPr>
                          <w:spacing w:before="9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6" w:right="152"/>
                          <w:jc w:val="center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313131"/>
                            <w:spacing w:val="0"/>
                            <w:w w:val="120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20" w:type="dxa"/>
                        <w:tcBorders>
                          <w:top w:val="single" w:sz="11.52" w:space="0" w:color="4F4F4F"/>
                          <w:bottom w:val="single" w:sz="7.68" w:space="0" w:color="3F3F3F"/>
                          <w:left w:val="single" w:sz="7.68" w:space="0" w:color="181818"/>
                          <w:right w:val="single" w:sz="7.68" w:space="0" w:color="232323"/>
                        </w:tcBorders>
                      </w:tcPr>
                      <w:p>
                        <w:pPr>
                          <w:spacing w:before="7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32" w:right="763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12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83" w:hRule="exact"/>
                    </w:trPr>
                    <w:tc>
                      <w:tcPr>
                        <w:tcW w:w="715" w:type="dxa"/>
                        <w:tcBorders>
                          <w:top w:val="single" w:sz="7.68" w:space="0" w:color="3F3F3F"/>
                          <w:bottom w:val="single" w:sz="3.84" w:space="0" w:color="000000"/>
                          <w:left w:val="single" w:sz="7.68" w:space="0" w:color="000000"/>
                          <w:right w:val="single" w:sz="3.84" w:space="0" w:color="2F2F2F"/>
                        </w:tcBorders>
                      </w:tcPr>
                      <w:p>
                        <w:pPr>
                          <w:spacing w:before="25" w:after="0" w:line="240" w:lineRule="auto"/>
                          <w:ind w:left="67" w:right="-20"/>
                          <w:jc w:val="left"/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  <w:color w:val="181818"/>
                            <w:spacing w:val="0"/>
                            <w:w w:val="100"/>
                          </w:rPr>
                          <w:t>D.</w:t>
                        </w:r>
                        <w:r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90" w:type="dxa"/>
                        <w:tcBorders>
                          <w:top w:val="single" w:sz="7.68" w:space="0" w:color="3F3F3F"/>
                          <w:bottom w:val="single" w:sz="3.84" w:space="0" w:color="000000"/>
                          <w:left w:val="single" w:sz="3.84" w:space="0" w:color="2F2F2F"/>
                          <w:right w:val="single" w:sz="7.68" w:space="0" w:color="181818"/>
                        </w:tcBorders>
                      </w:tcPr>
                      <w:p>
                        <w:pPr>
                          <w:spacing w:before="23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7"/>
                          </w:rPr>
                          <w:t>Eduki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7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4"/>
                            <w:w w:val="1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7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5"/>
                            <w:w w:val="1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7"/>
                          </w:rPr>
                          <w:t>Traini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7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4"/>
                            <w:w w:val="11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17"/>
                          </w:rPr>
                          <w:t>(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17"/>
                          </w:rPr>
                          <w:t>D.l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11"/>
                            <w:w w:val="117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81818"/>
                            <w:spacing w:val="0"/>
                            <w:w w:val="117"/>
                          </w:rPr>
                          <w:t>+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81818"/>
                            <w:spacing w:val="-15"/>
                            <w:w w:val="11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81818"/>
                            <w:spacing w:val="0"/>
                            <w:w w:val="117"/>
                          </w:rPr>
                          <w:t>0.2.)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2" w:type="dxa"/>
                        <w:tcBorders>
                          <w:top w:val="single" w:sz="7.68" w:space="0" w:color="3F3F3F"/>
                          <w:bottom w:val="single" w:sz="3.84" w:space="0" w:color="000000"/>
                          <w:left w:val="single" w:sz="7.68" w:space="0" w:color="181818"/>
                          <w:right w:val="single" w:sz="7.6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0" w:type="dxa"/>
                        <w:tcBorders>
                          <w:top w:val="single" w:sz="7.68" w:space="0" w:color="3F3F3F"/>
                          <w:bottom w:val="single" w:sz="3.84" w:space="0" w:color="000000"/>
                          <w:left w:val="single" w:sz="7.68" w:space="0" w:color="131313"/>
                          <w:right w:val="single" w:sz="7.68" w:space="0" w:color="2F2F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3F3F3F"/>
                          <w:bottom w:val="single" w:sz="3.84" w:space="0" w:color="000000"/>
                          <w:left w:val="single" w:sz="7.68" w:space="0" w:color="2F2F2F"/>
                          <w:right w:val="single" w:sz="7.6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3F3F3F"/>
                          <w:bottom w:val="single" w:sz="3.84" w:space="0" w:color="000000"/>
                          <w:left w:val="single" w:sz="7.68" w:space="0" w:color="030303"/>
                          <w:right w:val="single" w:sz="7.6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3F3F3F"/>
                          <w:bottom w:val="single" w:sz="3.84" w:space="0" w:color="000000"/>
                          <w:left w:val="single" w:sz="7.68" w:space="0" w:color="0F0F0F"/>
                          <w:right w:val="single" w:sz="3.84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3F3F3F"/>
                          <w:bottom w:val="single" w:sz="3.84" w:space="0" w:color="000000"/>
                          <w:left w:val="single" w:sz="3.84" w:space="0" w:color="030303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20" w:type="dxa"/>
                        <w:tcBorders>
                          <w:top w:val="single" w:sz="7.68" w:space="0" w:color="3F3F3F"/>
                          <w:bottom w:val="single" w:sz="3.84" w:space="0" w:color="000000"/>
                          <w:left w:val="single" w:sz="7.68" w:space="0" w:color="181818"/>
                          <w:right w:val="single" w:sz="7.68" w:space="0" w:color="232323"/>
                        </w:tcBorders>
                      </w:tcPr>
                      <w:p>
                        <w:pPr>
                          <w:spacing w:before="42" w:after="0" w:line="240" w:lineRule="auto"/>
                          <w:ind w:left="829" w:right="746"/>
                          <w:jc w:val="center"/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  <w:color w:val="181818"/>
                            <w:spacing w:val="0"/>
                            <w:w w:val="109"/>
                          </w:rPr>
                          <w:t>66</w:t>
                        </w:r>
                        <w:r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83" w:hRule="exact"/>
                    </w:trPr>
                    <w:tc>
                      <w:tcPr>
                        <w:tcW w:w="715" w:type="dxa"/>
                        <w:tcBorders>
                          <w:top w:val="single" w:sz="3.84" w:space="0" w:color="000000"/>
                          <w:bottom w:val="single" w:sz="7.68" w:space="0" w:color="131313"/>
                          <w:left w:val="single" w:sz="7.68" w:space="0" w:color="000000"/>
                          <w:right w:val="single" w:sz="3.84" w:space="0" w:color="2F2F2F"/>
                        </w:tcBorders>
                      </w:tcPr>
                      <w:p>
                        <w:pPr>
                          <w:spacing w:before="16" w:after="0" w:line="240" w:lineRule="auto"/>
                          <w:ind w:left="67" w:right="-20"/>
                          <w:jc w:val="left"/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  <w:color w:val="181818"/>
                            <w:spacing w:val="0"/>
                            <w:w w:val="100"/>
                          </w:rPr>
                          <w:t>D.L</w:t>
                        </w:r>
                        <w:r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90" w:type="dxa"/>
                        <w:tcBorders>
                          <w:top w:val="single" w:sz="3.84" w:space="0" w:color="000000"/>
                          <w:bottom w:val="single" w:sz="7.68" w:space="0" w:color="131313"/>
                          <w:left w:val="single" w:sz="3.84" w:space="0" w:color="2F2F2F"/>
                          <w:right w:val="single" w:sz="7.68" w:space="0" w:color="181818"/>
                        </w:tcBorders>
                      </w:tcPr>
                      <w:p>
                        <w:pPr>
                          <w:spacing w:before="32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Eduki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23"/>
                          </w:rPr>
                          <w:t>rritj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2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22"/>
                            <w:w w:val="12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3"/>
                          </w:rPr>
                          <w:t>ndergjegjesimitt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20"/>
                            <w:w w:val="1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6"/>
                          </w:rPr>
                          <w:t>publikut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2" w:type="dxa"/>
                        <w:tcBorders>
                          <w:top w:val="single" w:sz="3.84" w:space="0" w:color="000000"/>
                          <w:bottom w:val="single" w:sz="7.68" w:space="0" w:color="131313"/>
                          <w:left w:val="single" w:sz="7.68" w:space="0" w:color="181818"/>
                          <w:right w:val="single" w:sz="7.6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0" w:type="dxa"/>
                        <w:tcBorders>
                          <w:top w:val="single" w:sz="3.84" w:space="0" w:color="000000"/>
                          <w:bottom w:val="single" w:sz="7.68" w:space="0" w:color="131313"/>
                          <w:left w:val="single" w:sz="7.68" w:space="0" w:color="131313"/>
                          <w:right w:val="single" w:sz="7.68" w:space="0" w:color="2F2F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3.84" w:space="0" w:color="000000"/>
                          <w:bottom w:val="single" w:sz="7.68" w:space="0" w:color="131313"/>
                          <w:left w:val="single" w:sz="7.68" w:space="0" w:color="2F2F2F"/>
                          <w:right w:val="single" w:sz="7.6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3.84" w:space="0" w:color="000000"/>
                          <w:bottom w:val="single" w:sz="7.68" w:space="0" w:color="131313"/>
                          <w:left w:val="single" w:sz="7.68" w:space="0" w:color="030303"/>
                          <w:right w:val="single" w:sz="7.6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3.84" w:space="0" w:color="000000"/>
                          <w:bottom w:val="single" w:sz="7.68" w:space="0" w:color="131313"/>
                          <w:left w:val="single" w:sz="7.68" w:space="0" w:color="0F0F0F"/>
                          <w:right w:val="single" w:sz="3.84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3.84" w:space="0" w:color="000000"/>
                          <w:bottom w:val="single" w:sz="7.68" w:space="0" w:color="131313"/>
                          <w:left w:val="single" w:sz="3.84" w:space="0" w:color="030303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20" w:type="dxa"/>
                        <w:tcBorders>
                          <w:top w:val="single" w:sz="3.84" w:space="0" w:color="000000"/>
                          <w:bottom w:val="single" w:sz="7.68" w:space="0" w:color="131313"/>
                          <w:left w:val="single" w:sz="7.68" w:space="0" w:color="181818"/>
                          <w:right w:val="single" w:sz="7.68" w:space="0" w:color="232323"/>
                        </w:tcBorders>
                      </w:tcPr>
                      <w:p>
                        <w:pPr>
                          <w:spacing w:before="43" w:after="0" w:line="240" w:lineRule="auto"/>
                          <w:ind w:left="828" w:right="787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81818"/>
                            <w:spacing w:val="0"/>
                            <w:w w:val="108"/>
                          </w:rPr>
                          <w:t>29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73" w:hRule="exact"/>
                    </w:trPr>
                    <w:tc>
                      <w:tcPr>
                        <w:tcW w:w="715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7.68" w:space="0" w:color="000000"/>
                          <w:right w:val="single" w:sz="3.84" w:space="0" w:color="2F2F2F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0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D.1.a.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90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3.84" w:space="0" w:color="2F2F2F"/>
                          <w:right w:val="single" w:sz="7.68" w:space="0" w:color="181818"/>
                        </w:tcBorders>
                      </w:tcPr>
                      <w:p>
                        <w:pPr>
                          <w:spacing w:before="51" w:after="0" w:line="288" w:lineRule="auto"/>
                          <w:ind w:left="58" w:right="41"/>
                          <w:jc w:val="both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1"/>
                            <w:w w:val="13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6"/>
                            <w:w w:val="11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11"/>
                            <w:w w:val="118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6"/>
                          </w:rPr>
                          <w:t>ormim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7"/>
                            <w:w w:val="11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gjere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2"/>
                          </w:rPr>
                          <w:t>perdo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0"/>
                            <w:w w:val="11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1"/>
                            <w:w w:val="114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97"/>
                          </w:rPr>
                          <w:t>esve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burimeve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7"/>
                            <w:w w:val="114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10101"/>
                            <w:spacing w:val="1"/>
                            <w:w w:val="15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or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2"/>
                            <w:w w:val="10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6"/>
                            <w:w w:val="22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4"/>
                            <w:w w:val="118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1"/>
                            <w:w w:val="10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8"/>
                          </w:rPr>
                          <w:t>upeve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5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0"/>
                            <w:w w:val="11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8"/>
                            <w:w w:val="11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1"/>
                            <w:w w:val="11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6"/>
                          </w:rPr>
                          <w:t>eresi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7"/>
                            <w:w w:val="1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6"/>
                            <w:w w:val="117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7"/>
                          </w:rPr>
                          <w:t>ivel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8"/>
                            <w:w w:val="1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57575"/>
                            <w:spacing w:val="-20"/>
                            <w:w w:val="205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7"/>
                          </w:rPr>
                          <w:t>okal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2"/>
                            <w:w w:val="109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ombetar,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9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9"/>
                          </w:rPr>
                          <w:t>rret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9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5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rendesise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1"/>
                          </w:rPr>
                          <w:t>ruajtje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1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1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1"/>
                          </w:rPr>
                          <w:t>rimekembjes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21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97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"/>
                            <w:w w:val="9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10101"/>
                            <w:spacing w:val="0"/>
                            <w:w w:val="154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10101"/>
                            <w:spacing w:val="-14"/>
                            <w:w w:val="15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ka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5"/>
                            <w:w w:val="102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5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5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7"/>
                          </w:rPr>
                          <w:t>kacurrel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2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7.68" w:space="0" w:color="181818"/>
                          <w:right w:val="single" w:sz="7.68" w:space="0" w:color="131313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27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8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97"/>
                          </w:rPr>
                          <w:t>3-S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7.68" w:space="0" w:color="131313"/>
                          <w:right w:val="single" w:sz="7.68" w:space="0" w:color="2F2F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7.68" w:space="0" w:color="2F2F2F"/>
                          <w:right w:val="single" w:sz="7.6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7.68" w:space="0" w:color="030303"/>
                          <w:right w:val="single" w:sz="7.68" w:space="0" w:color="0F0F0F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8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7.68" w:space="0" w:color="0F0F0F"/>
                          <w:right w:val="single" w:sz="3.84" w:space="0" w:color="030303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8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3.84" w:space="0" w:color="030303"/>
                          <w:right w:val="single" w:sz="7.68" w:space="0" w:color="181818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6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8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20" w:type="dxa"/>
                        <w:tcBorders>
                          <w:top w:val="single" w:sz="7.68" w:space="0" w:color="131313"/>
                          <w:bottom w:val="single" w:sz="11.52" w:space="0" w:color="4F4F4F"/>
                          <w:left w:val="single" w:sz="7.68" w:space="0" w:color="181818"/>
                          <w:right w:val="single" w:sz="7.68" w:space="0" w:color="232323"/>
                        </w:tcBorders>
                      </w:tcPr>
                      <w:p>
                        <w:pPr>
                          <w:spacing w:before="9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73" w:right="820"/>
                          <w:jc w:val="center"/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313131"/>
                            <w:spacing w:val="0"/>
                            <w:w w:val="113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003" w:hRule="exact"/>
                    </w:trPr>
                    <w:tc>
                      <w:tcPr>
                        <w:tcW w:w="715" w:type="dxa"/>
                        <w:tcBorders>
                          <w:top w:val="single" w:sz="11.52" w:space="0" w:color="4F4F4F"/>
                          <w:bottom w:val="single" w:sz="7.68" w:space="0" w:color="3B3B3B"/>
                          <w:left w:val="single" w:sz="7.68" w:space="0" w:color="000000"/>
                          <w:right w:val="single" w:sz="3.84" w:space="0" w:color="2F2F2F"/>
                        </w:tcBorders>
                      </w:tcPr>
                      <w:p>
                        <w:pPr>
                          <w:spacing w:before="8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1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D.1.b.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90" w:type="dxa"/>
                        <w:tcBorders>
                          <w:top w:val="single" w:sz="11.52" w:space="0" w:color="4F4F4F"/>
                          <w:bottom w:val="single" w:sz="7.68" w:space="0" w:color="3B3B3B"/>
                          <w:left w:val="single" w:sz="3.84" w:space="0" w:color="2F2F2F"/>
                          <w:right w:val="single" w:sz="7.68" w:space="0" w:color="181818"/>
                        </w:tcBorders>
                      </w:tcPr>
                      <w:p>
                        <w:pPr>
                          <w:spacing w:before="51" w:after="0" w:line="283" w:lineRule="auto"/>
                          <w:ind w:left="58" w:right="6" w:firstLine="-10"/>
                          <w:jc w:val="both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8"/>
                            <w:w w:val="104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-5"/>
                            <w:w w:val="12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6"/>
                          </w:rPr>
                          <w:t>ganizmi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fushatav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6"/>
                          </w:rPr>
                          <w:t>ndergjegjesuese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9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6"/>
                          </w:rPr>
                          <w:t>publike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32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3"/>
                          </w:rPr>
                          <w:t>gjuetaret,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8"/>
                          </w:rPr>
                          <w:t>peshkataret,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5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ko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4"/>
                            <w:w w:val="109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6"/>
                            <w:w w:val="114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8"/>
                            <w:w w:val="128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1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21"/>
                          </w:rPr>
                          <w:t>tetet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10101"/>
                            <w:spacing w:val="-6"/>
                            <w:w w:val="114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ok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9"/>
                            <w:w w:val="11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10101"/>
                            <w:spacing w:val="-7"/>
                            <w:w w:val="114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e,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4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operatoret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turi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8"/>
                            <w:w w:val="115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0"/>
                            <w:w w:val="158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-10"/>
                            <w:w w:val="15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1"/>
                          </w:rPr>
                          <w:t>ke,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2"/>
                          </w:rPr>
                          <w:t>institucionetqeveritar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qe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jane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pjese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6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3"/>
                            <w:w w:val="116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-6"/>
                            <w:w w:val="11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6"/>
                          </w:rPr>
                          <w:t>ojtje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6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3"/>
                            <w:w w:val="1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98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5"/>
                            <w:w w:val="9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0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22"/>
                            <w:w w:val="111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57575"/>
                            <w:spacing w:val="1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6"/>
                          </w:rPr>
                          <w:t>ka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5"/>
                            <w:w w:val="10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17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4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4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ka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urrel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2" w:type="dxa"/>
                        <w:tcBorders>
                          <w:top w:val="single" w:sz="11.52" w:space="0" w:color="4F4F4F"/>
                          <w:bottom w:val="single" w:sz="7.68" w:space="0" w:color="3B3B3B"/>
                          <w:left w:val="single" w:sz="7.68" w:space="0" w:color="181818"/>
                          <w:right w:val="single" w:sz="7.68" w:space="0" w:color="131313"/>
                        </w:tcBorders>
                      </w:tcPr>
                      <w:p>
                        <w:pPr>
                          <w:spacing w:before="8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27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8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3"/>
                            <w:w w:val="102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8"/>
                            <w:w w:val="88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94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11.52" w:space="0" w:color="4F4F4F"/>
                          <w:bottom w:val="single" w:sz="7.68" w:space="0" w:color="3B3B3B"/>
                          <w:left w:val="single" w:sz="7.68" w:space="0" w:color="131313"/>
                          <w:right w:val="single" w:sz="7.68" w:space="0" w:color="2F2F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11.52" w:space="0" w:color="4F4F4F"/>
                          <w:bottom w:val="single" w:sz="7.68" w:space="0" w:color="3B3B3B"/>
                          <w:left w:val="single" w:sz="7.68" w:space="0" w:color="2F2F2F"/>
                          <w:right w:val="single" w:sz="7.6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11.52" w:space="0" w:color="4F4F4F"/>
                          <w:bottom w:val="single" w:sz="7.68" w:space="0" w:color="3B3B3B"/>
                          <w:left w:val="single" w:sz="7.68" w:space="0" w:color="030303"/>
                          <w:right w:val="single" w:sz="7.68" w:space="0" w:color="0F0F0F"/>
                        </w:tcBorders>
                      </w:tcPr>
                      <w:p>
                        <w:pPr>
                          <w:spacing w:before="8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7" w:right="16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11.52" w:space="0" w:color="4F4F4F"/>
                          <w:bottom w:val="single" w:sz="7.68" w:space="0" w:color="3B3B3B"/>
                          <w:left w:val="single" w:sz="7.68" w:space="0" w:color="0F0F0F"/>
                          <w:right w:val="single" w:sz="3.84" w:space="0" w:color="030303"/>
                        </w:tcBorders>
                      </w:tcPr>
                      <w:p>
                        <w:pPr>
                          <w:spacing w:before="8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73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11.52" w:space="0" w:color="4F4F4F"/>
                          <w:bottom w:val="single" w:sz="7.68" w:space="0" w:color="3B3B3B"/>
                          <w:left w:val="single" w:sz="3.84" w:space="0" w:color="030303"/>
                          <w:right w:val="single" w:sz="7.68" w:space="0" w:color="181818"/>
                        </w:tcBorders>
                      </w:tcPr>
                      <w:p>
                        <w:pPr>
                          <w:spacing w:before="8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7" w:right="163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20" w:type="dxa"/>
                        <w:tcBorders>
                          <w:top w:val="single" w:sz="11.52" w:space="0" w:color="4F4F4F"/>
                          <w:bottom w:val="single" w:sz="7.68" w:space="0" w:color="3B3B3B"/>
                          <w:left w:val="single" w:sz="7.68" w:space="0" w:color="181818"/>
                          <w:right w:val="single" w:sz="7.68" w:space="0" w:color="232323"/>
                        </w:tcBorders>
                      </w:tcPr>
                      <w:p>
                        <w:pPr>
                          <w:spacing w:before="9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70" w:right="812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28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49" w:hRule="exact"/>
                    </w:trPr>
                    <w:tc>
                      <w:tcPr>
                        <w:tcW w:w="715" w:type="dxa"/>
                        <w:tcBorders>
                          <w:top w:val="single" w:sz="7.68" w:space="0" w:color="3B3B3B"/>
                          <w:bottom w:val="single" w:sz="7.68" w:space="0" w:color="0F0F0F"/>
                          <w:left w:val="single" w:sz="7.68" w:space="0" w:color="000000"/>
                          <w:right w:val="single" w:sz="3.84" w:space="0" w:color="2F2F2F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0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08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23"/>
                            <w:w w:val="107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-21"/>
                            <w:w w:val="159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.c.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90" w:type="dxa"/>
                        <w:tcBorders>
                          <w:top w:val="single" w:sz="7.68" w:space="0" w:color="3B3B3B"/>
                          <w:bottom w:val="single" w:sz="7.68" w:space="0" w:color="0F0F0F"/>
                          <w:left w:val="single" w:sz="3.84" w:space="0" w:color="2F2F2F"/>
                          <w:right w:val="single" w:sz="7.68" w:space="0" w:color="181818"/>
                        </w:tcBorders>
                      </w:tcPr>
                      <w:p>
                        <w:pPr>
                          <w:spacing w:before="42" w:after="0" w:line="281" w:lineRule="auto"/>
                          <w:ind w:left="48" w:right="-8" w:firstLine="10"/>
                          <w:jc w:val="both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Pergatitj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5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22"/>
                            <w:w w:val="115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-1"/>
                            <w:w w:val="115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5"/>
                          </w:rPr>
                          <w:t>li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3"/>
                            <w:w w:val="115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0"/>
                            <w:w w:val="11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5"/>
                          </w:rPr>
                          <w:t>meve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7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6"/>
                            <w:w w:val="118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0"/>
                          </w:rPr>
                          <w:t>letpalosj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2"/>
                            <w:w w:val="11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1"/>
                            <w:w w:val="22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9"/>
                          </w:rPr>
                          <w:t>bros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8"/>
                            <w:w w:val="109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6"/>
                            <w:w w:val="114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0"/>
                          </w:rPr>
                          <w:t>rave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"/>
                            <w:w w:val="109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7"/>
                          </w:rPr>
                          <w:t>posterav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2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0"/>
                            <w:w w:val="22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0"/>
                            <w:w w:val="22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etj.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rret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7"/>
                          </w:rPr>
                          <w:t>rendesis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1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7"/>
                          </w:rPr>
                          <w:t>kombetar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4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-6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he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8"/>
                          </w:rPr>
                          <w:t>nderkombet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8"/>
                            <w:w w:val="108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-6"/>
                            <w:w w:val="10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3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zonave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shpemdarjes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1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98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6"/>
                            <w:w w:val="9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3"/>
                          </w:rPr>
                          <w:t>Pelikanit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kacurrel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2" w:type="dxa"/>
                        <w:tcBorders>
                          <w:top w:val="single" w:sz="7.68" w:space="0" w:color="3B3B3B"/>
                          <w:bottom w:val="single" w:sz="7.68" w:space="0" w:color="0F0F0F"/>
                          <w:left w:val="single" w:sz="7.68" w:space="0" w:color="181818"/>
                          <w:right w:val="single" w:sz="7.68" w:space="0" w:color="131313"/>
                        </w:tcBorders>
                      </w:tcPr>
                      <w:p>
                        <w:pPr>
                          <w:spacing w:before="13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27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5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4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-3"/>
                            <w:w w:val="110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94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7.68" w:space="0" w:color="3B3B3B"/>
                          <w:bottom w:val="single" w:sz="7.68" w:space="0" w:color="0F0F0F"/>
                          <w:left w:val="single" w:sz="7.68" w:space="0" w:color="131313"/>
                          <w:right w:val="single" w:sz="7.68" w:space="0" w:color="2F2F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3B3B3B"/>
                          <w:bottom w:val="single" w:sz="7.68" w:space="0" w:color="0F0F0F"/>
                          <w:left w:val="single" w:sz="7.68" w:space="0" w:color="2F2F2F"/>
                          <w:right w:val="single" w:sz="7.68" w:space="0" w:color="030303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8" w:right="173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3B3B3B"/>
                          <w:bottom w:val="single" w:sz="7.68" w:space="0" w:color="0F0F0F"/>
                          <w:left w:val="single" w:sz="7.68" w:space="0" w:color="030303"/>
                          <w:right w:val="single" w:sz="7.68" w:space="0" w:color="0F0F0F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7" w:right="16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3B3B3B"/>
                          <w:bottom w:val="single" w:sz="7.68" w:space="0" w:color="0F0F0F"/>
                          <w:left w:val="single" w:sz="7.68" w:space="0" w:color="0F0F0F"/>
                          <w:right w:val="single" w:sz="3.84" w:space="0" w:color="030303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7" w:right="17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3B3B3B"/>
                          <w:bottom w:val="single" w:sz="7.68" w:space="0" w:color="0F0F0F"/>
                          <w:left w:val="single" w:sz="3.84" w:space="0" w:color="030303"/>
                          <w:right w:val="single" w:sz="7.68" w:space="0" w:color="181818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7" w:right="16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20" w:type="dxa"/>
                        <w:tcBorders>
                          <w:top w:val="single" w:sz="7.68" w:space="0" w:color="3B3B3B"/>
                          <w:bottom w:val="single" w:sz="7.68" w:space="0" w:color="0F0F0F"/>
                          <w:left w:val="single" w:sz="7.68" w:space="0" w:color="181818"/>
                          <w:right w:val="single" w:sz="7.68" w:space="0" w:color="232323"/>
                        </w:tcBorders>
                      </w:tcPr>
                      <w:p>
                        <w:pPr>
                          <w:spacing w:before="14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78" w:right="810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39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28" w:hRule="exact"/>
                    </w:trPr>
                    <w:tc>
                      <w:tcPr>
                        <w:tcW w:w="715" w:type="dxa"/>
                        <w:tcBorders>
                          <w:top w:val="single" w:sz="7.68" w:space="0" w:color="0F0F0F"/>
                          <w:bottom w:val="single" w:sz="7.68" w:space="0" w:color="3B3B3B"/>
                          <w:left w:val="single" w:sz="7.68" w:space="0" w:color="000000"/>
                          <w:right w:val="single" w:sz="3.84" w:space="0" w:color="2F2F2F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1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21"/>
                          </w:rPr>
                          <w:t>D.l.d.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90" w:type="dxa"/>
                        <w:tcBorders>
                          <w:top w:val="single" w:sz="7.68" w:space="0" w:color="0F0F0F"/>
                          <w:bottom w:val="single" w:sz="7.68" w:space="0" w:color="3B3B3B"/>
                          <w:left w:val="single" w:sz="3.84" w:space="0" w:color="2F2F2F"/>
                          <w:right w:val="single" w:sz="7.68" w:space="0" w:color="181818"/>
                        </w:tcBorders>
                      </w:tcPr>
                      <w:p>
                        <w:pPr>
                          <w:spacing w:before="32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Pergatitj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2"/>
                            <w:w w:val="12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B5B5B"/>
                            <w:spacing w:val="2"/>
                            <w:w w:val="121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2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4"/>
                            <w:w w:val="12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5"/>
                            <w:w w:val="118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94949"/>
                            <w:spacing w:val="0"/>
                            <w:w w:val="13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26"/>
                          </w:rPr>
                          <w:t>lmi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dokumenta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9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rret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1"/>
                          </w:rPr>
                          <w:t>situate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1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8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aktual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5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46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w w:val="111"/>
                          </w:rPr>
                          <w:t>Pelikanit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ka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urrel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0"/>
                          </w:rPr>
                          <w:t>nevojes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6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5"/>
                          </w:rPr>
                          <w:t>perpermiresim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2" w:type="dxa"/>
                        <w:tcBorders>
                          <w:top w:val="single" w:sz="7.68" w:space="0" w:color="0F0F0F"/>
                          <w:bottom w:val="single" w:sz="7.68" w:space="0" w:color="3B3B3B"/>
                          <w:left w:val="single" w:sz="7.68" w:space="0" w:color="181818"/>
                          <w:right w:val="single" w:sz="7.68" w:space="0" w:color="131313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7"/>
                          </w:rPr>
                          <w:t>Vi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2"/>
                            <w:w w:val="11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3"/>
                            <w:w w:val="11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7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0"/>
                            <w:w w:val="1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7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80" w:type="dxa"/>
                        <w:tcBorders>
                          <w:top w:val="single" w:sz="7.68" w:space="0" w:color="0F0F0F"/>
                          <w:bottom w:val="single" w:sz="7.68" w:space="0" w:color="3B3B3B"/>
                          <w:left w:val="single" w:sz="7.68" w:space="0" w:color="131313"/>
                          <w:right w:val="single" w:sz="7.68" w:space="0" w:color="2F2F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0F0F0F"/>
                          <w:bottom w:val="single" w:sz="7.68" w:space="0" w:color="3B3B3B"/>
                          <w:left w:val="single" w:sz="7.68" w:space="0" w:color="2F2F2F"/>
                          <w:right w:val="single" w:sz="7.68" w:space="0" w:color="030303"/>
                        </w:tcBorders>
                      </w:tcPr>
                      <w:p>
                        <w:pPr>
                          <w:spacing w:before="74" w:after="0" w:line="240" w:lineRule="auto"/>
                          <w:ind w:left="201" w:right="158"/>
                          <w:jc w:val="center"/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313131"/>
                            <w:spacing w:val="0"/>
                            <w:w w:val="113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5"/>
                            <w:szCs w:val="25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0F0F0F"/>
                          <w:bottom w:val="single" w:sz="7.68" w:space="0" w:color="3B3B3B"/>
                          <w:left w:val="single" w:sz="7.68" w:space="0" w:color="030303"/>
                          <w:right w:val="single" w:sz="7.68" w:space="0" w:color="0F0F0F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6" w:right="155"/>
                          <w:jc w:val="center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313131"/>
                            <w:spacing w:val="0"/>
                            <w:w w:val="117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0F0F0F"/>
                          <w:bottom w:val="single" w:sz="7.68" w:space="0" w:color="3B3B3B"/>
                          <w:left w:val="single" w:sz="7.68" w:space="0" w:color="0F0F0F"/>
                          <w:right w:val="single" w:sz="3.84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0F0F0F"/>
                          <w:bottom w:val="single" w:sz="7.68" w:space="0" w:color="3B3B3B"/>
                          <w:left w:val="single" w:sz="3.84" w:space="0" w:color="030303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20" w:type="dxa"/>
                        <w:tcBorders>
                          <w:top w:val="single" w:sz="7.68" w:space="0" w:color="0F0F0F"/>
                          <w:bottom w:val="single" w:sz="7.68" w:space="0" w:color="3B3B3B"/>
                          <w:left w:val="single" w:sz="7.68" w:space="0" w:color="181818"/>
                          <w:right w:val="single" w:sz="7.68" w:space="0" w:color="232323"/>
                        </w:tcBorders>
                      </w:tcPr>
                      <w:p>
                        <w:pPr>
                          <w:spacing w:before="7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42" w:right="763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9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18" w:hRule="exact"/>
                    </w:trPr>
                    <w:tc>
                      <w:tcPr>
                        <w:tcW w:w="715" w:type="dxa"/>
                        <w:tcBorders>
                          <w:top w:val="single" w:sz="7.68" w:space="0" w:color="3B3B3B"/>
                          <w:bottom w:val="nil" w:sz="6" w:space="0" w:color="auto"/>
                          <w:left w:val="single" w:sz="7.68" w:space="0" w:color="000000"/>
                          <w:right w:val="single" w:sz="3.84" w:space="0" w:color="2F2F2F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6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181818"/>
                            <w:spacing w:val="0"/>
                            <w:w w:val="148"/>
                          </w:rPr>
                          <w:t>0.2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90" w:type="dxa"/>
                        <w:tcBorders>
                          <w:top w:val="single" w:sz="7.68" w:space="0" w:color="3B3B3B"/>
                          <w:bottom w:val="nil" w:sz="6" w:space="0" w:color="auto"/>
                          <w:left w:val="single" w:sz="3.84" w:space="0" w:color="2F2F2F"/>
                          <w:right w:val="single" w:sz="7.68" w:space="0" w:color="181818"/>
                        </w:tcBorders>
                      </w:tcPr>
                      <w:p>
                        <w:pPr>
                          <w:spacing w:before="32" w:after="0" w:line="288" w:lineRule="auto"/>
                          <w:ind w:left="48" w:right="-17" w:firstLine="-1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Trainim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3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10101"/>
                            <w:spacing w:val="0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10101"/>
                            <w:spacing w:val="9"/>
                            <w:w w:val="2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1"/>
                          </w:rPr>
                          <w:t>metejshem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4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"/>
                            <w:w w:val="2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8"/>
                          </w:rPr>
                          <w:t>stafit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1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5"/>
                            <w:w w:val="11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ARZM-ve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9"/>
                          </w:rPr>
                          <w:t>pergjegjese,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9"/>
                          </w:rPr>
                          <w:t>administrate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9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6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ven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-1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ore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4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grupeve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1010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1010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10101"/>
                            <w:spacing w:val="2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10101"/>
                            <w:spacing w:val="0"/>
                            <w:w w:val="117"/>
                          </w:rPr>
                          <w:t>tjer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10101"/>
                            <w:spacing w:val="0"/>
                            <w:w w:val="117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10101"/>
                            <w:spacing w:val="-24"/>
                            <w:w w:val="1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10101"/>
                            <w:spacing w:val="0"/>
                            <w:w w:val="115"/>
                          </w:rPr>
                          <w:t>interesit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2" w:type="dxa"/>
                        <w:tcBorders>
                          <w:top w:val="single" w:sz="7.68" w:space="0" w:color="3B3B3B"/>
                          <w:bottom w:val="nil" w:sz="6" w:space="0" w:color="auto"/>
                          <w:left w:val="single" w:sz="7.68" w:space="0" w:color="181818"/>
                          <w:right w:val="single" w:sz="7.68" w:space="0" w:color="13131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0" w:type="dxa"/>
                        <w:tcBorders>
                          <w:top w:val="single" w:sz="7.68" w:space="0" w:color="3B3B3B"/>
                          <w:bottom w:val="nil" w:sz="6" w:space="0" w:color="auto"/>
                          <w:left w:val="single" w:sz="7.68" w:space="0" w:color="131313"/>
                          <w:right w:val="single" w:sz="7.68" w:space="0" w:color="2F2F2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3B3B3B"/>
                          <w:bottom w:val="nil" w:sz="6" w:space="0" w:color="auto"/>
                          <w:left w:val="single" w:sz="7.68" w:space="0" w:color="2F2F2F"/>
                          <w:right w:val="single" w:sz="7.68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3B3B3B"/>
                          <w:bottom w:val="nil" w:sz="6" w:space="0" w:color="auto"/>
                          <w:left w:val="single" w:sz="7.68" w:space="0" w:color="030303"/>
                          <w:right w:val="single" w:sz="7.68" w:space="0" w:color="0F0F0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3B3B3B"/>
                          <w:bottom w:val="nil" w:sz="6" w:space="0" w:color="auto"/>
                          <w:left w:val="single" w:sz="7.68" w:space="0" w:color="0F0F0F"/>
                          <w:right w:val="single" w:sz="3.84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3B3B3B"/>
                          <w:bottom w:val="nil" w:sz="6" w:space="0" w:color="auto"/>
                          <w:left w:val="single" w:sz="3.84" w:space="0" w:color="030303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20" w:type="dxa"/>
                        <w:tcBorders>
                          <w:top w:val="single" w:sz="7.68" w:space="0" w:color="3B3B3B"/>
                          <w:bottom w:val="nil" w:sz="6" w:space="0" w:color="auto"/>
                          <w:left w:val="single" w:sz="7.68" w:space="0" w:color="181818"/>
                          <w:right w:val="single" w:sz="7.68" w:space="0" w:color="232323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30" w:right="773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81818"/>
                            <w:spacing w:val="0"/>
                            <w:w w:val="117"/>
                          </w:rPr>
                          <w:t>37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sz w:val="14"/>
          <w:szCs w:val="14"/>
        </w:rPr>
      </w:r>
    </w:p>
    <w:p>
      <w:pPr>
        <w:spacing w:before="0" w:after="0" w:line="237" w:lineRule="exact"/>
        <w:ind w:right="80"/>
        <w:jc w:val="right"/>
        <w:rPr>
          <w:rFonts w:ascii="Arial" w:hAnsi="Arial" w:cs="Arial" w:eastAsia="Arial"/>
          <w:sz w:val="21"/>
          <w:szCs w:val="21"/>
        </w:rPr>
      </w:pPr>
      <w:rPr/>
      <w:r>
        <w:rPr/>
        <w:pict>
          <v:group style="position:absolute;margin-left:329.106415pt;margin-top:-5.398004pt;width:.1pt;height:10.644532pt;mso-position-horizontal-relative:page;mso-position-vertical-relative:paragraph;z-index:-4819" coordorigin="6582,-108" coordsize="2,213">
            <v:shape style="position:absolute;left:6582;top:-108;width:2;height:213" coordorigin="6582,-108" coordsize="0,213" path="m6582,105l6582,-108e" filled="f" stroked="t" strokeweight="4.0888pt" strokecolor="#D8D8D8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1"/>
          <w:szCs w:val="21"/>
          <w:color w:val="010101"/>
          <w:spacing w:val="0"/>
          <w:w w:val="154"/>
          <w:position w:val="-1"/>
        </w:rPr>
        <w:t>N</w:t>
      </w:r>
      <w:r>
        <w:rPr>
          <w:rFonts w:ascii="Arial" w:hAnsi="Arial" w:cs="Arial" w:eastAsia="Arial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40" w:after="0" w:line="240" w:lineRule="auto"/>
        <w:ind w:right="124"/>
        <w:jc w:val="right"/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15"/>
          <w:szCs w:val="15"/>
          <w:color w:val="010101"/>
          <w:spacing w:val="0"/>
          <w:w w:val="110"/>
        </w:rPr>
        <w:t>Q'.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</w:rPr>
      </w:r>
    </w:p>
    <w:p>
      <w:pPr>
        <w:spacing w:before="38" w:after="0" w:line="165" w:lineRule="exact"/>
        <w:ind w:right="93"/>
        <w:jc w:val="righ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010101"/>
          <w:spacing w:val="0"/>
          <w:w w:val="191"/>
          <w:position w:val="-2"/>
        </w:rPr>
        <w:t>N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144" w:lineRule="exact"/>
        <w:ind w:right="112"/>
        <w:jc w:val="righ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010101"/>
          <w:spacing w:val="0"/>
          <w:w w:val="252"/>
          <w:position w:val="1"/>
        </w:rPr>
        <w:t>0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55" w:after="0" w:line="240" w:lineRule="auto"/>
        <w:ind w:right="130"/>
        <w:jc w:val="righ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010101"/>
          <w:spacing w:val="0"/>
          <w:w w:val="62"/>
        </w:rPr>
        <w:t>-....J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0" w:after="0" w:line="163" w:lineRule="exact"/>
        <w:ind w:right="172"/>
        <w:jc w:val="righ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10101"/>
          <w:spacing w:val="0"/>
          <w:w w:val="159"/>
          <w:position w:val="-4"/>
        </w:rPr>
        <w:t>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351" w:lineRule="exact"/>
        <w:ind w:right="125"/>
        <w:jc w:val="right"/>
        <w:rPr>
          <w:rFonts w:ascii="Times New Roman" w:hAnsi="Times New Roman" w:cs="Times New Roman" w:eastAsia="Times New Roman"/>
          <w:sz w:val="39"/>
          <w:szCs w:val="39"/>
        </w:rPr>
      </w:pPr>
      <w:rPr/>
      <w:r>
        <w:rPr>
          <w:rFonts w:ascii="Times New Roman" w:hAnsi="Times New Roman" w:cs="Times New Roman" w:eastAsia="Times New Roman"/>
          <w:sz w:val="39"/>
          <w:szCs w:val="39"/>
          <w:color w:val="010101"/>
          <w:spacing w:val="0"/>
          <w:w w:val="108"/>
          <w:position w:val="1"/>
        </w:rPr>
        <w:t>z</w:t>
      </w:r>
      <w:r>
        <w:rPr>
          <w:rFonts w:ascii="Times New Roman" w:hAnsi="Times New Roman" w:cs="Times New Roman" w:eastAsia="Times New Roman"/>
          <w:sz w:val="39"/>
          <w:szCs w:val="39"/>
          <w:color w:val="000000"/>
          <w:spacing w:val="0"/>
          <w:w w:val="100"/>
          <w:position w:val="0"/>
        </w:rPr>
      </w:r>
    </w:p>
    <w:p>
      <w:pPr>
        <w:spacing w:before="0" w:after="0" w:line="624" w:lineRule="exact"/>
        <w:ind w:right="114"/>
        <w:jc w:val="right"/>
        <w:tabs>
          <w:tab w:pos="13680" w:val="left"/>
        </w:tabs>
        <w:rPr>
          <w:rFonts w:ascii="Times New Roman" w:hAnsi="Times New Roman" w:cs="Times New Roman" w:eastAsia="Times New Roman"/>
          <w:sz w:val="37"/>
          <w:szCs w:val="37"/>
        </w:rPr>
      </w:pPr>
      <w:rPr/>
      <w:r>
        <w:rPr>
          <w:rFonts w:ascii="Times New Roman" w:hAnsi="Times New Roman" w:cs="Times New Roman" w:eastAsia="Times New Roman"/>
          <w:sz w:val="56"/>
          <w:szCs w:val="56"/>
          <w:color w:val="010101"/>
          <w:spacing w:val="0"/>
          <w:w w:val="142"/>
          <w:i/>
        </w:rPr>
        <w:t>l</w:t>
      </w:r>
      <w:r>
        <w:rPr>
          <w:rFonts w:ascii="Times New Roman" w:hAnsi="Times New Roman" w:cs="Times New Roman" w:eastAsia="Times New Roman"/>
          <w:sz w:val="56"/>
          <w:szCs w:val="56"/>
          <w:color w:val="010101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56"/>
          <w:szCs w:val="56"/>
          <w:color w:val="010101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37"/>
          <w:szCs w:val="37"/>
          <w:color w:val="010101"/>
          <w:spacing w:val="0"/>
          <w:w w:val="54"/>
          <w:position w:val="5"/>
        </w:rPr>
        <w:t>....</w:t>
      </w:r>
      <w:r>
        <w:rPr>
          <w:rFonts w:ascii="Times New Roman" w:hAnsi="Times New Roman" w:cs="Times New Roman" w:eastAsia="Times New Roman"/>
          <w:sz w:val="37"/>
          <w:szCs w:val="37"/>
          <w:color w:val="000000"/>
          <w:spacing w:val="0"/>
          <w:w w:val="100"/>
          <w:position w:val="0"/>
        </w:rPr>
      </w:r>
    </w:p>
    <w:p>
      <w:pPr>
        <w:jc w:val="right"/>
        <w:spacing w:after="0"/>
        <w:sectPr>
          <w:pgMar w:footer="1631" w:header="1468" w:top="2480" w:bottom="1820" w:left="680" w:right="1020"/>
          <w:footerReference w:type="default" r:id="rId42"/>
          <w:pgSz w:w="15840" w:h="12240" w:orient="landscape"/>
        </w:sectPr>
      </w:pPr>
      <w:rPr/>
    </w:p>
    <w:p>
      <w:pPr>
        <w:spacing w:before="10" w:after="0" w:line="190" w:lineRule="exact"/>
        <w:jc w:val="left"/>
        <w:rPr>
          <w:sz w:val="19"/>
          <w:szCs w:val="19"/>
        </w:rPr>
      </w:pPr>
      <w:rPr/>
      <w:r>
        <w:rPr/>
        <w:pict>
          <v:group style="position:absolute;margin-left:705.599976pt;margin-top:67.680pt;width:.1pt;height:476.16pt;mso-position-horizontal-relative:page;mso-position-vertical-relative:page;z-index:-4817" coordorigin="14112,1354" coordsize="2,9523">
            <v:shape style="position:absolute;left:14112;top:1354;width:2;height:9523" coordorigin="14112,1354" coordsize="0,9523" path="m14112,10877l14112,1354e" filled="f" stroked="t" strokeweight="1.92pt" strokecolor="#000000">
              <v:path arrowok="t"/>
            </v:shape>
          </v:group>
          <w10:wrap type="none"/>
        </w:pict>
      </w:r>
      <w:r>
        <w:rPr/>
        <w:pict>
          <v:group style="position:absolute;margin-left:751.200012pt;margin-top:68.160004pt;width:.1pt;height:475.68pt;mso-position-horizontal-relative:page;mso-position-vertical-relative:page;z-index:-4816" coordorigin="15024,1363" coordsize="2,9514">
            <v:shape style="position:absolute;left:15024;top:1363;width:2;height:9514" coordorigin="15024,1363" coordsize="0,9514" path="m15024,10877l15024,1363e" filled="f" stroked="t" strokeweight="1.92pt" strokecolor="#000000">
              <v:path arrowok="t"/>
            </v:shape>
          </v:group>
          <w10:wrap type="none"/>
        </w:pict>
      </w:r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498" w:right="-67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293.279999pt;margin-top:8.64236pt;width:3.36pt;height:.1pt;mso-position-horizontal-relative:page;mso-position-vertical-relative:paragraph;z-index:-4815" coordorigin="5866,173" coordsize="67,2">
            <v:shape style="position:absolute;left:5866;top:173;width:67;height:2" coordorigin="5866,173" coordsize="67,0" path="m5866,173l5933,173e" filled="f" stroked="t" strokeweight=".48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5"/>
          <w:szCs w:val="15"/>
          <w:color w:val="484848"/>
          <w:spacing w:val="0"/>
          <w:w w:val="100"/>
          <w:b/>
          <w:bCs/>
        </w:rPr>
        <w:t>ruajt</w:t>
      </w:r>
      <w:r>
        <w:rPr>
          <w:rFonts w:ascii="Arial" w:hAnsi="Arial" w:cs="Arial" w:eastAsia="Arial"/>
          <w:sz w:val="15"/>
          <w:szCs w:val="15"/>
          <w:color w:val="484848"/>
          <w:spacing w:val="-7"/>
          <w:w w:val="100"/>
          <w:b/>
          <w:bCs/>
        </w:rPr>
        <w:t>j</w:t>
      </w:r>
      <w:r>
        <w:rPr>
          <w:rFonts w:ascii="Arial" w:hAnsi="Arial" w:cs="Arial" w:eastAsia="Arial"/>
          <w:sz w:val="15"/>
          <w:szCs w:val="15"/>
          <w:color w:val="1A1A1A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5"/>
          <w:szCs w:val="15"/>
          <w:color w:val="1A1A1A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15"/>
          <w:szCs w:val="15"/>
          <w:color w:val="1A1A1A"/>
          <w:spacing w:val="0"/>
          <w:w w:val="100"/>
          <w:b/>
          <w:bCs/>
        </w:rPr>
        <w:t>  </w:t>
      </w:r>
      <w:r>
        <w:rPr>
          <w:rFonts w:ascii="Arial" w:hAnsi="Arial" w:cs="Arial" w:eastAsia="Arial"/>
          <w:sz w:val="15"/>
          <w:szCs w:val="15"/>
          <w:color w:val="1A1A1A"/>
          <w:spacing w:val="3"/>
          <w:w w:val="100"/>
          <w:b/>
          <w:bCs/>
        </w:rPr>
        <w:t> </w:t>
      </w:r>
      <w:r>
        <w:rPr>
          <w:rFonts w:ascii="Arial" w:hAnsi="Arial" w:cs="Arial" w:eastAsia="Arial"/>
          <w:sz w:val="15"/>
          <w:szCs w:val="15"/>
          <w:color w:val="313131"/>
          <w:spacing w:val="0"/>
          <w:w w:val="100"/>
          <w:b/>
          <w:bCs/>
        </w:rPr>
        <w:t>dh</w:t>
      </w:r>
      <w:r>
        <w:rPr>
          <w:rFonts w:ascii="Arial" w:hAnsi="Arial" w:cs="Arial" w:eastAsia="Arial"/>
          <w:sz w:val="15"/>
          <w:szCs w:val="15"/>
          <w:color w:val="313131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5"/>
          <w:szCs w:val="15"/>
          <w:color w:val="313131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5"/>
          <w:szCs w:val="15"/>
          <w:color w:val="313131"/>
          <w:spacing w:val="21"/>
          <w:w w:val="100"/>
          <w:b/>
          <w:bCs/>
        </w:rPr>
        <w:t> </w:t>
      </w:r>
      <w:r>
        <w:rPr>
          <w:rFonts w:ascii="Arial" w:hAnsi="Arial" w:cs="Arial" w:eastAsia="Arial"/>
          <w:sz w:val="15"/>
          <w:szCs w:val="15"/>
          <w:color w:val="1A1A1A"/>
          <w:spacing w:val="0"/>
          <w:w w:val="100"/>
          <w:b/>
          <w:bCs/>
        </w:rPr>
        <w:t>mena</w:t>
      </w:r>
      <w:r>
        <w:rPr>
          <w:rFonts w:ascii="Arial" w:hAnsi="Arial" w:cs="Arial" w:eastAsia="Arial"/>
          <w:sz w:val="15"/>
          <w:szCs w:val="15"/>
          <w:color w:val="1A1A1A"/>
          <w:spacing w:val="7"/>
          <w:w w:val="100"/>
          <w:b/>
          <w:bCs/>
        </w:rPr>
        <w:t>x</w:t>
      </w:r>
      <w:r>
        <w:rPr>
          <w:rFonts w:ascii="Arial" w:hAnsi="Arial" w:cs="Arial" w:eastAsia="Arial"/>
          <w:sz w:val="15"/>
          <w:szCs w:val="15"/>
          <w:color w:val="484848"/>
          <w:spacing w:val="-3"/>
          <w:w w:val="100"/>
          <w:b/>
          <w:bCs/>
        </w:rPr>
        <w:t>h</w:t>
      </w:r>
      <w:r>
        <w:rPr>
          <w:rFonts w:ascii="Arial" w:hAnsi="Arial" w:cs="Arial" w:eastAsia="Arial"/>
          <w:sz w:val="15"/>
          <w:szCs w:val="15"/>
          <w:color w:val="1A1A1A"/>
          <w:spacing w:val="0"/>
          <w:w w:val="100"/>
          <w:b/>
          <w:bCs/>
        </w:rPr>
        <w:t>imin</w:t>
      </w:r>
      <w:r>
        <w:rPr>
          <w:rFonts w:ascii="Arial" w:hAnsi="Arial" w:cs="Arial" w:eastAsia="Arial"/>
          <w:sz w:val="15"/>
          <w:szCs w:val="15"/>
          <w:color w:val="1A1A1A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5"/>
          <w:szCs w:val="15"/>
          <w:color w:val="1A1A1A"/>
          <w:spacing w:val="41"/>
          <w:w w:val="100"/>
          <w:b/>
          <w:bCs/>
        </w:rPr>
        <w:t> </w:t>
      </w:r>
      <w:r>
        <w:rPr>
          <w:rFonts w:ascii="Arial" w:hAnsi="Arial" w:cs="Arial" w:eastAsia="Arial"/>
          <w:sz w:val="15"/>
          <w:szCs w:val="15"/>
          <w:color w:val="1A1A1A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5"/>
          <w:szCs w:val="15"/>
          <w:color w:val="1A1A1A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5"/>
          <w:szCs w:val="15"/>
          <w:color w:val="1A1A1A"/>
          <w:spacing w:val="7"/>
          <w:w w:val="100"/>
          <w:b/>
          <w:bCs/>
        </w:rPr>
        <w:t> </w:t>
      </w:r>
      <w:r>
        <w:rPr>
          <w:rFonts w:ascii="Arial" w:hAnsi="Arial" w:cs="Arial" w:eastAsia="Arial"/>
          <w:sz w:val="15"/>
          <w:szCs w:val="15"/>
          <w:color w:val="1A1A1A"/>
          <w:spacing w:val="0"/>
          <w:w w:val="100"/>
          <w:b/>
          <w:bCs/>
        </w:rPr>
        <w:t>slipendEoe,</w:t>
      </w:r>
      <w:r>
        <w:rPr>
          <w:rFonts w:ascii="Arial" w:hAnsi="Arial" w:cs="Arial" w:eastAsia="Arial"/>
          <w:sz w:val="15"/>
          <w:szCs w:val="15"/>
          <w:color w:val="1A1A1A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5"/>
          <w:szCs w:val="15"/>
          <w:color w:val="1A1A1A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15"/>
          <w:szCs w:val="15"/>
          <w:color w:val="313131"/>
          <w:spacing w:val="0"/>
          <w:w w:val="100"/>
          <w:b/>
          <w:bCs/>
        </w:rPr>
        <w:t>jetE</w:t>
      </w:r>
      <w:r>
        <w:rPr>
          <w:rFonts w:ascii="Arial" w:hAnsi="Arial" w:cs="Arial" w:eastAsia="Arial"/>
          <w:sz w:val="15"/>
          <w:szCs w:val="15"/>
          <w:color w:val="313131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15"/>
          <w:szCs w:val="15"/>
          <w:color w:val="313131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5"/>
          <w:szCs w:val="15"/>
          <w:color w:val="313131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00"/>
          <w:b/>
          <w:bCs/>
        </w:rPr>
        <w:t>eger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2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84848"/>
          <w:spacing w:val="0"/>
          <w:w w:val="101"/>
          <w:b/>
          <w:bCs/>
        </w:rPr>
        <w:t>ne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7" w:right="-20"/>
        <w:jc w:val="left"/>
        <w:rPr>
          <w:rFonts w:ascii="Times New Roman" w:hAnsi="Times New Roman" w:cs="Times New Roman" w:eastAsia="Times New Roman"/>
          <w:sz w:val="56"/>
          <w:szCs w:val="56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20.480003pt;margin-top:-347.299377pt;width:563.52pt;height:326.4pt;mso-position-horizontal-relative:page;mso-position-vertical-relative:paragraph;z-index:-4814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739" w:hRule="exact"/>
                    </w:trPr>
                    <w:tc>
                      <w:tcPr>
                        <w:tcW w:w="691" w:type="dxa"/>
                        <w:tcBorders>
                          <w:top w:val="nil" w:sz="6" w:space="0" w:color="auto"/>
                          <w:bottom w:val="single" w:sz="7.68" w:space="0" w:color="3B3B3B"/>
                          <w:left w:val="single" w:sz="7.68" w:space="0" w:color="030303"/>
                          <w:right w:val="single" w:sz="7.68" w:space="0" w:color="1C1C1C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D.2.a.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nil" w:sz="6" w:space="0" w:color="auto"/>
                          <w:bottom w:val="single" w:sz="7.68" w:space="0" w:color="3B3B3B"/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>
                          <w:spacing w:before="0" w:after="0" w:line="65" w:lineRule="exact"/>
                          <w:ind w:left="2182" w:right="2222"/>
                          <w:jc w:val="center"/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C8C8C8"/>
                            <w:spacing w:val="0"/>
                            <w:w w:val="37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8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30" w:lineRule="auto"/>
                          <w:ind w:left="48" w:right="-55" w:firstLine="-10"/>
                          <w:jc w:val="left"/>
                          <w:tabs>
                            <w:tab w:pos="2360" w:val="left"/>
                          </w:tabs>
                          <w:rPr>
                            <w:rFonts w:ascii="Times New Roman" w:hAnsi="Times New Roman" w:cs="Times New Roman" w:eastAsia="Times New Roman"/>
                            <w:sz w:val="46"/>
                            <w:szCs w:val="4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Traini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63"/>
                            <w:w w:val="2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stafit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ARZM-v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7"/>
                          </w:rPr>
                          <w:t>niHfdhjeffle-eduk+mi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7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1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7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1"/>
                            <w:w w:val="117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05"/>
                          </w:rPr>
                          <w:t>edisor,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09"/>
                          </w:rPr>
                          <w:t>pergji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4"/>
                            <w:w w:val="109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9"/>
                          </w:rPr>
                          <w:t>hes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10"/>
                            <w:w w:val="10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1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-1"/>
                            <w:w w:val="109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9"/>
                          </w:rPr>
                          <w:t>igatinat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44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3"/>
                            <w:szCs w:val="33"/>
                            <w:color w:val="626262"/>
                            <w:spacing w:val="-29"/>
                            <w:w w:val="108"/>
                            <w:position w:val="8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3"/>
                            <w:szCs w:val="33"/>
                            <w:color w:val="7C7C7C"/>
                            <w:spacing w:val="0"/>
                            <w:w w:val="33"/>
                            <w:position w:val="8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3"/>
                            <w:szCs w:val="33"/>
                            <w:color w:val="7C7C7C"/>
                            <w:spacing w:val="3"/>
                            <w:w w:val="33"/>
                            <w:position w:val="8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3"/>
                            <w:szCs w:val="33"/>
                            <w:color w:val="626262"/>
                            <w:spacing w:val="-29"/>
                            <w:w w:val="108"/>
                            <w:position w:val="8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49"/>
                            <w:szCs w:val="49"/>
                            <w:color w:val="9E9E9E"/>
                            <w:spacing w:val="-59"/>
                            <w:w w:val="73"/>
                            <w:position w:val="8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49"/>
                            <w:szCs w:val="49"/>
                            <w:color w:val="484848"/>
                            <w:spacing w:val="-89"/>
                            <w:w w:val="77"/>
                            <w:position w:val="8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49"/>
                            <w:szCs w:val="49"/>
                            <w:color w:val="9E9E9E"/>
                            <w:spacing w:val="-41"/>
                            <w:w w:val="39"/>
                            <w:position w:val="8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49"/>
                            <w:szCs w:val="49"/>
                            <w:color w:val="7C7C7C"/>
                            <w:spacing w:val="-85"/>
                            <w:w w:val="78"/>
                            <w:position w:val="8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z w:val="49"/>
                            <w:szCs w:val="49"/>
                            <w:color w:val="626262"/>
                            <w:spacing w:val="-41"/>
                            <w:w w:val="98"/>
                            <w:position w:val="8"/>
                          </w:rPr>
                          <w:t>·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6"/>
                            <w:szCs w:val="46"/>
                            <w:color w:val="7C7C7C"/>
                            <w:spacing w:val="0"/>
                            <w:w w:val="82"/>
                            <w:position w:val="8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6"/>
                            <w:szCs w:val="46"/>
                            <w:color w:val="7C7C7C"/>
                            <w:spacing w:val="-37"/>
                            <w:w w:val="82"/>
                            <w:position w:val="8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6"/>
                            <w:szCs w:val="46"/>
                            <w:color w:val="626262"/>
                            <w:spacing w:val="0"/>
                            <w:w w:val="54"/>
                            <w:position w:val="8"/>
                          </w:rPr>
                          <w:t>...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6"/>
                            <w:szCs w:val="46"/>
                            <w:color w:val="626262"/>
                            <w:spacing w:val="-12"/>
                            <w:w w:val="54"/>
                            <w:position w:val="8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6"/>
                            <w:szCs w:val="46"/>
                            <w:color w:val="7C7C7C"/>
                            <w:spacing w:val="0"/>
                            <w:w w:val="48"/>
                            <w:position w:val="8"/>
                          </w:rPr>
                          <w:t>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6"/>
                            <w:szCs w:val="46"/>
                            <w:color w:val="7C7C7C"/>
                            <w:spacing w:val="-12"/>
                            <w:w w:val="48"/>
                            <w:position w:val="8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6"/>
                            <w:szCs w:val="46"/>
                            <w:color w:val="626262"/>
                            <w:spacing w:val="0"/>
                            <w:w w:val="52"/>
                            <w:position w:val="8"/>
                          </w:rPr>
                          <w:t>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6"/>
                            <w:szCs w:val="4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11" w:lineRule="exact"/>
                          <w:ind w:left="196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626262"/>
                            <w:w w:val="105"/>
                            <w:b/>
                            <w:bCs/>
                            <w:position w:val="1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626262"/>
                            <w:spacing w:val="-24"/>
                            <w:w w:val="100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1A1A1A"/>
                            <w:spacing w:val="0"/>
                            <w:w w:val="74"/>
                            <w:b/>
                            <w:bCs/>
                            <w:position w:val="1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1A1A1A"/>
                            <w:spacing w:val="-2"/>
                            <w:w w:val="74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626262"/>
                            <w:spacing w:val="0"/>
                            <w:w w:val="118"/>
                            <w:b/>
                            <w:bCs/>
                            <w:position w:val="1"/>
                          </w:rPr>
                          <w:t>NIS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626262"/>
                            <w:spacing w:val="0"/>
                            <w:w w:val="117"/>
                            <w:b/>
                            <w:bCs/>
                            <w:position w:val="1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626262"/>
                            <w:spacing w:val="-28"/>
                            <w:w w:val="100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484848"/>
                            <w:spacing w:val="0"/>
                            <w:w w:val="100"/>
                            <w:b/>
                            <w:bCs/>
                            <w:position w:val="1"/>
                          </w:rPr>
                          <w:t>RIA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484848"/>
                            <w:spacing w:val="32"/>
                            <w:w w:val="100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626262"/>
                            <w:spacing w:val="0"/>
                            <w:w w:val="100"/>
                            <w:b/>
                            <w:bCs/>
                            <w:position w:val="1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626262"/>
                            <w:spacing w:val="25"/>
                            <w:w w:val="100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626262"/>
                            <w:spacing w:val="5"/>
                            <w:w w:val="98"/>
                            <w:b/>
                            <w:bCs/>
                            <w:position w:val="1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484848"/>
                            <w:spacing w:val="0"/>
                            <w:w w:val="80"/>
                            <w:b/>
                            <w:bCs/>
                            <w:position w:val="1"/>
                          </w:rPr>
                          <w:t>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484848"/>
                            <w:spacing w:val="-22"/>
                            <w:w w:val="100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7C7C7C"/>
                            <w:spacing w:val="10"/>
                            <w:w w:val="116"/>
                            <w:b/>
                            <w:bCs/>
                            <w:position w:val="1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484848"/>
                            <w:spacing w:val="0"/>
                            <w:w w:val="116"/>
                            <w:b/>
                            <w:bCs/>
                            <w:position w:val="1"/>
                          </w:rPr>
                          <w:t>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484848"/>
                            <w:spacing w:val="9"/>
                            <w:w w:val="116"/>
                            <w:b/>
                            <w:bCs/>
                            <w:position w:val="1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7C7C7C"/>
                            <w:spacing w:val="-14"/>
                            <w:w w:val="116"/>
                            <w:b/>
                            <w:bCs/>
                            <w:position w:val="1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626262"/>
                            <w:spacing w:val="0"/>
                            <w:w w:val="116"/>
                            <w:b/>
                            <w:bCs/>
                            <w:position w:val="1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484848"/>
                            <w:spacing w:val="0"/>
                            <w:w w:val="116"/>
                            <w:b/>
                            <w:bCs/>
                            <w:position w:val="1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5"/>
                            <w:szCs w:val="15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 w:sz="6" w:space="0" w:color="auto"/>
                          <w:bottom w:val="single" w:sz="7.68" w:space="0" w:color="3B3B3B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18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0"/>
                            <w:w w:val="1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2·4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nil" w:sz="6" w:space="0" w:color="auto"/>
                          <w:bottom w:val="single" w:sz="7.68" w:space="0" w:color="3B3B3B"/>
                          <w:left w:val="single" w:sz="3.84" w:space="0" w:color="1C1C1C"/>
                          <w:right w:val="single" w:sz="7.6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1" w:type="dxa"/>
                        <w:tcBorders>
                          <w:top w:val="nil" w:sz="6" w:space="0" w:color="auto"/>
                          <w:bottom w:val="single" w:sz="7.68" w:space="0" w:color="3B3B3B"/>
                          <w:left w:val="single" w:sz="7.68" w:space="0" w:color="343434"/>
                          <w:right w:val="single" w:sz="3.84" w:space="0" w:color="030303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8" w:right="163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13131"/>
                            <w:spacing w:val="0"/>
                            <w:w w:val="127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nil" w:sz="6" w:space="0" w:color="auto"/>
                          <w:bottom w:val="single" w:sz="7.68" w:space="0" w:color="3B3B3B"/>
                          <w:left w:val="single" w:sz="3.84" w:space="0" w:color="030303"/>
                          <w:right w:val="single" w:sz="7.68" w:space="0" w:color="0C0C0C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53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5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6" w:type="dxa"/>
                        <w:tcBorders>
                          <w:top w:val="nil" w:sz="6" w:space="0" w:color="auto"/>
                          <w:bottom w:val="single" w:sz="7.68" w:space="0" w:color="3B3B3B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54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13131"/>
                            <w:spacing w:val="0"/>
                            <w:w w:val="127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nil" w:sz="6" w:space="0" w:color="auto"/>
                          <w:bottom w:val="single" w:sz="7.68" w:space="0" w:color="3B3B3B"/>
                          <w:left w:val="single" w:sz="7.68" w:space="0" w:color="181818"/>
                          <w:right w:val="single" w:sz="7.68" w:space="0" w:color="2828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872" w:type="dxa"/>
                        <w:tcBorders>
                          <w:top w:val="nil" w:sz="6" w:space="0" w:color="auto"/>
                          <w:bottom w:val="single" w:sz="7.68" w:space="0" w:color="3B3B3B"/>
                          <w:left w:val="single" w:sz="7.68" w:space="0" w:color="282828"/>
                          <w:right w:val="single" w:sz="7.68" w:space="0" w:color="181818"/>
                        </w:tcBorders>
                      </w:tcPr>
                      <w:p>
                        <w:pPr>
                          <w:spacing w:before="1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60" w:right="792"/>
                          <w:jc w:val="center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313131"/>
                            <w:spacing w:val="0"/>
                            <w:w w:val="135"/>
                          </w:rPr>
                          <w:t>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39" w:hRule="exact"/>
                    </w:trPr>
                    <w:tc>
                      <w:tcPr>
                        <w:tcW w:w="691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7.68" w:space="0" w:color="030303"/>
                          <w:right w:val="single" w:sz="7.68" w:space="0" w:color="1C1C1C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8"/>
                          </w:rPr>
                          <w:t>0.2.b.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>
                          <w:spacing w:before="42" w:after="0" w:line="281" w:lineRule="auto"/>
                          <w:ind w:left="48" w:right="10" w:firstLine="-10"/>
                          <w:jc w:val="both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06"/>
                          </w:rPr>
                          <w:t>Trainim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"/>
                            <w:w w:val="10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3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"/>
                            <w:w w:val="95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C7C7C"/>
                            <w:spacing w:val="-2"/>
                            <w:w w:val="76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98"/>
                          </w:rPr>
                          <w:t>F-v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9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grupeve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tjer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1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07"/>
                          </w:rPr>
                          <w:t>ntere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3"/>
                            <w:w w:val="108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4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4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2"/>
                          </w:rPr>
                          <w:t>ruajtjen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natyre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duke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7"/>
                          </w:rPr>
                          <w:t>perqendruar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7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anerish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6"/>
                          </w:rPr>
                          <w:t>ruajtje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6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4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6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6"/>
                          </w:rPr>
                          <w:t>Pelika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5"/>
                            <w:w w:val="107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C7C7C"/>
                            <w:spacing w:val="1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6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4"/>
                          </w:rPr>
                          <w:t>kacurrel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>
                          <w:spacing w:before="13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18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0"/>
                            <w:w w:val="1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2-4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3.84" w:space="0" w:color="1C1C1C"/>
                          <w:right w:val="single" w:sz="7.6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7.68" w:space="0" w:color="343434"/>
                          <w:right w:val="single" w:sz="3.84" w:space="0" w:color="030303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8" w:right="17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3.84" w:space="0" w:color="030303"/>
                          <w:right w:val="single" w:sz="7.68" w:space="0" w:color="0C0C0C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54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6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6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7.68" w:space="0" w:color="181818"/>
                          <w:right w:val="single" w:sz="7.68" w:space="0" w:color="2828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872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7.68" w:space="0" w:color="282828"/>
                          <w:right w:val="single" w:sz="7.68" w:space="0" w:color="181818"/>
                        </w:tcBorders>
                      </w:tcPr>
                      <w:p>
                        <w:pPr>
                          <w:spacing w:before="14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59" w:right="791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28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49" w:hRule="exact"/>
                    </w:trPr>
                    <w:tc>
                      <w:tcPr>
                        <w:tcW w:w="691" w:type="dxa"/>
                        <w:tcBorders>
                          <w:top w:val="single" w:sz="7.68" w:space="0" w:color="181818"/>
                          <w:bottom w:val="single" w:sz="7.68" w:space="0" w:color="181818"/>
                          <w:left w:val="single" w:sz="7.68" w:space="0" w:color="030303"/>
                          <w:right w:val="single" w:sz="7.68" w:space="0" w:color="1C1C1C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0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D.2.c.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7.68" w:space="0" w:color="181818"/>
                          <w:bottom w:val="single" w:sz="7.68" w:space="0" w:color="181818"/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>
                          <w:spacing w:before="42" w:after="0" w:line="281" w:lineRule="auto"/>
                          <w:ind w:left="48" w:right="28" w:firstLine="-10"/>
                          <w:jc w:val="both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98"/>
                          </w:rPr>
                          <w:t>Zh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3"/>
                            <w:w w:val="99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C7C7C"/>
                            <w:spacing w:val="1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21"/>
                          </w:rPr>
                          <w:t>llim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6"/>
                            <w:w w:val="12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4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8"/>
                          </w:rPr>
                          <w:t>nje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mod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5"/>
                            <w:w w:val="109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C7C7C"/>
                            <w:spacing w:val="1"/>
                            <w:w w:val="205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2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2"/>
                          </w:rPr>
                          <w:t>trai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5"/>
                            <w:w w:val="113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-19"/>
                            <w:w w:val="13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7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5"/>
                            <w:w w:val="11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4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9"/>
                            <w:w w:val="11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15"/>
                          </w:rPr>
                          <w:t>rsta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4"/>
                            <w:w w:val="115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21"/>
                          </w:rPr>
                          <w:t>in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ARZM-spergjegje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2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zbatimi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23"/>
                          </w:rPr>
                          <w:t>ligji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2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"/>
                            <w:w w:val="12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mbi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1"/>
                          </w:rPr>
                          <w:t>rreg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6"/>
                            <w:w w:val="111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11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1"/>
                          </w:rPr>
                          <w:t>la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3"/>
                          </w:rPr>
                          <w:t>rreg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6"/>
                            <w:w w:val="113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13"/>
                          </w:rPr>
                          <w:t>llore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1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9"/>
                            <w:w w:val="1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qe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lidhen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2"/>
                          </w:rPr>
                          <w:t>mbrojtje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2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20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Pelikanit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Kat;urrel.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single" w:sz="7.68" w:space="0" w:color="181818"/>
                          <w:bottom w:val="single" w:sz="7.68" w:space="0" w:color="181818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>
                          <w:spacing w:before="13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18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0"/>
                            <w:w w:val="1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2-3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single" w:sz="7.68" w:space="0" w:color="181818"/>
                          <w:bottom w:val="single" w:sz="7.68" w:space="0" w:color="181818"/>
                          <w:left w:val="single" w:sz="3.84" w:space="0" w:color="1C1C1C"/>
                          <w:right w:val="single" w:sz="7.6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181818"/>
                          <w:bottom w:val="single" w:sz="7.68" w:space="0" w:color="181818"/>
                          <w:left w:val="single" w:sz="7.68" w:space="0" w:color="343434"/>
                          <w:right w:val="single" w:sz="3.84" w:space="0" w:color="030303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8" w:right="17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181818"/>
                          <w:bottom w:val="single" w:sz="7.68" w:space="0" w:color="181818"/>
                          <w:left w:val="single" w:sz="3.84" w:space="0" w:color="030303"/>
                          <w:right w:val="single" w:sz="7.68" w:space="0" w:color="0C0C0C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54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6" w:type="dxa"/>
                        <w:tcBorders>
                          <w:top w:val="single" w:sz="7.68" w:space="0" w:color="181818"/>
                          <w:bottom w:val="single" w:sz="7.68" w:space="0" w:color="181818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66" w:type="dxa"/>
                        <w:tcBorders>
                          <w:top w:val="single" w:sz="7.68" w:space="0" w:color="181818"/>
                          <w:bottom w:val="single" w:sz="7.68" w:space="0" w:color="181818"/>
                          <w:left w:val="single" w:sz="7.68" w:space="0" w:color="181818"/>
                          <w:right w:val="single" w:sz="7.68" w:space="0" w:color="2828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872" w:type="dxa"/>
                        <w:tcBorders>
                          <w:top w:val="single" w:sz="7.68" w:space="0" w:color="181818"/>
                          <w:bottom w:val="single" w:sz="7.68" w:space="0" w:color="181818"/>
                          <w:left w:val="single" w:sz="7.68" w:space="0" w:color="282828"/>
                          <w:right w:val="single" w:sz="7.68" w:space="0" w:color="181818"/>
                        </w:tcBorders>
                      </w:tcPr>
                      <w:p>
                        <w:pPr>
                          <w:spacing w:before="4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59" w:right="810"/>
                          <w:jc w:val="center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1A1A1A"/>
                            <w:spacing w:val="0"/>
                            <w:w w:val="113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59" w:hRule="exact"/>
                    </w:trPr>
                    <w:tc>
                      <w:tcPr>
                        <w:tcW w:w="691" w:type="dxa"/>
                        <w:tcBorders>
                          <w:top w:val="single" w:sz="7.68" w:space="0" w:color="181818"/>
                          <w:bottom w:val="single" w:sz="7.68" w:space="0" w:color="282828"/>
                          <w:left w:val="single" w:sz="7.68" w:space="0" w:color="030303"/>
                          <w:right w:val="single" w:sz="7.68" w:space="0" w:color="1C1C1C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8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8"/>
                          </w:rPr>
                          <w:t>0.2.d.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7.68" w:space="0" w:color="181818"/>
                          <w:bottom w:val="single" w:sz="7.68" w:space="0" w:color="282828"/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>
                          <w:spacing w:before="80" w:after="0" w:line="271" w:lineRule="auto"/>
                          <w:ind w:left="48" w:right="-19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Rri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2"/>
                            <w:w w:val="10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kapac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5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-9"/>
                            <w:w w:val="14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8"/>
                          </w:rPr>
                          <w:t>etev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12"/>
                          </w:rPr>
                          <w:t>knike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27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7"/>
                          </w:rPr>
                          <w:t>punonjesve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9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zonave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7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8"/>
                            <w:position w:val="1"/>
                          </w:rPr>
                          <w:t>mbrojtura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8"/>
                            <w:position w:val="1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3"/>
                            <w:w w:val="108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1"/>
                          </w:rPr>
                          <w:t>mbi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1"/>
                          </w:rPr>
                          <w:t> 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1"/>
                            <w:position w:val="1"/>
                          </w:rPr>
                          <w:t>monitorimin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1"/>
                            <w:position w:val="1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"/>
                            <w:w w:val="111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0"/>
                          </w:rPr>
                          <w:t>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8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1"/>
                          </w:rPr>
                          <w:t>shpendeve,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1"/>
                          </w:rPr>
                          <w:t> 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1"/>
                          </w:rPr>
                          <w:t>pajisjet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1"/>
                          </w:rPr>
                          <w:t>  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  <w:position w:val="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6"/>
                            <w:position w:val="0"/>
                          </w:rPr>
                          <w:t>menaxhimitt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6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2"/>
                            <w:w w:val="106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-6"/>
                            <w:w w:val="106"/>
                            <w:position w:val="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6"/>
                            <w:position w:val="0"/>
                          </w:rPr>
                          <w:t>endesishme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3"/>
                            <w:w w:val="106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  <w:position w:val="0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2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4"/>
                            <w:position w:val="0"/>
                          </w:rPr>
                          <w:t>ruajtje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4"/>
                            <w:position w:val="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21"/>
                            <w:w w:val="114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5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97"/>
                            <w:position w:val="0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"/>
                            <w:w w:val="98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C7C7C"/>
                            <w:spacing w:val="-10"/>
                            <w:w w:val="136"/>
                            <w:position w:val="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8"/>
                            <w:position w:val="0"/>
                          </w:rPr>
                          <w:t>ik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3"/>
                            <w:w w:val="108"/>
                            <w:position w:val="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22"/>
                            <w:position w:val="0"/>
                          </w:rPr>
                          <w:t>ni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21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19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0"/>
                          </w:rPr>
                          <w:t>ka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8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3"/>
                            <w:position w:val="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1"/>
                            <w:w w:val="113"/>
                            <w:position w:val="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-6"/>
                            <w:w w:val="128"/>
                            <w:position w:val="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01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33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13"/>
                            <w:w w:val="136"/>
                            <w:position w:val="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69"/>
                            <w:position w:val="0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69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15"/>
                            <w:position w:val="0"/>
                          </w:rPr>
                          <w:t>ko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8"/>
                            <w:w w:val="115"/>
                            <w:position w:val="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5"/>
                            <w:position w:val="0"/>
                          </w:rPr>
                          <w:t>trolli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5"/>
                            <w:position w:val="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29"/>
                            <w:w w:val="115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0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5"/>
                            <w:w w:val="109"/>
                            <w:position w:val="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-4"/>
                            <w:w w:val="109"/>
                            <w:position w:val="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  <w:position w:val="0"/>
                          </w:rPr>
                          <w:t>abitqareve,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20"/>
                            <w:w w:val="109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  <w:position w:val="0"/>
                          </w:rPr>
                          <w:t>minimizimin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7"/>
                            <w:w w:val="109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4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8"/>
                            <w:position w:val="0"/>
                          </w:rPr>
                          <w:t>nderhyrjeve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0"/>
                            <w:w w:val="108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0"/>
                          </w:rPr>
                          <w:t>nga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12"/>
                            <w:position w:val="0"/>
                          </w:rPr>
                          <w:t>nj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2"/>
                            <w:w w:val="112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2"/>
                            <w:position w:val="0"/>
                          </w:rPr>
                          <w:t>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8"/>
                            <w:w w:val="112"/>
                            <w:position w:val="0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C7C7C"/>
                            <w:spacing w:val="-13"/>
                            <w:w w:val="112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2"/>
                            <w:position w:val="0"/>
                          </w:rPr>
                          <w:t>tdh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2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9"/>
                            <w:w w:val="112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2"/>
                            <w:position w:val="0"/>
                          </w:rPr>
                          <w:t>shqetesimev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25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1"/>
                            <w:w w:val="122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22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7"/>
                            <w:w w:val="122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0"/>
                          </w:rPr>
                          <w:t>tjer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9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5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46"/>
                            <w:position w:val="0"/>
                          </w:rPr>
                          <w:t>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7"/>
                            <w:w w:val="146"/>
                            <w:position w:val="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1"/>
                            <w:w w:val="141"/>
                            <w:position w:val="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8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  <w:position w:val="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4"/>
                            <w:w w:val="100"/>
                            <w:position w:val="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8"/>
                            <w:w w:val="97"/>
                            <w:position w:val="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7"/>
                            <w:position w:val="0"/>
                          </w:rPr>
                          <w:t>ta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11"/>
                            <w:w w:val="108"/>
                            <w:position w:val="0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C7C7C"/>
                            <w:spacing w:val="1"/>
                            <w:w w:val="205"/>
                            <w:position w:val="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6"/>
                            <w:position w:val="0"/>
                          </w:rPr>
                          <w:t>lizimin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" w:after="0" w:line="240" w:lineRule="auto"/>
                          <w:ind w:left="4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08"/>
                          </w:rPr>
                          <w:t>akti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3"/>
                            <w:w w:val="108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8"/>
                          </w:rPr>
                          <w:t>itete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9"/>
                            <w:w w:val="108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35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8"/>
                          </w:rPr>
                          <w:t>bregdetare.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single" w:sz="7.68" w:space="0" w:color="181818"/>
                          <w:bottom w:val="single" w:sz="7.68" w:space="0" w:color="282828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8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18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0"/>
                            <w:w w:val="1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2-3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single" w:sz="7.68" w:space="0" w:color="181818"/>
                          <w:bottom w:val="single" w:sz="7.68" w:space="0" w:color="282828"/>
                          <w:left w:val="single" w:sz="3.84" w:space="0" w:color="1C1C1C"/>
                          <w:right w:val="single" w:sz="7.6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181818"/>
                          <w:bottom w:val="single" w:sz="7.68" w:space="0" w:color="282828"/>
                          <w:left w:val="single" w:sz="7.68" w:space="0" w:color="343434"/>
                          <w:right w:val="single" w:sz="3.84" w:space="0" w:color="030303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9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8" w:right="166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13131"/>
                            <w:spacing w:val="0"/>
                            <w:w w:val="124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181818"/>
                          <w:bottom w:val="single" w:sz="7.68" w:space="0" w:color="282828"/>
                          <w:left w:val="single" w:sz="3.84" w:space="0" w:color="030303"/>
                          <w:right w:val="single" w:sz="7.68" w:space="0" w:color="0C0C0C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9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43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13131"/>
                            <w:spacing w:val="0"/>
                            <w:w w:val="140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6" w:type="dxa"/>
                        <w:tcBorders>
                          <w:top w:val="single" w:sz="7.68" w:space="0" w:color="181818"/>
                          <w:bottom w:val="single" w:sz="7.68" w:space="0" w:color="282828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66" w:type="dxa"/>
                        <w:tcBorders>
                          <w:top w:val="single" w:sz="7.68" w:space="0" w:color="181818"/>
                          <w:bottom w:val="single" w:sz="7.68" w:space="0" w:color="282828"/>
                          <w:left w:val="single" w:sz="7.68" w:space="0" w:color="181818"/>
                          <w:right w:val="single" w:sz="7.68" w:space="0" w:color="2828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872" w:type="dxa"/>
                        <w:tcBorders>
                          <w:top w:val="single" w:sz="7.68" w:space="0" w:color="181818"/>
                          <w:bottom w:val="single" w:sz="7.68" w:space="0" w:color="282828"/>
                          <w:left w:val="single" w:sz="7.68" w:space="0" w:color="282828"/>
                          <w:right w:val="single" w:sz="7.68" w:space="0" w:color="18181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7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13" w:right="736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3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499" w:hRule="exact"/>
                    </w:trPr>
                    <w:tc>
                      <w:tcPr>
                        <w:tcW w:w="691" w:type="dxa"/>
                        <w:tcBorders>
                          <w:top w:val="single" w:sz="7.68" w:space="0" w:color="282828"/>
                          <w:bottom w:val="single" w:sz="7.68" w:space="0" w:color="1C1C1C"/>
                          <w:left w:val="single" w:sz="7.68" w:space="0" w:color="030303"/>
                          <w:right w:val="single" w:sz="7.68" w:space="0" w:color="1C1C1C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D.2.e.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7.68" w:space="0" w:color="282828"/>
                          <w:bottom w:val="single" w:sz="7.68" w:space="0" w:color="1C1C1C"/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>
                          <w:spacing w:before="22" w:after="0" w:line="240" w:lineRule="auto"/>
                          <w:ind w:left="4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00"/>
                          </w:rPr>
                          <w:t>Pergatit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9"/>
                            <w:w w:val="10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programeve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specifik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5"/>
                            <w:w w:val="11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-7"/>
                            <w:w w:val="117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7"/>
                          </w:rPr>
                          <w:t>ainimi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23"/>
                            <w:w w:val="1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2"/>
                          </w:rPr>
                          <w:t>an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"/>
                            <w:w w:val="10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-9"/>
                            <w:w w:val="14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1"/>
                          </w:rPr>
                          <w:t>are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7" w:after="0" w:line="240" w:lineRule="auto"/>
                          <w:ind w:left="4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OMP-v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mb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"/>
                            <w:w w:val="11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"/>
                            <w:w w:val="12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1"/>
                            <w:w w:val="106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1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-5"/>
                            <w:w w:val="14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jen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kapacitetev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8"/>
                          </w:rPr>
                          <w:t>menaxhimin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single" w:sz="7.68" w:space="0" w:color="282828"/>
                          <w:bottom w:val="single" w:sz="7.68" w:space="0" w:color="1C1C1C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>
                          <w:spacing w:before="8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18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0"/>
                            <w:w w:val="1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2-5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single" w:sz="7.68" w:space="0" w:color="282828"/>
                          <w:bottom w:val="single" w:sz="7.68" w:space="0" w:color="1C1C1C"/>
                          <w:left w:val="single" w:sz="3.84" w:space="0" w:color="1C1C1C"/>
                          <w:right w:val="single" w:sz="7.6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282828"/>
                          <w:bottom w:val="single" w:sz="7.68" w:space="0" w:color="1C1C1C"/>
                          <w:left w:val="single" w:sz="7.68" w:space="0" w:color="343434"/>
                          <w:right w:val="single" w:sz="3.84" w:space="0" w:color="030303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8" w:right="17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282828"/>
                          <w:bottom w:val="single" w:sz="7.68" w:space="0" w:color="1C1C1C"/>
                          <w:left w:val="single" w:sz="3.84" w:space="0" w:color="030303"/>
                          <w:right w:val="single" w:sz="7.68" w:space="0" w:color="0C0C0C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54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6" w:type="dxa"/>
                        <w:tcBorders>
                          <w:top w:val="single" w:sz="7.68" w:space="0" w:color="282828"/>
                          <w:bottom w:val="single" w:sz="7.68" w:space="0" w:color="1C1C1C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6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7.68" w:space="0" w:color="282828"/>
                          <w:bottom w:val="single" w:sz="7.68" w:space="0" w:color="1C1C1C"/>
                          <w:left w:val="single" w:sz="7.68" w:space="0" w:color="181818"/>
                          <w:right w:val="single" w:sz="7.68" w:space="0" w:color="282828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56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72" w:type="dxa"/>
                        <w:tcBorders>
                          <w:top w:val="single" w:sz="7.68" w:space="0" w:color="282828"/>
                          <w:bottom w:val="single" w:sz="7.68" w:space="0" w:color="1C1C1C"/>
                          <w:left w:val="single" w:sz="7.68" w:space="0" w:color="282828"/>
                          <w:right w:val="single" w:sz="7.68" w:space="0" w:color="181818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52" w:right="786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13131"/>
                            <w:spacing w:val="0"/>
                            <w:w w:val="120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83" w:hRule="exact"/>
                    </w:trPr>
                    <w:tc>
                      <w:tcPr>
                        <w:tcW w:w="691" w:type="dxa"/>
                        <w:tcBorders>
                          <w:top w:val="single" w:sz="7.68" w:space="0" w:color="1C1C1C"/>
                          <w:bottom w:val="single" w:sz="3.84" w:space="0" w:color="000000"/>
                          <w:left w:val="single" w:sz="7.68" w:space="0" w:color="030303"/>
                          <w:right w:val="single" w:sz="7.68" w:space="0" w:color="1C1C1C"/>
                        </w:tcBorders>
                      </w:tcPr>
                      <w:p>
                        <w:pPr>
                          <w:spacing w:before="24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A1A1A"/>
                            <w:spacing w:val="0"/>
                            <w:w w:val="80"/>
                            <w:b/>
                            <w:bCs/>
                          </w:rPr>
                          <w:t>E.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7.68" w:space="0" w:color="1C1C1C"/>
                          <w:bottom w:val="single" w:sz="3.84" w:space="0" w:color="000000"/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>
                          <w:spacing w:before="32" w:after="0" w:line="240" w:lineRule="auto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Nxitj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-16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aktivitetev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28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qendrue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-18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-7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5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-6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-2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izmi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2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natyror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single" w:sz="7.68" w:space="0" w:color="1C1C1C"/>
                          <w:bottom w:val="single" w:sz="3.84" w:space="0" w:color="000000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6" w:type="dxa"/>
                        <w:tcBorders>
                          <w:top w:val="single" w:sz="7.68" w:space="0" w:color="1C1C1C"/>
                          <w:bottom w:val="single" w:sz="3.84" w:space="0" w:color="000000"/>
                          <w:left w:val="single" w:sz="3.84" w:space="0" w:color="1C1C1C"/>
                          <w:right w:val="single" w:sz="7.6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1C1C1C"/>
                          <w:bottom w:val="single" w:sz="3.84" w:space="0" w:color="000000"/>
                          <w:left w:val="single" w:sz="7.68" w:space="0" w:color="343434"/>
                          <w:right w:val="single" w:sz="3.84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1C1C1C"/>
                          <w:bottom w:val="single" w:sz="3.84" w:space="0" w:color="000000"/>
                          <w:left w:val="single" w:sz="3.84" w:space="0" w:color="030303"/>
                          <w:right w:val="single" w:sz="7.6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6" w:type="dxa"/>
                        <w:tcBorders>
                          <w:top w:val="single" w:sz="7.68" w:space="0" w:color="1C1C1C"/>
                          <w:bottom w:val="single" w:sz="3.84" w:space="0" w:color="000000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66" w:type="dxa"/>
                        <w:tcBorders>
                          <w:top w:val="single" w:sz="7.68" w:space="0" w:color="1C1C1C"/>
                          <w:bottom w:val="single" w:sz="3.84" w:space="0" w:color="000000"/>
                          <w:left w:val="single" w:sz="7.68" w:space="0" w:color="181818"/>
                          <w:right w:val="single" w:sz="7.68" w:space="0" w:color="2828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872" w:type="dxa"/>
                        <w:tcBorders>
                          <w:top w:val="single" w:sz="7.68" w:space="0" w:color="1C1C1C"/>
                          <w:bottom w:val="single" w:sz="3.84" w:space="0" w:color="000000"/>
                          <w:left w:val="single" w:sz="7.68" w:space="0" w:color="282828"/>
                          <w:right w:val="single" w:sz="7.68" w:space="0" w:color="181818"/>
                        </w:tcBorders>
                      </w:tcPr>
                      <w:p>
                        <w:pPr>
                          <w:spacing w:before="42" w:after="0" w:line="240" w:lineRule="auto"/>
                          <w:ind w:left="810" w:right="746"/>
                          <w:jc w:val="center"/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  <w:color w:val="1A1A1A"/>
                            <w:spacing w:val="0"/>
                            <w:w w:val="96"/>
                            <w:b/>
                            <w:bCs/>
                          </w:rPr>
                          <w:t>16</w:t>
                        </w:r>
                        <w:r>
                          <w:rPr>
                            <w:rFonts w:ascii="Courier New" w:hAnsi="Courier New" w:cs="Courier New" w:eastAsia="Courier New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04" w:hRule="exact"/>
                    </w:trPr>
                    <w:tc>
                      <w:tcPr>
                        <w:tcW w:w="691" w:type="dxa"/>
                        <w:tcBorders>
                          <w:top w:val="single" w:sz="3.84" w:space="0" w:color="000000"/>
                          <w:bottom w:val="single" w:sz="7.68" w:space="0" w:color="444444"/>
                          <w:left w:val="single" w:sz="7.68" w:space="0" w:color="030303"/>
                          <w:right w:val="single" w:sz="7.68" w:space="0" w:color="1C1C1C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0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0"/>
                          </w:rPr>
                          <w:t>E.l.a.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3.84" w:space="0" w:color="000000"/>
                          <w:bottom w:val="single" w:sz="7.68" w:space="0" w:color="444444"/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>
                          <w:spacing w:before="32" w:after="0" w:line="288" w:lineRule="auto"/>
                          <w:ind w:left="48" w:right="44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Organizim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60"/>
                            <w:w w:val="2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5"/>
                          </w:rPr>
                          <w:t>trainimit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guidave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7"/>
                          </w:rPr>
                          <w:t>nat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3"/>
                            <w:w w:val="107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-5"/>
                            <w:w w:val="107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7"/>
                          </w:rPr>
                          <w:t>ore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9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6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2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3"/>
                          </w:rPr>
                          <w:t>sigu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9"/>
                            <w:w w:val="103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C7C7C"/>
                            <w:spacing w:val="-15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1"/>
                          </w:rPr>
                          <w:t>mi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8"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1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6"/>
                            <w:w w:val="11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05"/>
                          </w:rPr>
                          <w:t>formaci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3"/>
                            <w:w w:val="106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5"/>
                            <w:w w:val="11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1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nevojshem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edu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9"/>
                            <w:w w:val="109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7C7C7C"/>
                            <w:spacing w:val="-11"/>
                            <w:w w:val="10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min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0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9"/>
                          </w:rPr>
                          <w:t>mjedisor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single" w:sz="3.84" w:space="0" w:color="000000"/>
                          <w:bottom w:val="single" w:sz="7.68" w:space="0" w:color="444444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18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0"/>
                            <w:w w:val="1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2-4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single" w:sz="3.84" w:space="0" w:color="000000"/>
                          <w:bottom w:val="single" w:sz="7.68" w:space="0" w:color="444444"/>
                          <w:left w:val="single" w:sz="3.84" w:space="0" w:color="1C1C1C"/>
                          <w:right w:val="single" w:sz="7.6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1" w:type="dxa"/>
                        <w:tcBorders>
                          <w:top w:val="single" w:sz="3.84" w:space="0" w:color="000000"/>
                          <w:bottom w:val="single" w:sz="7.68" w:space="0" w:color="444444"/>
                          <w:left w:val="single" w:sz="7.68" w:space="0" w:color="343434"/>
                          <w:right w:val="single" w:sz="3.84" w:space="0" w:color="030303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8" w:right="17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single" w:sz="3.84" w:space="0" w:color="000000"/>
                          <w:bottom w:val="single" w:sz="7.68" w:space="0" w:color="444444"/>
                          <w:left w:val="single" w:sz="3.84" w:space="0" w:color="030303"/>
                          <w:right w:val="single" w:sz="7.68" w:space="0" w:color="0C0C0C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54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4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6" w:type="dxa"/>
                        <w:tcBorders>
                          <w:top w:val="single" w:sz="3.84" w:space="0" w:color="000000"/>
                          <w:bottom w:val="single" w:sz="7.68" w:space="0" w:color="444444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6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3.84" w:space="0" w:color="000000"/>
                          <w:bottom w:val="single" w:sz="7.68" w:space="0" w:color="444444"/>
                          <w:left w:val="single" w:sz="7.68" w:space="0" w:color="181818"/>
                          <w:right w:val="single" w:sz="7.68" w:space="0" w:color="2828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872" w:type="dxa"/>
                        <w:tcBorders>
                          <w:top w:val="single" w:sz="3.84" w:space="0" w:color="000000"/>
                          <w:bottom w:val="single" w:sz="7.68" w:space="0" w:color="444444"/>
                          <w:left w:val="single" w:sz="7.68" w:space="0" w:color="282828"/>
                          <w:right w:val="single" w:sz="7.68" w:space="0" w:color="181818"/>
                        </w:tcBorders>
                      </w:tcPr>
                      <w:p>
                        <w:pPr>
                          <w:spacing w:before="9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52" w:right="784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28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499" w:hRule="exact"/>
                    </w:trPr>
                    <w:tc>
                      <w:tcPr>
                        <w:tcW w:w="691" w:type="dxa"/>
                        <w:tcBorders>
                          <w:top w:val="single" w:sz="7.68" w:space="0" w:color="444444"/>
                          <w:bottom w:val="single" w:sz="7.68" w:space="0" w:color="3B3B3B"/>
                          <w:left w:val="single" w:sz="7.68" w:space="0" w:color="030303"/>
                          <w:right w:val="single" w:sz="7.68" w:space="0" w:color="1C1C1C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0" w:right="-53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w w:val="7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-8"/>
                            <w:w w:val="119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5"/>
                            <w:w w:val="106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79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7.68" w:space="0" w:color="444444"/>
                          <w:bottom w:val="single" w:sz="7.68" w:space="0" w:color="3B3B3B"/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>
                          <w:spacing w:before="22" w:after="0" w:line="288" w:lineRule="auto"/>
                          <w:ind w:left="38" w:right="46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Sigurim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3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5"/>
                            <w:w w:val="13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turev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organizu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7"/>
                            <w:w w:val="10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-6"/>
                            <w:w w:val="12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nga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pakte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op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9"/>
                            <w:w w:val="109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-6"/>
                            <w:w w:val="12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atore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2"/>
                          </w:rPr>
                          <w:t>turisti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2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5"/>
                            <w:w w:val="1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specializuar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3"/>
                            <w:w w:val="115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15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13"/>
                            <w:w w:val="115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15"/>
                          </w:rPr>
                          <w:t>izm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25"/>
                            <w:w w:val="11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15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22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bote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6"/>
                          </w:rPr>
                          <w:t>eger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single" w:sz="7.68" w:space="0" w:color="444444"/>
                          <w:bottom w:val="single" w:sz="7.68" w:space="0" w:color="3B3B3B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18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0"/>
                            <w:w w:val="1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2-5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single" w:sz="7.68" w:space="0" w:color="444444"/>
                          <w:bottom w:val="single" w:sz="7.68" w:space="0" w:color="3B3B3B"/>
                          <w:left w:val="single" w:sz="3.84" w:space="0" w:color="1C1C1C"/>
                          <w:right w:val="single" w:sz="7.6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444444"/>
                          <w:bottom w:val="single" w:sz="7.68" w:space="0" w:color="3B3B3B"/>
                          <w:left w:val="single" w:sz="7.68" w:space="0" w:color="343434"/>
                          <w:right w:val="single" w:sz="3.84" w:space="0" w:color="030303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0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8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444444"/>
                          <w:bottom w:val="single" w:sz="7.68" w:space="0" w:color="3B3B3B"/>
                          <w:left w:val="single" w:sz="3.84" w:space="0" w:color="030303"/>
                          <w:right w:val="single" w:sz="7.68" w:space="0" w:color="0C0C0C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8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6" w:type="dxa"/>
                        <w:tcBorders>
                          <w:top w:val="single" w:sz="7.68" w:space="0" w:color="444444"/>
                          <w:bottom w:val="single" w:sz="7.68" w:space="0" w:color="3B3B3B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0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8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7.68" w:space="0" w:color="444444"/>
                          <w:bottom w:val="single" w:sz="7.68" w:space="0" w:color="3B3B3B"/>
                          <w:left w:val="single" w:sz="7.68" w:space="0" w:color="181818"/>
                          <w:right w:val="single" w:sz="7.68" w:space="0" w:color="282828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0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8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72" w:type="dxa"/>
                        <w:tcBorders>
                          <w:top w:val="single" w:sz="7.68" w:space="0" w:color="444444"/>
                          <w:bottom w:val="single" w:sz="7.68" w:space="0" w:color="3B3B3B"/>
                          <w:left w:val="single" w:sz="7.68" w:space="0" w:color="282828"/>
                          <w:right w:val="single" w:sz="7.68" w:space="0" w:color="181818"/>
                        </w:tcBorders>
                      </w:tcPr>
                      <w:p>
                        <w:pPr>
                          <w:spacing w:before="9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53" w:right="804"/>
                          <w:jc w:val="center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313131"/>
                            <w:spacing w:val="0"/>
                            <w:w w:val="113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09" w:hRule="exact"/>
                    </w:trPr>
                    <w:tc>
                      <w:tcPr>
                        <w:tcW w:w="691" w:type="dxa"/>
                        <w:tcBorders>
                          <w:top w:val="single" w:sz="7.68" w:space="0" w:color="3B3B3B"/>
                          <w:bottom w:val="single" w:sz="7.68" w:space="0" w:color="232323"/>
                          <w:left w:val="single" w:sz="7.68" w:space="0" w:color="030303"/>
                          <w:right w:val="single" w:sz="7.68" w:space="0" w:color="1C1C1C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0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E.1.c.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7.68" w:space="0" w:color="3B3B3B"/>
                          <w:bottom w:val="single" w:sz="7.68" w:space="0" w:color="232323"/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>
                          <w:spacing w:before="22" w:after="0" w:line="288" w:lineRule="auto"/>
                          <w:ind w:left="38" w:right="84" w:firstLine="1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w w:val="107"/>
                          </w:rPr>
                          <w:t>Har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16"/>
                            <w:w w:val="106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26"/>
                          </w:rPr>
                          <w:t>imi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-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dhe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5"/>
                          </w:rPr>
                          <w:t>botim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1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8"/>
                            <w:w w:val="11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2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-59"/>
                            <w:w w:val="2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19"/>
                            <w:w w:val="128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26262"/>
                            <w:spacing w:val="1"/>
                            <w:w w:val="150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-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manuali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"S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A1A1A"/>
                            <w:spacing w:val="4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sillemi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ne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zona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ku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00"/>
                          </w:rPr>
                          <w:t>jeto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484848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Pelikan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0"/>
                          </w:rPr>
                          <w:t>ka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7"/>
                          </w:rPr>
                          <w:t>urreln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single" w:sz="7.68" w:space="0" w:color="3B3B3B"/>
                          <w:bottom w:val="single" w:sz="7.68" w:space="0" w:color="232323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w w:val="118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10"/>
                            <w:w w:val="11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5"/>
                          </w:rPr>
                          <w:t>2-3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single" w:sz="7.68" w:space="0" w:color="3B3B3B"/>
                          <w:bottom w:val="single" w:sz="7.68" w:space="0" w:color="232323"/>
                          <w:left w:val="single" w:sz="3.84" w:space="0" w:color="1C1C1C"/>
                          <w:right w:val="single" w:sz="7.6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3B3B3B"/>
                          <w:bottom w:val="single" w:sz="7.68" w:space="0" w:color="232323"/>
                          <w:left w:val="single" w:sz="7.68" w:space="0" w:color="343434"/>
                          <w:right w:val="single" w:sz="3.84" w:space="0" w:color="030303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08" w:right="175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3B3B3B"/>
                          <w:bottom w:val="single" w:sz="7.68" w:space="0" w:color="232323"/>
                          <w:left w:val="single" w:sz="3.84" w:space="0" w:color="030303"/>
                          <w:right w:val="single" w:sz="7.68" w:space="0" w:color="0C0C0C"/>
                        </w:tcBorders>
                      </w:tcPr>
                      <w:p>
                        <w:pPr>
                          <w:spacing w:before="8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158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13131"/>
                            <w:spacing w:val="0"/>
                            <w:w w:val="109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76" w:type="dxa"/>
                        <w:tcBorders>
                          <w:top w:val="single" w:sz="7.68" w:space="0" w:color="3B3B3B"/>
                          <w:bottom w:val="single" w:sz="7.68" w:space="0" w:color="232323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66" w:type="dxa"/>
                        <w:tcBorders>
                          <w:top w:val="single" w:sz="7.68" w:space="0" w:color="3B3B3B"/>
                          <w:bottom w:val="single" w:sz="7.68" w:space="0" w:color="232323"/>
                          <w:left w:val="single" w:sz="7.68" w:space="0" w:color="181818"/>
                          <w:right w:val="single" w:sz="7.68" w:space="0" w:color="2828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872" w:type="dxa"/>
                        <w:tcBorders>
                          <w:top w:val="single" w:sz="7.68" w:space="0" w:color="3B3B3B"/>
                          <w:bottom w:val="single" w:sz="7.68" w:space="0" w:color="232323"/>
                          <w:left w:val="single" w:sz="7.68" w:space="0" w:color="282828"/>
                          <w:right w:val="single" w:sz="7.68" w:space="0" w:color="181818"/>
                        </w:tcBorders>
                      </w:tcPr>
                      <w:p>
                        <w:pPr>
                          <w:spacing w:before="9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59" w:right="791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13131"/>
                            <w:spacing w:val="0"/>
                            <w:w w:val="128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18" w:hRule="exact"/>
                    </w:trPr>
                    <w:tc>
                      <w:tcPr>
                        <w:tcW w:w="691" w:type="dxa"/>
                        <w:tcBorders>
                          <w:top w:val="single" w:sz="7.68" w:space="0" w:color="232323"/>
                          <w:bottom w:val="single" w:sz="7.68" w:space="0" w:color="181818"/>
                          <w:left w:val="single" w:sz="7.68" w:space="0" w:color="030303"/>
                          <w:right w:val="single" w:sz="7.68" w:space="0" w:color="1C1C1C"/>
                        </w:tcBorders>
                      </w:tcPr>
                      <w:p>
                        <w:pPr>
                          <w:spacing w:before="9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F.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7.68" w:space="0" w:color="232323"/>
                          <w:bottom w:val="nil" w:sz="6" w:space="0" w:color="auto"/>
                          <w:left w:val="single" w:sz="7.68" w:space="0" w:color="1C1C1C"/>
                          <w:right w:val="single" w:sz="3.84" w:space="0" w:color="030303"/>
                        </w:tcBorders>
                      </w:tcPr>
                      <w:p>
                        <w:pPr>
                          <w:spacing w:before="0" w:after="0" w:line="234" w:lineRule="exact"/>
                          <w:ind w:left="5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w w:val="89"/>
                            <w:b/>
                            <w:bCs/>
                            <w:position w:val="1"/>
                          </w:rPr>
                          <w:t>Ba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-18"/>
                            <w:w w:val="89"/>
                            <w:b/>
                            <w:bCs/>
                            <w:position w:val="1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-8"/>
                            <w:w w:val="118"/>
                            <w:b/>
                            <w:bCs/>
                            <w:position w:val="1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1"/>
                            <w:b/>
                            <w:bCs/>
                            <w:position w:val="1"/>
                          </w:rPr>
                          <w:t>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-1"/>
                            <w:w w:val="100"/>
                            <w:b/>
                            <w:bCs/>
                            <w:position w:val="1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3"/>
                            <w:b/>
                            <w:bCs/>
                            <w:position w:val="1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-6"/>
                            <w:w w:val="103"/>
                            <w:b/>
                            <w:bCs/>
                            <w:position w:val="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-10"/>
                            <w:w w:val="164"/>
                            <w:b/>
                            <w:bCs/>
                            <w:position w:val="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11"/>
                            <w:b/>
                            <w:bCs/>
                            <w:position w:val="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4"/>
                            <w:w w:val="100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64"/>
                            <w:b/>
                            <w:bCs/>
                            <w:position w:val="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-28"/>
                            <w:w w:val="164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  <w:position w:val="1"/>
                          </w:rPr>
                          <w:t>Ad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-16"/>
                            <w:w w:val="100"/>
                            <w:b/>
                            <w:bCs/>
                            <w:position w:val="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-10"/>
                            <w:w w:val="100"/>
                            <w:b/>
                            <w:bCs/>
                            <w:position w:val="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  <w:position w:val="1"/>
                          </w:rPr>
                          <w:t>nis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-5"/>
                            <w:w w:val="100"/>
                            <w:b/>
                            <w:bCs/>
                            <w:position w:val="1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6"/>
                            <w:w w:val="100"/>
                            <w:b/>
                            <w:bCs/>
                            <w:position w:val="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  <w:position w:val="1"/>
                          </w:rPr>
                          <w:t>ates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33"/>
                            <w:w w:val="100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1A1A1A"/>
                            <w:spacing w:val="0"/>
                            <w:w w:val="100"/>
                            <w:b/>
                            <w:bCs/>
                            <w:position w:val="1"/>
                          </w:rPr>
                          <w:t>se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1A1A1A"/>
                            <w:spacing w:val="-22"/>
                            <w:w w:val="100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  <w:position w:val="1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-9"/>
                            <w:w w:val="100"/>
                            <w:b/>
                            <w:bCs/>
                            <w:position w:val="1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-12"/>
                            <w:w w:val="100"/>
                            <w:b/>
                            <w:bCs/>
                            <w:position w:val="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  <w:position w:val="1"/>
                          </w:rPr>
                          <w:t>ave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37"/>
                            <w:w w:val="100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  <w:position w:val="1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22"/>
                            <w:w w:val="100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-12"/>
                            <w:w w:val="131"/>
                            <w:b/>
                            <w:bCs/>
                            <w:position w:val="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4"/>
                            <w:b/>
                            <w:bCs/>
                            <w:position w:val="1"/>
                          </w:rPr>
                          <w:t>brojtura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8" w:after="0" w:line="240" w:lineRule="auto"/>
                          <w:ind w:left="4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8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orga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-6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-1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0"/>
                            <w:b/>
                            <w:bCs/>
                          </w:rPr>
                          <w:t>zatat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8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A1A1A"/>
                            <w:spacing w:val="0"/>
                            <w:w w:val="106"/>
                            <w:b/>
                            <w:bCs/>
                          </w:rPr>
                          <w:t>partnere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single" w:sz="7.68" w:space="0" w:color="232323"/>
                          <w:bottom w:val="single" w:sz="7.68" w:space="0" w:color="181818"/>
                          <w:left w:val="single" w:sz="3.84" w:space="0" w:color="030303"/>
                          <w:right w:val="single" w:sz="3.84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6" w:type="dxa"/>
                        <w:tcBorders>
                          <w:top w:val="single" w:sz="7.68" w:space="0" w:color="232323"/>
                          <w:bottom w:val="single" w:sz="7.68" w:space="0" w:color="181818"/>
                          <w:left w:val="single" w:sz="3.84" w:space="0" w:color="1C1C1C"/>
                          <w:right w:val="single" w:sz="7.68" w:space="0" w:color="34343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232323"/>
                          <w:bottom w:val="single" w:sz="7.68" w:space="0" w:color="181818"/>
                          <w:left w:val="single" w:sz="7.68" w:space="0" w:color="343434"/>
                          <w:right w:val="single" w:sz="3.84" w:space="0" w:color="03030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1" w:type="dxa"/>
                        <w:tcBorders>
                          <w:top w:val="single" w:sz="7.68" w:space="0" w:color="232323"/>
                          <w:bottom w:val="single" w:sz="7.68" w:space="0" w:color="181818"/>
                          <w:left w:val="single" w:sz="3.84" w:space="0" w:color="030303"/>
                          <w:right w:val="single" w:sz="7.68" w:space="0" w:color="0C0C0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76" w:type="dxa"/>
                        <w:tcBorders>
                          <w:top w:val="single" w:sz="7.68" w:space="0" w:color="232323"/>
                          <w:bottom w:val="single" w:sz="7.68" w:space="0" w:color="181818"/>
                          <w:left w:val="single" w:sz="7.68" w:space="0" w:color="0C0C0C"/>
                          <w:right w:val="single" w:sz="7.68" w:space="0" w:color="18181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66" w:type="dxa"/>
                        <w:tcBorders>
                          <w:top w:val="single" w:sz="7.68" w:space="0" w:color="232323"/>
                          <w:bottom w:val="single" w:sz="7.68" w:space="0" w:color="181818"/>
                          <w:left w:val="single" w:sz="7.68" w:space="0" w:color="181818"/>
                          <w:right w:val="single" w:sz="7.68" w:space="0" w:color="28282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872" w:type="dxa"/>
                        <w:tcBorders>
                          <w:top w:val="single" w:sz="7.68" w:space="0" w:color="232323"/>
                          <w:bottom w:val="single" w:sz="7.68" w:space="0" w:color="181818"/>
                          <w:left w:val="single" w:sz="7.68" w:space="0" w:color="282828"/>
                          <w:right w:val="single" w:sz="7.68" w:space="0" w:color="181818"/>
                        </w:tcBorders>
                      </w:tcPr>
                      <w:p>
                        <w:pPr>
                          <w:spacing w:before="8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59" w:right="795"/>
                          <w:jc w:val="center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1A1A1A"/>
                            <w:spacing w:val="0"/>
                            <w:w w:val="131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56"/>
          <w:szCs w:val="56"/>
          <w:spacing w:val="0"/>
          <w:w w:val="142"/>
          <w:i/>
        </w:rPr>
        <w:t>l</w:t>
      </w:r>
      <w:r>
        <w:rPr>
          <w:rFonts w:ascii="Times New Roman" w:hAnsi="Times New Roman" w:cs="Times New Roman" w:eastAsia="Times New Roman"/>
          <w:sz w:val="56"/>
          <w:szCs w:val="56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40" w:lineRule="auto"/>
        <w:ind w:right="-20"/>
        <w:jc w:val="left"/>
        <w:rPr>
          <w:rFonts w:ascii="Arial" w:hAnsi="Arial" w:cs="Arial" w:eastAsia="Arial"/>
          <w:sz w:val="21"/>
          <w:szCs w:val="21"/>
        </w:rPr>
      </w:pPr>
      <w:rPr/>
      <w:r>
        <w:rPr>
          <w:rFonts w:ascii="Arial" w:hAnsi="Arial" w:cs="Arial" w:eastAsia="Arial"/>
          <w:sz w:val="21"/>
          <w:szCs w:val="21"/>
          <w:spacing w:val="0"/>
          <w:w w:val="153"/>
          <w:b/>
          <w:bCs/>
        </w:rPr>
        <w:t>N</w:t>
      </w:r>
      <w:r>
        <w:rPr>
          <w:rFonts w:ascii="Arial" w:hAnsi="Arial" w:cs="Arial" w:eastAsia="Arial"/>
          <w:sz w:val="21"/>
          <w:szCs w:val="21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28"/>
          <w:szCs w:val="28"/>
        </w:rPr>
      </w:pPr>
      <w:rPr/>
      <w:r>
        <w:rPr>
          <w:rFonts w:ascii="Times New Roman" w:hAnsi="Times New Roman" w:cs="Times New Roman" w:eastAsia="Times New Roman"/>
          <w:sz w:val="28"/>
          <w:szCs w:val="28"/>
          <w:spacing w:val="0"/>
          <w:w w:val="62"/>
          <w:b/>
          <w:bCs/>
        </w:rPr>
        <w:t>a-.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</w:r>
    </w:p>
    <w:p>
      <w:pPr>
        <w:spacing w:before="0" w:after="0" w:line="169" w:lineRule="exact"/>
        <w:ind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spacing w:val="0"/>
          <w:w w:val="190"/>
          <w:b/>
          <w:bCs/>
          <w:position w:val="-2"/>
        </w:rPr>
        <w:t>N</w:t>
      </w:r>
      <w:r>
        <w:rPr>
          <w:rFonts w:ascii="Arial" w:hAnsi="Arial" w:cs="Arial" w:eastAsia="Arial"/>
          <w:sz w:val="16"/>
          <w:szCs w:val="16"/>
          <w:spacing w:val="0"/>
          <w:w w:val="100"/>
          <w:position w:val="0"/>
        </w:rPr>
      </w:r>
    </w:p>
    <w:p>
      <w:pPr>
        <w:spacing w:before="0" w:after="0" w:line="138" w:lineRule="exact"/>
        <w:ind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248"/>
          <w:b/>
          <w:bCs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p>
      <w:pPr>
        <w:spacing w:before="49" w:after="0" w:line="240" w:lineRule="auto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60"/>
          <w:b/>
          <w:bCs/>
        </w:rPr>
        <w:t>-....J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</w:r>
    </w:p>
    <w:p>
      <w:pPr>
        <w:spacing w:before="0" w:after="0" w:line="175" w:lineRule="exact"/>
        <w:ind w:left="58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59"/>
          <w:position w:val="-3"/>
        </w:rPr>
        <w:t>I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</w:r>
    </w:p>
    <w:p>
      <w:pPr>
        <w:spacing w:before="0" w:after="0" w:line="325" w:lineRule="exact"/>
        <w:ind w:right="-20"/>
        <w:jc w:val="left"/>
        <w:rPr>
          <w:rFonts w:ascii="Arial" w:hAnsi="Arial" w:cs="Arial" w:eastAsia="Arial"/>
          <w:sz w:val="35"/>
          <w:szCs w:val="35"/>
        </w:rPr>
      </w:pPr>
      <w:rPr/>
      <w:r>
        <w:rPr>
          <w:rFonts w:ascii="Arial" w:hAnsi="Arial" w:cs="Arial" w:eastAsia="Arial"/>
          <w:sz w:val="35"/>
          <w:szCs w:val="35"/>
          <w:spacing w:val="0"/>
          <w:w w:val="107"/>
          <w:b/>
          <w:bCs/>
          <w:position w:val="1"/>
        </w:rPr>
        <w:t>z</w:t>
      </w:r>
      <w:r>
        <w:rPr>
          <w:rFonts w:ascii="Arial" w:hAnsi="Arial" w:cs="Arial" w:eastAsia="Arial"/>
          <w:sz w:val="35"/>
          <w:szCs w:val="35"/>
          <w:spacing w:val="0"/>
          <w:w w:val="100"/>
          <w:position w:val="0"/>
        </w:rPr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37"/>
          <w:szCs w:val="37"/>
        </w:rPr>
      </w:pPr>
      <w:rPr/>
      <w:r>
        <w:rPr>
          <w:rFonts w:ascii="Times New Roman" w:hAnsi="Times New Roman" w:cs="Times New Roman" w:eastAsia="Times New Roman"/>
          <w:sz w:val="37"/>
          <w:szCs w:val="37"/>
          <w:spacing w:val="0"/>
          <w:w w:val="54"/>
        </w:rPr>
        <w:t>....</w:t>
      </w:r>
      <w:r>
        <w:rPr>
          <w:rFonts w:ascii="Times New Roman" w:hAnsi="Times New Roman" w:cs="Times New Roman" w:eastAsia="Times New Roman"/>
          <w:sz w:val="37"/>
          <w:szCs w:val="37"/>
          <w:spacing w:val="0"/>
          <w:w w:val="100"/>
        </w:rPr>
      </w:r>
    </w:p>
    <w:p>
      <w:pPr>
        <w:jc w:val="left"/>
        <w:spacing w:after="0"/>
        <w:sectPr>
          <w:pgMar w:header="1468" w:footer="1631" w:top="2480" w:bottom="1820" w:left="680" w:right="1020"/>
          <w:pgSz w:w="15840" w:h="12240" w:orient="landscape"/>
          <w:cols w:num="2" w:equalWidth="0">
            <w:col w:w="6935" w:space="6871"/>
            <w:col w:w="334"/>
          </w:cols>
        </w:sectPr>
      </w:pPr>
      <w:rPr/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37" w:lineRule="exact"/>
        <w:ind w:right="82"/>
        <w:jc w:val="right"/>
        <w:rPr>
          <w:rFonts w:ascii="Arial" w:hAnsi="Arial" w:cs="Arial" w:eastAsia="Arial"/>
          <w:sz w:val="21"/>
          <w:szCs w:val="2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3.68pt;margin-top:14.64887pt;width:578.4pt;height:107.52pt;mso-position-horizontal-relative:page;mso-position-vertical-relative:paragraph;z-index:-4810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76" w:hRule="exact"/>
                    </w:trPr>
                    <w:tc>
                      <w:tcPr>
                        <w:tcW w:w="720" w:type="dxa"/>
                        <w:vMerge w:val="restart"/>
                        <w:tcBorders>
                          <w:top w:val="nil" w:sz="6" w:space="0" w:color="auto"/>
                          <w:left w:val="nil" w:sz="6" w:space="0" w:color="auto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853" w:type="dxa"/>
                        <w:tcBorders>
                          <w:top w:val="single" w:sz="7.68" w:space="0" w:color="3B3B3B"/>
                          <w:bottom w:val="nil" w:sz="6" w:space="0" w:color="auto"/>
                          <w:left w:val="single" w:sz="7.68" w:space="0" w:color="1C1C1C"/>
                          <w:right w:val="single" w:sz="20.954520" w:space="0" w:color="E8E8E8"/>
                        </w:tcBorders>
                      </w:tcPr>
                      <w:p>
                        <w:pPr>
                          <w:spacing w:before="51" w:after="0" w:line="240" w:lineRule="auto"/>
                          <w:ind w:left="48" w:right="-79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Bashkepuni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25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65"/>
                            <w:w w:val="25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ngusht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4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0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17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979797"/>
                            <w:spacing w:val="0"/>
                            <w:w w:val="287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979797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86"/>
                          </w:rPr>
                          <w:t>pc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10"/>
                            <w:w w:val="8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4"/>
                          </w:rPr>
                          <w:t>rt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4"/>
                            <w:w w:val="115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30"/>
                            <w:w w:val="9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47" w:type="dxa"/>
                        <w:tcBorders>
                          <w:top w:val="single" w:sz="7.68" w:space="0" w:color="3B3B3B"/>
                          <w:bottom w:val="nil" w:sz="6" w:space="0" w:color="auto"/>
                          <w:left w:val="single" w:sz="20.954520" w:space="0" w:color="E8E8E8"/>
                          <w:right w:val="single" w:sz="3.84" w:space="0" w:color="484848"/>
                        </w:tcBorders>
                      </w:tcPr>
                      <w:p>
                        <w:pPr>
                          <w:spacing w:before="51" w:after="0" w:line="240" w:lineRule="auto"/>
                          <w:ind w:left="-4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B5B5B5"/>
                            <w:spacing w:val="-19"/>
                            <w:w w:val="106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1"/>
                            <w:w w:val="108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179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4"/>
                            <w:w w:val="180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23"/>
                          </w:rPr>
                          <w:t>per-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24"/>
                            <w:w w:val="12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03"/>
                          </w:rPr>
                          <w:t>promovuar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2" w:type="dxa"/>
                        <w:vMerge w:val="restart"/>
                        <w:tcBorders>
                          <w:top w:val="nil" w:sz="6" w:space="0" w:color="auto"/>
                          <w:left w:val="single" w:sz="3.84" w:space="0" w:color="484848"/>
                          <w:right w:val="single" w:sz="3.84" w:space="0" w:color="232323"/>
                        </w:tcBorders>
                      </w:tcPr>
                      <w:p>
                        <w:pPr>
                          <w:spacing w:before="8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1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w w:val="115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0"/>
                            <w:w w:val="11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8"/>
                          </w:rPr>
                          <w:t>2-5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5" w:type="dxa"/>
                        <w:tcBorders>
                          <w:top w:val="single" w:sz="6" w:space="0" w:color="auto"/>
                          <w:bottom w:val="single" w:sz="6" w:space="0" w:color="auto"/>
                          <w:left w:val="single" w:sz="6" w:space="0" w:color="auto"/>
                          <w:right w:val="single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6" w:space="0" w:color="auto"/>
                          <w:bottom w:val="single" w:sz="6" w:space="0" w:color="auto"/>
                          <w:left w:val="single" w:sz="6" w:space="0" w:color="auto"/>
                          <w:right w:val="single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6" w:space="0" w:color="auto"/>
                          <w:bottom w:val="single" w:sz="6" w:space="0" w:color="auto"/>
                          <w:left w:val="single" w:sz="6" w:space="0" w:color="auto"/>
                          <w:right w:val="single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6" w:space="0" w:color="auto"/>
                          <w:bottom w:val="single" w:sz="6" w:space="0" w:color="auto"/>
                          <w:left w:val="single" w:sz="6" w:space="0" w:color="auto"/>
                          <w:right w:val="single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6" w:space="0" w:color="auto"/>
                          <w:bottom w:val="single" w:sz="6" w:space="0" w:color="auto"/>
                          <w:left w:val="single" w:sz="6" w:space="0" w:color="auto"/>
                          <w:right w:val="single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15" w:type="dxa"/>
                        <w:tcBorders>
                          <w:top w:val="single" w:sz="6" w:space="0" w:color="auto"/>
                          <w:bottom w:val="single" w:sz="6" w:space="0" w:color="auto"/>
                          <w:left w:val="single" w:sz="6" w:space="0" w:color="auto"/>
                          <w:right w:val="single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732" w:hRule="exact"/>
                    </w:trPr>
                    <w:tc>
                      <w:tcPr>
                        <w:tcW w:w="720" w:type="dxa"/>
                        <w:vMerge/>
                        <w:tcBorders>
                          <w:bottom w:val="single" w:sz="7.68" w:space="0" w:color="3B3B3B"/>
                          <w:left w:val="nil" w:sz="6" w:space="0" w:color="auto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699" w:type="dxa"/>
                        <w:gridSpan w:val="2"/>
                        <w:tcBorders>
                          <w:top w:val="nil" w:sz="6" w:space="0" w:color="auto"/>
                          <w:bottom w:val="single" w:sz="7.68" w:space="0" w:color="3B3B3B"/>
                          <w:left w:val="single" w:sz="7.68" w:space="0" w:color="1C1C1C"/>
                          <w:right w:val="single" w:sz="3.84" w:space="0" w:color="484848"/>
                        </w:tcBorders>
                      </w:tcPr>
                      <w:p>
                        <w:pPr>
                          <w:spacing w:before="0" w:after="0" w:line="196" w:lineRule="exact"/>
                          <w:ind w:left="4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w w:val="111"/>
                          </w:rPr>
                          <w:t>tu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1"/>
                            <w:w w:val="112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97979"/>
                            <w:spacing w:val="-17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03"/>
                          </w:rPr>
                          <w:t>zmin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7"/>
                          </w:rPr>
                          <w:t>nat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4"/>
                            <w:w w:val="107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07"/>
                          </w:rPr>
                          <w:t>ror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4"/>
                            <w:w w:val="107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7"/>
                          </w:rPr>
                          <w:t>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5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8"/>
                          </w:rPr>
                          <w:t>ndergjegJbiiilil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10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2A2A2A"/>
                            <w:spacing w:val="0"/>
                            <w:w w:val="52"/>
                          </w:rPr>
                          <w:t>P.E!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2A2A2A"/>
                            <w:spacing w:val="-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81818"/>
                            <w:spacing w:val="0"/>
                            <w:w w:val="78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4"/>
                            <w:szCs w:val="14"/>
                            <w:color w:val="181818"/>
                            <w:spacing w:val="0"/>
                            <w:w w:val="7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24"/>
                          </w:rPr>
                          <w:t>liib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"/>
                            <w:w w:val="1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32"/>
                            <w:w w:val="1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46"/>
                            <w:w w:val="101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24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01"/>
                          </w:rPr>
                          <w:t>eii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9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1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2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-1"/>
                            <w:w w:val="128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9"/>
                          </w:rPr>
                          <w:t>ikanit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0" w:after="0" w:line="259" w:lineRule="auto"/>
                          <w:ind w:left="48" w:right="639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kacurrel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per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24"/>
                          </w:rPr>
                          <w:t>efektet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29"/>
                            <w:w w:val="1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24"/>
                          </w:rPr>
                          <w:t>po'fi:t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36"/>
                            <w:w w:val="1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24"/>
                          </w:rPr>
                          <w:t>;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7"/>
                            <w:w w:val="1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32"/>
                          </w:rPr>
                          <w:t>if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46"/>
                            <w:w w:val="132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66666"/>
                            <w:spacing w:val="-23"/>
                            <w:w w:val="224"/>
                          </w:rPr>
                          <w:t>'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31"/>
                          </w:rPr>
                          <w:t>ih"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31"/>
                          </w:rPr>
                          <w:t>ij{G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25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97979"/>
                            <w:spacing w:val="-27"/>
                            <w:w w:val="118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25"/>
                          </w:rPr>
                          <w:t>rrit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0"/>
                            <w:w w:val="126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07"/>
                          </w:rPr>
                          <w:t>en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3"/>
                          </w:rPr>
                          <w:t>ek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"/>
                            <w:w w:val="103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9"/>
                            <w:w w:val="107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9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5"/>
                            <w:w w:val="109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66666"/>
                            <w:spacing w:val="-2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7"/>
                          </w:rPr>
                          <w:t>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95"/>
                          </w:rPr>
                          <w:t>zonave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4"/>
                            <w:w w:val="9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100"/>
                          </w:rPr>
                          <w:t>ku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2"/>
                          </w:rPr>
                          <w:t>ai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5"/>
                            <w:w w:val="9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4"/>
                          </w:rPr>
                          <w:t>ndodhe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"/>
                            <w:w w:val="103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168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2" w:type="dxa"/>
                        <w:vMerge/>
                        <w:tcBorders>
                          <w:bottom w:val="single" w:sz="7.68" w:space="0" w:color="3B3B3B"/>
                          <w:left w:val="single" w:sz="3.84" w:space="0" w:color="484848"/>
                          <w:right w:val="single" w:sz="3.84" w:space="0" w:color="23232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75" w:type="dxa"/>
                        <w:tcBorders>
                          <w:top w:val="single" w:sz="6" w:space="0" w:color="auto"/>
                          <w:bottom w:val="single" w:sz="6" w:space="0" w:color="auto"/>
                          <w:left w:val="single" w:sz="6" w:space="0" w:color="auto"/>
                          <w:right w:val="single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6" w:space="0" w:color="auto"/>
                          <w:bottom w:val="single" w:sz="6" w:space="0" w:color="auto"/>
                          <w:left w:val="single" w:sz="6" w:space="0" w:color="auto"/>
                          <w:right w:val="single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6" w:space="0" w:color="auto"/>
                          <w:bottom w:val="single" w:sz="6" w:space="0" w:color="auto"/>
                          <w:left w:val="single" w:sz="6" w:space="0" w:color="auto"/>
                          <w:right w:val="single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6" w:space="0" w:color="auto"/>
                          <w:bottom w:val="single" w:sz="6" w:space="0" w:color="auto"/>
                          <w:left w:val="single" w:sz="6" w:space="0" w:color="auto"/>
                          <w:right w:val="single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86" w:type="dxa"/>
                        <w:tcBorders>
                          <w:top w:val="single" w:sz="6" w:space="0" w:color="auto"/>
                          <w:bottom w:val="single" w:sz="6" w:space="0" w:color="auto"/>
                          <w:left w:val="single" w:sz="6" w:space="0" w:color="auto"/>
                          <w:right w:val="single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915" w:type="dxa"/>
                        <w:tcBorders>
                          <w:top w:val="single" w:sz="6" w:space="0" w:color="auto"/>
                          <w:bottom w:val="single" w:sz="6" w:space="0" w:color="auto"/>
                          <w:left w:val="single" w:sz="6" w:space="0" w:color="auto"/>
                          <w:right w:val="single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758" w:hRule="exact"/>
                    </w:trPr>
                    <w:tc>
                      <w:tcPr>
                        <w:tcW w:w="720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7.68" w:space="0" w:color="2B2B2B"/>
                          <w:right w:val="single" w:sz="7.68" w:space="0" w:color="1C1C1C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3"/>
                            <w:w w:val="93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31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49"/>
                            <w:w w:val="13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08"/>
                          </w:rPr>
                          <w:t>.b.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99" w:type="dxa"/>
                        <w:gridSpan w:val="2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7.68" w:space="0" w:color="1C1C1C"/>
                          <w:right w:val="single" w:sz="3.84" w:space="0" w:color="484848"/>
                        </w:tcBorders>
                      </w:tcPr>
                      <w:p>
                        <w:pPr>
                          <w:spacing w:before="42" w:after="0" w:line="259" w:lineRule="auto"/>
                          <w:ind w:left="48" w:right="16"/>
                          <w:jc w:val="both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</w:rPr>
                          <w:t>Bashkepuni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5"/>
                            <w:w w:val="10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19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efekti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me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00"/>
                          </w:rPr>
                          <w:t>sherbi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in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veterinaris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sig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9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arnje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03"/>
                          </w:rPr>
                          <w:t>perg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19"/>
                            <w:w w:val="103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1"/>
                            <w:w w:val="25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99"/>
                          </w:rPr>
                          <w:t>gje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2"/>
                            <w:w w:val="9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1"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2"/>
                            <w:w w:val="101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505050"/>
                            <w:spacing w:val="2"/>
                            <w:w w:val="94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6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1"/>
                            <w:w w:val="106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97979"/>
                            <w:spacing w:val="0"/>
                            <w:w w:val="12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97979"/>
                            <w:spacing w:val="-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identifikimi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04"/>
                          </w:rPr>
                          <w:t>semund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10"/>
                            <w:w w:val="104"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1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1"/>
                            <w:w w:val="101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95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9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0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1"/>
                          </w:rPr>
                          <w:t>reha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"/>
                            <w:w w:val="111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97979"/>
                            <w:spacing w:val="-11"/>
                            <w:w w:val="11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1"/>
                          </w:rPr>
                          <w:t>liti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6"/>
                            <w:w w:val="111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797979"/>
                            <w:spacing w:val="0"/>
                            <w:w w:val="11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11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-22"/>
                            <w:w w:val="11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18"/>
                            <w:w w:val="105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9"/>
                            <w:w w:val="121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0"/>
                            <w:w w:val="103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B3B3B"/>
                            <w:spacing w:val="-9"/>
                            <w:w w:val="103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666666"/>
                            <w:spacing w:val="1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01"/>
                          </w:rPr>
                          <w:t>eve.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2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3.84" w:space="0" w:color="484848"/>
                          <w:right w:val="single" w:sz="3.84" w:space="0" w:color="232323"/>
                        </w:tcBorders>
                      </w:tcPr>
                      <w:p>
                        <w:pPr>
                          <w:spacing w:before="13" w:after="0" w:line="240" w:lineRule="exact"/>
                          <w:jc w:val="left"/>
                          <w:rPr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1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w w:val="115"/>
                          </w:rPr>
                          <w:t>Vit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10"/>
                            <w:w w:val="11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98"/>
                          </w:rPr>
                          <w:t>2-5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75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3.84" w:space="0" w:color="232323"/>
                          <w:right w:val="single" w:sz="7.68" w:space="0" w:color="08080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7.68" w:space="0" w:color="080808"/>
                          <w:right w:val="single" w:sz="3.84" w:space="0" w:color="080808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2A2A2A"/>
                            <w:spacing w:val="0"/>
                            <w:w w:val="159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3.84" w:space="0" w:color="080808"/>
                          <w:right w:val="single" w:sz="11.52" w:space="0" w:color="1C1C1C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6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05050"/>
                            <w:spacing w:val="0"/>
                            <w:w w:val="159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11.52" w:space="0" w:color="1C1C1C"/>
                          <w:right w:val="single" w:sz="7.68" w:space="0" w:color="777777"/>
                        </w:tcBorders>
                      </w:tcPr>
                      <w:p>
                        <w:pPr>
                          <w:spacing w:before="1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181818"/>
                            <w:spacing w:val="0"/>
                            <w:w w:val="134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7.68" w:space="0" w:color="777777"/>
                          <w:right w:val="single" w:sz="7.68" w:space="0" w:color="131313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5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A2A2A"/>
                            <w:spacing w:val="0"/>
                            <w:w w:val="17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15" w:type="dxa"/>
                        <w:tcBorders>
                          <w:top w:val="single" w:sz="7.68" w:space="0" w:color="3B3B3B"/>
                          <w:bottom w:val="single" w:sz="7.68" w:space="0" w:color="181818"/>
                          <w:left w:val="single" w:sz="7.68" w:space="0" w:color="131313"/>
                          <w:right w:val="single" w:sz="3.84" w:space="0" w:color="0F0F0F"/>
                        </w:tcBorders>
                      </w:tcPr>
                      <w:p>
                        <w:pPr>
                          <w:spacing w:before="4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78" w:right="827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3B3B3B"/>
                            <w:spacing w:val="0"/>
                            <w:w w:val="119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46" w:hRule="exact"/>
                    </w:trPr>
                    <w:tc>
                      <w:tcPr>
                        <w:tcW w:w="720" w:type="dxa"/>
                        <w:tcBorders>
                          <w:top w:val="single" w:sz="7.68" w:space="0" w:color="181818"/>
                          <w:bottom w:val="single" w:sz="7.68" w:space="0" w:color="3B3B3B"/>
                          <w:left w:val="single" w:sz="7.68" w:space="0" w:color="2B2B2B"/>
                          <w:right w:val="single" w:sz="7.68" w:space="0" w:color="1C1C1C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699" w:type="dxa"/>
                        <w:gridSpan w:val="2"/>
                        <w:tcBorders>
                          <w:top w:val="single" w:sz="7.68" w:space="0" w:color="181818"/>
                          <w:bottom w:val="single" w:sz="7.68" w:space="0" w:color="3B3B3B"/>
                          <w:left w:val="single" w:sz="7.68" w:space="0" w:color="1C1C1C"/>
                          <w:right w:val="single" w:sz="3.84" w:space="0" w:color="484848"/>
                        </w:tcBorders>
                      </w:tcPr>
                      <w:p>
                        <w:pPr>
                          <w:spacing w:before="71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  <w:b/>
                            <w:bCs/>
                          </w:rPr>
                          <w:t>TOTAL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82" w:type="dxa"/>
                        <w:tcBorders>
                          <w:top w:val="single" w:sz="7.68" w:space="0" w:color="181818"/>
                          <w:bottom w:val="single" w:sz="7.68" w:space="0" w:color="3B3B3B"/>
                          <w:left w:val="single" w:sz="3.84" w:space="0" w:color="484848"/>
                          <w:right w:val="single" w:sz="3.84" w:space="0" w:color="232323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75" w:type="dxa"/>
                        <w:tcBorders>
                          <w:top w:val="single" w:sz="7.68" w:space="0" w:color="181818"/>
                          <w:bottom w:val="single" w:sz="7.68" w:space="0" w:color="3B3B3B"/>
                          <w:left w:val="single" w:sz="3.84" w:space="0" w:color="232323"/>
                          <w:right w:val="single" w:sz="7.68" w:space="0" w:color="080808"/>
                        </w:tcBorders>
                      </w:tcPr>
                      <w:p>
                        <w:pPr>
                          <w:spacing w:before="62" w:after="0" w:line="240" w:lineRule="auto"/>
                          <w:ind w:left="134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81818"/>
                            <w:spacing w:val="0"/>
                            <w:w w:val="121"/>
                            <w:b/>
                            <w:bCs/>
                          </w:rPr>
                          <w:t>64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181818"/>
                          <w:bottom w:val="single" w:sz="7.68" w:space="0" w:color="3B3B3B"/>
                          <w:left w:val="single" w:sz="7.68" w:space="0" w:color="080808"/>
                          <w:right w:val="single" w:sz="3.84" w:space="0" w:color="080808"/>
                        </w:tcBorders>
                      </w:tcPr>
                      <w:p>
                        <w:pPr>
                          <w:spacing w:before="62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81818"/>
                            <w:spacing w:val="0"/>
                            <w:w w:val="110"/>
                            <w:b/>
                            <w:bCs/>
                          </w:rPr>
                          <w:t>241.2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181818"/>
                          <w:bottom w:val="single" w:sz="7.68" w:space="0" w:color="3B3B3B"/>
                          <w:left w:val="single" w:sz="3.84" w:space="0" w:color="080808"/>
                          <w:right w:val="single" w:sz="11.52" w:space="0" w:color="1C1C1C"/>
                        </w:tcBorders>
                      </w:tcPr>
                      <w:p>
                        <w:pPr>
                          <w:spacing w:before="62" w:after="0" w:line="240" w:lineRule="auto"/>
                          <w:ind w:left="6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81818"/>
                            <w:spacing w:val="0"/>
                            <w:w w:val="111"/>
                            <w:b/>
                            <w:bCs/>
                          </w:rPr>
                          <w:t>258.7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90" w:type="dxa"/>
                        <w:tcBorders>
                          <w:top w:val="single" w:sz="7.68" w:space="0" w:color="181818"/>
                          <w:bottom w:val="single" w:sz="7.68" w:space="0" w:color="3B3B3B"/>
                          <w:left w:val="single" w:sz="11.52" w:space="0" w:color="1C1C1C"/>
                          <w:right w:val="single" w:sz="7.68" w:space="0" w:color="777777"/>
                        </w:tcBorders>
                      </w:tcPr>
                      <w:p>
                        <w:pPr>
                          <w:spacing w:before="62" w:after="0" w:line="240" w:lineRule="auto"/>
                          <w:ind w:left="7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81818"/>
                            <w:spacing w:val="0"/>
                            <w:w w:val="109"/>
                            <w:b/>
                            <w:bCs/>
                          </w:rPr>
                          <w:t>130.7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7.68" w:space="0" w:color="181818"/>
                          <w:bottom w:val="single" w:sz="7.68" w:space="0" w:color="3B3B3B"/>
                          <w:left w:val="single" w:sz="7.68" w:space="0" w:color="777777"/>
                          <w:right w:val="single" w:sz="7.68" w:space="0" w:color="131313"/>
                        </w:tcBorders>
                      </w:tcPr>
                      <w:p>
                        <w:pPr>
                          <w:spacing w:before="62" w:after="0" w:line="240" w:lineRule="auto"/>
                          <w:ind w:left="12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81818"/>
                            <w:spacing w:val="0"/>
                            <w:w w:val="108"/>
                            <w:b/>
                            <w:bCs/>
                          </w:rPr>
                          <w:t>63.5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15" w:type="dxa"/>
                        <w:tcBorders>
                          <w:top w:val="single" w:sz="7.68" w:space="0" w:color="181818"/>
                          <w:bottom w:val="single" w:sz="7.68" w:space="0" w:color="3B3B3B"/>
                          <w:left w:val="single" w:sz="7.68" w:space="0" w:color="131313"/>
                          <w:right w:val="single" w:sz="3.84" w:space="0" w:color="0F0F0F"/>
                        </w:tcBorders>
                      </w:tcPr>
                      <w:p>
                        <w:pPr>
                          <w:spacing w:before="62" w:after="0" w:line="240" w:lineRule="auto"/>
                          <w:ind w:left="715" w:right="665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81818"/>
                            <w:spacing w:val="0"/>
                            <w:w w:val="107"/>
                            <w:b/>
                            <w:bCs/>
                          </w:rPr>
                          <w:t>755.1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21"/>
          <w:szCs w:val="21"/>
          <w:spacing w:val="0"/>
          <w:w w:val="153"/>
          <w:b/>
          <w:bCs/>
          <w:position w:val="-1"/>
        </w:rPr>
        <w:t>N</w:t>
      </w:r>
      <w:r>
        <w:rPr>
          <w:rFonts w:ascii="Arial" w:hAnsi="Arial" w:cs="Arial" w:eastAsia="Arial"/>
          <w:sz w:val="21"/>
          <w:szCs w:val="21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Mar w:header="1468" w:footer="0" w:top="2480" w:bottom="280" w:left="680" w:right="1020"/>
          <w:headerReference w:type="default" r:id="rId43"/>
          <w:footerReference w:type="default" r:id="rId44"/>
          <w:pgSz w:w="15840" w:h="12240" w:orient="landscape"/>
        </w:sectPr>
      </w:pPr>
      <w:rPr/>
    </w:p>
    <w:p>
      <w:pPr>
        <w:spacing w:before="38" w:after="0" w:line="240" w:lineRule="auto"/>
        <w:ind w:right="-20"/>
        <w:jc w:val="righ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A2A2A"/>
          <w:spacing w:val="0"/>
          <w:w w:val="91"/>
        </w:rPr>
        <w:t>F.1.a.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38" w:after="0" w:line="205" w:lineRule="exact"/>
        <w:ind w:right="-20"/>
        <w:jc w:val="left"/>
        <w:tabs>
          <w:tab w:pos="600" w:val="left"/>
          <w:tab w:pos="1180" w:val="left"/>
          <w:tab w:pos="1780" w:val="left"/>
          <w:tab w:pos="300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br w:type="column"/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42"/>
        </w:rPr>
        <w:t>1</w:t>
      </w:r>
      <w:r>
        <w:rPr>
          <w:rFonts w:ascii="Arial" w:hAnsi="Arial" w:cs="Arial" w:eastAsia="Arial"/>
          <w:sz w:val="17"/>
          <w:szCs w:val="17"/>
          <w:color w:val="181818"/>
          <w:spacing w:val="-40"/>
          <w:w w:val="142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</w:r>
      <w:r>
        <w:rPr>
          <w:rFonts w:ascii="Arial" w:hAnsi="Arial" w:cs="Arial" w:eastAsia="Arial"/>
          <w:sz w:val="17"/>
          <w:szCs w:val="17"/>
          <w:color w:val="505050"/>
          <w:spacing w:val="0"/>
          <w:w w:val="142"/>
        </w:rPr>
        <w:t>1</w:t>
      </w:r>
      <w:r>
        <w:rPr>
          <w:rFonts w:ascii="Arial" w:hAnsi="Arial" w:cs="Arial" w:eastAsia="Arial"/>
          <w:sz w:val="17"/>
          <w:szCs w:val="17"/>
          <w:color w:val="505050"/>
          <w:spacing w:val="-60"/>
          <w:w w:val="142"/>
        </w:rPr>
        <w:t> </w:t>
      </w:r>
      <w:r>
        <w:rPr>
          <w:rFonts w:ascii="Arial" w:hAnsi="Arial" w:cs="Arial" w:eastAsia="Arial"/>
          <w:sz w:val="17"/>
          <w:szCs w:val="17"/>
          <w:color w:val="505050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505050"/>
          <w:spacing w:val="0"/>
          <w:w w:val="100"/>
        </w:rPr>
      </w:r>
      <w:r>
        <w:rPr>
          <w:rFonts w:ascii="Arial" w:hAnsi="Arial" w:cs="Arial" w:eastAsia="Arial"/>
          <w:sz w:val="16"/>
          <w:szCs w:val="16"/>
          <w:color w:val="181818"/>
          <w:spacing w:val="0"/>
          <w:w w:val="142"/>
          <w:b/>
          <w:bCs/>
        </w:rPr>
        <w:t>1</w:t>
      </w:r>
      <w:r>
        <w:rPr>
          <w:rFonts w:ascii="Arial" w:hAnsi="Arial" w:cs="Arial" w:eastAsia="Arial"/>
          <w:sz w:val="16"/>
          <w:szCs w:val="16"/>
          <w:color w:val="181818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6"/>
          <w:szCs w:val="16"/>
          <w:color w:val="181818"/>
          <w:spacing w:val="0"/>
          <w:w w:val="100"/>
          <w:b/>
          <w:bCs/>
        </w:rPr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42"/>
        </w:rPr>
        <w:t>1</w:t>
      </w:r>
      <w:r>
        <w:rPr>
          <w:rFonts w:ascii="Arial" w:hAnsi="Arial" w:cs="Arial" w:eastAsia="Arial"/>
          <w:sz w:val="17"/>
          <w:szCs w:val="17"/>
          <w:color w:val="3B3B3B"/>
          <w:spacing w:val="-60"/>
          <w:w w:val="142"/>
        </w:rPr>
        <w:t> </w:t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3B3B3B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42"/>
          <w:position w:val="-1"/>
        </w:rPr>
        <w:t>4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400" w:bottom="1020" w:left="680" w:right="1020"/>
          <w:cols w:num="2" w:equalWidth="0">
            <w:col w:w="2072" w:space="6867"/>
            <w:col w:w="5201"/>
          </w:cols>
        </w:sectPr>
      </w:pPr>
      <w:rPr/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400" w:bottom="1020" w:left="680" w:right="1020"/>
        </w:sectPr>
      </w:pPr>
      <w:rPr/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/>
        <w:pict>
          <v:group style="position:absolute;margin-left:705.599976pt;margin-top:67.680pt;width:.1pt;height:476.16pt;mso-position-horizontal-relative:page;mso-position-vertical-relative:page;z-index:-4813" coordorigin="14112,1354" coordsize="2,9523">
            <v:shape style="position:absolute;left:14112;top:1354;width:2;height:9523" coordorigin="14112,1354" coordsize="0,9523" path="m14112,10877l14112,1354e" filled="f" stroked="t" strokeweight="1.92pt" strokecolor="#000000">
              <v:path arrowok="t"/>
            </v:shape>
          </v:group>
          <w10:wrap type="none"/>
        </w:pict>
      </w:r>
      <w:r>
        <w:rPr/>
        <w:pict>
          <v:group style="position:absolute;margin-left:751.200012pt;margin-top:68.160004pt;width:.1pt;height:475.68pt;mso-position-horizontal-relative:page;mso-position-vertical-relative:page;z-index:-4812" coordorigin="15024,1363" coordsize="2,9514">
            <v:shape style="position:absolute;left:15024;top:1363;width:2;height:9514" coordorigin="15024,1363" coordsize="0,9514" path="m15024,10877l15024,1363e" filled="f" stroked="t" strokeweight="1.92pt" strokecolor="#000000">
              <v:path arrowok="t"/>
            </v:shape>
          </v:group>
          <w10:wrap type="none"/>
        </w:pict>
      </w:r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468" w:lineRule="exact"/>
        <w:ind w:left="107" w:right="-105"/>
        <w:jc w:val="left"/>
        <w:rPr>
          <w:rFonts w:ascii="Arial" w:hAnsi="Arial" w:cs="Arial" w:eastAsia="Arial"/>
          <w:sz w:val="43"/>
          <w:szCs w:val="4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2.240002pt;margin-top:20.285505pt;width:5.8212pt;height:4pt;mso-position-horizontal-relative:page;mso-position-vertical-relative:paragraph;z-index:-4809" type="#_x0000_t202" filled="f" stroked="f">
            <v:textbox inset="0,0,0,0">
              <w:txbxContent>
                <w:p>
                  <w:pPr>
                    <w:spacing w:before="0" w:after="0" w:line="80" w:lineRule="exact"/>
                    <w:ind w:right="-52"/>
                    <w:jc w:val="left"/>
                    <w:rPr>
                      <w:rFonts w:ascii="Arial" w:hAnsi="Arial" w:cs="Arial" w:eastAsia="Arial"/>
                      <w:sz w:val="8"/>
                      <w:szCs w:val="8"/>
                    </w:rPr>
                  </w:pPr>
                  <w:rPr/>
                  <w:r>
                    <w:rPr>
                      <w:rFonts w:ascii="Arial" w:hAnsi="Arial" w:cs="Arial" w:eastAsia="Arial"/>
                      <w:sz w:val="8"/>
                      <w:szCs w:val="8"/>
                      <w:w w:val="135"/>
                    </w:rPr>
                    <w:t>(</w:t>
                  </w:r>
                  <w:r>
                    <w:rPr>
                      <w:rFonts w:ascii="Arial" w:hAnsi="Arial" w:cs="Arial" w:eastAsia="Arial"/>
                      <w:sz w:val="8"/>
                      <w:szCs w:val="8"/>
                      <w:w w:val="134"/>
                    </w:rPr>
                    <w:t>'j</w:t>
                  </w:r>
                  <w:r>
                    <w:rPr>
                      <w:rFonts w:ascii="Arial" w:hAnsi="Arial" w:cs="Arial" w:eastAsia="Arial"/>
                      <w:sz w:val="8"/>
                      <w:szCs w:val="8"/>
                      <w:w w:val="135"/>
                    </w:rPr>
                    <w:t>)</w:t>
                  </w:r>
                  <w:r>
                    <w:rPr>
                      <w:rFonts w:ascii="Arial" w:hAnsi="Arial" w:cs="Arial" w:eastAsia="Arial"/>
                      <w:sz w:val="8"/>
                      <w:szCs w:val="8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43"/>
          <w:szCs w:val="43"/>
          <w:spacing w:val="0"/>
          <w:w w:val="148"/>
          <w:i/>
          <w:position w:val="-3"/>
        </w:rPr>
        <w:t>1</w:t>
      </w:r>
      <w:r>
        <w:rPr>
          <w:rFonts w:ascii="Arial" w:hAnsi="Arial" w:cs="Arial" w:eastAsia="Arial"/>
          <w:sz w:val="43"/>
          <w:szCs w:val="43"/>
          <w:spacing w:val="0"/>
          <w:w w:val="100"/>
          <w:position w:val="0"/>
        </w:rPr>
      </w:r>
    </w:p>
    <w:p>
      <w:pPr>
        <w:spacing w:before="0" w:after="0" w:line="152" w:lineRule="exact"/>
        <w:ind w:left="16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358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111" w:lineRule="exact"/>
        <w:ind w:left="165"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w w:val="190"/>
          <w:i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w w:val="189"/>
          <w:i/>
        </w:rPr>
        <w:t>\</w:t>
      </w:r>
      <w:r>
        <w:rPr>
          <w:rFonts w:ascii="Times New Roman" w:hAnsi="Times New Roman" w:cs="Times New Roman" w:eastAsia="Times New Roman"/>
          <w:sz w:val="12"/>
          <w:szCs w:val="12"/>
          <w:w w:val="100"/>
        </w:rPr>
      </w:r>
    </w:p>
    <w:p>
      <w:pPr>
        <w:spacing w:before="0" w:after="0" w:line="79" w:lineRule="exact"/>
        <w:ind w:left="165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w w:val="117"/>
        </w:rPr>
        <w:t>(</w:t>
      </w:r>
      <w:r>
        <w:rPr>
          <w:rFonts w:ascii="Arial" w:hAnsi="Arial" w:cs="Arial" w:eastAsia="Arial"/>
          <w:sz w:val="9"/>
          <w:szCs w:val="9"/>
          <w:w w:val="116"/>
        </w:rPr>
        <w:t>.</w:t>
      </w:r>
      <w:r>
        <w:rPr>
          <w:rFonts w:ascii="Arial" w:hAnsi="Arial" w:cs="Arial" w:eastAsia="Arial"/>
          <w:sz w:val="9"/>
          <w:szCs w:val="9"/>
          <w:w w:val="117"/>
        </w:rPr>
        <w:t>)</w:t>
      </w:r>
      <w:r>
        <w:rPr>
          <w:rFonts w:ascii="Arial" w:hAnsi="Arial" w:cs="Arial" w:eastAsia="Arial"/>
          <w:sz w:val="9"/>
          <w:szCs w:val="9"/>
          <w:w w:val="116"/>
        </w:rPr>
        <w:t>.</w:t>
      </w:r>
      <w:r>
        <w:rPr>
          <w:rFonts w:ascii="Arial" w:hAnsi="Arial" w:cs="Arial" w:eastAsia="Arial"/>
          <w:sz w:val="9"/>
          <w:szCs w:val="9"/>
          <w:w w:val="117"/>
        </w:rPr>
        <w:t>)</w:t>
      </w:r>
      <w:r>
        <w:rPr>
          <w:rFonts w:ascii="Arial" w:hAnsi="Arial" w:cs="Arial" w:eastAsia="Arial"/>
          <w:sz w:val="9"/>
          <w:szCs w:val="9"/>
          <w:w w:val="100"/>
        </w:rPr>
      </w:r>
    </w:p>
    <w:p>
      <w:pPr>
        <w:spacing w:before="0" w:after="0" w:line="228" w:lineRule="exact"/>
        <w:ind w:left="165"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spacing w:val="0"/>
          <w:w w:val="63"/>
        </w:rPr>
        <w:t>t;6</w:t>
      </w:r>
      <w:r>
        <w:rPr>
          <w:rFonts w:ascii="Arial" w:hAnsi="Arial" w:cs="Arial" w:eastAsia="Arial"/>
          <w:sz w:val="23"/>
          <w:szCs w:val="23"/>
          <w:spacing w:val="0"/>
          <w:w w:val="100"/>
        </w:rPr>
      </w:r>
    </w:p>
    <w:p>
      <w:pPr>
        <w:spacing w:before="39" w:after="0" w:line="240" w:lineRule="auto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</w:rPr>
        <w:t>Q'.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</w:r>
    </w:p>
    <w:p>
      <w:pPr>
        <w:spacing w:before="36" w:after="0" w:line="169" w:lineRule="exact"/>
        <w:ind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spacing w:val="0"/>
          <w:w w:val="190"/>
          <w:b/>
          <w:bCs/>
          <w:position w:val="-2"/>
        </w:rPr>
        <w:t>N</w:t>
      </w:r>
      <w:r>
        <w:rPr>
          <w:rFonts w:ascii="Arial" w:hAnsi="Arial" w:cs="Arial" w:eastAsia="Arial"/>
          <w:sz w:val="16"/>
          <w:szCs w:val="16"/>
          <w:spacing w:val="0"/>
          <w:w w:val="100"/>
          <w:position w:val="0"/>
        </w:rPr>
      </w:r>
    </w:p>
    <w:p>
      <w:pPr>
        <w:spacing w:before="0" w:after="0" w:line="138" w:lineRule="exact"/>
        <w:ind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248"/>
          <w:b/>
          <w:bCs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p>
      <w:pPr>
        <w:spacing w:before="49" w:after="0" w:line="240" w:lineRule="auto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60"/>
          <w:b/>
          <w:bCs/>
        </w:rPr>
        <w:t>-....J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</w:r>
    </w:p>
    <w:p>
      <w:pPr>
        <w:spacing w:before="0" w:after="0" w:line="175" w:lineRule="exact"/>
        <w:ind w:left="58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59"/>
          <w:position w:val="-3"/>
        </w:rPr>
        <w:t>I</w:t>
      </w:r>
      <w:r>
        <w:rPr>
          <w:rFonts w:ascii="Arial" w:hAnsi="Arial" w:cs="Arial" w:eastAsia="Arial"/>
          <w:sz w:val="19"/>
          <w:szCs w:val="19"/>
          <w:spacing w:val="0"/>
          <w:w w:val="100"/>
          <w:position w:val="0"/>
        </w:rPr>
      </w:r>
    </w:p>
    <w:p>
      <w:pPr>
        <w:spacing w:before="0" w:after="0" w:line="325" w:lineRule="exact"/>
        <w:ind w:right="-20"/>
        <w:jc w:val="left"/>
        <w:rPr>
          <w:rFonts w:ascii="Arial" w:hAnsi="Arial" w:cs="Arial" w:eastAsia="Arial"/>
          <w:sz w:val="35"/>
          <w:szCs w:val="35"/>
        </w:rPr>
      </w:pPr>
      <w:rPr/>
      <w:r>
        <w:rPr/>
        <w:pict>
          <v:group style="position:absolute;margin-left:693.359985pt;margin-top:18.563665pt;width:1.44pt;height:45.12pt;mso-position-horizontal-relative:page;mso-position-vertical-relative:paragraph;z-index:-4811" coordorigin="13867,371" coordsize="29,902">
            <v:group style="position:absolute;left:13882;top:376;width:2;height:490" coordorigin="13882,376" coordsize="2,490">
              <v:shape style="position:absolute;left:13882;top:376;width:2;height:490" coordorigin="13882,376" coordsize="0,490" path="m13882,866l13882,376e" filled="f" stroked="t" strokeweight=".48pt" strokecolor="#000000">
                <v:path arrowok="t"/>
              </v:shape>
            </v:group>
            <v:group style="position:absolute;left:13882;top:856;width:2;height:403" coordorigin="13882,856" coordsize="2,403">
              <v:shape style="position:absolute;left:13882;top:856;width:2;height:403" coordorigin="13882,856" coordsize="0,403" path="m13882,1259l13882,856e" filled="f" stroked="t" strokeweight="1.44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35"/>
          <w:szCs w:val="35"/>
          <w:spacing w:val="0"/>
          <w:w w:val="107"/>
          <w:b/>
          <w:bCs/>
          <w:position w:val="1"/>
        </w:rPr>
        <w:t>z</w:t>
      </w:r>
      <w:r>
        <w:rPr>
          <w:rFonts w:ascii="Arial" w:hAnsi="Arial" w:cs="Arial" w:eastAsia="Arial"/>
          <w:sz w:val="35"/>
          <w:szCs w:val="35"/>
          <w:spacing w:val="0"/>
          <w:w w:val="100"/>
          <w:position w:val="0"/>
        </w:rPr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37"/>
          <w:szCs w:val="37"/>
        </w:rPr>
      </w:pPr>
      <w:rPr/>
      <w:r>
        <w:rPr>
          <w:rFonts w:ascii="Times New Roman" w:hAnsi="Times New Roman" w:cs="Times New Roman" w:eastAsia="Times New Roman"/>
          <w:sz w:val="37"/>
          <w:szCs w:val="37"/>
          <w:spacing w:val="0"/>
          <w:w w:val="54"/>
        </w:rPr>
        <w:t>....</w:t>
      </w:r>
      <w:r>
        <w:rPr>
          <w:rFonts w:ascii="Times New Roman" w:hAnsi="Times New Roman" w:cs="Times New Roman" w:eastAsia="Times New Roman"/>
          <w:sz w:val="37"/>
          <w:szCs w:val="37"/>
          <w:spacing w:val="0"/>
          <w:w w:val="100"/>
        </w:rPr>
      </w:r>
    </w:p>
    <w:p>
      <w:pPr>
        <w:spacing w:before="77" w:after="0" w:line="169" w:lineRule="exact"/>
        <w:ind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spacing w:val="0"/>
          <w:w w:val="190"/>
          <w:b/>
          <w:bCs/>
          <w:position w:val="-2"/>
        </w:rPr>
        <w:t>N</w:t>
      </w:r>
      <w:r>
        <w:rPr>
          <w:rFonts w:ascii="Arial" w:hAnsi="Arial" w:cs="Arial" w:eastAsia="Arial"/>
          <w:sz w:val="16"/>
          <w:szCs w:val="16"/>
          <w:spacing w:val="0"/>
          <w:w w:val="100"/>
          <w:position w:val="0"/>
        </w:rPr>
      </w:r>
    </w:p>
    <w:p>
      <w:pPr>
        <w:spacing w:before="0" w:after="0" w:line="138" w:lineRule="exact"/>
        <w:ind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248"/>
          <w:b/>
          <w:bCs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sectPr>
      <w:type w:val="continuous"/>
      <w:pgSz w:w="15840" w:h="12240" w:orient="landscape"/>
      <w:pgMar w:top="1400" w:bottom="1020" w:left="680" w:right="1020"/>
      <w:cols w:num="2" w:equalWidth="0">
        <w:col w:w="462" w:space="13345"/>
        <w:col w:w="33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Garamond">
    <w:altName w:val="Garamond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83.73999pt;margin-top:739.51123pt;width:50.007055pt;height:13.2898pt;mso-position-horizontal-relative:page;mso-position-vertical-relative:page;z-index:-4854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54"/>
                  <w:jc w:val="left"/>
                  <w:rPr>
                    <w:rFonts w:ascii="Garamond" w:hAnsi="Garamond" w:cs="Garamond" w:eastAsia="Garamond"/>
                    <w:sz w:val="22"/>
                    <w:szCs w:val="22"/>
                  </w:rPr>
                </w:pPr>
                <w:rPr/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2"/>
                  </w:rPr>
                  <w:t>Faqe|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1"/>
                    <w:w w:val="102"/>
                  </w:rPr>
                  <w:t>6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2"/>
                  </w:rPr>
                  <w:t>285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84.016754pt;margin-top:739.183899pt;width:52.61756pt;height:14.394999pt;mso-position-horizontal-relative:page;mso-position-vertical-relative:page;z-index:-4851" type="#_x0000_t202" filled="f" stroked="f">
          <v:textbox inset="0,0,0,0">
            <w:txbxContent>
              <w:p>
                <w:pPr>
                  <w:spacing w:before="26" w:after="0" w:line="240" w:lineRule="auto"/>
                  <w:ind w:left="20" w:right="-20"/>
                  <w:jc w:val="left"/>
                  <w:rPr>
                    <w:rFonts w:ascii="Courier New" w:hAnsi="Courier New" w:cs="Courier New" w:eastAsia="Courier New"/>
                    <w:sz w:val="22"/>
                    <w:szCs w:val="22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2"/>
                    <w:szCs w:val="22"/>
                    <w:color w:val="010101"/>
                    <w:spacing w:val="-18"/>
                    <w:w w:val="113"/>
                  </w:rPr>
                  <w:t>F</w:t>
                </w:r>
                <w:r>
                  <w:rPr>
                    <w:rFonts w:ascii="Courier New" w:hAnsi="Courier New" w:cs="Courier New" w:eastAsia="Courier New"/>
                    <w:sz w:val="22"/>
                    <w:szCs w:val="22"/>
                    <w:color w:val="1F1F1F"/>
                    <w:spacing w:val="0"/>
                    <w:w w:val="77"/>
                  </w:rPr>
                  <w:t>aq</w:t>
                </w:r>
                <w:r>
                  <w:rPr>
                    <w:rFonts w:ascii="Courier New" w:hAnsi="Courier New" w:cs="Courier New" w:eastAsia="Courier New"/>
                    <w:sz w:val="22"/>
                    <w:szCs w:val="22"/>
                    <w:color w:val="1F1F1F"/>
                    <w:spacing w:val="16"/>
                    <w:w w:val="77"/>
                  </w:rPr>
                  <w:t>e</w:t>
                </w:r>
                <w:r>
                  <w:rPr>
                    <w:rFonts w:ascii="Courier New" w:hAnsi="Courier New" w:cs="Courier New" w:eastAsia="Courier New"/>
                    <w:sz w:val="22"/>
                    <w:szCs w:val="22"/>
                    <w:color w:val="010101"/>
                    <w:spacing w:val="0"/>
                    <w:w w:val="18"/>
                  </w:rPr>
                  <w:t>l</w:t>
                </w:r>
                <w:r>
                  <w:rPr>
                    <w:rFonts w:ascii="Courier New" w:hAnsi="Courier New" w:cs="Courier New" w:eastAsia="Courier New"/>
                    <w:sz w:val="22"/>
                    <w:szCs w:val="22"/>
                    <w:color w:val="010101"/>
                    <w:spacing w:val="-90"/>
                    <w:w w:val="100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2"/>
                    <w:szCs w:val="22"/>
                    <w:color w:val="1F1F1F"/>
                    <w:spacing w:val="0"/>
                    <w:w w:val="88"/>
                  </w:rPr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2"/>
                    <w:szCs w:val="22"/>
                    <w:color w:val="1F1F1F"/>
                    <w:spacing w:val="0"/>
                    <w:w w:val="8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6290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2"/>
                    <w:szCs w:val="22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3.320007pt;margin-top:510.437469pt;width:13.032161pt;height:16.285118pt;mso-position-horizontal-relative:page;mso-position-vertical-relative:page;z-index:-4738" type="#_x0000_t202" filled="f" stroked="f">
          <v:textbox inset="0,0,0,0">
            <w:txbxContent>
              <w:p>
                <w:pPr>
                  <w:spacing w:before="0" w:after="0" w:line="165" w:lineRule="exact"/>
                  <w:ind w:left="20" w:right="-44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Pr/>
                <w:r>
                  <w:rPr>
                    <w:rFonts w:ascii="Arial" w:hAnsi="Arial" w:cs="Arial" w:eastAsia="Arial"/>
                    <w:sz w:val="16"/>
                    <w:szCs w:val="16"/>
                    <w:color w:val="010101"/>
                    <w:spacing w:val="0"/>
                    <w:w w:val="191"/>
                    <w:position w:val="-2"/>
                  </w:rPr>
                  <w:t>N</w:t>
                </w:r>
                <w:r>
                  <w:rPr>
                    <w:rFonts w:ascii="Arial" w:hAnsi="Arial" w:cs="Arial" w:eastAsia="Arial"/>
                    <w:sz w:val="16"/>
                    <w:szCs w:val="16"/>
                    <w:color w:val="000000"/>
                    <w:spacing w:val="0"/>
                    <w:w w:val="100"/>
                    <w:position w:val="0"/>
                  </w:rPr>
                </w:r>
              </w:p>
              <w:p>
                <w:pPr>
                  <w:spacing w:before="0" w:after="0" w:line="144" w:lineRule="exact"/>
                  <w:ind w:left="20" w:right="-2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6"/>
                    <w:szCs w:val="16"/>
                    <w:color w:val="010101"/>
                    <w:spacing w:val="0"/>
                    <w:w w:val="252"/>
                    <w:position w:val="1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16"/>
                    <w:szCs w:val="16"/>
                    <w:color w:val="000000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1.240002pt;margin-top:510.651947pt;width:10.85780pt;height:8pt;mso-position-horizontal-relative:page;mso-position-vertical-relative:page;z-index:-4737" type="#_x0000_t202" filled="f" stroked="f">
          <v:textbox inset="0,0,0,0">
            <w:txbxContent>
              <w:p>
                <w:pPr>
                  <w:spacing w:before="4" w:after="0" w:line="240" w:lineRule="auto"/>
                  <w:ind w:left="20" w:right="-20"/>
                  <w:jc w:val="left"/>
                  <w:rPr>
                    <w:rFonts w:ascii="Times New Roman" w:hAnsi="Times New Roman" w:cs="Times New Roman" w:eastAsia="Times New Roman"/>
                    <w:sz w:val="12"/>
                    <w:szCs w:val="1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2"/>
                    <w:szCs w:val="12"/>
                    <w:color w:val="010101"/>
                    <w:w w:val="190"/>
                    <w:i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12"/>
                    <w:szCs w:val="12"/>
                    <w:color w:val="010101"/>
                    <w:w w:val="189"/>
                    <w:i/>
                  </w:rPr>
                  <w:t>\</w:t>
                </w:r>
                <w:r>
                  <w:rPr>
                    <w:rFonts w:ascii="Times New Roman" w:hAnsi="Times New Roman" w:cs="Times New Roman" w:eastAsia="Times New Roman"/>
                    <w:sz w:val="12"/>
                    <w:szCs w:val="12"/>
                    <w:color w:val="00000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5.879997pt;margin-top:56.304256pt;width:88.959186pt;height:15.1527pt;mso-position-horizontal-relative:page;mso-position-vertical-relative:page;z-index:-4856" type="#_x0000_t202" filled="f" stroked="f">
          <v:textbox inset="0,0,0,0">
            <w:txbxContent>
              <w:p>
                <w:pPr>
                  <w:spacing w:before="0" w:after="0" w:line="290" w:lineRule="exact"/>
                  <w:ind w:left="20" w:right="-59"/>
                  <w:jc w:val="left"/>
                  <w:rPr>
                    <w:rFonts w:ascii="Garamond" w:hAnsi="Garamond" w:cs="Garamond" w:eastAsia="Garamond"/>
                    <w:sz w:val="26"/>
                    <w:szCs w:val="26"/>
                  </w:rPr>
                </w:pPr>
                <w:rPr/>
                <w:r>
                  <w:rPr>
                    <w:rFonts w:ascii="Garamond" w:hAnsi="Garamond" w:cs="Garamond" w:eastAsia="Garamond"/>
                    <w:sz w:val="26"/>
                    <w:szCs w:val="26"/>
                    <w:spacing w:val="0"/>
                    <w:w w:val="100"/>
                    <w:b/>
                    <w:bCs/>
                    <w:position w:val="1"/>
                  </w:rPr>
                  <w:t>Fletorja</w:t>
                </w:r>
                <w:r>
                  <w:rPr>
                    <w:rFonts w:ascii="Garamond" w:hAnsi="Garamond" w:cs="Garamond" w:eastAsia="Garamond"/>
                    <w:sz w:val="26"/>
                    <w:szCs w:val="26"/>
                    <w:spacing w:val="11"/>
                    <w:w w:val="100"/>
                    <w:b/>
                    <w:bCs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6"/>
                    <w:szCs w:val="26"/>
                    <w:spacing w:val="0"/>
                    <w:w w:val="101"/>
                    <w:b/>
                    <w:bCs/>
                    <w:position w:val="1"/>
                  </w:rPr>
                  <w:t>Zyrtare</w:t>
                </w:r>
                <w:r>
                  <w:rPr>
                    <w:rFonts w:ascii="Garamond" w:hAnsi="Garamond" w:cs="Garamond" w:eastAsia="Garamond"/>
                    <w:sz w:val="26"/>
                    <w:szCs w:val="26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540009pt;margin-top:56.304256pt;width:121.041098pt;height:15.1527pt;mso-position-horizontal-relative:page;mso-position-vertical-relative:page;z-index:-4855" type="#_x0000_t202" filled="f" stroked="f">
          <v:textbox inset="0,0,0,0">
            <w:txbxContent>
              <w:p>
                <w:pPr>
                  <w:spacing w:before="0" w:after="0" w:line="290" w:lineRule="exact"/>
                  <w:ind w:left="20" w:right="-59"/>
                  <w:jc w:val="left"/>
                  <w:rPr>
                    <w:rFonts w:ascii="Garamond" w:hAnsi="Garamond" w:cs="Garamond" w:eastAsia="Garamond"/>
                    <w:sz w:val="26"/>
                    <w:szCs w:val="26"/>
                  </w:rPr>
                </w:pPr>
                <w:rPr/>
                <w:r>
                  <w:rPr>
                    <w:rFonts w:ascii="Garamond" w:hAnsi="Garamond" w:cs="Garamond" w:eastAsia="Garamond"/>
                    <w:sz w:val="26"/>
                    <w:szCs w:val="26"/>
                    <w:spacing w:val="0"/>
                    <w:w w:val="100"/>
                    <w:b/>
                    <w:bCs/>
                    <w:position w:val="1"/>
                  </w:rPr>
                  <w:t>Viti</w:t>
                </w:r>
                <w:r>
                  <w:rPr>
                    <w:rFonts w:ascii="Garamond" w:hAnsi="Garamond" w:cs="Garamond" w:eastAsia="Garamond"/>
                    <w:sz w:val="26"/>
                    <w:szCs w:val="26"/>
                    <w:spacing w:val="4"/>
                    <w:w w:val="100"/>
                    <w:b/>
                    <w:bCs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6"/>
                    <w:szCs w:val="26"/>
                    <w:spacing w:val="0"/>
                    <w:w w:val="100"/>
                    <w:b/>
                    <w:bCs/>
                    <w:position w:val="1"/>
                  </w:rPr>
                  <w:t>2017</w:t>
                </w:r>
                <w:r>
                  <w:rPr>
                    <w:rFonts w:ascii="Garamond" w:hAnsi="Garamond" w:cs="Garamond" w:eastAsia="Garamond"/>
                    <w:sz w:val="26"/>
                    <w:szCs w:val="26"/>
                    <w:spacing w:val="6"/>
                    <w:w w:val="100"/>
                    <w:b/>
                    <w:bCs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6"/>
                    <w:szCs w:val="26"/>
                    <w:spacing w:val="0"/>
                    <w:w w:val="100"/>
                    <w:b/>
                    <w:bCs/>
                    <w:position w:val="1"/>
                  </w:rPr>
                  <w:t>–</w:t>
                </w:r>
                <w:r>
                  <w:rPr>
                    <w:rFonts w:ascii="Garamond" w:hAnsi="Garamond" w:cs="Garamond" w:eastAsia="Garamond"/>
                    <w:sz w:val="26"/>
                    <w:szCs w:val="26"/>
                    <w:spacing w:val="3"/>
                    <w:w w:val="100"/>
                    <w:b/>
                    <w:bCs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6"/>
                    <w:szCs w:val="26"/>
                    <w:spacing w:val="0"/>
                    <w:w w:val="100"/>
                    <w:b/>
                    <w:bCs/>
                    <w:position w:val="1"/>
                  </w:rPr>
                  <w:t>Numri</w:t>
                </w:r>
                <w:r>
                  <w:rPr>
                    <w:rFonts w:ascii="Garamond" w:hAnsi="Garamond" w:cs="Garamond" w:eastAsia="Garamond"/>
                    <w:sz w:val="26"/>
                    <w:szCs w:val="26"/>
                    <w:spacing w:val="7"/>
                    <w:w w:val="100"/>
                    <w:b/>
                    <w:bCs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6"/>
                    <w:szCs w:val="26"/>
                    <w:spacing w:val="0"/>
                    <w:w w:val="101"/>
                    <w:b/>
                    <w:bCs/>
                    <w:position w:val="1"/>
                  </w:rPr>
                  <w:t>120</w:t>
                </w:r>
                <w:r>
                  <w:rPr>
                    <w:rFonts w:ascii="Garamond" w:hAnsi="Garamond" w:cs="Garamond" w:eastAsia="Garamond"/>
                    <w:sz w:val="26"/>
                    <w:szCs w:val="26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6.501244pt;margin-top:56.362049pt;width:88.917486pt;height:14.5pt;mso-position-horizontal-relative:page;mso-position-vertical-relative:page;z-index:-4853" type="#_x0000_t202" filled="f" stroked="f">
          <v:textbox inset="0,0,0,0">
            <w:txbxContent>
              <w:p>
                <w:pPr>
                  <w:spacing w:before="0" w:after="0" w:line="275" w:lineRule="exact"/>
                  <w:ind w:left="20" w:right="-58"/>
                  <w:jc w:val="left"/>
                  <w:rPr>
                    <w:rFonts w:ascii="Times New Roman" w:hAnsi="Times New Roman" w:cs="Times New Roman" w:eastAsia="Times New Roman"/>
                    <w:sz w:val="25"/>
                    <w:szCs w:val="25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131313"/>
                    <w:spacing w:val="0"/>
                    <w:w w:val="100"/>
                  </w:rPr>
                  <w:t>Fletorja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131313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131313"/>
                    <w:spacing w:val="6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131313"/>
                    <w:spacing w:val="0"/>
                    <w:w w:val="111"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947632pt;margin-top:56.362049pt;width:121.16173pt;height:14.5pt;mso-position-horizontal-relative:page;mso-position-vertical-relative:page;z-index:-4852" type="#_x0000_t202" filled="f" stroked="f">
          <v:textbox inset="0,0,0,0">
            <w:txbxContent>
              <w:p>
                <w:pPr>
                  <w:spacing w:before="0" w:after="0" w:line="275" w:lineRule="exact"/>
                  <w:ind w:left="20" w:right="-58"/>
                  <w:jc w:val="left"/>
                  <w:rPr>
                    <w:rFonts w:ascii="Times New Roman" w:hAnsi="Times New Roman" w:cs="Times New Roman" w:eastAsia="Times New Roman"/>
                    <w:sz w:val="25"/>
                    <w:szCs w:val="25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131313"/>
                    <w:spacing w:val="0"/>
                    <w:w w:val="100"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131313"/>
                    <w:spacing w:val="2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131313"/>
                    <w:spacing w:val="0"/>
                    <w:w w:val="96"/>
                  </w:rPr>
                  <w:t>2017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131313"/>
                    <w:spacing w:val="-10"/>
                    <w:w w:val="9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131313"/>
                    <w:spacing w:val="0"/>
                    <w:w w:val="225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131313"/>
                    <w:spacing w:val="-28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131313"/>
                    <w:spacing w:val="0"/>
                    <w:w w:val="113"/>
                  </w:rPr>
                  <w:t>Numri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131313"/>
                    <w:spacing w:val="-16"/>
                    <w:w w:val="113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131313"/>
                    <w:spacing w:val="0"/>
                    <w:w w:val="100"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60004pt;margin-top:40.799999pt;width:475.68pt;height:.1pt;mso-position-horizontal-relative:page;mso-position-vertical-relative:page;z-index:-4850" coordorigin="1363,816" coordsize="9514,2">
          <v:shape style="position:absolute;left:1363;top:816;width:9514;height:2" coordorigin="1363,816" coordsize="9514,0" path="m1363,816l10877,816e" filled="f" stroked="t" strokeweight="1.92pt" strokecolor="#000000">
            <v:path arrowok="t"/>
          </v:shape>
        </v:group>
        <w10:wrap type="none"/>
      </w:pict>
    </w:r>
    <w:r>
      <w:rPr/>
      <w:pict>
        <v:shape style="position:absolute;margin-left:281.279999pt;margin-top:46.079971pt;width:24pt;height:32.639999pt;mso-position-horizontal-relative:page;mso-position-vertical-relative:page;z-index:-4849" type="#_x0000_t75">
          <v:imagedata r:id="rId1" o:title=""/>
        </v:shape>
      </w:pict>
    </w:r>
    <w:r>
      <w:rPr/>
      <w:pict>
        <v:group style="position:absolute;margin-left:67.680pt;margin-top:86.400002pt;width:476.16pt;height:.1pt;mso-position-horizontal-relative:page;mso-position-vertical-relative:page;z-index:-4848" coordorigin="1354,1728" coordsize="9523,2">
          <v:shape style="position:absolute;left:1354;top:1728;width:9523;height:2" coordorigin="1354,1728" coordsize="9523,0" path="m1354,1728l10877,1728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600006pt;margin-top:56.063885pt;width:120.673886pt;height:14pt;mso-position-horizontal-relative:page;mso-position-vertical-relative:page;z-index:-4847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  <w:b/>
                    <w:bCs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17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3"/>
                    <w:b/>
                    <w:bCs/>
                  </w:rPr>
                  <w:t>2017-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43"/>
                    <w:w w:val="113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3"/>
                    <w:b/>
                    <w:bCs/>
                  </w:rPr>
                  <w:t>Nwnri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-19"/>
                    <w:w w:val="113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3"/>
                    <w:b/>
                    <w:bCs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6.360001pt;margin-top:56.946262pt;width:88.177351pt;height:13.5pt;mso-position-horizontal-relative:page;mso-position-vertical-relative:page;z-index:-4846" type="#_x0000_t202" filled="f" stroked="f">
          <v:textbox inset="0,0,0,0">
            <w:txbxContent>
              <w:p>
                <w:pPr>
                  <w:spacing w:before="0" w:after="0" w:line="255" w:lineRule="exact"/>
                  <w:ind w:left="20" w:right="-54"/>
                  <w:jc w:val="left"/>
                  <w:rPr>
                    <w:rFonts w:ascii="Times New Roman" w:hAnsi="Times New Roman" w:cs="Times New Roman" w:eastAsia="Times New Roman"/>
                    <w:sz w:val="23"/>
                    <w:szCs w:val="23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0"/>
                    <w:b/>
                    <w:bCs/>
                  </w:rPr>
                  <w:t>Fletorj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0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7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4"/>
                    <w:b/>
                    <w:bCs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479294pt;margin-top:40.719101pt;width:475.311013pt;height:.1pt;mso-position-horizontal-relative:page;mso-position-vertical-relative:page;z-index:-4845" coordorigin="1370,814" coordsize="9506,2">
          <v:shape style="position:absolute;left:1370;top:814;width:9506;height:2" coordorigin="1370,814" coordsize="9506,0" path="m1370,814l10876,814e" filled="f" stroked="t" strokeweight="1.617621pt" strokecolor="#000000">
            <v:path arrowok="t"/>
          </v:shape>
        </v:group>
        <w10:wrap type="none"/>
      </w:pict>
    </w:r>
    <w:r>
      <w:rPr/>
      <w:pict>
        <v:shape style="position:absolute;margin-left:280.98877pt;margin-top:46.651699pt;width:24.269663pt;height:31.820225pt;mso-position-horizontal-relative:page;mso-position-vertical-relative:page;z-index:-4844" type="#_x0000_t75">
          <v:imagedata r:id="rId1" o:title=""/>
        </v:shape>
      </w:pict>
    </w:r>
    <w:r>
      <w:rPr/>
      <w:pict>
        <v:group style="position:absolute;margin-left:67.670486pt;margin-top:86.157303pt;width:476.119823pt;height:.1pt;mso-position-horizontal-relative:page;mso-position-vertical-relative:page;z-index:-4843" coordorigin="1353,1723" coordsize="9522,2">
          <v:shape style="position:absolute;left:1353;top:1723;width:9522;height:2" coordorigin="1353,1723" coordsize="9522,0" path="m1353,1723l10876,1723e" filled="f" stroked="t" strokeweight="1.887225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944489pt;margin-top:56.357288pt;width:121.1589pt;height:14.5pt;mso-position-horizontal-relative:page;mso-position-vertical-relative:page;z-index:-4842" type="#_x0000_t202" filled="f" stroked="f">
          <v:textbox inset="0,0,0,0">
            <w:txbxContent>
              <w:p>
                <w:pPr>
                  <w:spacing w:before="0" w:after="0" w:line="275" w:lineRule="exact"/>
                  <w:ind w:left="20" w:right="-58"/>
                  <w:jc w:val="left"/>
                  <w:rPr>
                    <w:rFonts w:ascii="Times New Roman" w:hAnsi="Times New Roman" w:cs="Times New Roman" w:eastAsia="Times New Roman"/>
                    <w:sz w:val="25"/>
                    <w:szCs w:val="25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010101"/>
                    <w:spacing w:val="0"/>
                    <w:w w:val="100"/>
                    <w:b/>
                    <w:bCs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010101"/>
                    <w:spacing w:val="10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010101"/>
                    <w:spacing w:val="0"/>
                    <w:w w:val="118"/>
                    <w:b/>
                    <w:bCs/>
                  </w:rPr>
                  <w:t>2017-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010101"/>
                    <w:spacing w:val="-24"/>
                    <w:w w:val="118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010101"/>
                    <w:spacing w:val="0"/>
                    <w:w w:val="100"/>
                    <w:b/>
                    <w:bCs/>
                  </w:rPr>
                  <w:t>Numri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010101"/>
                    <w:spacing w:val="33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010101"/>
                    <w:spacing w:val="-25"/>
                    <w:w w:val="102"/>
                    <w:b/>
                    <w:bCs/>
                  </w:rPr>
                  <w:t>1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1F1F1F"/>
                    <w:spacing w:val="-18"/>
                    <w:w w:val="111"/>
                    <w:b/>
                    <w:bCs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010101"/>
                    <w:spacing w:val="0"/>
                    <w:w w:val="106"/>
                    <w:b/>
                    <w:bCs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5"/>
                    <w:szCs w:val="25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6.08194pt;margin-top:56.759624pt;width:89.043652pt;height:14pt;mso-position-horizontal-relative:page;mso-position-vertical-relative:page;z-index:-4841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  <w:b/>
                    <w:bCs/>
                  </w:rPr>
                  <w:t>Fletorj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34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1"/>
                    <w:b/>
                    <w:bCs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60004pt;margin-top:40.799999pt;width:475.68pt;height:.1pt;mso-position-horizontal-relative:page;mso-position-vertical-relative:page;z-index:-4840" coordorigin="1363,816" coordsize="9514,2">
          <v:shape style="position:absolute;left:1363;top:816;width:9514;height:2" coordorigin="1363,816" coordsize="9514,0" path="m1363,816l10877,816e" filled="f" stroked="t" strokeweight="1.92pt" strokecolor="#000000">
            <v:path arrowok="t"/>
          </v:shape>
        </v:group>
        <w10:wrap type="none"/>
      </w:pict>
    </w:r>
    <w:r>
      <w:rPr/>
      <w:pict>
        <v:shape style="position:absolute;margin-left:281.279999pt;margin-top:46.079971pt;width:24pt;height:32.639999pt;mso-position-horizontal-relative:page;mso-position-vertical-relative:page;z-index:-4839" type="#_x0000_t75">
          <v:imagedata r:id="rId1" o:title=""/>
        </v:shape>
      </w:pict>
    </w:r>
    <w:r>
      <w:rPr/>
      <w:pict>
        <v:group style="position:absolute;margin-left:67.680pt;margin-top:86.400002pt;width:476.16pt;height:.1pt;mso-position-horizontal-relative:page;mso-position-vertical-relative:page;z-index:-4838" coordorigin="1354,1728" coordsize="9523,2">
          <v:shape style="position:absolute;left:1354;top:1728;width:9523;height:2" coordorigin="1354,1728" coordsize="9523,0" path="m1354,1728l10877,1728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600006pt;margin-top:56.063885pt;width:120.673886pt;height:14pt;mso-position-horizontal-relative:page;mso-position-vertical-relative:page;z-index:-4837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  <w:b/>
                    <w:bCs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17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3"/>
                    <w:b/>
                    <w:bCs/>
                  </w:rPr>
                  <w:t>2017-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43"/>
                    <w:w w:val="113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3"/>
                    <w:b/>
                    <w:bCs/>
                  </w:rPr>
                  <w:t>Nwnri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-19"/>
                    <w:w w:val="113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3"/>
                    <w:b/>
                    <w:bCs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6.360001pt;margin-top:56.946262pt;width:88.177351pt;height:13.5pt;mso-position-horizontal-relative:page;mso-position-vertical-relative:page;z-index:-4836" type="#_x0000_t202" filled="f" stroked="f">
          <v:textbox inset="0,0,0,0">
            <w:txbxContent>
              <w:p>
                <w:pPr>
                  <w:spacing w:before="0" w:after="0" w:line="255" w:lineRule="exact"/>
                  <w:ind w:left="20" w:right="-54"/>
                  <w:jc w:val="left"/>
                  <w:rPr>
                    <w:rFonts w:ascii="Times New Roman" w:hAnsi="Times New Roman" w:cs="Times New Roman" w:eastAsia="Times New Roman"/>
                    <w:sz w:val="23"/>
                    <w:szCs w:val="23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0"/>
                    <w:b/>
                    <w:bCs/>
                  </w:rPr>
                  <w:t>Fletorj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0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7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4"/>
                    <w:b/>
                    <w:bCs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58882pt;margin-top:40.743683pt;width:475.682242pt;height:.1pt;mso-position-horizontal-relative:page;mso-position-vertical-relative:page;z-index:-4835" coordorigin="1363,815" coordsize="9514,2">
          <v:shape style="position:absolute;left:1363;top:815;width:9514;height:2" coordorigin="1363,815" coordsize="9514,0" path="m1363,815l10877,815e" filled="f" stroked="t" strokeweight="2.383178pt" strokecolor="#000000">
            <v:path arrowok="t"/>
          </v:shape>
        </v:group>
        <w10:wrap type="none"/>
      </w:pict>
    </w:r>
    <w:r>
      <w:rPr/>
      <w:pict>
        <v:shape style="position:absolute;margin-left:280.37085pt;margin-top:46.251637pt;width:24.794703pt;height:32.42384pt;mso-position-horizontal-relative:page;mso-position-vertical-relative:page;z-index:-4834" type="#_x0000_t75">
          <v:imagedata r:id="rId1" o:title=""/>
        </v:shape>
      </w:pict>
    </w:r>
    <w:r>
      <w:rPr/>
      <w:pict>
        <v:group style="position:absolute;margin-left:67.682243pt;margin-top:86.252708pt;width:476.158878pt;height:.1pt;mso-position-horizontal-relative:page;mso-position-vertical-relative:page;z-index:-4833" coordorigin="1354,1725" coordsize="9523,2">
          <v:shape style="position:absolute;left:1354;top:1725;width:9523;height:2" coordorigin="1354,1725" coordsize="9523,0" path="m1354,1725l10877,1725e" filled="f" stroked="t" strokeweight="1.90654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5.747665pt;margin-top:56.058697pt;width:89.191794pt;height:14pt;mso-position-horizontal-relative:page;mso-position-vertical-relative:page;z-index:-4832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0"/>
                    <w:w w:val="115"/>
                  </w:rPr>
                  <w:t>Fletorja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-8"/>
                    <w:w w:val="115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0"/>
                    <w:w w:val="115"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140198pt;margin-top:56.058697pt;width:121.412906pt;height:14pt;mso-position-horizontal-relative:page;mso-position-vertical-relative:page;z-index:-4831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0"/>
                    <w:w w:val="100"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2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0"/>
                    <w:w w:val="100"/>
                  </w:rPr>
                  <w:t>2017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0"/>
                    <w:w w:val="251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-38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0"/>
                    <w:w w:val="112"/>
                  </w:rPr>
                  <w:t>Numri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12"/>
                    <w:w w:val="112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0"/>
                    <w:w w:val="112"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60004pt;margin-top:40.799999pt;width:475.68pt;height:.1pt;mso-position-horizontal-relative:page;mso-position-vertical-relative:page;z-index:-4830" coordorigin="1363,816" coordsize="9514,2">
          <v:shape style="position:absolute;left:1363;top:816;width:9514;height:2" coordorigin="1363,816" coordsize="9514,0" path="m1363,816l10877,816e" filled="f" stroked="t" strokeweight="1.92pt" strokecolor="#000000">
            <v:path arrowok="t"/>
          </v:shape>
        </v:group>
        <w10:wrap type="none"/>
      </w:pict>
    </w:r>
    <w:r>
      <w:rPr/>
      <w:pict>
        <v:shape style="position:absolute;margin-left:281.279999pt;margin-top:46.079971pt;width:24pt;height:32.639999pt;mso-position-horizontal-relative:page;mso-position-vertical-relative:page;z-index:-4829" type="#_x0000_t75">
          <v:imagedata r:id="rId1" o:title=""/>
        </v:shape>
      </w:pict>
    </w:r>
    <w:r>
      <w:rPr/>
      <w:pict>
        <v:group style="position:absolute;margin-left:67.680pt;margin-top:86.400002pt;width:476.16pt;height:.1pt;mso-position-horizontal-relative:page;mso-position-vertical-relative:page;z-index:-4828" coordorigin="1354,1728" coordsize="9523,2">
          <v:shape style="position:absolute;left:1354;top:1728;width:9523;height:2" coordorigin="1354,1728" coordsize="9523,0" path="m1354,1728l10877,1728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600006pt;margin-top:56.063885pt;width:119.923825pt;height:14pt;mso-position-horizontal-relative:page;mso-position-vertical-relative:page;z-index:-4827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3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6"/>
                  </w:rPr>
                  <w:t>2017-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14"/>
                    <w:w w:val="1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6"/>
                  </w:rPr>
                  <w:t>Nwnr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6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-9"/>
                    <w:w w:val="1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6"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6.360001pt;margin-top:56.543926pt;width:88.587804pt;height:14pt;mso-position-horizontal-relative:page;mso-position-vertical-relative:page;z-index:-4826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4"/>
                  </w:rPr>
                  <w:t>Fletorja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-5"/>
                    <w:w w:val="114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4"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58882pt;margin-top:40.743683pt;width:475.682242pt;height:.1pt;mso-position-horizontal-relative:page;mso-position-vertical-relative:page;z-index:-4825" coordorigin="1363,815" coordsize="9514,2">
          <v:shape style="position:absolute;left:1363;top:815;width:9514;height:2" coordorigin="1363,815" coordsize="9514,0" path="m1363,815l10877,815e" filled="f" stroked="t" strokeweight="2.383178pt" strokecolor="#000000">
            <v:path arrowok="t"/>
          </v:shape>
        </v:group>
        <w10:wrap type="none"/>
      </w:pict>
    </w:r>
    <w:r>
      <w:rPr/>
      <w:pict>
        <v:shape style="position:absolute;margin-left:280.37085pt;margin-top:46.251637pt;width:24.794703pt;height:32.42384pt;mso-position-horizontal-relative:page;mso-position-vertical-relative:page;z-index:-4824" type="#_x0000_t75">
          <v:imagedata r:id="rId1" o:title=""/>
        </v:shape>
      </w:pict>
    </w:r>
    <w:r>
      <w:rPr/>
      <w:pict>
        <v:group style="position:absolute;margin-left:67.682243pt;margin-top:86.252708pt;width:476.158878pt;height:.1pt;mso-position-horizontal-relative:page;mso-position-vertical-relative:page;z-index:-4823" coordorigin="1354,1725" coordsize="9523,2">
          <v:shape style="position:absolute;left:1354;top:1725;width:9523;height:2" coordorigin="1354,1725" coordsize="9523,0" path="m1354,1725l10877,1725e" filled="f" stroked="t" strokeweight="1.90654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5.747665pt;margin-top:56.058697pt;width:89.191794pt;height:14pt;mso-position-horizontal-relative:page;mso-position-vertical-relative:page;z-index:-4822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80808"/>
                    <w:spacing w:val="0"/>
                    <w:w w:val="115"/>
                  </w:rPr>
                  <w:t>Fletorja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80808"/>
                    <w:spacing w:val="-8"/>
                    <w:w w:val="115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80808"/>
                    <w:spacing w:val="0"/>
                    <w:w w:val="115"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140198pt;margin-top:56.058697pt;width:121.412906pt;height:14pt;mso-position-horizontal-relative:page;mso-position-vertical-relative:page;z-index:-4821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80808"/>
                    <w:spacing w:val="0"/>
                    <w:w w:val="100"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80808"/>
                    <w:spacing w:val="2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80808"/>
                    <w:spacing w:val="0"/>
                    <w:w w:val="100"/>
                  </w:rPr>
                  <w:t>2017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80808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80808"/>
                    <w:spacing w:val="0"/>
                    <w:w w:val="251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80808"/>
                    <w:spacing w:val="-38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80808"/>
                    <w:spacing w:val="0"/>
                    <w:w w:val="112"/>
                  </w:rPr>
                  <w:t>Numri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80808"/>
                    <w:spacing w:val="12"/>
                    <w:w w:val="112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80808"/>
                    <w:spacing w:val="0"/>
                    <w:w w:val="112"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60004pt;margin-top:40.799999pt;width:475.68pt;height:.1pt;mso-position-horizontal-relative:page;mso-position-vertical-relative:page;z-index:-4820" coordorigin="1363,816" coordsize="9514,2">
          <v:shape style="position:absolute;left:1363;top:816;width:9514;height:2" coordorigin="1363,816" coordsize="9514,0" path="m1363,816l10877,816e" filled="f" stroked="t" strokeweight="1.92pt" strokecolor="#000000">
            <v:path arrowok="t"/>
          </v:shape>
        </v:group>
        <w10:wrap type="none"/>
      </w:pict>
    </w:r>
    <w:r>
      <w:rPr/>
      <w:pict>
        <v:shape style="position:absolute;margin-left:281.279999pt;margin-top:46.079971pt;width:24pt;height:32.639999pt;mso-position-horizontal-relative:page;mso-position-vertical-relative:page;z-index:-4819" type="#_x0000_t75">
          <v:imagedata r:id="rId1" o:title=""/>
        </v:shape>
      </w:pict>
    </w:r>
    <w:r>
      <w:rPr/>
      <w:pict>
        <v:group style="position:absolute;margin-left:67.680pt;margin-top:86.400002pt;width:476.16pt;height:.1pt;mso-position-horizontal-relative:page;mso-position-vertical-relative:page;z-index:-4818" coordorigin="1354,1728" coordsize="9523,2">
          <v:shape style="position:absolute;left:1354;top:1728;width:9523;height:2" coordorigin="1354,1728" coordsize="9523,0" path="m1354,1728l10877,1728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600006pt;margin-top:56.063885pt;width:120.673886pt;height:14pt;mso-position-horizontal-relative:page;mso-position-vertical-relative:page;z-index:-4817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0"/>
                    <w:w w:val="100"/>
                    <w:b/>
                    <w:bCs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17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0"/>
                    <w:w w:val="113"/>
                    <w:b/>
                    <w:bCs/>
                  </w:rPr>
                  <w:t>2017-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43"/>
                    <w:w w:val="113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0"/>
                    <w:w w:val="113"/>
                    <w:b/>
                    <w:bCs/>
                  </w:rPr>
                  <w:t>Nwnri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-19"/>
                    <w:w w:val="113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0"/>
                    <w:w w:val="113"/>
                    <w:b/>
                    <w:bCs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6.360001pt;margin-top:56.946262pt;width:88.177351pt;height:13.5pt;mso-position-horizontal-relative:page;mso-position-vertical-relative:page;z-index:-4816" type="#_x0000_t202" filled="f" stroked="f">
          <v:textbox inset="0,0,0,0">
            <w:txbxContent>
              <w:p>
                <w:pPr>
                  <w:spacing w:before="0" w:after="0" w:line="255" w:lineRule="exact"/>
                  <w:ind w:left="20" w:right="-54"/>
                  <w:jc w:val="left"/>
                  <w:rPr>
                    <w:rFonts w:ascii="Times New Roman" w:hAnsi="Times New Roman" w:cs="Times New Roman" w:eastAsia="Times New Roman"/>
                    <w:sz w:val="23"/>
                    <w:szCs w:val="23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70707"/>
                    <w:spacing w:val="0"/>
                    <w:w w:val="100"/>
                    <w:b/>
                    <w:bCs/>
                  </w:rPr>
                  <w:t>Fletorj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70707"/>
                    <w:spacing w:val="0"/>
                    <w:w w:val="100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70707"/>
                    <w:spacing w:val="0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70707"/>
                    <w:spacing w:val="7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70707"/>
                    <w:spacing w:val="0"/>
                    <w:w w:val="104"/>
                    <w:b/>
                    <w:bCs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58882pt;margin-top:40.743683pt;width:475.682242pt;height:.1pt;mso-position-horizontal-relative:page;mso-position-vertical-relative:page;z-index:-4815" coordorigin="1363,815" coordsize="9514,2">
          <v:shape style="position:absolute;left:1363;top:815;width:9514;height:2" coordorigin="1363,815" coordsize="9514,0" path="m1363,815l10877,815e" filled="f" stroked="t" strokeweight="2.383178pt" strokecolor="#000000">
            <v:path arrowok="t"/>
          </v:shape>
        </v:group>
        <w10:wrap type="none"/>
      </w:pict>
    </w:r>
    <w:r>
      <w:rPr/>
      <w:pict>
        <v:shape style="position:absolute;margin-left:280.37085pt;margin-top:46.251637pt;width:24.794703pt;height:32.42384pt;mso-position-horizontal-relative:page;mso-position-vertical-relative:page;z-index:-4814" type="#_x0000_t75">
          <v:imagedata r:id="rId1" o:title=""/>
        </v:shape>
      </w:pict>
    </w:r>
    <w:r>
      <w:rPr/>
      <w:pict>
        <v:group style="position:absolute;margin-left:67.682243pt;margin-top:86.252708pt;width:476.158878pt;height:.1pt;mso-position-horizontal-relative:page;mso-position-vertical-relative:page;z-index:-4813" coordorigin="1354,1725" coordsize="9523,2">
          <v:shape style="position:absolute;left:1354;top:1725;width:9523;height:2" coordorigin="1354,1725" coordsize="9523,0" path="m1354,1725l10877,1725e" filled="f" stroked="t" strokeweight="1.90654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5.747665pt;margin-top:56.058697pt;width:89.191794pt;height:14pt;mso-position-horizontal-relative:page;mso-position-vertical-relative:page;z-index:-4812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5"/>
                  </w:rPr>
                  <w:t>Fletorja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-8"/>
                    <w:w w:val="115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5"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140198pt;margin-top:56.058697pt;width:121.412906pt;height:14pt;mso-position-horizontal-relative:page;mso-position-vertical-relative:page;z-index:-4811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2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</w:rPr>
                  <w:t>2017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251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-38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2"/>
                  </w:rPr>
                  <w:t>Numri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12"/>
                    <w:w w:val="112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2"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60004pt;margin-top:40.799999pt;width:475.68pt;height:.1pt;mso-position-horizontal-relative:page;mso-position-vertical-relative:page;z-index:-4810" coordorigin="1363,816" coordsize="9514,2">
          <v:shape style="position:absolute;left:1363;top:816;width:9514;height:2" coordorigin="1363,816" coordsize="9514,0" path="m1363,816l10877,816e" filled="f" stroked="t" strokeweight="1.92pt" strokecolor="#000000">
            <v:path arrowok="t"/>
          </v:shape>
        </v:group>
        <w10:wrap type="none"/>
      </w:pict>
    </w:r>
    <w:r>
      <w:rPr/>
      <w:pict>
        <v:shape style="position:absolute;margin-left:281.279999pt;margin-top:46.079971pt;width:24pt;height:32.639999pt;mso-position-horizontal-relative:page;mso-position-vertical-relative:page;z-index:-4809" type="#_x0000_t75">
          <v:imagedata r:id="rId1" o:title=""/>
        </v:shape>
      </w:pict>
    </w:r>
    <w:r>
      <w:rPr/>
      <w:pict>
        <v:group style="position:absolute;margin-left:67.680pt;margin-top:86.400002pt;width:476.16pt;height:.1pt;mso-position-horizontal-relative:page;mso-position-vertical-relative:page;z-index:-4808" coordorigin="1354,1728" coordsize="9523,2">
          <v:shape style="position:absolute;left:1354;top:1728;width:9523;height:2" coordorigin="1354,1728" coordsize="9523,0" path="m1354,1728l10877,1728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600006pt;margin-top:56.063885pt;width:120.673886pt;height:14pt;mso-position-horizontal-relative:page;mso-position-vertical-relative:page;z-index:-4807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  <w:b/>
                    <w:bCs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17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3"/>
                    <w:b/>
                    <w:bCs/>
                  </w:rPr>
                  <w:t>2017-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43"/>
                    <w:w w:val="113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3"/>
                    <w:b/>
                    <w:bCs/>
                  </w:rPr>
                  <w:t>Nwnri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-19"/>
                    <w:w w:val="113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3"/>
                    <w:b/>
                    <w:bCs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6.360001pt;margin-top:56.946262pt;width:88.177351pt;height:13.5pt;mso-position-horizontal-relative:page;mso-position-vertical-relative:page;z-index:-4806" type="#_x0000_t202" filled="f" stroked="f">
          <v:textbox inset="0,0,0,0">
            <w:txbxContent>
              <w:p>
                <w:pPr>
                  <w:spacing w:before="0" w:after="0" w:line="255" w:lineRule="exact"/>
                  <w:ind w:left="20" w:right="-54"/>
                  <w:jc w:val="left"/>
                  <w:rPr>
                    <w:rFonts w:ascii="Times New Roman" w:hAnsi="Times New Roman" w:cs="Times New Roman" w:eastAsia="Times New Roman"/>
                    <w:sz w:val="23"/>
                    <w:szCs w:val="23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0"/>
                    <w:b/>
                    <w:bCs/>
                  </w:rPr>
                  <w:t>Fletorj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0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7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4"/>
                    <w:b/>
                    <w:bCs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58882pt;margin-top:40.743683pt;width:475.682242pt;height:.1pt;mso-position-horizontal-relative:page;mso-position-vertical-relative:page;z-index:-4805" coordorigin="1363,815" coordsize="9514,2">
          <v:shape style="position:absolute;left:1363;top:815;width:9514;height:2" coordorigin="1363,815" coordsize="9514,0" path="m1363,815l10877,815e" filled="f" stroked="t" strokeweight="2.383178pt" strokecolor="#000000">
            <v:path arrowok="t"/>
          </v:shape>
        </v:group>
        <w10:wrap type="none"/>
      </w:pict>
    </w:r>
    <w:r>
      <w:rPr/>
      <w:pict>
        <v:shape style="position:absolute;margin-left:280.37085pt;margin-top:46.251637pt;width:24.794703pt;height:32.42384pt;mso-position-horizontal-relative:page;mso-position-vertical-relative:page;z-index:-4804" type="#_x0000_t75">
          <v:imagedata r:id="rId1" o:title=""/>
        </v:shape>
      </w:pict>
    </w:r>
    <w:r>
      <w:rPr/>
      <w:pict>
        <v:group style="position:absolute;margin-left:67.682243pt;margin-top:86.252708pt;width:476.158878pt;height:.1pt;mso-position-horizontal-relative:page;mso-position-vertical-relative:page;z-index:-4803" coordorigin="1354,1725" coordsize="9523,2">
          <v:shape style="position:absolute;left:1354;top:1725;width:9523;height:2" coordorigin="1354,1725" coordsize="9523,0" path="m1354,1725l10877,1725e" filled="f" stroked="t" strokeweight="1.90654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5.747665pt;margin-top:56.058697pt;width:89.191794pt;height:14pt;mso-position-horizontal-relative:page;mso-position-vertical-relative:page;z-index:-4802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5"/>
                  </w:rPr>
                  <w:t>Fletorja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-8"/>
                    <w:w w:val="115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5"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140198pt;margin-top:56.058697pt;width:121.412906pt;height:14pt;mso-position-horizontal-relative:page;mso-position-vertical-relative:page;z-index:-4801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2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</w:rPr>
                  <w:t>2017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251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-38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2"/>
                  </w:rPr>
                  <w:t>Numri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12"/>
                    <w:w w:val="112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2"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60004pt;margin-top:40.799999pt;width:475.68pt;height:.1pt;mso-position-horizontal-relative:page;mso-position-vertical-relative:page;z-index:-4800" coordorigin="1363,816" coordsize="9514,2">
          <v:shape style="position:absolute;left:1363;top:816;width:9514;height:2" coordorigin="1363,816" coordsize="9514,0" path="m1363,816l10877,816e" filled="f" stroked="t" strokeweight="1.92pt" strokecolor="#000000">
            <v:path arrowok="t"/>
          </v:shape>
        </v:group>
        <w10:wrap type="none"/>
      </w:pict>
    </w:r>
    <w:r>
      <w:rPr/>
      <w:pict>
        <v:shape style="position:absolute;margin-left:281.279999pt;margin-top:46.079971pt;width:24pt;height:32.639999pt;mso-position-horizontal-relative:page;mso-position-vertical-relative:page;z-index:-4799" type="#_x0000_t75">
          <v:imagedata r:id="rId1" o:title=""/>
        </v:shape>
      </w:pict>
    </w:r>
    <w:r>
      <w:rPr/>
      <w:pict>
        <v:group style="position:absolute;margin-left:67.680pt;margin-top:86.400002pt;width:476.16pt;height:.1pt;mso-position-horizontal-relative:page;mso-position-vertical-relative:page;z-index:-4798" coordorigin="1354,1728" coordsize="9523,2">
          <v:shape style="position:absolute;left:1354;top:1728;width:9523;height:2" coordorigin="1354,1728" coordsize="9523,0" path="m1354,1728l10877,1728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600006pt;margin-top:56.063885pt;width:119.923825pt;height:14pt;mso-position-horizontal-relative:page;mso-position-vertical-relative:page;z-index:-4797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3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16"/>
                  </w:rPr>
                  <w:t>2017-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4"/>
                    <w:w w:val="1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16"/>
                  </w:rPr>
                  <w:t>Nwnr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16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9"/>
                    <w:w w:val="1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16"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6.360001pt;margin-top:56.543926pt;width:88.587804pt;height:14pt;mso-position-horizontal-relative:page;mso-position-vertical-relative:page;z-index:-4796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14"/>
                  </w:rPr>
                  <w:t>Fletorja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5"/>
                    <w:w w:val="114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14"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58882pt;margin-top:40.743683pt;width:475.682242pt;height:.1pt;mso-position-horizontal-relative:page;mso-position-vertical-relative:page;z-index:-4795" coordorigin="1363,815" coordsize="9514,2">
          <v:shape style="position:absolute;left:1363;top:815;width:9514;height:2" coordorigin="1363,815" coordsize="9514,0" path="m1363,815l10877,815e" filled="f" stroked="t" strokeweight="2.383178pt" strokecolor="#000000">
            <v:path arrowok="t"/>
          </v:shape>
        </v:group>
        <w10:wrap type="none"/>
      </w:pict>
    </w:r>
    <w:r>
      <w:rPr/>
      <w:pict>
        <v:shape style="position:absolute;margin-left:280.37085pt;margin-top:46.251637pt;width:24.794703pt;height:32.42384pt;mso-position-horizontal-relative:page;mso-position-vertical-relative:page;z-index:-4794" type="#_x0000_t75">
          <v:imagedata r:id="rId1" o:title=""/>
        </v:shape>
      </w:pict>
    </w:r>
    <w:r>
      <w:rPr/>
      <w:pict>
        <v:group style="position:absolute;margin-left:67.682243pt;margin-top:86.252708pt;width:476.158878pt;height:.1pt;mso-position-horizontal-relative:page;mso-position-vertical-relative:page;z-index:-4793" coordorigin="1354,1725" coordsize="9523,2">
          <v:shape style="position:absolute;left:1354;top:1725;width:9523;height:2" coordorigin="1354,1725" coordsize="9523,0" path="m1354,1725l10877,1725e" filled="f" stroked="t" strokeweight="1.90654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5.747665pt;margin-top:56.058697pt;width:89.191794pt;height:14pt;mso-position-horizontal-relative:page;mso-position-vertical-relative:page;z-index:-4792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0"/>
                    <w:w w:val="115"/>
                  </w:rPr>
                  <w:t>Fletorja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-8"/>
                    <w:w w:val="115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0"/>
                    <w:w w:val="115"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140198pt;margin-top:56.058697pt;width:121.412906pt;height:14pt;mso-position-horizontal-relative:page;mso-position-vertical-relative:page;z-index:-4791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0"/>
                    <w:w w:val="100"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2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0"/>
                    <w:w w:val="100"/>
                  </w:rPr>
                  <w:t>2017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0"/>
                    <w:w w:val="251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-38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0"/>
                    <w:w w:val="112"/>
                  </w:rPr>
                  <w:t>Numri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12"/>
                    <w:w w:val="112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70707"/>
                    <w:spacing w:val="0"/>
                    <w:w w:val="112"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60004pt;margin-top:40.799999pt;width:475.68pt;height:.1pt;mso-position-horizontal-relative:page;mso-position-vertical-relative:page;z-index:-4790" coordorigin="1363,816" coordsize="9514,2">
          <v:shape style="position:absolute;left:1363;top:816;width:9514;height:2" coordorigin="1363,816" coordsize="9514,0" path="m1363,816l10877,816e" filled="f" stroked="t" strokeweight="1.92pt" strokecolor="#000000">
            <v:path arrowok="t"/>
          </v:shape>
        </v:group>
        <w10:wrap type="none"/>
      </w:pict>
    </w:r>
    <w:r>
      <w:rPr/>
      <w:pict>
        <v:shape style="position:absolute;margin-left:281.279999pt;margin-top:46.079971pt;width:24pt;height:32.639999pt;mso-position-horizontal-relative:page;mso-position-vertical-relative:page;z-index:-4789" type="#_x0000_t75">
          <v:imagedata r:id="rId1" o:title=""/>
        </v:shape>
      </w:pict>
    </w:r>
    <w:r>
      <w:rPr/>
      <w:pict>
        <v:group style="position:absolute;margin-left:67.680pt;margin-top:86.400002pt;width:476.16pt;height:.1pt;mso-position-horizontal-relative:page;mso-position-vertical-relative:page;z-index:-4788" coordorigin="1354,1728" coordsize="9523,2">
          <v:shape style="position:absolute;left:1354;top:1728;width:9523;height:2" coordorigin="1354,1728" coordsize="9523,0" path="m1354,1728l10877,1728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600006pt;margin-top:56.063885pt;width:120.673886pt;height:14pt;mso-position-horizontal-relative:page;mso-position-vertical-relative:page;z-index:-4787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0"/>
                    <w:w w:val="100"/>
                    <w:b/>
                    <w:bCs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17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0"/>
                    <w:w w:val="113"/>
                    <w:b/>
                    <w:bCs/>
                  </w:rPr>
                  <w:t>2017-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43"/>
                    <w:w w:val="113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0"/>
                    <w:w w:val="113"/>
                    <w:b/>
                    <w:bCs/>
                  </w:rPr>
                  <w:t>Nwnri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-19"/>
                    <w:w w:val="113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50505"/>
                    <w:spacing w:val="0"/>
                    <w:w w:val="113"/>
                    <w:b/>
                    <w:bCs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6.360001pt;margin-top:56.946262pt;width:88.177351pt;height:13.5pt;mso-position-horizontal-relative:page;mso-position-vertical-relative:page;z-index:-4786" type="#_x0000_t202" filled="f" stroked="f">
          <v:textbox inset="0,0,0,0">
            <w:txbxContent>
              <w:p>
                <w:pPr>
                  <w:spacing w:before="0" w:after="0" w:line="255" w:lineRule="exact"/>
                  <w:ind w:left="20" w:right="-54"/>
                  <w:jc w:val="left"/>
                  <w:rPr>
                    <w:rFonts w:ascii="Times New Roman" w:hAnsi="Times New Roman" w:cs="Times New Roman" w:eastAsia="Times New Roman"/>
                    <w:sz w:val="23"/>
                    <w:szCs w:val="23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50505"/>
                    <w:spacing w:val="0"/>
                    <w:w w:val="100"/>
                    <w:b/>
                    <w:bCs/>
                  </w:rPr>
                  <w:t>Fletorj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50505"/>
                    <w:spacing w:val="0"/>
                    <w:w w:val="100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50505"/>
                    <w:spacing w:val="0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50505"/>
                    <w:spacing w:val="7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50505"/>
                    <w:spacing w:val="0"/>
                    <w:w w:val="104"/>
                    <w:b/>
                    <w:bCs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58882pt;margin-top:40.743683pt;width:475.682242pt;height:.1pt;mso-position-horizontal-relative:page;mso-position-vertical-relative:page;z-index:-4785" coordorigin="1363,815" coordsize="9514,2">
          <v:shape style="position:absolute;left:1363;top:815;width:9514;height:2" coordorigin="1363,815" coordsize="9514,0" path="m1363,815l10877,815e" filled="f" stroked="t" strokeweight="2.383178pt" strokecolor="#000000">
            <v:path arrowok="t"/>
          </v:shape>
        </v:group>
        <w10:wrap type="none"/>
      </w:pict>
    </w:r>
    <w:r>
      <w:rPr/>
      <w:pict>
        <v:shape style="position:absolute;margin-left:280.37085pt;margin-top:46.251637pt;width:24.794703pt;height:32.42384pt;mso-position-horizontal-relative:page;mso-position-vertical-relative:page;z-index:-4784" type="#_x0000_t75">
          <v:imagedata r:id="rId1" o:title=""/>
        </v:shape>
      </w:pict>
    </w:r>
    <w:r>
      <w:rPr/>
      <w:pict>
        <v:group style="position:absolute;margin-left:67.682243pt;margin-top:86.252708pt;width:476.158878pt;height:.1pt;mso-position-horizontal-relative:page;mso-position-vertical-relative:page;z-index:-4783" coordorigin="1354,1725" coordsize="9523,2">
          <v:shape style="position:absolute;left:1354;top:1725;width:9523;height:2" coordorigin="1354,1725" coordsize="9523,0" path="m1354,1725l10877,1725e" filled="f" stroked="t" strokeweight="1.90654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5.747665pt;margin-top:56.058697pt;width:89.191794pt;height:14pt;mso-position-horizontal-relative:page;mso-position-vertical-relative:page;z-index:-4782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5"/>
                  </w:rPr>
                  <w:t>Fletorja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-8"/>
                    <w:w w:val="115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5"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140198pt;margin-top:56.058697pt;width:121.406406pt;height:14pt;mso-position-horizontal-relative:page;mso-position-vertical-relative:page;z-index:-4781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3"/>
                    <w:szCs w:val="23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2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0"/>
                    <w:b/>
                    <w:bCs/>
                  </w:rPr>
                  <w:t>2017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21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262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-36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2"/>
                  </w:rPr>
                  <w:t>Numri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25"/>
                    <w:w w:val="112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12"/>
                    <w:b/>
                    <w:bCs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60004pt;margin-top:40.799999pt;width:475.68pt;height:.1pt;mso-position-horizontal-relative:page;mso-position-vertical-relative:page;z-index:-4780" coordorigin="1363,816" coordsize="9514,2">
          <v:shape style="position:absolute;left:1363;top:816;width:9514;height:2" coordorigin="1363,816" coordsize="9514,0" path="m1363,816l10877,816e" filled="f" stroked="t" strokeweight="1.92pt" strokecolor="#000000">
            <v:path arrowok="t"/>
          </v:shape>
        </v:group>
        <w10:wrap type="none"/>
      </w:pict>
    </w:r>
    <w:r>
      <w:rPr/>
      <w:pict>
        <v:shape style="position:absolute;margin-left:281.279999pt;margin-top:46.079971pt;width:24pt;height:32.639999pt;mso-position-horizontal-relative:page;mso-position-vertical-relative:page;z-index:-4779" type="#_x0000_t75">
          <v:imagedata r:id="rId1" o:title=""/>
        </v:shape>
      </w:pict>
    </w:r>
    <w:r>
      <w:rPr/>
      <w:pict>
        <v:group style="position:absolute;margin-left:67.680pt;margin-top:86.400002pt;width:476.16pt;height:.1pt;mso-position-horizontal-relative:page;mso-position-vertical-relative:page;z-index:-4778" coordorigin="1354,1728" coordsize="9523,2">
          <v:shape style="position:absolute;left:1354;top:1728;width:9523;height:2" coordorigin="1354,1728" coordsize="9523,0" path="m1354,1728l10877,1728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600006pt;margin-top:56.063885pt;width:120.673886pt;height:14pt;mso-position-horizontal-relative:page;mso-position-vertical-relative:page;z-index:-4777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  <w:b/>
                    <w:bCs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17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3"/>
                    <w:b/>
                    <w:bCs/>
                  </w:rPr>
                  <w:t>2017-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43"/>
                    <w:w w:val="113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3"/>
                    <w:b/>
                    <w:bCs/>
                  </w:rPr>
                  <w:t>Nwnri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-19"/>
                    <w:w w:val="113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3"/>
                    <w:b/>
                    <w:bCs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6.360001pt;margin-top:56.946262pt;width:88.177351pt;height:13.5pt;mso-position-horizontal-relative:page;mso-position-vertical-relative:page;z-index:-4776" type="#_x0000_t202" filled="f" stroked="f">
          <v:textbox inset="0,0,0,0">
            <w:txbxContent>
              <w:p>
                <w:pPr>
                  <w:spacing w:before="0" w:after="0" w:line="255" w:lineRule="exact"/>
                  <w:ind w:left="20" w:right="-54"/>
                  <w:jc w:val="left"/>
                  <w:rPr>
                    <w:rFonts w:ascii="Times New Roman" w:hAnsi="Times New Roman" w:cs="Times New Roman" w:eastAsia="Times New Roman"/>
                    <w:sz w:val="23"/>
                    <w:szCs w:val="23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0"/>
                    <w:b/>
                    <w:bCs/>
                  </w:rPr>
                  <w:t>Fletorj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0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7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4"/>
                    <w:b/>
                    <w:bCs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58882pt;margin-top:40.743683pt;width:475.682242pt;height:.1pt;mso-position-horizontal-relative:page;mso-position-vertical-relative:page;z-index:-4775" coordorigin="1363,815" coordsize="9514,2">
          <v:shape style="position:absolute;left:1363;top:815;width:9514;height:2" coordorigin="1363,815" coordsize="9514,0" path="m1363,815l10877,815e" filled="f" stroked="t" strokeweight="2.383178pt" strokecolor="#000000">
            <v:path arrowok="t"/>
          </v:shape>
        </v:group>
        <w10:wrap type="none"/>
      </w:pict>
    </w:r>
    <w:r>
      <w:rPr/>
      <w:pict>
        <v:shape style="position:absolute;margin-left:280.37085pt;margin-top:46.251637pt;width:24.794703pt;height:32.42384pt;mso-position-horizontal-relative:page;mso-position-vertical-relative:page;z-index:-4774" type="#_x0000_t75">
          <v:imagedata r:id="rId1" o:title=""/>
        </v:shape>
      </w:pict>
    </w:r>
    <w:r>
      <w:rPr/>
      <w:pict>
        <v:group style="position:absolute;margin-left:67.682243pt;margin-top:86.252708pt;width:476.158878pt;height:.1pt;mso-position-horizontal-relative:page;mso-position-vertical-relative:page;z-index:-4773" coordorigin="1354,1725" coordsize="9523,2">
          <v:shape style="position:absolute;left:1354;top:1725;width:9523;height:2" coordorigin="1354,1725" coordsize="9523,0" path="m1354,1725l10877,1725e" filled="f" stroked="t" strokeweight="1.90654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5.747665pt;margin-top:56.461037pt;width:89.243972pt;height:13.5pt;mso-position-horizontal-relative:page;mso-position-vertical-relative:page;z-index:-4772" type="#_x0000_t202" filled="f" stroked="f">
          <v:textbox inset="0,0,0,0">
            <w:txbxContent>
              <w:p>
                <w:pPr>
                  <w:spacing w:before="0" w:after="0" w:line="255" w:lineRule="exact"/>
                  <w:ind w:left="20" w:right="-54"/>
                  <w:jc w:val="left"/>
                  <w:rPr>
                    <w:rFonts w:ascii="Times New Roman" w:hAnsi="Times New Roman" w:cs="Times New Roman" w:eastAsia="Times New Roman"/>
                    <w:sz w:val="23"/>
                    <w:szCs w:val="23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7"/>
                    <w:b/>
                    <w:bCs/>
                  </w:rPr>
                  <w:t>Fletorj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7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11"/>
                    <w:w w:val="107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10101"/>
                    <w:spacing w:val="0"/>
                    <w:w w:val="107"/>
                    <w:b/>
                    <w:bCs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140198pt;margin-top:56.058697pt;width:121.456888pt;height:14pt;mso-position-horizontal-relative:page;mso-position-vertical-relative:page;z-index:-4771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  <w:b/>
                    <w:bCs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10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  <w:b/>
                    <w:bCs/>
                  </w:rPr>
                  <w:t>2017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4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223"/>
                    <w:b/>
                    <w:bCs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-26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  <w:b/>
                    <w:bCs/>
                  </w:rPr>
                  <w:t>Numri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59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2"/>
                    <w:b/>
                    <w:bCs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60004pt;margin-top:40.799999pt;width:475.68pt;height:.1pt;mso-position-horizontal-relative:page;mso-position-vertical-relative:page;z-index:-4770" coordorigin="1363,816" coordsize="9514,2">
          <v:shape style="position:absolute;left:1363;top:816;width:9514;height:2" coordorigin="1363,816" coordsize="9514,0" path="m1363,816l10877,816e" filled="f" stroked="t" strokeweight="1.92pt" strokecolor="#000000">
            <v:path arrowok="t"/>
          </v:shape>
        </v:group>
        <w10:wrap type="none"/>
      </w:pict>
    </w:r>
    <w:r>
      <w:rPr/>
      <w:pict>
        <v:shape style="position:absolute;margin-left:281.279999pt;margin-top:46.079971pt;width:24pt;height:32.639999pt;mso-position-horizontal-relative:page;mso-position-vertical-relative:page;z-index:-4769" type="#_x0000_t75">
          <v:imagedata r:id="rId1" o:title=""/>
        </v:shape>
      </w:pict>
    </w:r>
    <w:r>
      <w:rPr/>
      <w:pict>
        <v:group style="position:absolute;margin-left:67.680pt;margin-top:86.400002pt;width:476.16pt;height:.1pt;mso-position-horizontal-relative:page;mso-position-vertical-relative:page;z-index:-4768" coordorigin="1354,1728" coordsize="9523,2">
          <v:shape style="position:absolute;left:1354;top:1728;width:9523;height:2" coordorigin="1354,1728" coordsize="9523,0" path="m1354,1728l10877,1728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600006pt;margin-top:56.063885pt;width:120.673886pt;height:14pt;mso-position-horizontal-relative:page;mso-position-vertical-relative:page;z-index:-4767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  <w:b/>
                    <w:bCs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7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13"/>
                    <w:b/>
                    <w:bCs/>
                  </w:rPr>
                  <w:t>2017-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43"/>
                    <w:w w:val="113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13"/>
                    <w:b/>
                    <w:bCs/>
                  </w:rPr>
                  <w:t>Nwnri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9"/>
                    <w:w w:val="113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13"/>
                    <w:b/>
                    <w:bCs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6.360001pt;margin-top:56.946262pt;width:88.177351pt;height:13.5pt;mso-position-horizontal-relative:page;mso-position-vertical-relative:page;z-index:-4766" type="#_x0000_t202" filled="f" stroked="f">
          <v:textbox inset="0,0,0,0">
            <w:txbxContent>
              <w:p>
                <w:pPr>
                  <w:spacing w:before="0" w:after="0" w:line="255" w:lineRule="exact"/>
                  <w:ind w:left="20" w:right="-54"/>
                  <w:jc w:val="left"/>
                  <w:rPr>
                    <w:rFonts w:ascii="Times New Roman" w:hAnsi="Times New Roman" w:cs="Times New Roman" w:eastAsia="Times New Roman"/>
                    <w:sz w:val="23"/>
                    <w:szCs w:val="23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spacing w:val="0"/>
                    <w:w w:val="100"/>
                    <w:b/>
                    <w:bCs/>
                  </w:rPr>
                  <w:t>Fletorj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spacing w:val="0"/>
                    <w:w w:val="100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spacing w:val="0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spacing w:val="7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spacing w:val="0"/>
                    <w:w w:val="104"/>
                    <w:b/>
                    <w:bCs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3"/>
                    <w:szCs w:val="23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58882pt;margin-top:40.743683pt;width:475.682242pt;height:.1pt;mso-position-horizontal-relative:page;mso-position-vertical-relative:page;z-index:-4765" coordorigin="1363,815" coordsize="9514,2">
          <v:shape style="position:absolute;left:1363;top:815;width:9514;height:2" coordorigin="1363,815" coordsize="9514,0" path="m1363,815l10877,815e" filled="f" stroked="t" strokeweight="2.383178pt" strokecolor="#000000">
            <v:path arrowok="t"/>
          </v:shape>
        </v:group>
        <w10:wrap type="none"/>
      </w:pict>
    </w:r>
    <w:r>
      <w:rPr/>
      <w:pict>
        <v:shape style="position:absolute;margin-left:280.37085pt;margin-top:46.251637pt;width:24.794703pt;height:32.42384pt;mso-position-horizontal-relative:page;mso-position-vertical-relative:page;z-index:-4764" type="#_x0000_t75">
          <v:imagedata r:id="rId1" o:title=""/>
        </v:shape>
      </w:pict>
    </w:r>
    <w:r>
      <w:rPr/>
      <w:pict>
        <v:group style="position:absolute;margin-left:67.682243pt;margin-top:86.252708pt;width:476.158878pt;height:.1pt;mso-position-horizontal-relative:page;mso-position-vertical-relative:page;z-index:-4763" coordorigin="1354,1725" coordsize="9523,2">
          <v:shape style="position:absolute;left:1354;top:1725;width:9523;height:2" coordorigin="1354,1725" coordsize="9523,0" path="m1354,1725l10877,1725e" filled="f" stroked="t" strokeweight="1.90654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5.747665pt;margin-top:56.058697pt;width:89.078994pt;height:14pt;mso-position-horizontal-relative:page;mso-position-vertical-relative:page;z-index:-4762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A0A0A"/>
                    <w:spacing w:val="0"/>
                    <w:w w:val="100"/>
                    <w:b/>
                    <w:bCs/>
                  </w:rPr>
                  <w:t>Fletorj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A0A0A"/>
                    <w:spacing w:val="0"/>
                    <w:w w:val="100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A0A0A"/>
                    <w:spacing w:val="31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A0A0A"/>
                    <w:spacing w:val="0"/>
                    <w:w w:val="115"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140198pt;margin-top:56.058697pt;width:121.456888pt;height:14pt;mso-position-horizontal-relative:page;mso-position-vertical-relative:page;z-index:-4761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A0A0A"/>
                    <w:spacing w:val="0"/>
                    <w:w w:val="100"/>
                    <w:b/>
                    <w:bCs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A0A0A"/>
                    <w:spacing w:val="10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A0A0A"/>
                    <w:spacing w:val="0"/>
                    <w:w w:val="100"/>
                    <w:b/>
                    <w:bCs/>
                  </w:rPr>
                  <w:t>2017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A0A0A"/>
                    <w:spacing w:val="4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A0A0A"/>
                    <w:spacing w:val="0"/>
                    <w:w w:val="223"/>
                    <w:b/>
                    <w:bCs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A0A0A"/>
                    <w:spacing w:val="-26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A0A0A"/>
                    <w:spacing w:val="0"/>
                    <w:w w:val="100"/>
                    <w:b/>
                    <w:bCs/>
                  </w:rPr>
                  <w:t>Numri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A0A0A"/>
                    <w:spacing w:val="59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A0A0A"/>
                    <w:spacing w:val="0"/>
                    <w:w w:val="102"/>
                    <w:b/>
                    <w:bCs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60004pt;margin-top:40.799999pt;width:475.68pt;height:.1pt;mso-position-horizontal-relative:page;mso-position-vertical-relative:page;z-index:-4760" coordorigin="1363,816" coordsize="9514,2">
          <v:shape style="position:absolute;left:1363;top:816;width:9514;height:2" coordorigin="1363,816" coordsize="9514,0" path="m1363,816l10877,816e" filled="f" stroked="t" strokeweight="1.92pt" strokecolor="#000000">
            <v:path arrowok="t"/>
          </v:shape>
        </v:group>
        <w10:wrap type="none"/>
      </w:pict>
    </w:r>
    <w:r>
      <w:rPr/>
      <w:pict>
        <v:shape style="position:absolute;margin-left:281.279999pt;margin-top:46.079971pt;width:24pt;height:32.639999pt;mso-position-horizontal-relative:page;mso-position-vertical-relative:page;z-index:-4759" type="#_x0000_t75">
          <v:imagedata r:id="rId1" o:title=""/>
        </v:shape>
      </w:pict>
    </w:r>
    <w:r>
      <w:rPr/>
      <w:pict>
        <v:group style="position:absolute;margin-left:67.680pt;margin-top:86.400002pt;width:476.16pt;height:.1pt;mso-position-horizontal-relative:page;mso-position-vertical-relative:page;z-index:-4758" coordorigin="1354,1728" coordsize="9523,2">
          <v:shape style="position:absolute;left:1354;top:1728;width:9523;height:2" coordorigin="1354,1728" coordsize="9523,0" path="m1354,1728l10877,1728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600006pt;margin-top:56.063885pt;width:119.923825pt;height:14pt;mso-position-horizontal-relative:page;mso-position-vertical-relative:page;z-index:-4757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30303"/>
                    <w:spacing w:val="0"/>
                    <w:w w:val="100"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30303"/>
                    <w:spacing w:val="3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30303"/>
                    <w:spacing w:val="0"/>
                    <w:w w:val="116"/>
                  </w:rPr>
                  <w:t>2017-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30303"/>
                    <w:spacing w:val="14"/>
                    <w:w w:val="1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30303"/>
                    <w:spacing w:val="0"/>
                    <w:w w:val="116"/>
                  </w:rPr>
                  <w:t>Nwnr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30303"/>
                    <w:spacing w:val="0"/>
                    <w:w w:val="116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30303"/>
                    <w:spacing w:val="-9"/>
                    <w:w w:val="1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30303"/>
                    <w:spacing w:val="0"/>
                    <w:w w:val="116"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6.360001pt;margin-top:56.543926pt;width:88.587804pt;height:14pt;mso-position-horizontal-relative:page;mso-position-vertical-relative:page;z-index:-4756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30303"/>
                    <w:spacing w:val="0"/>
                    <w:w w:val="114"/>
                  </w:rPr>
                  <w:t>Fletorja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30303"/>
                    <w:spacing w:val="-5"/>
                    <w:w w:val="114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30303"/>
                    <w:spacing w:val="0"/>
                    <w:w w:val="114"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68.158882pt;margin-top:40.743683pt;width:475.682242pt;height:.1pt;mso-position-horizontal-relative:page;mso-position-vertical-relative:page;z-index:-4755" coordorigin="1363,815" coordsize="9514,2">
          <v:shape style="position:absolute;left:1363;top:815;width:9514;height:2" coordorigin="1363,815" coordsize="9514,0" path="m1363,815l10877,815e" filled="f" stroked="t" strokeweight="2.383178pt" strokecolor="#000000">
            <v:path arrowok="t"/>
          </v:shape>
        </v:group>
        <w10:wrap type="none"/>
      </w:pict>
    </w:r>
    <w:r>
      <w:rPr/>
      <w:pict>
        <v:shape style="position:absolute;margin-left:280.37085pt;margin-top:46.251637pt;width:24.794703pt;height:32.42384pt;mso-position-horizontal-relative:page;mso-position-vertical-relative:page;z-index:-4754" type="#_x0000_t75">
          <v:imagedata r:id="rId1" o:title=""/>
        </v:shape>
      </w:pict>
    </w:r>
    <w:r>
      <w:rPr/>
      <w:pict>
        <v:group style="position:absolute;margin-left:67.682243pt;margin-top:86.252708pt;width:476.158878pt;height:.1pt;mso-position-horizontal-relative:page;mso-position-vertical-relative:page;z-index:-4753" coordorigin="1354,1725" coordsize="9523,2">
          <v:shape style="position:absolute;left:1354;top:1725;width:9523;height:2" coordorigin="1354,1725" coordsize="9523,0" path="m1354,1725l10877,1725e" filled="f" stroked="t" strokeweight="1.90654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5.747665pt;margin-top:56.058697pt;width:89.078994pt;height:14pt;mso-position-horizontal-relative:page;mso-position-vertical-relative:page;z-index:-4752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  <w:b/>
                    <w:bCs/>
                  </w:rPr>
                  <w:t>Fletorj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  <w:b/>
                    <w:bCs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31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15"/>
                  </w:rPr>
                  <w:t>Zyrtare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4.140198pt;margin-top:56.058697pt;width:121.456888pt;height:14pt;mso-position-horizontal-relative:page;mso-position-vertical-relative:page;z-index:-4751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  <w:b/>
                    <w:bCs/>
                  </w:rPr>
                  <w:t>Viti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10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  <w:b/>
                    <w:bCs/>
                  </w:rPr>
                  <w:t>2017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4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223"/>
                    <w:b/>
                    <w:bCs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-26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0"/>
                    <w:b/>
                    <w:bCs/>
                  </w:rPr>
                  <w:t>Numri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59"/>
                    <w:w w:val="100"/>
                    <w:b/>
                    <w:bCs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10101"/>
                    <w:spacing w:val="0"/>
                    <w:w w:val="102"/>
                    <w:b/>
                    <w:bCs/>
                  </w:rPr>
                  <w:t>120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3.320007pt;margin-top:72.413048pt;width:11.45pt;height:42pt;mso-position-horizontal-relative:page;mso-position-vertical-relative:page;z-index:-4750" type="#_x0000_t202" filled="f" stroked="f">
          <v:textbox inset="0,0,0,0">
            <w:txbxContent>
              <w:p>
                <w:pPr>
                  <w:spacing w:before="0" w:after="0" w:line="836" w:lineRule="exact"/>
                  <w:ind w:left="20" w:right="-14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color w:val="050505"/>
                    <w:spacing w:val="-86"/>
                    <w:w w:val="54"/>
                    <w:b/>
                    <w:bCs/>
                    <w:position w:val="23"/>
                  </w:rPr>
                  <w:t>"</w:t>
                </w:r>
                <w:r>
                  <w:rPr>
                    <w:rFonts w:ascii="Times New Roman" w:hAnsi="Times New Roman" w:cs="Times New Roman" w:eastAsia="Times New Roman"/>
                    <w:sz w:val="80"/>
                    <w:szCs w:val="80"/>
                    <w:color w:val="050505"/>
                    <w:spacing w:val="-205"/>
                    <w:w w:val="85"/>
                    <w:position w:val="1"/>
                  </w:rPr>
                  <w:t>-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50505"/>
                    <w:spacing w:val="0"/>
                    <w:w w:val="53"/>
                    <w:b/>
                    <w:bCs/>
                    <w:position w:val="23"/>
                  </w:rPr>
                  <w:t>T::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00000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2.774963pt;margin-top:97.146523pt;width:8.976315pt;height:22pt;mso-position-horizontal-relative:page;mso-position-vertical-relative:page;z-index:-4749" type="#_x0000_t202" filled="f" stroked="f">
          <v:textbox inset="0,0,0,0">
            <w:txbxContent>
              <w:p>
                <w:pPr>
                  <w:spacing w:before="0" w:after="0" w:line="428" w:lineRule="exact"/>
                  <w:ind w:left="20" w:right="-80"/>
                  <w:jc w:val="left"/>
                  <w:rPr>
                    <w:rFonts w:ascii="Arial" w:hAnsi="Arial" w:cs="Arial" w:eastAsia="Arial"/>
                    <w:sz w:val="11"/>
                    <w:szCs w:val="11"/>
                  </w:rPr>
                </w:pPr>
                <w:rPr/>
                <w:r>
                  <w:rPr>
                    <w:rFonts w:ascii="Arial" w:hAnsi="Arial" w:cs="Arial" w:eastAsia="Arial"/>
                    <w:sz w:val="11"/>
                    <w:szCs w:val="11"/>
                    <w:color w:val="050505"/>
                    <w:spacing w:val="-45"/>
                    <w:w w:val="124"/>
                    <w:position w:val="23"/>
                  </w:rPr>
                  <w:t>(</w:t>
                </w:r>
                <w:r>
                  <w:rPr>
                    <w:rFonts w:ascii="Times New Roman" w:hAnsi="Times New Roman" w:cs="Times New Roman" w:eastAsia="Times New Roman"/>
                    <w:sz w:val="40"/>
                    <w:szCs w:val="40"/>
                    <w:color w:val="050505"/>
                    <w:spacing w:val="-113"/>
                    <w:w w:val="115"/>
                    <w:b/>
                    <w:bCs/>
                    <w:position w:val="0"/>
                  </w:rPr>
                  <w:t>s</w:t>
                </w:r>
                <w:r>
                  <w:rPr>
                    <w:rFonts w:ascii="Arial" w:hAnsi="Arial" w:cs="Arial" w:eastAsia="Arial"/>
                    <w:sz w:val="11"/>
                    <w:szCs w:val="11"/>
                    <w:color w:val="050505"/>
                    <w:spacing w:val="0"/>
                    <w:w w:val="123"/>
                    <w:position w:val="23"/>
                  </w:rPr>
                  <w:t>!</w:t>
                </w:r>
                <w:r>
                  <w:rPr>
                    <w:rFonts w:ascii="Arial" w:hAnsi="Arial" w:cs="Arial" w:eastAsia="Arial"/>
                    <w:sz w:val="11"/>
                    <w:szCs w:val="11"/>
                    <w:color w:val="050505"/>
                    <w:spacing w:val="0"/>
                    <w:w w:val="124"/>
                    <w:position w:val="23"/>
                  </w:rPr>
                  <w:t>)</w:t>
                </w:r>
                <w:r>
                  <w:rPr>
                    <w:rFonts w:ascii="Arial" w:hAnsi="Arial" w:cs="Arial" w:eastAsia="Arial"/>
                    <w:sz w:val="11"/>
                    <w:szCs w:val="11"/>
                    <w:color w:val="000000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0.440002pt;margin-top:113.7556pt;width:16.478936pt;height:30.8361pt;mso-position-horizontal-relative:page;mso-position-vertical-relative:page;z-index:-4748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20"/>
                  <w:jc w:val="left"/>
                  <w:rPr>
                    <w:rFonts w:ascii="Times New Roman" w:hAnsi="Times New Roman" w:cs="Times New Roman" w:eastAsia="Times New Roman"/>
                    <w:sz w:val="19"/>
                    <w:szCs w:val="19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050505"/>
                    <w:spacing w:val="0"/>
                    <w:w w:val="80"/>
                  </w:rPr>
                  <w:t>..::!.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  <w:p>
                <w:pPr>
                  <w:spacing w:before="6" w:after="0" w:line="140" w:lineRule="exact"/>
                  <w:jc w:val="left"/>
                  <w:rPr>
                    <w:sz w:val="14"/>
                    <w:szCs w:val="14"/>
                  </w:rPr>
                </w:pPr>
                <w:rPr/>
                <w:r>
                  <w:rPr>
                    <w:sz w:val="14"/>
                    <w:szCs w:val="14"/>
                  </w:rPr>
                </w:r>
              </w:p>
              <w:p>
                <w:pPr>
                  <w:spacing w:before="0" w:after="0" w:line="240" w:lineRule="auto"/>
                  <w:ind w:left="78" w:right="-52"/>
                  <w:jc w:val="left"/>
                  <w:rPr>
                    <w:rFonts w:ascii="Arial" w:hAnsi="Arial" w:cs="Arial" w:eastAsia="Arial"/>
                    <w:sz w:val="21"/>
                    <w:szCs w:val="21"/>
                  </w:rPr>
                </w:pPr>
                <w:rPr/>
                <w:r>
                  <w:rPr>
                    <w:rFonts w:ascii="Arial" w:hAnsi="Arial" w:cs="Arial" w:eastAsia="Arial"/>
                    <w:sz w:val="21"/>
                    <w:szCs w:val="21"/>
                    <w:color w:val="050505"/>
                    <w:spacing w:val="0"/>
                    <w:w w:val="153"/>
                    <w:b/>
                    <w:bCs/>
                  </w:rPr>
                  <w:t>N</w:t>
                </w:r>
                <w:r>
                  <w:rPr>
                    <w:rFonts w:ascii="Arial" w:hAnsi="Arial" w:cs="Arial" w:eastAsia="Arial"/>
                    <w:sz w:val="21"/>
                    <w:szCs w:val="21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04.599998pt;margin-top:138.587173pt;width:532.704523pt;height:11pt;mso-position-horizontal-relative:page;mso-position-vertical-relative:page;z-index:-4747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w w:val="90"/>
                    <w:b/>
                    <w:bCs/>
                  </w:rPr>
                  <w:t>Aneksi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-33"/>
                    <w:w w:val="100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26"/>
                    <w:b/>
                    <w:bCs/>
                  </w:rPr>
                  <w:t>L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-29"/>
                    <w:w w:val="126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93"/>
                    <w:b/>
                    <w:bCs/>
                  </w:rPr>
                  <w:t>Buxheti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-32"/>
                    <w:w w:val="100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55"/>
                    <w:b/>
                    <w:bCs/>
                  </w:rPr>
                  <w:t>i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-36"/>
                    <w:w w:val="100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94"/>
                    <w:b/>
                    <w:bCs/>
                  </w:rPr>
                  <w:t>detajua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94"/>
                    <w:b/>
                    <w:bCs/>
                  </w:rPr>
                  <w:t>r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-8"/>
                    <w:w w:val="94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00"/>
                    <w:b/>
                    <w:bCs/>
                  </w:rPr>
                  <w:t>i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-14"/>
                    <w:w w:val="100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91"/>
                    <w:b/>
                    <w:bCs/>
                  </w:rPr>
                  <w:t>Pla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-15"/>
                    <w:w w:val="91"/>
                    <w:b/>
                    <w:bCs/>
                  </w:rPr>
                  <w:t>n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21"/>
                    <w:b/>
                    <w:bCs/>
                  </w:rPr>
                  <w:t>i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22"/>
                    <w:b/>
                    <w:bCs/>
                  </w:rPr>
                  <w:t>t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-18"/>
                    <w:w w:val="100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0"/>
                    <w:w w:val="100"/>
                    <w:b/>
                    <w:bCs/>
                  </w:rPr>
                  <w:t>te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-5"/>
                    <w:w w:val="100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0"/>
                    <w:w w:val="95"/>
                    <w:b/>
                    <w:bCs/>
                  </w:rPr>
                  <w:t>Veprimi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0"/>
                    <w:w w:val="96"/>
                    <w:b/>
                    <w:bCs/>
                  </w:rPr>
                  <w:t>t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-27"/>
                    <w:w w:val="100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00"/>
                    <w:b/>
                    <w:bCs/>
                  </w:rPr>
                  <w:t>pe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00"/>
                    <w:b/>
                    <w:bCs/>
                  </w:rPr>
                  <w:t>r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-16"/>
                    <w:w w:val="100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93"/>
                    <w:b/>
                    <w:bCs/>
                  </w:rPr>
                  <w:t>Ruajtjen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-23"/>
                    <w:w w:val="100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0"/>
                    <w:w w:val="100"/>
                    <w:b/>
                    <w:bCs/>
                  </w:rPr>
                  <w:t>e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-13"/>
                    <w:w w:val="100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91"/>
                    <w:b/>
                    <w:bCs/>
                  </w:rPr>
                  <w:t>Pelikan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9"/>
                    <w:w w:val="91"/>
                    <w:b/>
                    <w:bCs/>
                  </w:rPr>
                  <w:t>i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91"/>
                    <w:b/>
                    <w:bCs/>
                  </w:rPr>
                  <w:t>kacurrel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3"/>
                    <w:w w:val="91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0"/>
                    <w:w w:val="92"/>
                    <w:b/>
                    <w:bCs/>
                  </w:rPr>
                  <w:t>(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0"/>
                    <w:w w:val="91"/>
                    <w:b/>
                    <w:bCs/>
                  </w:rPr>
                  <w:t>Pelecanu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0"/>
                    <w:w w:val="92"/>
                    <w:b/>
                    <w:bCs/>
                  </w:rPr>
                  <w:t>s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-26"/>
                    <w:w w:val="100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0"/>
                    <w:w w:val="86"/>
                    <w:b/>
                    <w:bCs/>
                  </w:rPr>
                  <w:t>crispus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0"/>
                    <w:w w:val="86"/>
                    <w:b/>
                    <w:bCs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-4"/>
                    <w:w w:val="86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00"/>
                    <w:b/>
                    <w:bCs/>
                  </w:rPr>
                  <w:t>n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00"/>
                    <w:b/>
                    <w:bCs/>
                  </w:rPr>
                  <w:t>e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-15"/>
                    <w:w w:val="100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0"/>
                    <w:w w:val="91"/>
                    <w:b/>
                    <w:bCs/>
                  </w:rPr>
                  <w:t>Shqiperi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-21"/>
                    <w:w w:val="100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0"/>
                    <w:w w:val="99"/>
                    <w:b/>
                    <w:bCs/>
                  </w:rPr>
                  <w:t>pe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0"/>
                    <w:w w:val="100"/>
                    <w:b/>
                    <w:bCs/>
                  </w:rPr>
                  <w:t>r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C1C1C"/>
                    <w:spacing w:val="-23"/>
                    <w:w w:val="100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97"/>
                    <w:b/>
                    <w:bCs/>
                  </w:rPr>
                  <w:t>periudhen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-22"/>
                    <w:w w:val="100"/>
                    <w:b/>
                    <w:bCs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00"/>
                    <w:b/>
                    <w:bCs/>
                  </w:rPr>
                  <w:t>2016-2021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3.320007pt;margin-top:72.413048pt;width:11.4116pt;height:42pt;mso-position-horizontal-relative:page;mso-position-vertical-relative:page;z-index:-4746" type="#_x0000_t202" filled="f" stroked="f">
          <v:textbox inset="0,0,0,0">
            <w:txbxContent>
              <w:p>
                <w:pPr>
                  <w:spacing w:before="0" w:after="0" w:line="836" w:lineRule="exact"/>
                  <w:ind w:left="20" w:right="-14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-61"/>
                    <w:w w:val="61"/>
                    <w:position w:val="23"/>
                  </w:rPr>
                  <w:t>"</w:t>
                </w:r>
                <w:r>
                  <w:rPr>
                    <w:rFonts w:ascii="Times New Roman" w:hAnsi="Times New Roman" w:cs="Times New Roman" w:eastAsia="Times New Roman"/>
                    <w:sz w:val="80"/>
                    <w:szCs w:val="80"/>
                    <w:spacing w:val="-214"/>
                    <w:w w:val="85"/>
                    <w:position w:val="1"/>
                  </w:rPr>
                  <w:t>-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61"/>
                    <w:position w:val="23"/>
                  </w:rPr>
                  <w:t>T::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2.774963pt;margin-top:96.744186pt;width:8.976315pt;height:22.5pt;mso-position-horizontal-relative:page;mso-position-vertical-relative:page;z-index:-4745" type="#_x0000_t202" filled="f" stroked="f">
          <v:textbox inset="0,0,0,0">
            <w:txbxContent>
              <w:p>
                <w:pPr>
                  <w:spacing w:before="0" w:after="0" w:line="438" w:lineRule="exact"/>
                  <w:ind w:left="20" w:right="-82"/>
                  <w:jc w:val="left"/>
                  <w:rPr>
                    <w:rFonts w:ascii="Arial" w:hAnsi="Arial" w:cs="Arial" w:eastAsia="Arial"/>
                    <w:sz w:val="11"/>
                    <w:szCs w:val="11"/>
                  </w:rPr>
                </w:pPr>
                <w:rPr/>
                <w:r>
                  <w:rPr>
                    <w:rFonts w:ascii="Arial" w:hAnsi="Arial" w:cs="Arial" w:eastAsia="Arial"/>
                    <w:sz w:val="11"/>
                    <w:szCs w:val="11"/>
                    <w:spacing w:val="-45"/>
                    <w:w w:val="124"/>
                    <w:position w:val="23"/>
                  </w:rPr>
                  <w:t>(</w:t>
                </w:r>
                <w:r>
                  <w:rPr>
                    <w:rFonts w:ascii="Times New Roman" w:hAnsi="Times New Roman" w:cs="Times New Roman" w:eastAsia="Times New Roman"/>
                    <w:sz w:val="41"/>
                    <w:szCs w:val="41"/>
                    <w:spacing w:val="-117"/>
                    <w:w w:val="115"/>
                    <w:position w:val="0"/>
                  </w:rPr>
                  <w:t>s</w:t>
                </w:r>
                <w:r>
                  <w:rPr>
                    <w:rFonts w:ascii="Arial" w:hAnsi="Arial" w:cs="Arial" w:eastAsia="Arial"/>
                    <w:sz w:val="11"/>
                    <w:szCs w:val="11"/>
                    <w:spacing w:val="0"/>
                    <w:w w:val="123"/>
                    <w:position w:val="23"/>
                  </w:rPr>
                  <w:t>!</w:t>
                </w:r>
                <w:r>
                  <w:rPr>
                    <w:rFonts w:ascii="Arial" w:hAnsi="Arial" w:cs="Arial" w:eastAsia="Arial"/>
                    <w:sz w:val="11"/>
                    <w:szCs w:val="11"/>
                    <w:spacing w:val="0"/>
                    <w:w w:val="124"/>
                    <w:position w:val="23"/>
                  </w:rPr>
                  <w:t>)</w:t>
                </w:r>
                <w:r>
                  <w:rPr>
                    <w:rFonts w:ascii="Arial" w:hAnsi="Arial" w:cs="Arial" w:eastAsia="Arial"/>
                    <w:sz w:val="11"/>
                    <w:szCs w:val="11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3.320007pt;margin-top:72.413048pt;width:11.45pt;height:42pt;mso-position-horizontal-relative:page;mso-position-vertical-relative:page;z-index:-4744" type="#_x0000_t202" filled="f" stroked="f">
          <v:textbox inset="0,0,0,0">
            <w:txbxContent>
              <w:p>
                <w:pPr>
                  <w:spacing w:before="0" w:after="0" w:line="836" w:lineRule="exact"/>
                  <w:ind w:left="20" w:right="-14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-86"/>
                    <w:w w:val="54"/>
                    <w:b/>
                    <w:bCs/>
                    <w:position w:val="23"/>
                  </w:rPr>
                  <w:t>"</w:t>
                </w:r>
                <w:r>
                  <w:rPr>
                    <w:rFonts w:ascii="Times New Roman" w:hAnsi="Times New Roman" w:cs="Times New Roman" w:eastAsia="Times New Roman"/>
                    <w:sz w:val="80"/>
                    <w:szCs w:val="80"/>
                    <w:spacing w:val="-205"/>
                    <w:w w:val="85"/>
                    <w:position w:val="1"/>
                  </w:rPr>
                  <w:t>-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53"/>
                    <w:b/>
                    <w:bCs/>
                    <w:position w:val="23"/>
                  </w:rPr>
                  <w:t>T::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2.774963pt;margin-top:97.146523pt;width:8.976315pt;height:22pt;mso-position-horizontal-relative:page;mso-position-vertical-relative:page;z-index:-4743" type="#_x0000_t202" filled="f" stroked="f">
          <v:textbox inset="0,0,0,0">
            <w:txbxContent>
              <w:p>
                <w:pPr>
                  <w:spacing w:before="0" w:after="0" w:line="428" w:lineRule="exact"/>
                  <w:ind w:left="20" w:right="-80"/>
                  <w:jc w:val="left"/>
                  <w:rPr>
                    <w:rFonts w:ascii="Arial" w:hAnsi="Arial" w:cs="Arial" w:eastAsia="Arial"/>
                    <w:sz w:val="11"/>
                    <w:szCs w:val="11"/>
                  </w:rPr>
                </w:pPr>
                <w:rPr/>
                <w:r>
                  <w:rPr>
                    <w:rFonts w:ascii="Arial" w:hAnsi="Arial" w:cs="Arial" w:eastAsia="Arial"/>
                    <w:sz w:val="11"/>
                    <w:szCs w:val="11"/>
                    <w:spacing w:val="-45"/>
                    <w:w w:val="124"/>
                    <w:position w:val="23"/>
                  </w:rPr>
                  <w:t>(</w:t>
                </w:r>
                <w:r>
                  <w:rPr>
                    <w:rFonts w:ascii="Times New Roman" w:hAnsi="Times New Roman" w:cs="Times New Roman" w:eastAsia="Times New Roman"/>
                    <w:sz w:val="40"/>
                    <w:szCs w:val="40"/>
                    <w:spacing w:val="-113"/>
                    <w:w w:val="115"/>
                    <w:b/>
                    <w:bCs/>
                    <w:position w:val="0"/>
                  </w:rPr>
                  <w:t>s</w:t>
                </w:r>
                <w:r>
                  <w:rPr>
                    <w:rFonts w:ascii="Arial" w:hAnsi="Arial" w:cs="Arial" w:eastAsia="Arial"/>
                    <w:sz w:val="11"/>
                    <w:szCs w:val="11"/>
                    <w:spacing w:val="0"/>
                    <w:w w:val="123"/>
                    <w:position w:val="23"/>
                  </w:rPr>
                  <w:t>!</w:t>
                </w:r>
                <w:r>
                  <w:rPr>
                    <w:rFonts w:ascii="Arial" w:hAnsi="Arial" w:cs="Arial" w:eastAsia="Arial"/>
                    <w:sz w:val="11"/>
                    <w:szCs w:val="11"/>
                    <w:spacing w:val="0"/>
                    <w:w w:val="124"/>
                    <w:position w:val="23"/>
                  </w:rPr>
                  <w:t>)</w:t>
                </w:r>
                <w:r>
                  <w:rPr>
                    <w:rFonts w:ascii="Arial" w:hAnsi="Arial" w:cs="Arial" w:eastAsia="Arial"/>
                    <w:sz w:val="11"/>
                    <w:szCs w:val="11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0.440002pt;margin-top:113.7556pt;width:14.596716pt;height:11.5pt;mso-position-horizontal-relative:page;mso-position-vertical-relative:page;z-index:-4742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8"/>
                  <w:jc w:val="left"/>
                  <w:rPr>
                    <w:rFonts w:ascii="Times New Roman" w:hAnsi="Times New Roman" w:cs="Times New Roman" w:eastAsia="Times New Roman"/>
                    <w:sz w:val="19"/>
                    <w:szCs w:val="19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spacing w:val="0"/>
                    <w:w w:val="80"/>
                  </w:rPr>
                  <w:t>..::!.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3.320007pt;margin-top:72.413048pt;width:11.4116pt;height:42pt;mso-position-horizontal-relative:page;mso-position-vertical-relative:page;z-index:-4741" type="#_x0000_t202" filled="f" stroked="f">
          <v:textbox inset="0,0,0,0">
            <w:txbxContent>
              <w:p>
                <w:pPr>
                  <w:spacing w:before="0" w:after="0" w:line="836" w:lineRule="exact"/>
                  <w:ind w:left="20" w:right="-14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color w:val="010101"/>
                    <w:spacing w:val="-61"/>
                    <w:w w:val="61"/>
                    <w:position w:val="23"/>
                  </w:rPr>
                  <w:t>"</w:t>
                </w:r>
                <w:r>
                  <w:rPr>
                    <w:rFonts w:ascii="Times New Roman" w:hAnsi="Times New Roman" w:cs="Times New Roman" w:eastAsia="Times New Roman"/>
                    <w:sz w:val="80"/>
                    <w:szCs w:val="80"/>
                    <w:color w:val="010101"/>
                    <w:spacing w:val="-214"/>
                    <w:w w:val="85"/>
                    <w:position w:val="1"/>
                  </w:rPr>
                  <w:t>-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10101"/>
                    <w:spacing w:val="0"/>
                    <w:w w:val="61"/>
                    <w:position w:val="23"/>
                  </w:rPr>
                  <w:t>T::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00000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2.774963pt;margin-top:96.744186pt;width:8.976315pt;height:22.5pt;mso-position-horizontal-relative:page;mso-position-vertical-relative:page;z-index:-4740" type="#_x0000_t202" filled="f" stroked="f">
          <v:textbox inset="0,0,0,0">
            <w:txbxContent>
              <w:p>
                <w:pPr>
                  <w:spacing w:before="0" w:after="0" w:line="438" w:lineRule="exact"/>
                  <w:ind w:left="20" w:right="-82"/>
                  <w:jc w:val="left"/>
                  <w:rPr>
                    <w:rFonts w:ascii="Arial" w:hAnsi="Arial" w:cs="Arial" w:eastAsia="Arial"/>
                    <w:sz w:val="11"/>
                    <w:szCs w:val="11"/>
                  </w:rPr>
                </w:pPr>
                <w:rPr/>
                <w:r>
                  <w:rPr>
                    <w:rFonts w:ascii="Arial" w:hAnsi="Arial" w:cs="Arial" w:eastAsia="Arial"/>
                    <w:sz w:val="11"/>
                    <w:szCs w:val="11"/>
                    <w:color w:val="010101"/>
                    <w:spacing w:val="-45"/>
                    <w:w w:val="124"/>
                    <w:position w:val="23"/>
                  </w:rPr>
                  <w:t>(</w:t>
                </w:r>
                <w:r>
                  <w:rPr>
                    <w:rFonts w:ascii="Times New Roman" w:hAnsi="Times New Roman" w:cs="Times New Roman" w:eastAsia="Times New Roman"/>
                    <w:sz w:val="41"/>
                    <w:szCs w:val="41"/>
                    <w:color w:val="010101"/>
                    <w:spacing w:val="-117"/>
                    <w:w w:val="115"/>
                    <w:position w:val="0"/>
                  </w:rPr>
                  <w:t>s</w:t>
                </w:r>
                <w:r>
                  <w:rPr>
                    <w:rFonts w:ascii="Arial" w:hAnsi="Arial" w:cs="Arial" w:eastAsia="Arial"/>
                    <w:sz w:val="11"/>
                    <w:szCs w:val="11"/>
                    <w:color w:val="010101"/>
                    <w:spacing w:val="0"/>
                    <w:w w:val="123"/>
                    <w:position w:val="23"/>
                  </w:rPr>
                  <w:t>!</w:t>
                </w:r>
                <w:r>
                  <w:rPr>
                    <w:rFonts w:ascii="Arial" w:hAnsi="Arial" w:cs="Arial" w:eastAsia="Arial"/>
                    <w:sz w:val="11"/>
                    <w:szCs w:val="11"/>
                    <w:color w:val="010101"/>
                    <w:spacing w:val="0"/>
                    <w:w w:val="124"/>
                    <w:position w:val="23"/>
                  </w:rPr>
                  <w:t>)</w:t>
                </w:r>
                <w:r>
                  <w:rPr>
                    <w:rFonts w:ascii="Arial" w:hAnsi="Arial" w:cs="Arial" w:eastAsia="Arial"/>
                    <w:sz w:val="11"/>
                    <w:szCs w:val="11"/>
                    <w:color w:val="000000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0.440002pt;margin-top:113.7556pt;width:14.596716pt;height:11.5pt;mso-position-horizontal-relative:page;mso-position-vertical-relative:page;z-index:-4739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8"/>
                  <w:jc w:val="left"/>
                  <w:rPr>
                    <w:rFonts w:ascii="Times New Roman" w:hAnsi="Times New Roman" w:cs="Times New Roman" w:eastAsia="Times New Roman"/>
                    <w:sz w:val="19"/>
                    <w:szCs w:val="19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010101"/>
                    <w:spacing w:val="0"/>
                    <w:w w:val="80"/>
                  </w:rPr>
                  <w:t>..::!.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3.320007pt;margin-top:72.413048pt;width:11.45pt;height:42pt;mso-position-horizontal-relative:page;mso-position-vertical-relative:page;z-index:-4736" type="#_x0000_t202" filled="f" stroked="f">
          <v:textbox inset="0,0,0,0">
            <w:txbxContent>
              <w:p>
                <w:pPr>
                  <w:spacing w:before="0" w:after="0" w:line="836" w:lineRule="exact"/>
                  <w:ind w:left="20" w:right="-14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-86"/>
                    <w:w w:val="54"/>
                    <w:b/>
                    <w:bCs/>
                    <w:position w:val="23"/>
                  </w:rPr>
                  <w:t>"</w:t>
                </w:r>
                <w:r>
                  <w:rPr>
                    <w:rFonts w:ascii="Times New Roman" w:hAnsi="Times New Roman" w:cs="Times New Roman" w:eastAsia="Times New Roman"/>
                    <w:sz w:val="80"/>
                    <w:szCs w:val="80"/>
                    <w:spacing w:val="-205"/>
                    <w:w w:val="85"/>
                    <w:position w:val="1"/>
                  </w:rPr>
                  <w:t>-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53"/>
                    <w:b/>
                    <w:bCs/>
                    <w:position w:val="23"/>
                  </w:rPr>
                  <w:t>T::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2.774963pt;margin-top:97.146523pt;width:8.976315pt;height:22pt;mso-position-horizontal-relative:page;mso-position-vertical-relative:page;z-index:-4735" type="#_x0000_t202" filled="f" stroked="f">
          <v:textbox inset="0,0,0,0">
            <w:txbxContent>
              <w:p>
                <w:pPr>
                  <w:spacing w:before="0" w:after="0" w:line="428" w:lineRule="exact"/>
                  <w:ind w:left="20" w:right="-80"/>
                  <w:jc w:val="left"/>
                  <w:rPr>
                    <w:rFonts w:ascii="Arial" w:hAnsi="Arial" w:cs="Arial" w:eastAsia="Arial"/>
                    <w:sz w:val="11"/>
                    <w:szCs w:val="11"/>
                  </w:rPr>
                </w:pPr>
                <w:rPr/>
                <w:r>
                  <w:rPr>
                    <w:rFonts w:ascii="Arial" w:hAnsi="Arial" w:cs="Arial" w:eastAsia="Arial"/>
                    <w:sz w:val="11"/>
                    <w:szCs w:val="11"/>
                    <w:spacing w:val="-45"/>
                    <w:w w:val="124"/>
                    <w:position w:val="23"/>
                  </w:rPr>
                  <w:t>(</w:t>
                </w:r>
                <w:r>
                  <w:rPr>
                    <w:rFonts w:ascii="Times New Roman" w:hAnsi="Times New Roman" w:cs="Times New Roman" w:eastAsia="Times New Roman"/>
                    <w:sz w:val="40"/>
                    <w:szCs w:val="40"/>
                    <w:spacing w:val="-113"/>
                    <w:w w:val="115"/>
                    <w:b/>
                    <w:bCs/>
                    <w:position w:val="0"/>
                  </w:rPr>
                  <w:t>s</w:t>
                </w:r>
                <w:r>
                  <w:rPr>
                    <w:rFonts w:ascii="Arial" w:hAnsi="Arial" w:cs="Arial" w:eastAsia="Arial"/>
                    <w:sz w:val="11"/>
                    <w:szCs w:val="11"/>
                    <w:spacing w:val="0"/>
                    <w:w w:val="123"/>
                    <w:position w:val="23"/>
                  </w:rPr>
                  <w:t>!</w:t>
                </w:r>
                <w:r>
                  <w:rPr>
                    <w:rFonts w:ascii="Arial" w:hAnsi="Arial" w:cs="Arial" w:eastAsia="Arial"/>
                    <w:sz w:val="11"/>
                    <w:szCs w:val="11"/>
                    <w:spacing w:val="0"/>
                    <w:w w:val="124"/>
                    <w:position w:val="23"/>
                  </w:rPr>
                  <w:t>)</w:t>
                </w:r>
                <w:r>
                  <w:rPr>
                    <w:rFonts w:ascii="Arial" w:hAnsi="Arial" w:cs="Arial" w:eastAsia="Arial"/>
                    <w:sz w:val="11"/>
                    <w:szCs w:val="11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0.440002pt;margin-top:113.7556pt;width:14.596716pt;height:11.5pt;mso-position-horizontal-relative:page;mso-position-vertical-relative:page;z-index:-4734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8"/>
                  <w:jc w:val="left"/>
                  <w:rPr>
                    <w:rFonts w:ascii="Times New Roman" w:hAnsi="Times New Roman" w:cs="Times New Roman" w:eastAsia="Times New Roman"/>
                    <w:sz w:val="19"/>
                    <w:szCs w:val="19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spacing w:val="0"/>
                    <w:w w:val="80"/>
                  </w:rPr>
                  <w:t>..::!.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image3.png"/><Relationship Id="rId12" Type="http://schemas.openxmlformats.org/officeDocument/2006/relationships/header" Target="header3.xml"/><Relationship Id="rId13" Type="http://schemas.openxmlformats.org/officeDocument/2006/relationships/image" Target="media/image5.jpg"/><Relationship Id="rId14" Type="http://schemas.openxmlformats.org/officeDocument/2006/relationships/header" Target="header4.xml"/><Relationship Id="rId15" Type="http://schemas.openxmlformats.org/officeDocument/2006/relationships/header" Target="header5.xml"/><Relationship Id="rId16" Type="http://schemas.openxmlformats.org/officeDocument/2006/relationships/header" Target="header6.xml"/><Relationship Id="rId17" Type="http://schemas.openxmlformats.org/officeDocument/2006/relationships/header" Target="header7.xml"/><Relationship Id="rId18" Type="http://schemas.openxmlformats.org/officeDocument/2006/relationships/header" Target="header8.xml"/><Relationship Id="rId19" Type="http://schemas.openxmlformats.org/officeDocument/2006/relationships/header" Target="header9.xml"/><Relationship Id="rId20" Type="http://schemas.openxmlformats.org/officeDocument/2006/relationships/header" Target="header10.xml"/><Relationship Id="rId21" Type="http://schemas.openxmlformats.org/officeDocument/2006/relationships/header" Target="header11.xml"/><Relationship Id="rId22" Type="http://schemas.openxmlformats.org/officeDocument/2006/relationships/header" Target="header12.xml"/><Relationship Id="rId23" Type="http://schemas.openxmlformats.org/officeDocument/2006/relationships/header" Target="header13.xml"/><Relationship Id="rId24" Type="http://schemas.openxmlformats.org/officeDocument/2006/relationships/header" Target="header14.xml"/><Relationship Id="rId25" Type="http://schemas.openxmlformats.org/officeDocument/2006/relationships/header" Target="header15.xml"/><Relationship Id="rId26" Type="http://schemas.openxmlformats.org/officeDocument/2006/relationships/header" Target="header16.xml"/><Relationship Id="rId27" Type="http://schemas.openxmlformats.org/officeDocument/2006/relationships/header" Target="header17.xml"/><Relationship Id="rId28" Type="http://schemas.openxmlformats.org/officeDocument/2006/relationships/header" Target="header18.xml"/><Relationship Id="rId29" Type="http://schemas.openxmlformats.org/officeDocument/2006/relationships/header" Target="header19.xml"/><Relationship Id="rId30" Type="http://schemas.openxmlformats.org/officeDocument/2006/relationships/header" Target="header20.xml"/><Relationship Id="rId31" Type="http://schemas.openxmlformats.org/officeDocument/2006/relationships/header" Target="header21.xml"/><Relationship Id="rId32" Type="http://schemas.openxmlformats.org/officeDocument/2006/relationships/hyperlink" Target="http://dx.doi.org/10.2305/1" TargetMode="External"/><Relationship Id="rId33" Type="http://schemas.openxmlformats.org/officeDocument/2006/relationships/header" Target="header22.xml"/><Relationship Id="rId34" Type="http://schemas.openxmlformats.org/officeDocument/2006/relationships/header" Target="header23.xml"/><Relationship Id="rId35" Type="http://schemas.openxmlformats.org/officeDocument/2006/relationships/footer" Target="footer3.xml"/><Relationship Id="rId36" Type="http://schemas.openxmlformats.org/officeDocument/2006/relationships/header" Target="header24.xml"/><Relationship Id="rId37" Type="http://schemas.openxmlformats.org/officeDocument/2006/relationships/footer" Target="footer4.xml"/><Relationship Id="rId38" Type="http://schemas.openxmlformats.org/officeDocument/2006/relationships/header" Target="header25.xml"/><Relationship Id="rId39" Type="http://schemas.openxmlformats.org/officeDocument/2006/relationships/footer" Target="footer5.xml"/><Relationship Id="rId40" Type="http://schemas.openxmlformats.org/officeDocument/2006/relationships/header" Target="header26.xml"/><Relationship Id="rId41" Type="http://schemas.openxmlformats.org/officeDocument/2006/relationships/footer" Target="footer6.xml"/><Relationship Id="rId42" Type="http://schemas.openxmlformats.org/officeDocument/2006/relationships/footer" Target="footer7.xml"/><Relationship Id="rId43" Type="http://schemas.openxmlformats.org/officeDocument/2006/relationships/header" Target="header27.xml"/><Relationship Id="rId44" Type="http://schemas.openxmlformats.org/officeDocument/2006/relationships/footer" Target="footer8.xml"/></Relationships>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
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
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
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
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
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
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
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
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
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
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
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
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
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
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
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
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
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
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
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URDHER nr. 137, date  11.5.2017.docx</dc:title>
  <dcterms:created xsi:type="dcterms:W3CDTF">2017-12-18T09:25:58Z</dcterms:created>
  <dcterms:modified xsi:type="dcterms:W3CDTF">2017-12-18T09:25:58Z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