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3483" w:right="320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BR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8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.7.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6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004" w:right="272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ELE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ETE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4/201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243" w:right="396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00" w:right="55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.7.2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x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00" w:right="58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7.20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.7.2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63" w:lineRule="exact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right="101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ËR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right="97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ul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sectPr>
      <w:type w:val="continuous"/>
      <w:pgSz w:w="12240" w:h="15840"/>
      <w:pgMar w:top="1360" w:bottom="280" w:left="134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dcterms:created xsi:type="dcterms:W3CDTF">2017-12-18T11:40:49Z</dcterms:created>
  <dcterms:modified xsi:type="dcterms:W3CDTF">2017-12-18T11:40:49Z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2017-07-27T00:00:00Z</vt:filetime>
  </property>
  <property fmtid="{D5CDD505-2E9C-101B-9397-08002B2CF9AE}" pid="3" name="LastSaved">
    <vt:filetime>2017-12-18T00:00:00Z</vt:filetime>
  </property>
</Properties>
</file>