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8" w:right="37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3.5.2017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66" w:right="34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RREGULL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577" w:right="5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“MB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ËRBI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8269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23.12.199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9662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18.12.200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Departamenti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Mbikëqyrjes,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29.08.200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e””;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”1/1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“komisione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(penalitetet)”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“komisione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penalitetet”;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njoftojn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mesazhev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telefonike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afishimi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njoftimev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broshur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ambiente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bankës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faqe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internetit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pëlq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ratës.”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ientin”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(kësti)”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firmosu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271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“mënyrës”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“metodës”.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mesazhev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lefonike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:”;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gfjalëshi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cilës”;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“gjobat”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“penalitetet”;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duhur”,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togfjalësh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dryshon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“metod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“penalitete”;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kriteret/kushte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rikthimit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e””;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ere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kuenc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tyre”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dryshon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“h”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“penali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(prishjes)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tës.”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“penalitete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kursimit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ndryshimin.”;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mëposhtëm: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781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“pikës”.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oce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ërgjigj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riodik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përmbledhë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nkës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pol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bankës.”.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90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“Ma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ëqyrë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ndëshkimor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seks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“Metod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ë”,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NEI-t”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Kabine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Depart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(pesëmbëdhjetë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2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103" w:right="40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NR.1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04" w:right="58" w:firstLine="12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(NEI)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awdown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shembull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adm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shlyerjev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(total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repayment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payment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charges):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tabs>
          <w:tab w:pos="1720" w:val="left"/>
          <w:tab w:pos="2880" w:val="left"/>
          <w:tab w:pos="37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21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∑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+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=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∑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(1+i)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2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k=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l=1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(NEI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gjebr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kompjuteri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(drawdowns),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kredidhën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edidhën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≤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≤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(drawdown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lëvruar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fraksion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drawdown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domethën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=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110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shlyerj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presupo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presupozohe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30,4166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365/12)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intervale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llogaritj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ditësh.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pushimit;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mëparshëm.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saktësi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lëvrimi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60" w:right="-20"/>
        <w:jc w:val="left"/>
        <w:tabs>
          <w:tab w:pos="12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=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∑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+i)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14" w:right="8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=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2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downs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shembull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etj).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metoda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rabart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shembujv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NEI-t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tërhequr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ondet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kohë,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supozohet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tërhiqet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menjëherë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total.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atu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klienti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os,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ientue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peri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udhë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fiks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interesi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njëjt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menti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indeksev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orientues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200,00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kohëzgjatj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vogl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disponueshm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VENDIM I BANKES nr. 25, date 3.5.2017 .docx</dc:title>
  <dcterms:created xsi:type="dcterms:W3CDTF">2017-12-18T08:50:13Z</dcterms:created>
  <dcterms:modified xsi:type="dcterms:W3CDTF">2017-12-18T08:50:13Z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LastSaved">
    <vt:filetime>2017-12-18T00:00:00Z</vt:filetime>
  </property>
</Properties>
</file>