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128" w:right="4123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VEND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0" w:lineRule="auto"/>
        <w:ind w:left="3687" w:right="3688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26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3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.5.2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17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6" w:lineRule="auto"/>
        <w:ind w:left="207" w:right="20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UDHËZ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“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OCESI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VLERËS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BRENDSHËM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MJAFTUESHMËR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KAPITALI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zbati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shkronj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43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“c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ligji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69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199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ndryshuar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li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966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8.12.2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Republ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ipërisë”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ikë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yrë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Bankës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Shq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përis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opoz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Departame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ik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qyrjes,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087" w:right="408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VENDOSI: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6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rato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udhëzi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“Mb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oces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endshë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mjaftu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mër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tal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si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teks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idh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Ngar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oh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Departament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Mbi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y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Depa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ament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Stat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kav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Financ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djek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0" w:lineRule="auto"/>
        <w:ind w:left="106" w:right="7071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zbatimi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8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Banka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der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këti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marri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masa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krijojn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nevojshm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esi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brendshë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eshm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Bank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epa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tam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ëqyrj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fu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06" w:right="5030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rcakt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pril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2018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6" w:lineRule="auto"/>
        <w:ind w:left="106" w:right="63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Ngar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Kabinet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Guv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Depart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en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përkatësish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Flet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Zyrt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Shqi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ëris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Bulet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Zyrta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q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risë.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1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20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1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2" w:after="0" w:line="240" w:lineRule="auto"/>
        <w:ind w:right="106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KRYET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right="101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ej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980" w:bottom="280" w:left="1480" w:right="1460"/>
        </w:sectPr>
      </w:pPr>
      <w:rPr/>
    </w:p>
    <w:p>
      <w:pPr>
        <w:spacing w:before="79" w:after="0" w:line="240" w:lineRule="auto"/>
        <w:ind w:left="336" w:right="6426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  <w:b/>
          <w:bCs/>
        </w:rPr>
        <w:t>1.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1"/>
          <w:w w:val="138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  <w:b/>
          <w:bCs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  <w:b/>
          <w:bCs/>
        </w:rPr>
        <w:t>pergjithslune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5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28"/>
          <w:b/>
          <w:bCs/>
        </w:rPr>
        <w:t>1.1.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4"/>
          <w:w w:val="128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28"/>
          <w:b/>
          <w:bCs/>
        </w:rPr>
        <w:t>Qel.funi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8"/>
          <w:w w:val="128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9"/>
          <w:b/>
          <w:bCs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1"/>
          <w:w w:val="149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9"/>
          <w:b/>
          <w:bCs/>
        </w:rPr>
        <w:t>udhezimit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5" w:lineRule="auto"/>
        <w:ind w:left="320" w:right="306" w:firstLine="10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Qellimi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7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8"/>
        </w:rPr>
        <w:t>ketij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3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udhezimi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8"/>
        </w:rPr>
        <w:t>eshte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6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percaktimi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kerkesave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5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bankat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3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mbi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hartimi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4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dhe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zbatimin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5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Procesit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3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Vleresimit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Brendshem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7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9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Mja:ftueshmerise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27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se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8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Kapitalit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PVBMK-se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),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27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7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9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5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pritshmeri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40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17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mbikeqyresit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6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22"/>
          <w:w w:val="14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trukture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5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d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1"/>
          <w:w w:val="140"/>
        </w:rPr>
        <w:t>h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23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permbajt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5"/>
          <w:w w:val="140"/>
        </w:rPr>
        <w:t>j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14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raportit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8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ketij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6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proces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8"/>
          <w:w w:val="138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q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duhet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2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paraqitet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prane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Banke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4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8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5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Shqiperise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PVBMK-j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2"/>
          <w:w w:val="137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89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8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5"/>
        </w:rPr>
        <w:t> 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8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cila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6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realizohet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7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5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menyre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5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7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pavarur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7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nga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6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banka,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1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siguron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35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vleresimin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mjaftueshmer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4"/>
          <w:w w:val="141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1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24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niveleve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4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aktua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"/>
          <w:w w:val="141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1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6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ardhshme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23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0"/>
          <w:w w:val="141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16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kapitali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39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89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bazua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8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profili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6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rrezikut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4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strategjite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9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saj.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Banka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9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7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Shqiperise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Departamenti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5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Mbikeqyrjes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38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89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8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realizon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7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Procesin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9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9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Rishikimit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dhe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2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Vleresimit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5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Mbikeqyres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(P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7"/>
          <w:w w:val="141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VM),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6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bazuar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ne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PVBMK-ne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6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bankes,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me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7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qellim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formulimi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4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nje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7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gjykimi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pergjithshem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mbi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profili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8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8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rrezikut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8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8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nevojave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saj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kapitaL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5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  <w:b/>
          <w:bCs/>
        </w:rPr>
        <w:t>1.2.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7"/>
          <w:w w:val="138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  <w:b/>
          <w:bCs/>
        </w:rPr>
        <w:t>Subjcktct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6" w:lineRule="auto"/>
        <w:ind w:left="330" w:right="313" w:firstLine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Subjekte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4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8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ketij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udhezimi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jane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bankat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licencuara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5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ushtrua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veprimtari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5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bankare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financiare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3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Republike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8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Shqiperise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6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perputhje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3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me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2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licence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8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6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leshua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8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nga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Banka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Shqiperise.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5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  <w:b/>
          <w:bCs/>
        </w:rPr>
        <w:t>1.3.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4"/>
          <w:w w:val="139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  <w:b/>
          <w:bCs/>
        </w:rPr>
        <w:t>Baz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  <w:b/>
          <w:bCs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8"/>
          <w:w w:val="139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  <w:b/>
          <w:bCs/>
        </w:rPr>
        <w:t>juridike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330" w:right="3952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Ky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6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udhezim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3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hartohet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5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8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haze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1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3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zbatim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25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te: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3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nenit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7"/>
          <w:w w:val="141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28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shkronja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3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"a",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5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nenit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4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0"/>
          <w:w w:val="141"/>
        </w:rPr>
        <w:t>3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57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shkronja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8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"c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1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5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6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ligjit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8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nr.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7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826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8"/>
          <w:w w:val="141"/>
        </w:rPr>
        <w:t>9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55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date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8" w:after="0" w:line="240" w:lineRule="auto"/>
        <w:ind w:left="1035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23.1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"/>
          <w:w w:val="137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7"/>
          <w:w w:val="137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1997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9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3"/>
          <w:w w:val="209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6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Banke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24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Shqiperise"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ndryshuar;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194" w:lineRule="exact"/>
        <w:ind w:left="1035" w:right="346" w:firstLine="-355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b)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nenit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57,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pika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8"/>
          <w:w w:val="140"/>
        </w:rPr>
        <w:t> </w:t>
      </w:r>
      <w:r>
        <w:rPr>
          <w:rFonts w:ascii="Arial" w:hAnsi="Arial" w:cs="Arial" w:eastAsia="Arial"/>
          <w:sz w:val="16"/>
          <w:szCs w:val="16"/>
          <w:color w:val="111111"/>
          <w:spacing w:val="-24"/>
          <w:w w:val="140"/>
          <w:b/>
          <w:bCs/>
        </w:rPr>
        <w:t>1</w:t>
      </w:r>
      <w:r>
        <w:rPr>
          <w:rFonts w:ascii="Arial" w:hAnsi="Arial" w:cs="Arial" w:eastAsia="Arial"/>
          <w:sz w:val="16"/>
          <w:szCs w:val="16"/>
          <w:color w:val="343434"/>
          <w:spacing w:val="0"/>
          <w:w w:val="140"/>
          <w:b/>
          <w:bCs/>
        </w:rPr>
        <w:t>,</w:t>
      </w:r>
      <w:r>
        <w:rPr>
          <w:rFonts w:ascii="Arial" w:hAnsi="Arial" w:cs="Arial" w:eastAsia="Arial"/>
          <w:sz w:val="16"/>
          <w:szCs w:val="16"/>
          <w:color w:val="343434"/>
          <w:spacing w:val="19"/>
          <w:w w:val="140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2,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6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4,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8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5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7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nenit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59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pika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4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ligjit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nr.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9662,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date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8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18.12.2006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1"/>
          <w:w w:val="198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bankat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6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0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Republike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5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Shqiperise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9"/>
          <w:w w:val="137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35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ndryshuar;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1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dhe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3" w:lineRule="auto"/>
        <w:ind w:left="1035" w:right="328" w:firstLine="-355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c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5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kreut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6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IX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7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rregullore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nr.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9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48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date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7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31.07.2013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14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98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1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2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raporti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7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mjaftueshmerise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4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kapitali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5"/>
          <w:w w:val="139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39"/>
        </w:rPr>
        <w:t>",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7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8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ndryshuar.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92" w:lineRule="exact"/>
        <w:ind w:left="685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6"/>
          <w:b/>
          <w:bCs/>
          <w:position w:val="-1"/>
        </w:rPr>
        <w:t>1.4.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3"/>
          <w:w w:val="136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6"/>
          <w:b/>
          <w:bCs/>
          <w:position w:val="-1"/>
        </w:rPr>
        <w:t>PerkufhiJne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pgSz w:w="12240" w:h="15840"/>
          <w:pgMar w:top="1400" w:bottom="280" w:left="1720" w:right="1720"/>
        </w:sectPr>
      </w:pPr>
      <w:rPr/>
    </w:p>
    <w:p>
      <w:pPr>
        <w:spacing w:before="38" w:after="0" w:line="247" w:lineRule="auto"/>
        <w:ind w:left="763" w:right="-49" w:firstLine="-412"/>
        <w:jc w:val="both"/>
        <w:tabs>
          <w:tab w:pos="760" w:val="left"/>
          <w:tab w:pos="206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40"/>
        </w:rPr>
        <w:t>1.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Termat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9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perdorur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1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1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kete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perkufizuar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ne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0"/>
        </w:rPr>
        <w:t> 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5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lig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8"/>
          <w:w w:val="140"/>
        </w:rPr>
        <w:t>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in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3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per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mjaftueshmerise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kapitalit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bankes.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38" w:after="0" w:line="249" w:lineRule="auto"/>
        <w:ind w:left="-29" w:right="341" w:firstLine="31"/>
        <w:jc w:val="right"/>
        <w:tabs>
          <w:tab w:pos="800" w:val="left"/>
          <w:tab w:pos="1360" w:val="left"/>
          <w:tab w:pos="1800" w:val="left"/>
          <w:tab w:pos="2480" w:val="left"/>
          <w:tab w:pos="3060" w:val="left"/>
          <w:tab w:pos="3580" w:val="left"/>
          <w:tab w:pos="456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udhezim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5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kane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4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2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nJeJttn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kuptim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5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me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4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1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rmat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1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ban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7"/>
          <w:w w:val="145"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22"/>
          <w:w w:val="145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dhe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rregulloren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per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raportin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dhe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7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n:egullore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4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per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52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kapitali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3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tTegullato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7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6"/>
          <w:w w:val="13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52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980" w:bottom="280" w:left="1720" w:right="1720"/>
          <w:cols w:num="2" w:equalWidth="0">
            <w:col w:w="3565" w:space="105"/>
            <w:col w:w="5130"/>
          </w:cols>
        </w:sectPr>
      </w:pPr>
      <w:rPr/>
    </w:p>
    <w:p>
      <w:pPr>
        <w:spacing w:before="2" w:after="0" w:line="249" w:lineRule="auto"/>
        <w:ind w:left="763" w:right="345" w:firstLine="-433"/>
        <w:jc w:val="left"/>
        <w:tabs>
          <w:tab w:pos="76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2.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Per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43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3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3"/>
        </w:rPr>
        <w:t>9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20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13"/>
          <w:w w:val="143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0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par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7"/>
          <w:w w:val="14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6"/>
          <w:w w:val="143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hikohet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"/>
          <w:w w:val="143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3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15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paragrafi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6"/>
          <w:w w:val="143"/>
        </w:rPr>
        <w:t> </w:t>
      </w:r>
      <w:r>
        <w:rPr>
          <w:rFonts w:ascii="Arial" w:hAnsi="Arial" w:cs="Arial" w:eastAsia="Arial"/>
          <w:sz w:val="16"/>
          <w:szCs w:val="16"/>
          <w:color w:val="111111"/>
          <w:spacing w:val="0"/>
          <w:w w:val="143"/>
          <w:b/>
          <w:bCs/>
        </w:rPr>
        <w:t>1</w:t>
      </w:r>
      <w:r>
        <w:rPr>
          <w:rFonts w:ascii="Arial" w:hAnsi="Arial" w:cs="Arial" w:eastAsia="Arial"/>
          <w:sz w:val="16"/>
          <w:szCs w:val="16"/>
          <w:color w:val="111111"/>
          <w:spacing w:val="-7"/>
          <w:w w:val="143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6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ketij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2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neni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7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qellime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2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10"/>
          <w:w w:val="143"/>
        </w:rPr>
        <w:t>z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batimit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4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ketij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udhezimi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9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termat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4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meposhtem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8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6"/>
        </w:rPr>
        <w:t>dote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1"/>
          <w:w w:val="14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6"/>
        </w:rPr>
        <w:t>kene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5"/>
          <w:w w:val="14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6"/>
        </w:rPr>
        <w:t>ket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6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3"/>
          <w:w w:val="14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kuptim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0"/>
          <w:w w:val="168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8" w:after="0" w:line="246" w:lineRule="auto"/>
        <w:ind w:left="1030" w:right="324" w:firstLine="-350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 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4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  <w:i/>
        </w:rPr>
        <w:t>"kerk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0"/>
          <w:w w:val="139"/>
          <w:i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39"/>
          <w:i/>
        </w:rPr>
        <w:t>sa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3"/>
          <w:w w:val="139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39"/>
          <w:i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6"/>
          <w:w w:val="139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  <w:i/>
        </w:rPr>
        <w:t>brendshme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18"/>
          <w:w w:val="139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39"/>
          <w:i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39"/>
          <w:i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12"/>
          <w:w w:val="139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  <w:i/>
        </w:rPr>
        <w:t>kapital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26"/>
          <w:w w:val="139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-22"/>
          <w:w w:val="221"/>
        </w:rPr>
        <w:t>'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221"/>
        </w:rPr>
        <w:t>'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4"/>
          <w:w w:val="2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9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eshte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1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shuma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kapitalit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brendshem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qe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banka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7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vlereso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5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1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nevojshem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5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mbulua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7"/>
          <w:w w:val="138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-8"/>
          <w:w w:val="138"/>
        </w:rPr>
        <w:t>/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monitorua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humbjet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q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6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tejkalojne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nje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5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nivel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9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pritshem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8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8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nje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rrezik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3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4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caktuar;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93" w:lineRule="exact"/>
        <w:ind w:left="68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8"/>
        </w:rPr>
        <w:t>b)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0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  <w:i/>
        </w:rPr>
        <w:t>"kerkesa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3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  <w:i/>
        </w:rPr>
        <w:t>totale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0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8"/>
          <w:i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12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  <w:i/>
        </w:rPr>
        <w:t>brendshme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5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  <w:i/>
        </w:rPr>
        <w:t>per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8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  <w:i/>
        </w:rPr>
        <w:t>kapital"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"/>
          <w:w w:val="14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8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</w:rPr>
        <w:t>eshte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44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</w:rPr>
        <w:t>shuma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38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59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8"/>
        </w:rPr>
        <w:t>kapitalit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6"/>
          <w:w w:val="14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8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8" w:after="0" w:line="249" w:lineRule="auto"/>
        <w:ind w:left="1035" w:right="326" w:firstLine="-5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brendshe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8"/>
          <w:w w:val="139"/>
        </w:rPr>
        <w:t>m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5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q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banka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vlereso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6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nevojshem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2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mbulua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0"/>
          <w:w w:val="139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-8"/>
          <w:w w:val="139"/>
        </w:rPr>
        <w:t>/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monitorua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52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5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gjitha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6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rreziqet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0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materiale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2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mete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49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cilat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6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0"/>
        </w:rPr>
        <w:t>perballet;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91" w:lineRule="exact"/>
        <w:ind w:left="680" w:right="-20"/>
        <w:jc w:val="left"/>
        <w:tabs>
          <w:tab w:pos="112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c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  <w:i/>
        </w:rPr>
        <w:t>"norme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0"/>
          <w:w w:val="14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5"/>
          <w:i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1"/>
          <w:w w:val="14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45"/>
          <w:i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3"/>
          <w:w w:val="145"/>
          <w:i/>
        </w:rPr>
        <w:t>y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  <w:i/>
        </w:rPr>
        <w:t>nuar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6"/>
          <w:w w:val="14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  <w:i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7"/>
          <w:w w:val="14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  <w:i/>
        </w:rPr>
        <w:t>kapitalit"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57"/>
          <w:w w:val="14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9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eshte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4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norma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51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1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vendosur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45"/>
        </w:rPr>
        <w:t>procesin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27"/>
          <w:w w:val="14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" w:after="0" w:line="240" w:lineRule="auto"/>
        <w:ind w:left="103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planifikimit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3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38"/>
        </w:rPr>
        <w:t>kapitali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2"/>
          <w:w w:val="138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43434"/>
          <w:spacing w:val="0"/>
          <w:w w:val="167"/>
        </w:rPr>
        <w:t>;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0" w:lineRule="auto"/>
        <w:ind w:left="1585" w:right="93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2"/>
          <w:i/>
        </w:rPr>
        <w:t>"stress-testing"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"/>
          <w:w w:val="112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07070"/>
          <w:spacing w:val="0"/>
          <w:w w:val="228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707070"/>
          <w:spacing w:val="-85"/>
          <w:w w:val="228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teknike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rreziqev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vleresua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ndikimi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ndryshimit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mundshem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faktor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qendrueshmerine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financiare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bankes.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905" w:right="18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5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4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5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6"/>
          <w:w w:val="1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1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2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4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2.1.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Objektivi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palimet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hartimit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905" w:right="10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Objektivi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2"/>
        </w:rPr>
        <w:t>layeso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krijimi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identifikimi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hershem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faktoreve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perkeqesojne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performance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realizimi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ndjekin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hapa: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hap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6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8"/>
          <w:w w:val="126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pare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percaktojne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niveli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specifi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ndermarrin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percaktimi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kapacitetit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rrezik-mbajte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sigurimi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6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mbulua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zik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hap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dyte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bejne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kritike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nivelit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arsyeshme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6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ndermerre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duke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konsiderua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8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mundesite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kercenimet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1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iku.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98" w:right="106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proce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mb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htetu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ter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proceset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3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7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3"/>
        </w:rPr>
        <w:t>temet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1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bankav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ndihmojne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kontrolli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efektivitet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9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rrjedhimisht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percaktimi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3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1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7"/>
          <w:w w:val="113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kapitalit.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orientua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drejt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  <w:i/>
        </w:rPr>
        <w:t>elementeve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1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leresimi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5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9"/>
          <w:i/>
        </w:rPr>
        <w:t>elementeve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9"/>
          <w:i/>
        </w:rPr>
        <w:t>cilesore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5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25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krijuara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forcua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rregullat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br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ndsh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1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mundesojne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5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rreziku.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9" w:lineRule="auto"/>
        <w:ind w:left="898" w:right="120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4.945435pt;margin-top:5.893715pt;width:5.13835pt;height:7pt;mso-position-horizontal-relative:page;mso-position-vertical-relative:paragraph;z-index:-2842" type="#_x0000_t202" filled="f" stroked="f">
            <v:textbox inset="0,0,0,0">
              <w:txbxContent>
                <w:p>
                  <w:pPr>
                    <w:spacing w:before="0" w:after="0" w:line="140" w:lineRule="exact"/>
                    <w:ind w:right="-6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5D5D5D"/>
                      <w:spacing w:val="0"/>
                      <w:w w:val="264"/>
                    </w:rPr>
                    <w:t>,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sigurojne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raport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7"/>
          <w:w w:val="11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1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5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5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5"/>
        </w:rPr>
        <w:t>htats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1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mid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12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1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2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esore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63636"/>
          <w:spacing w:val="0"/>
          <w:w w:val="124"/>
          <w:position w:val="10"/>
        </w:rPr>
        <w:t>1</w:t>
      </w:r>
      <w:r>
        <w:rPr>
          <w:rFonts w:ascii="Arial" w:hAnsi="Arial" w:cs="Arial" w:eastAsia="Arial"/>
          <w:sz w:val="14"/>
          <w:szCs w:val="14"/>
          <w:color w:val="363636"/>
          <w:spacing w:val="0"/>
          <w:w w:val="124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raporte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17"/>
          <w:position w:val="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7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9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9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9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  <w:position w:val="0"/>
        </w:rPr>
        <w:t>nkuptojne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9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vetvete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  <w:position w:val="0"/>
        </w:rPr>
        <w:t>zevendesoje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  <w:position w:val="0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plotesoje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asnje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position w:val="0"/>
        </w:rPr>
        <w:t>man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position w:val="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  <w:position w:val="0"/>
        </w:rPr>
        <w:t>esite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9"/>
          <w:w w:val="10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  <w:position w:val="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10"/>
          <w:position w:val="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3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  <w:position w:val="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9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position w:val="0"/>
        </w:rPr>
        <w:t>siste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  <w:position w:val="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  <w:position w:val="0"/>
        </w:rPr>
        <w:t>brendshe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3"/>
          <w:w w:val="108"/>
          <w:position w:val="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44"/>
          <w:position w:val="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905" w:right="143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PVBMK-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konsiderojne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minimalisht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"/>
          <w:w w:val="10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batimi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parime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meposhtme: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592" w:right="103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0"/>
          <w:w w:val="100"/>
          <w:i/>
        </w:rPr>
        <w:t>a)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5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0"/>
          <w:w w:val="100"/>
          <w:i/>
        </w:rPr>
        <w:t>Parimi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0"/>
          <w:w w:val="133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-21"/>
          <w:w w:val="13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pergjegjesise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batimi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11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llimi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pergjegjesi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nkes.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logun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mbikeqyresi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5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6"/>
          <w:w w:val="12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2"/>
        </w:rPr>
        <w:t>iguron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22"/>
        </w:rPr>
        <w:t>argumente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5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2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6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shme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procedurat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</w:rPr>
        <w:t>etod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logji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6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1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2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proces;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24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b)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Parimi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33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"/>
          <w:w w:val="13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proporcionalitetit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7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5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detyruara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2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zbato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1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1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2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BMK-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" w:after="0" w:line="250" w:lineRule="auto"/>
        <w:ind w:left="1567" w:right="137" w:firstLine="-2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pavaresisht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madhesise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kompleksitetit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kuade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7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07070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0707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pergjegjesi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0"/>
          <w:w w:val="11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leresoje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3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aftue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4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hmerine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7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3"/>
          <w:w w:val="10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7"/>
        </w:rPr>
        <w:t>ave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proceseve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9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PVBMK-s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2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varesi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nivelit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5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107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kompleksitetit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aktivitet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tlvep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5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permbushi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09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1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thjesht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9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4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2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9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layejne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6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3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rim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ari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komplekse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transaksione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vellim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nevojshme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5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steme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4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komplekse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permbushje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kerke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3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1"/>
          <w:w w:val="11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proceset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pershtatshme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PVBKM-ne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7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3"/>
          <w:w w:val="10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ndersa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rua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8" w:lineRule="auto"/>
        <w:ind w:left="905" w:right="120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130.909088pt;margin-top:-3.137965pt;width:137.781818pt;height:.1pt;mso-position-horizontal-relative:page;mso-position-vertical-relative:paragraph;z-index:-2843" coordorigin="2618,-63" coordsize="2756,2">
            <v:shape style="position:absolute;left:2618;top:-63;width:2756;height:2" coordorigin="2618,-63" coordsize="2756,0" path="m2618,-63l5374,-63e" filled="f" stroked="t" strokeweight=".98181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204"/>
          <w:position w:val="8"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-18"/>
          <w:w w:val="204"/>
          <w:position w:val="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Raporti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6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-7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63636"/>
          <w:spacing w:val="0"/>
          <w:w w:val="100"/>
          <w:position w:val="0"/>
        </w:rPr>
        <w:t>rrn</w:t>
      </w:r>
      <w:r>
        <w:rPr>
          <w:rFonts w:ascii="Times New Roman" w:hAnsi="Times New Roman" w:cs="Times New Roman" w:eastAsia="Times New Roman"/>
          <w:sz w:val="17"/>
          <w:szCs w:val="17"/>
          <w:color w:val="363636"/>
          <w:spacing w:val="-7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63636"/>
          <w:spacing w:val="-1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erkes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1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12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brendshrne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-7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pital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8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efektivitetit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8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5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-7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pa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1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-7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5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proceseve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12"/>
          <w:position w:val="0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12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1"/>
          <w:position w:val="0"/>
        </w:rPr>
        <w:t>adrnin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-6"/>
          <w:w w:val="101"/>
          <w:position w:val="0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-11"/>
          <w:w w:val="101"/>
          <w:position w:val="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0"/>
          <w:w w:val="101"/>
          <w:position w:val="0"/>
        </w:rPr>
        <w:t>trimit</w:t>
      </w:r>
      <w:r>
        <w:rPr>
          <w:rFonts w:ascii="Times New Roman" w:hAnsi="Times New Roman" w:cs="Times New Roman" w:eastAsia="Times New Roman"/>
          <w:sz w:val="17"/>
          <w:szCs w:val="17"/>
          <w:color w:val="4B4B4B"/>
          <w:spacing w:val="5"/>
          <w:w w:val="101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63636"/>
          <w:spacing w:val="-6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1"/>
          <w:position w:val="0"/>
        </w:rPr>
        <w:t>rrezikut.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pgSz w:w="12240" w:h="15840"/>
          <w:pgMar w:top="1480" w:bottom="280" w:left="1720" w:right="15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0" w:lineRule="auto"/>
        <w:ind w:left="1559" w:right="8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provoj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97979"/>
          <w:spacing w:val="0"/>
          <w:w w:val="106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8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BMK-ja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8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htatshme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rreziq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lindi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veprimtaria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mjed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htro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7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veprimtari;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8" w:lineRule="auto"/>
        <w:ind w:left="1559" w:right="61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Parimi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1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rendesise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0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materialitetit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9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4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9"/>
          <w:i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3"/>
          <w:w w:val="11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rreziqeve.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BMK-ja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3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9"/>
          <w:w w:val="109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-15"/>
          <w:w w:val="109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fokusua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ndikim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rendesishem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8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ma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rial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1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9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1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aktuale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0"/>
          <w:w w:val="13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66"/>
          <w:w w:val="13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ardhshme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ft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1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4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7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12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1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nk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konsiderojne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ndikimi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faktoreve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mjedisi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pro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48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1" w:lineRule="exact"/>
        <w:ind w:left="123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  <w:i/>
        </w:rPr>
        <w:t>Parimi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3"/>
          <w:w w:val="111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40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7"/>
          <w:w w:val="14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perspektive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8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lookin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8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forward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8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VBM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-ja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fokusohet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igurimi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1" w:lineRule="auto"/>
        <w:ind w:left="1553" w:right="61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5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konsiderua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zhvillimet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ardhshme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ecurine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s,Y.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ve&lt;;an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ndikimi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ciklit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biznesi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faktoret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ndikim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negati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0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planet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strategjike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yr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faktoret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makroekonomik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6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ilet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barto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testo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naret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mjaftu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8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ituata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jasht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zak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"/>
          <w:w w:val="10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2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1"/>
          <w:i/>
        </w:rPr>
        <w:t>str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11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7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"/>
          <w:w w:val="116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  <w:i/>
        </w:rPr>
        <w:t>t-et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85" w:right="70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pasqyro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8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7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iore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vleresimet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rendesishm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vleresimet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8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identifiko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7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mangesi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sistemi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rreziq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5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istemi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brendshe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8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5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ndermarre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asat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nevojshme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permir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5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5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istemit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rreziqev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forcimi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istemit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brendshem.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2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2.2.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  <w:b/>
          <w:bCs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6"/>
          <w:w w:val="107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37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5"/>
          <w:w w:val="137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b/>
          <w:bCs/>
        </w:rPr>
        <w:t>dokumentacioni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8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85" w:right="75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hartojne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8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VBMK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1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transparente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gjitheperfshirese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ndihmon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punon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5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kuptimi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batimi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ave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percaktuara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bente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rishikimi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eresimi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mjaft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9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8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3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5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procesev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2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etodave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55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2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1"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1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5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5"/>
        </w:rPr>
        <w:t>proces.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85" w:right="62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hartojne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dokumentacio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shkrua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elementet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6"/>
        </w:rPr>
        <w:t>VBMK-s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mbeshtetet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dokumentacioni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8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perkuf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2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2"/>
          <w:w w:val="107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imet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5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stuese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perputhe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rregul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1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8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4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Shqiperise.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885" w:right="55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w w:val="105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5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krijimi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dokumentacionit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kerkuar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5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gur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detajimi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qellimi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shpjegimeve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7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6"/>
          <w:w w:val="111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nevojave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grupeve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  <w:i/>
        </w:rPr>
        <w:t>target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0"/>
          <w:i/>
        </w:rPr>
        <w:t>groups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1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6"/>
          <w:i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6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nivele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detajimi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zba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4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aktu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doku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ntimit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espek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3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isht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strategjit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4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politi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3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8"/>
          <w:w w:val="12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2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nualet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eg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6"/>
        </w:rPr>
        <w:t>apo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procedurat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brendshm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47" w:right="84" w:firstLine="21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sigur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6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dokumentacioni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perditesua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pergjegjesi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rendesi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krijimit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7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ajtje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sigurojne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gjithasht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ene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shkruara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ruajtura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sistematike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eter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qendrueshme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9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komunikimit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e-mail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disket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CD­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RO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3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97979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97979"/>
          <w:spacing w:val="1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DVD)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kuptueshme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palet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treta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ane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detyruara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rishkruajne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7"/>
        </w:rPr>
        <w:t>okumentacio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15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20"/>
        </w:rPr>
        <w:t>zba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6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0"/>
        </w:rPr>
        <w:t>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8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PVBMK-s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9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dokumentacioni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bazohet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2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480" w:bottom="280" w:left="1720" w:right="170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1" w:lineRule="auto"/>
        <w:ind w:left="852" w:right="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udhezimet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rregulloret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ekzistuese.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Megjithate,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perditesojne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dokumentacioni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pershtatje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zgjerim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oce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rezulto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nevojshme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sistemati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bejne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riorganizimi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doku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ntacion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1" w:lineRule="exact"/>
        <w:ind w:left="852" w:right="33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Qellimi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niveli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detajimit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dokumentacionit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konsideron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madh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852" w:right="376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kompleksi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ni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8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bankes.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dokumentacio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strukturua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mire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25"/>
        </w:rPr>
        <w:t>dote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kontribuonte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transparence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mundu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leresoje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efektivisht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Dokumentimi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proceseve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rregullave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rendesishm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4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rendesi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provua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PVBMK­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2"/>
        </w:rPr>
        <w:t>Shqiperise.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2" w:right="446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0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3.1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pergjithshme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39" w:right="316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siguro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nepermjet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efektive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nivelit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elementeve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perbere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nevojshe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individuate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konsoliduara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siguro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balancim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optimal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midi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rreziq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kuadrit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nepermjet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efektive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2"/>
        </w:rPr>
        <w:t>proceseve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identifikimit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mat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2"/>
          <w:w w:val="10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8"/>
          <w:w w:val="104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monitorimit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kontrolli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4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27272"/>
          <w:spacing w:val="-10"/>
          <w:w w:val="105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rreziqev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Planifikimi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kuj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hem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4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ndsh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periudhat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aktua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ardhshme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siguro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stabilitet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afatgjate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kapacitetit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ik­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mbajtes.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52" w:right="31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esave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percaktojne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profilin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krahaso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simet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5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ercakti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evoj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8"/>
          <w:w w:val="104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monitorimi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3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iqe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4"/>
          <w:w w:val="10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3" w:lineRule="auto"/>
        <w:ind w:left="852" w:right="32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kapita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5"/>
          <w:w w:val="106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14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arsyet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jene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poshte: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3" w:lineRule="auto"/>
        <w:ind w:left="1821" w:right="315" w:firstLine="-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5"/>
        </w:rPr>
        <w:t>Perfshirja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faktoreve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8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ekt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minimal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arte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kapital;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0" w:lineRule="auto"/>
        <w:ind w:left="1821" w:right="324" w:firstLine="-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4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5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6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6"/>
        </w:rPr>
        <w:t>avancuara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matje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modelet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5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7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7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2"/>
        </w:rPr>
        <w:t>rast,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kapita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8"/>
          <w:w w:val="10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1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siguroje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niveli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minimal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Shqiperis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2" w:lineRule="exact"/>
        <w:ind w:left="150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20"/>
        </w:rPr>
        <w:t>Marrja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1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efekteve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div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2"/>
        </w:rPr>
        <w:t>rsifikimit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nderveprimit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60" w:lineRule="auto"/>
        <w:ind w:left="1821" w:right="32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rezultoje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182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gur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mjaftu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hem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minimal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82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Shqiperise.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51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3.1.1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4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konsideron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faktoret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meposhtem: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52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6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Bank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0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9" w:lineRule="auto"/>
        <w:ind w:left="1841" w:right="3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dise,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operaciona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6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6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percaktuara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kapitalit.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3" w:lineRule="exact"/>
        <w:ind w:left="151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11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mbulohe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teresisht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kapital.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1828" w:right="310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konsideron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teresisht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minimal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llogaritur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parashikuara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kredis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-1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thjeshte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pergjithesi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marri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ve9ante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llogaritjen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teresisht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caktuar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shembull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mbetu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pozicioneve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titullzime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strategjia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planifikua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rrjedhin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objekti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kompleksiteti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rreziqe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perkufizimi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shembuj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tipi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paraqite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udhezimi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8" w:lineRule="auto"/>
        <w:ind w:left="1821" w:right="309" w:firstLine="-30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5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6"/>
          <w:w w:val="1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Bank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rkesa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minima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kapita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6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ron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3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librat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3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7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ndrimi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1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5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putaciona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6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perfitueshmeris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7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trategji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varesi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kompleksitetit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ve9orive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ko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2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6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7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kategor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cilesore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tyre.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1" w:after="0" w:line="250" w:lineRule="auto"/>
        <w:ind w:left="1841" w:right="323" w:firstLine="-321"/>
        <w:jc w:val="both"/>
        <w:tabs>
          <w:tab w:pos="30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6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mjedisit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konsideron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materializohe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situata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ekstreme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pamundura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ndikim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mjaft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0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hmerine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iqe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rrjedhi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mjed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makroekonomi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5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rdor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2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1"/>
          <w:w w:val="103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76767"/>
          <w:spacing w:val="3"/>
          <w:w w:val="103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  <w:i/>
        </w:rPr>
        <w:t>tes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8"/>
          <w:w w:val="106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  <w:i/>
        </w:rPr>
        <w:t>­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et.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07" w:right="-20"/>
        <w:jc w:val="left"/>
        <w:tabs>
          <w:tab w:pos="21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w w:val="117"/>
        </w:rPr>
        <w:t>3.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1"/>
          <w:w w:val="117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8"/>
          <w:w w:val="17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5"/>
          <w:i/>
        </w:rPr>
        <w:t>Test-et.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39" w:right="323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zbatimit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PVBMK-s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-1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stress-test-e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krijojne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kuptim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pamje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2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1"/>
        </w:rPr>
        <w:t>ete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qarte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ndikimit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atave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ekstreme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periudhe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caktuar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periudha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rresht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ardhurave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planifikuar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2"/>
          <w:w w:val="106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06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6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6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  <w:i/>
        </w:rPr>
        <w:t>t-et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6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bejne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mundur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gjitheperfshirese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orientua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ardhmja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5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9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-5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</w:rPr>
        <w:t>oje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7" w:lineRule="auto"/>
        <w:ind w:left="852" w:right="32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krahasimi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ndikimit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rezultateve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stress-test-i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marrje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masave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duhur.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39" w:right="300" w:firstLine="1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veprimtaria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ideruesh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komplekse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9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rendesi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sistemike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permiresojne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leresimi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duke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stress-test-e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shta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zhatimit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7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7"/>
          <w:w w:val="107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7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7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3"/>
          <w:w w:val="107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7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thjeshta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analizat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ndjeshmeris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13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teknika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komplikuara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t'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zhatuar,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sepse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konsiderojne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ndikimit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ndryshimi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fakto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vetem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ngjarje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shock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icionit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financia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hanke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percakt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hkaku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situate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pafavo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  <w:i/>
        </w:rPr>
        <w:t>shock-ut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7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i/>
        </w:rPr>
        <w:t>-test-et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thjesht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0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analizat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ndjeshmeris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perfshijne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shemhull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leresimi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ndikimit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renie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normave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dite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ve9anta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perfitueshmerine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hankes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ndikimit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perkeqesimit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cilesise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portofolit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kredive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rritje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71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percaktua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shkaku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ndodh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situates.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1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Avantazhi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kryesor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analizave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ndjeshmer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se,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madhesia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rreziqev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8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1"/>
          <w:w w:val="104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humhj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8"/>
          <w:w w:val="10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fakto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ve9ante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lehtesisht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percaktueshme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shemhull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kurs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kemhimit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ngadalesimi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rritje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PBB-se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prohahiliteti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deshtimit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individeve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ndersa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disavantazhi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1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shpes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deshto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paraqitje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situate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vertete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hankes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Kjo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shpjegohet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fakti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realisht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(d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facto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faktori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vepro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izolua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komhinua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tjere.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veprimtari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komplekse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rendesi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sistemik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2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analizat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ndjesh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eg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inkurajo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rdori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komplekse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njohura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stress-tes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  <w:i/>
        </w:rPr>
        <w:t>skena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4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98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31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ilat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japi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5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permiresoje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parashikimet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ndshme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statistikore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Str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s-test-et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hazua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skenare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konsiderojne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ndikimit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ngjarjeje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shock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fakto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caktua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komhinim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faktores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eziku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percaktimi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ndryshimit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faktori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sherhej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2"/>
        </w:rPr>
        <w:t>a,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ngjarjet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historike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ekstreme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pafavorshme.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anal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7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8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ndryshimi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njekohshem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faktoreve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ndikimi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komhinua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icioni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hankes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efekte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dytesore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vonuara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analiza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hazohe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gjithasht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skenare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hipotetike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historike.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39" w:right="314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ntazhi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midi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faktoreve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8"/>
          <w:w w:val="10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mundesua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trajtimi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eziqeve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integruar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analizave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nare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skenare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perputhje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kompleksiteti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nderveprimet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reagimet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parametrave.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852" w:right="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erpret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kuptoje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5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i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2"/>
        </w:rPr>
        <w:t>yre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28"/>
        </w:rPr>
        <w:t>t'i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sherh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aze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percaktimi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qarte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masave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hutje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7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4"/>
          <w:w w:val="9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ikut.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Drejtimi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informua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aktive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hartimin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mhikeqyrje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programit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1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  <w:i/>
        </w:rPr>
        <w:t>ess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9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i/>
        </w:rPr>
        <w:t>-it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4"/>
          <w:w w:val="9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ultateve.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0" w:lineRule="auto"/>
        <w:ind w:left="852" w:right="32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  <w:i/>
        </w:rPr>
        <w:t>Stress-test-et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percaktohe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parasys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karakteristikat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portofolit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supozuara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mjedisi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aktual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ndodh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ndonje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ndryshim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faktoreve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rishiko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testet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aplikuar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kish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1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7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fakto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1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6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</w:rPr>
        <w:t>rper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3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ndu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8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8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1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rishikime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vit.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inkurajohe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kombinim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anal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2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hmerise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anal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skena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fundit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interval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7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gjere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mbulimit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linj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produktit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/eve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fike.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integrojne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  <w:i/>
        </w:rPr>
        <w:t>stre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5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228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2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  <w:i/>
        </w:rPr>
        <w:t>est-et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9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anike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praktikat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46"/>
        </w:rPr>
        <w:t>t'i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1"/>
          <w:w w:val="14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2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0" w:lineRule="auto"/>
        <w:ind w:left="1644" w:right="328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verifikimi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rezultate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aritje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ler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7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9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planifikimit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hetimit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</w:rPr>
        <w:t>kapitalit;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3" w:lineRule="exact"/>
        <w:ind w:left="131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vendimmarrje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shembull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perpunimi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kenar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65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emergjenc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sja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kufi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etj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1644" w:right="314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9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aritje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llato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sht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8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Shq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3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e,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nevojshm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rritja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2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strategjia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kufi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pru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etj.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2"/>
          <w:w w:val="10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31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perpunimi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strategjise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8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1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131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ervave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2"/>
        </w:rPr>
        <w:t>likuiditetit.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0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3.1.3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5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5"/>
          <w:w w:val="1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diversiflkimit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nderveprimit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2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39" w:right="314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arit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ndsh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1"/>
        </w:rPr>
        <w:t>gjit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5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4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zi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8"/>
          <w:w w:val="114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konsi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13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8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5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rsifikimit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7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primit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7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ziqe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7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Shqiperise,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konsi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8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8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7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2"/>
        </w:rPr>
        <w:t>kni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1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komp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6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ksi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rsifikimit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rmjet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grupit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7"/>
          <w:w w:val="108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iduale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9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9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illimi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0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0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ndsh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9"/>
          <w:w w:val="12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pitalit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6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aze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2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jti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njo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individuale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ko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olid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ra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5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2"/>
        </w:rPr>
        <w:t>kap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5"/>
          <w:w w:val="10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13" w:right="-20"/>
        <w:jc w:val="left"/>
        <w:tabs>
          <w:tab w:pos="21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3.1.4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Metodologjia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5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3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1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6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852" w:right="32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brendsh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05050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ac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05050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12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2"/>
        </w:rPr>
        <w:t>mbull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ziku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6"/>
          <w:w w:val="11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6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ndrimi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8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1"/>
        </w:rPr>
        <w:t>tj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2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0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0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4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mini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</w:rPr>
        <w:t>kapita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3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2" w:lineRule="exact"/>
        <w:ind w:left="852" w:right="31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dat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4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hikua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gul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Shqiperi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D2D2D"/>
          <w:spacing w:val="0"/>
          <w:w w:val="100"/>
          <w:position w:val="1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2D2D2D"/>
          <w:spacing w:val="26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  <w:position w:val="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07"/>
          <w:position w:val="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98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E6E6E"/>
          <w:spacing w:val="-7"/>
          <w:w w:val="122"/>
          <w:position w:val="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  <w:position w:val="0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3" w:after="0" w:line="240" w:lineRule="auto"/>
        <w:ind w:left="852" w:right="434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todat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modelet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3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1"/>
        </w:rPr>
        <w:t>hme.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39" w:right="303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4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ur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6"/>
          <w:w w:val="10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8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hvil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jne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delet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1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8"/>
          <w:w w:val="11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1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4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cakt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akt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05050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05050"/>
          <w:spacing w:val="-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9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ioni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rkua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4"/>
        </w:rPr>
        <w:t>rgu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3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9"/>
          <w:w w:val="12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rka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5"/>
          <w:w w:val="10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ft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"/>
          <w:w w:val="10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7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8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12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7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0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14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qite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4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5"/>
        </w:rPr>
        <w:t>Shqip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9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9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6" w:after="0" w:line="100" w:lineRule="exact"/>
        <w:ind w:left="852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pict>
          <v:group style="position:absolute;margin-left:128.290909pt;margin-top:-1.541065pt;width:131.563636pt;height:.1pt;mso-position-horizontal-relative:page;mso-position-vertical-relative:paragraph;z-index:-2841" coordorigin="2566,-31" coordsize="2631,2">
            <v:shape style="position:absolute;left:2566;top:-31;width:2631;height:2" coordorigin="2566,-31" coordsize="2631,0" path="m2566,-31l5197,-31e" filled="f" stroked="t" strokeweight=".98181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1"/>
          <w:szCs w:val="11"/>
          <w:color w:val="505050"/>
          <w:spacing w:val="0"/>
          <w:w w:val="113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27" w:lineRule="exact"/>
        <w:ind w:left="957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2"/>
          <w:position w:val="1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6"/>
          <w:w w:val="112"/>
          <w:position w:val="1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-11"/>
          <w:w w:val="112"/>
          <w:position w:val="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2"/>
          <w:position w:val="1"/>
        </w:rPr>
        <w:t>gu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10"/>
          <w:w w:val="112"/>
          <w:position w:val="1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111111"/>
          <w:spacing w:val="2"/>
          <w:w w:val="112"/>
          <w:position w:val="1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2"/>
          <w:position w:val="1"/>
        </w:rPr>
        <w:t>orja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5"/>
          <w:w w:val="112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13"/>
          <w:w w:val="112"/>
          <w:position w:val="1"/>
        </w:rPr>
        <w:t>p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-16"/>
          <w:w w:val="112"/>
          <w:position w:val="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2"/>
          <w:position w:val="1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26"/>
          <w:w w:val="112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2"/>
          <w:position w:val="1"/>
        </w:rPr>
        <w:t>raporti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2"/>
          <w:position w:val="1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18"/>
          <w:w w:val="112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09"/>
          <w:position w:val="1"/>
        </w:rPr>
        <w:t>mjaftu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14"/>
          <w:w w:val="109"/>
          <w:position w:val="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-12"/>
          <w:w w:val="143"/>
          <w:position w:val="1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05"/>
          <w:position w:val="1"/>
        </w:rPr>
        <w:t>hrner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4"/>
          <w:w w:val="105"/>
          <w:position w:val="1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0"/>
          <w:w w:val="116"/>
          <w:position w:val="1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0"/>
          <w:w w:val="115"/>
          <w:position w:val="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-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7"/>
          <w:position w:val="1"/>
        </w:rPr>
        <w:t>ka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21"/>
          <w:w w:val="117"/>
          <w:position w:val="1"/>
        </w:rPr>
        <w:t>p</w:t>
      </w:r>
      <w:r>
        <w:rPr>
          <w:rFonts w:ascii="Times New Roman" w:hAnsi="Times New Roman" w:cs="Times New Roman" w:eastAsia="Times New Roman"/>
          <w:sz w:val="15"/>
          <w:szCs w:val="15"/>
          <w:color w:val="111111"/>
          <w:spacing w:val="-16"/>
          <w:w w:val="117"/>
          <w:position w:val="1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7"/>
          <w:position w:val="1"/>
        </w:rPr>
        <w:t>talit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7"/>
          <w:w w:val="117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17"/>
          <w:position w:val="1"/>
        </w:rPr>
        <w:t>d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9"/>
          <w:w w:val="117"/>
          <w:position w:val="1"/>
        </w:rPr>
        <w:t>h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0"/>
          <w:w w:val="117"/>
          <w:position w:val="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-4"/>
          <w:w w:val="117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00"/>
          <w:position w:val="1"/>
        </w:rPr>
        <w:t>ky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20"/>
          <w:position w:val="1"/>
        </w:rPr>
        <w:t>ud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-15"/>
          <w:w w:val="120"/>
          <w:position w:val="1"/>
        </w:rPr>
        <w:t>h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0"/>
          <w:w w:val="114"/>
          <w:position w:val="1"/>
        </w:rPr>
        <w:t>ez</w:t>
      </w:r>
      <w:r>
        <w:rPr>
          <w:rFonts w:ascii="Times New Roman" w:hAnsi="Times New Roman" w:cs="Times New Roman" w:eastAsia="Times New Roman"/>
          <w:sz w:val="15"/>
          <w:szCs w:val="15"/>
          <w:color w:val="505050"/>
          <w:spacing w:val="1"/>
          <w:w w:val="114"/>
          <w:position w:val="1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2D2D2D"/>
          <w:spacing w:val="0"/>
          <w:w w:val="105"/>
          <w:position w:val="1"/>
        </w:rPr>
        <w:t>m.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0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3.2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7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5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norma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7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5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4" w:lineRule="auto"/>
        <w:ind w:left="839" w:right="310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elementet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zbatimit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udhezimi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4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6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6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rregullores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rregullato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perfshire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kufijte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elementet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perberese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tij.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analizat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kapacitetit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rrezik-mbajtes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siguro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gjithmone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mbuluar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ndermarra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7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synon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nivel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mbahet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tashme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periudhat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ardhshme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politikave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strateg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biznesit.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9" w:lineRule="auto"/>
        <w:ind w:left="833" w:right="323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brendshe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8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ekspozuar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faktoret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mjedisit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ushtro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veprimtarine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evidentua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jene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mangesite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kontrolli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96"/>
        </w:rPr>
        <w:t>ves;anta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6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6"/>
        </w:rPr>
        <w:t>aq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dote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4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rezerva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perkundrejt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rregullative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kapital.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exact"/>
        <w:ind w:left="852" w:right="33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paraqitet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rezerve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852" w:right="34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ushtrimit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shtrirje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kufizuar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gjeografike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fush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5"/>
        </w:rPr>
        <w:t>saj.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norrn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vendoset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kufiri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arsyeshem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luhatshmerie,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pritshmerite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ardhmen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siguroje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qendrueshmerine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afatmesme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konsistence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objektivi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pavaresisht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disekuilibrat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perkohshem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lindi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pasoje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ndikimeve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negativ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rrethanave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ves;anta.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gjithasht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7"/>
          <w:w w:val="189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mundesoje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batimit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rregullative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renieje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ndjeshme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ekonomike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rrethanave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favorshme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skenare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pershtatshem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  <w:i/>
        </w:rPr>
        <w:t>stress-test-i.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2" w:right="34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9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9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Rishikimit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Mbikeqyre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119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PRVM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3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4.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1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2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pergjithshme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1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PRVM-ja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integrale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mbikeqyrje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rishikimi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1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imeve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perputhshmerise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lig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mbikeqyres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kuade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2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inkurajo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akti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identifikimi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menjehershem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mangesive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butje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eleve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kapitalit.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8" w:lineRule="auto"/>
        <w:ind w:left="852" w:right="31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siguro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-ja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konsistent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rregulla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procedura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kritere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mjaft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4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9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shmerise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metodologjiv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procedura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realizuara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dialogu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alizimit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krahasimi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ultate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PRVM-se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midis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krahasimi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ind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1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iduale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periudhave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PRVM-s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Departamenti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Mbikeqyrjes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pergjithshme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sistemit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rrezikut,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analizo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PRVM-se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informacio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dialog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banken.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kritike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individuale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nevojshm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vendo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urdheron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ndermarrje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mbikeqyrese.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1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4.2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Rishikimi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b/>
          <w:bCs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  <w:b/>
          <w:bCs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2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Shqiperis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6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mbikeqyre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8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rishiko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vlereson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niveleve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monitorua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ndermarra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perdorimin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zhvillimi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permiresimi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rishikon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pergjithesisht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dialogu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kapitalit.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92" w:right="-20"/>
        <w:jc w:val="left"/>
        <w:tabs>
          <w:tab w:pos="22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4.2.1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0"/>
          <w:b/>
          <w:bCs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852" w:right="3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Rapotti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pasqyro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aspektet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cilesore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9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dokument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mundu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njohje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zikut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ulta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metodologji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rdorur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rkesat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kapita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5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ndermarre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vendosje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dialogut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Shqiperise.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92" w:right="-20"/>
        <w:jc w:val="left"/>
        <w:tabs>
          <w:tab w:pos="22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4.2.2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Dialog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midi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  <w:b/>
          <w:bCs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9" w:lineRule="auto"/>
        <w:ind w:left="852" w:right="30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dialogut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njihet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strategjine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1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ankes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ndermarrje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ministrimi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metodologjive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26262"/>
          <w:spacing w:val="-8"/>
          <w:w w:val="105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matje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ziqeve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krijimi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agregua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1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1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strukturua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tille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fokuson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elemente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pergjegjshem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strategjive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organ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11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20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tive,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ndermarr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3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Intensiteti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dialog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varesi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natyres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objektit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kompleksitetit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primtarise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9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26262"/>
          <w:spacing w:val="1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ekspozuar.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logut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PVBMK-ne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duhe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paraqese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argumente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  <w:b/>
          <w:bCs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lidhur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keti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  <w:b/>
          <w:bCs/>
        </w:rPr>
        <w:t>procesi.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9" w:lineRule="auto"/>
        <w:ind w:left="839" w:right="315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koordinojne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poz1c1onet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lidhur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kuadrit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dialogut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mangesive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zgjidhjet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korrigjimi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mangesive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shkaku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ndodhje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24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percaktoje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afate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zgjidhje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7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permiresimi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gjetje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elementet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konsiderohet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plotesuar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prano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argumentet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zgjidhjen,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permiresimi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mangesive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identifikuara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PVBMK.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1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4.3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mbikeqyrese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04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sigurohet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zgjidhja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permires1m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83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mangesive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dialogut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zbatim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dispozitave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ligjit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kuadrit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fuqi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ndermer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mbikeqyrese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nevojshme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mbikeqyrese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perfshijn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6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5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tjer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3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4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vendimet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respektivisht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per: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1507" w:right="322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reduktimi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specifike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reduktim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</w:rPr>
        <w:t>apo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nderprerje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veprimtarive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sigurua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monitorimi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kapitalin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nevo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shem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permiresimi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6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15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1500" w:right="315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nivele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niveleve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specifike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krijimit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2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pasqyro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diference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PRVM.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mosplotesimit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udhezim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zbaton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mbikeqyrese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ndeshkimore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parashikuara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ligji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bankat.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1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4.4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5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0"/>
          <w:w w:val="1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9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5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559" w:right="619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78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bankes,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ne: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507" w:right="329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cileso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</w:rPr>
        <w:t>parimeve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Shqiperi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rishikimi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PVBMK-s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0" w:lineRule="auto"/>
        <w:ind w:left="1533" w:right="29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parimet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1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15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udhezojne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520" w:right="699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w w:val="102"/>
        </w:rPr>
        <w:t>6)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w w:val="101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1507" w:right="312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Vleresimin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sasior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PVBMK-se.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vlereson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14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htatshmerine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krahasimi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kerke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-s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sistemit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rishikohe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7"/>
        </w:rPr>
        <w:t>rriten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bankes.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9" w:lineRule="auto"/>
        <w:ind w:left="1507" w:right="315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sasio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cilesine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rrezikut,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pergjithshem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odologjise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fushe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organizimit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percaktimi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rkesa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ve9anta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ulet/i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cilesise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4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shoqerohet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rritje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fakto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rendesishem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percaktimi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apo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ndermarrje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ndonje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mase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mbikeqyrese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disp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itave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ligjit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bankat.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1507" w:right="325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sasio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paraqitjes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perpunimit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Departamenti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Mbikeqyrjes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njofto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hkrim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gjetjet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rekomandimet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percakto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afatet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plotesimi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rekomandimeve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mang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identifikuara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PVBMK-se.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1173" w:right="310" w:firstLine="-321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Shenime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shpjeguese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plotesimi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5"/>
        </w:rPr>
        <w:t>paraqitje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9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2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2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5.1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pergjithshme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pergatit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7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cilesore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espe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4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2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paraqite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ndryshime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4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3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zi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8"/>
          <w:w w:val="111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1"/>
        </w:rPr>
        <w:t>ev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1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2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realizimi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PRVM-se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raport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rishiko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mirato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paraqitet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Shqi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erise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Departamenti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Mbikeqyr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5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4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prill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5"/>
        </w:rPr>
        <w:t>31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iud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rsh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3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harto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PVBMK-s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parimi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proporcionalitetit.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Keshtu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shpjegimeve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argumen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fushave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9eshtjeve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ve9anta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raport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behet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varesi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rendesise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8"/>
          <w:w w:val="10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9eshtjeve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fu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hav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7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32"/>
        </w:rPr>
        <w:t>t'i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3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siguroje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perdoruesit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kuptim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qarte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</w:rPr>
        <w:t>gjithe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elementeve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permbledhja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llogaritjeve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paraqiten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1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43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udhezimi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perfshi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ement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7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meposhtme: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1847" w:right="170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permbledhja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ekze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uti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ve;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Drejtimi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bankes;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84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kapital;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184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anifikimi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kapitalit;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auto"/>
        <w:ind w:left="1847" w:right="251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permiresimit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PVBMK-se;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Aspekt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s;eshtje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tjer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7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1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5.2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9"/>
        </w:rPr>
        <w:t>Struktura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9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92" w:right="-20"/>
        <w:jc w:val="left"/>
        <w:tabs>
          <w:tab w:pos="22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5.2.1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7097BC"/>
          <w:spacing w:val="0"/>
          <w:w w:val="111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7097BC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097BC"/>
          <w:spacing w:val="-2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097BC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7097BC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7097B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pennhledhja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ekzekutive.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0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seksio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informacioni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3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permbledh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shkurtimisht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elementet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2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informacio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forme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0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detajua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seksionet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PVBMK-se.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5.2.1.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haze.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2" w:right="226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meposhtme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PVBMK-se: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3" w:lineRule="auto"/>
        <w:ind w:left="1507" w:right="328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emri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njesine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pozicioni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personit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pergjegje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personi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pergjegje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informacionit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PVBMK-se;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numrat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kontaktit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telefon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faks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adrese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  <w:i/>
        </w:rPr>
        <w:t>email-i;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1507" w:right="320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dhena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periudhen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raportuese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raportimi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9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perditesimit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fundit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rishikimit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miratimit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0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firme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personit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pergjegje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5.2.1.2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Niveli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6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zhatimit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4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harto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individuale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96969"/>
          <w:spacing w:val="-7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konsoliduara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nivel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grup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zbatimit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konsoliduar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3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16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institucioneve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varura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grupit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bankar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perfshira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79"/>
        </w:rPr>
        <w:t>si&lt;;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3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percaktohet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udhezimi.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3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institucionet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varura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vleresohe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zbatojne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duhur,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paraqesi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mangesi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aza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konsoliduara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paraqese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permbledhu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afatet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plotesimi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mang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1"/>
        </w:rPr>
        <w:t>ive.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5.2.1.3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hankes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3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rendesi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secili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4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4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</w:rPr>
        <w:t>zi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3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rmbled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gjetjet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</w:rPr>
        <w:t>kryesore.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5.2.1.4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Drejtimi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1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hanke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1"/>
        </w:rPr>
        <w:t>sistemi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2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hrendshem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39" w:right="323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permbled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vetevleresimi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sistemit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10"/>
        </w:rPr>
        <w:t>zi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2"/>
          <w:w w:val="11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8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pas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5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3"/>
          <w:w w:val="102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ruar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3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</w:rPr>
        <w:t>evidentuara.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7" w:lineRule="auto"/>
        <w:ind w:left="2613" w:right="328" w:firstLine="-64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5.2.1.5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Capital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Target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Ratio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6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objekti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absolute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relative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perqindj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kapital.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krahaso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raportimit.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852" w:right="33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oteruese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grup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1" w:lineRule="auto"/>
        <w:ind w:left="852" w:right="31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shpemdarje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nivel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grup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individuate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aktualisht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institucionet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varura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grupit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mbizoteruese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shpemdarje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nivel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grupi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mundesite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ekzistojne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grupit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nepermjet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dividendit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rritjeve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52" w:right="32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ndonje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cilesise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synua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pergjithshem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institucio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objektivat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cilesise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ardhmen.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5.2.1.6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Planifikimi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2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permbled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planifikimit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vitet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ardhshme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duke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perfshire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shpemdarje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dividen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rrit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6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6"/>
        </w:rPr>
        <w:t>et/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6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1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injektimet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kapitalit.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5.2.1.7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7"/>
          <w:w w:val="1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permiresimi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4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rmbledhu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ndonje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planin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korrigjimi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kohe.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5.2.1.8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Aspekte/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eshtje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3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3" w:lineRule="auto"/>
        <w:ind w:left="852" w:right="32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permbledhu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gjetje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rendes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paper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4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1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seksionet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konkl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ionet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rkate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6"/>
        </w:rPr>
        <w:t>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56" w:right="3532"/>
        <w:jc w:val="center"/>
        <w:tabs>
          <w:tab w:pos="22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709CC4"/>
          <w:spacing w:val="0"/>
          <w:w w:val="111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709CC4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09CC4"/>
          <w:spacing w:val="-19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09CC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09CC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709CC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Drejtimi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7"/>
          <w:w w:val="1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52" w:right="32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eksio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anka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shpjegim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tajua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sistemit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Bank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9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oteruese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grup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bankar,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ndryshime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diferencat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9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evidentohe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"/>
          <w:w w:val="10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icionit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stitu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ione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varura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6"/>
        </w:rPr>
        <w:t>gru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1"/>
        </w:rPr>
        <w:t>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5.2.2.1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Struktur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  <w:b/>
          <w:bCs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5.2.2.1.1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Pershkrimi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  <w:b/>
          <w:bCs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1173" w:right="325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skeme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perberje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pozicioni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pergjegjesite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respektive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Keshillit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komiteteve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Drejt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3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sve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Ekzekutive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skeme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paraqite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linjat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raportimit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2"/>
          <w:w w:val="11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1"/>
        </w:rPr>
        <w:t>ikut.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3300" w:right="320" w:firstLine="-975"/>
        <w:jc w:val="both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5.2.2.1.2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2"/>
          <w:b/>
          <w:bCs/>
        </w:rPr>
        <w:t>Rolli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mjedisi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kontrolli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  <w:b/>
          <w:bCs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0" w:lineRule="auto"/>
        <w:ind w:left="852" w:right="33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shpjego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pergjegjesite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marra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80" w:right="148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madhesine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ndermarra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banka;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7" w:lineRule="auto"/>
        <w:ind w:left="1507" w:right="330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monitorimi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rrez1qeve.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shpjego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krijo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kulture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cila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siguro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qe: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1520" w:right="307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sofistikimi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konsidero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qellimi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kompleksiteti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kryen;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173" w:right="31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sistemi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siguron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51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rreziqeve;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1513" w:right="312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mjaftueshe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3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mjedisi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makroekonomi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cilin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81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8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8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vepro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1180" w:right="32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perfshi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aktiviteteve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Keshillit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1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fushe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3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meparshem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periudha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raportues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2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5.2.2.1.3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Vetevleresimi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  <w:b/>
          <w:bCs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0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vetevleresim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12"/>
          <w:w w:val="104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an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2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ative,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rfshire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struktu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paraqi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5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3" w:lineRule="exact"/>
        <w:ind w:left="852" w:right="33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etevleresimi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konsideroj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3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</w:rPr>
        <w:t>tjer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2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shkal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839" w:right="318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perputhshmerise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ullati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parimet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baze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sistemi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brendshe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cilesoje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ndonje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dobesi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mangesi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evidentuar.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2" w:right="218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vetev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6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resimit.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5.2.2.2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ITezikut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5.2.2.2.1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Parime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  <w:b/>
          <w:bCs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852" w:right="32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permbled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parimet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percakton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pershtat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para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4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dokumenteve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politikave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pershtasin/konsiderojne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parime.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52" w:right="29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pershkrua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cila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struktur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perso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/a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siguro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njesite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njohu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politikat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nderrnarrje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4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menyra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politika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komunikohe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niveleve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ndryshm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sigurua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punonjesit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kuptojne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drejt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objektivat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kryhet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1"/>
        </w:rPr>
        <w:t>proces.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852" w:right="35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permbaje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pershkrimi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funksioneve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pergjegjesive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procesin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integrimi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skeme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bankes.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5.2.2.2.2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  <w:b/>
          <w:bCs/>
        </w:rPr>
        <w:t>individuale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4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90"/>
        </w:rPr>
        <w:t>s;d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shpjegon: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1507" w:right="330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pikepamja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kufijve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ves;ante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korrespond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merre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aktualisht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politikat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vendimmarrje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8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fushe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5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zikut.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250" w:lineRule="auto"/>
        <w:ind w:left="1513" w:right="324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Funksioni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organizati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pikepamja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matjes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monitorimit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shpjegon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ndarje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pergjegjesive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fushe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5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ras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ekzisto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departament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specifik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shpjegon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</w:rPr>
        <w:t>tij.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2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individual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identifikimi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5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28282"/>
          <w:spacing w:val="-8"/>
          <w:w w:val="111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matja,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2" w:lineRule="auto"/>
        <w:ind w:left="1513" w:right="31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monitorimi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pikepamja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metodologjive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procedurave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mbeshtetese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teknologjise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informacionit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dispono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dhenas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sherbim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funksionimi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rapor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ves;anta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9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ikut.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qitet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kategorizim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istemati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iqe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perfshirje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mosperfshirje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perdorur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ipa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kuadrit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Shqi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metodes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nderkohe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formalizoje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dokumentoje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formalisht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vendimmarrje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zgjedhje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perdorur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5.2.2.2.3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etevleresimi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b/>
          <w:bCs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  <w:b/>
          <w:bCs/>
        </w:rPr>
        <w:t>rrezikut.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1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s;do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trajtuar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6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vetevle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politikave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shembull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organizative,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legimit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funksionev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aktiviteteve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komiteteve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todat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3" w:lineRule="auto"/>
        <w:ind w:left="852" w:right="33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vleresimit/matjes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sistemet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procedurat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korresponduese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3"/>
        </w:rPr>
        <w:t>brendshem.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6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5.2.2.3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Sistemi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4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3307" w:right="316" w:firstLine="-98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5.2.2.3.1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4"/>
        </w:rPr>
        <w:t>Detyrat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1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njesise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4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6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6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7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2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fushave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periodi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7"/>
          <w:w w:val="10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meparshem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periudha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raportues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permbled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konkluzionet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kontrolleve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si: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1513" w:right="322" w:firstLine="-33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perputhshmeria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rregullat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shembull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kontrolli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zbat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kufijve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procedurav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3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ultateve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vendimet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perdi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152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bankes;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7" w:lineRule="auto"/>
        <w:ind w:left="1513" w:right="313" w:firstLine="-33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funksionimi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nivele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kenaqshme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kont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3"/>
        </w:rPr>
        <w:t>brendshem;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7" w:lineRule="auto"/>
        <w:ind w:left="1520" w:right="323" w:firstLine="-340"/>
        <w:jc w:val="left"/>
        <w:tabs>
          <w:tab w:pos="3360" w:val="left"/>
          <w:tab w:pos="4620" w:val="left"/>
          <w:tab w:pos="6440" w:val="left"/>
          <w:tab w:pos="77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mjaftueshmeria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mbeshtetjes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tekno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3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informacionit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proceset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3"/>
        </w:rPr>
        <w:t>rrezikut;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cilesia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integriteti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dhenave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48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-8"/>
          <w:w w:val="104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matje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masave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rmerren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trajtuar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mang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ntifikuar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percakton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pozicio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-10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strukturat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pergjegjese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tyre.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exact"/>
        <w:ind w:left="3307" w:right="306" w:firstLine="-982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5.2.2.3.2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Arial" w:hAnsi="Arial" w:cs="Arial" w:eastAsia="Arial"/>
          <w:sz w:val="27"/>
          <w:szCs w:val="27"/>
          <w:color w:val="181818"/>
          <w:spacing w:val="-1"/>
          <w:w w:val="113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etevleresimi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funksionimit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njesise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8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5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para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vetevleresim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sise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2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6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nds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"/>
          <w:w w:val="106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af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9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ntrollit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proceseve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2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temeve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burimeve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tij.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0" w:lineRule="auto"/>
        <w:ind w:left="2247" w:right="332" w:firstLine="-655"/>
        <w:jc w:val="left"/>
        <w:tabs>
          <w:tab w:pos="2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5.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2"/>
          <w:w w:val="11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2"/>
        </w:rPr>
        <w:t>.3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759CBC"/>
          <w:spacing w:val="0"/>
          <w:w w:val="112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759CBC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59CBC"/>
          <w:spacing w:val="-19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59CBC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759CBC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759CB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6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8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5"/>
        </w:rPr>
        <w:t>kerk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4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5"/>
        </w:rPr>
        <w:t>save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2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5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ksio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shpjego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aspek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3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sasio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VBM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ekspo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indi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materialisht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endesishme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eres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kapital.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2613" w:right="341" w:firstLine="-64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5.2.3.1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5"/>
        </w:rPr>
        <w:t>Matja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A0A0A"/>
          <w:spacing w:val="10"/>
          <w:w w:val="37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6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17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22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8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2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3"/>
          <w:w w:val="12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rkeses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1"/>
          <w:w w:val="118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8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imeve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1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minim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respektivisht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4545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iqet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operacion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7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9"/>
          <w:w w:val="106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paras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kuad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2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ullati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6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6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1"/>
        </w:rPr>
        <w:t>iper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5.2.3.1.1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  <w:b/>
          <w:bCs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33" w:right="314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raportin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detajua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ve9anti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ekspozua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materialisht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teresisht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teknikas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mbrojtje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financua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mbrojtje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pafinancua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kolateralet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netimin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garancite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derivativet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plotesueshmerise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cilesore,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mosrespektimi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mbetur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residual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risk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keshtu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rritja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pozicioneve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titullzime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shkaktua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kryesisht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transferimi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paleve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treta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mungesa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mbeshtetjeje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parashikua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qarte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implicite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programe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titullzimi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zbatuara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tjeter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kapital.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52" w:right="31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stre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7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t-it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korrigjohet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  <w:i/>
        </w:rPr>
        <w:t>stress-test-it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8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stress-teste-et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aplikuara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98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  <w:i/>
        </w:rPr>
        <w:t>stress-testing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5.2.3.1.2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Rreziqe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  <w:b/>
          <w:bCs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852" w:right="3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PVBMK-s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detajua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sishme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nukjane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mbuluara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tregut.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39" w:right="334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5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16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ekspozohen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materialisht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konsiderueshme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Keshtu,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t'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situatat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meposhtme: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841" w:right="323" w:firstLine="-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madhesia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portofolit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tregtueshem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kufiri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rregullativ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vleresohet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ndikim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potencial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rrjedhoje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luhatshmerise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lar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instrument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grup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instrumentes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borxhit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portofoli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tregtueshem,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arsye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pritshmerive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renie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konsiderueshme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9mimit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faktor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renditja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emetuesit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ndryshuar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institucionet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renie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konsiderueshme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9mimit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arsye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ndryshimit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shpejte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rendit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emetuesit;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7" w:lineRule="exact"/>
        <w:ind w:left="151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madhesia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portofolit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tregtu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9" w:lineRule="auto"/>
        <w:ind w:left="1841" w:right="32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kufiri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rregullativ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otero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portofol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vendosje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1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1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vleresohet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pavaresisht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ndikim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drejtperdrejte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humbjet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parealizuara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konvertohe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humbje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realizuara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3" w:lineRule="auto"/>
        <w:ind w:left="1828" w:right="315" w:firstLine="1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teresisht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portofolit,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klasifikohet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portofoli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tregtueshem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shitet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potencialisht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treg.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1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7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t-it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rezulto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rregullohet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korrigjohet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stress-test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31"/>
        </w:rPr>
        <w:t>-it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3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ziqe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stress-test-et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aplikuara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  <w:i/>
        </w:rPr>
        <w:t>stress-testing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5.2.3.1.3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  <w:b/>
          <w:bCs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852" w:right="3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detajua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mbuluara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sasio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thjeshte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7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alternati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linja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caktuara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9"/>
          <w:w w:val="9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nesi.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thjeshte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perbe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alternative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8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thjeshte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rekomandohet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kryesisht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burime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njerezore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infrastrukture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teknologjike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zhvillua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zbatua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metodologjine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shperndarje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ardhure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veprimtaria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bankare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linjave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biznesit.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52" w:right="3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alternati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linja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caktuara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biznesi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rekomandohet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kryesisht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kryesisht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grupeve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huaja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7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financiar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1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mbeshtetjen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ekspertize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duhur,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ndertua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strukturuar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operaciona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0"/>
          <w:w w:val="10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synojne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zbatoj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larta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arsye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monitorimit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unifikuar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nivel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grupi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Megjithe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arsye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rrethana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caktuara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ndodh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rekomandohet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zbatojne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zgjedhi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thjeshte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</w:rPr>
        <w:t>anasjelltas.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833" w:right="290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kushtet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vertetohet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ardhure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veprimtaria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bankar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thjeshte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mbeshtetet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sistematik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7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sigurojne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mbledhje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organizimi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dhenas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historike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humbjet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vlereson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mbulohet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teresisht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standarde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shembull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humbjet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faktike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paparashikuara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22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beje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rishikim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operacional.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1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hkruaje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8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-it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stet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rezulto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3"/>
          <w:w w:val="104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6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6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2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2"/>
        </w:rPr>
        <w:t>cional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rregullohet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korrigjohet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  <w:i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1"/>
          <w:w w:val="108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8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4"/>
          <w:w w:val="108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  <w:i/>
        </w:rPr>
        <w:t>s-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0"/>
          <w:w w:val="108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8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9"/>
          <w:w w:val="108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08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-it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shpj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2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6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1"/>
          <w:w w:val="106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0"/>
          <w:w w:val="106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  <w:i/>
        </w:rPr>
        <w:t>ss-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0"/>
          <w:w w:val="106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5"/>
          <w:w w:val="106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  <w:i/>
        </w:rPr>
        <w:t>ste-et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aplikuara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8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  <w:i/>
        </w:rPr>
        <w:t>testi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04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2"/>
          <w:w w:val="102"/>
          <w:i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7" w:lineRule="auto"/>
        <w:ind w:left="2613" w:right="310" w:firstLine="-64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5.2.3.2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Matja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1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7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2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5.2.3.2.1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1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gjeneroje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humbje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cenojne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seri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qendrueshmerine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vazhdimesine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format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paraqiten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poshte: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klienteve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grupeve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klienteve;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53" w:lineRule="auto"/>
        <w:ind w:left="1507" w:right="330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klienteve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probleme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maksimal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ndermarr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kategori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9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imes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vendi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caktua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vendit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1507" w:right="3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direkt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paaftesia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kunderpartise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shlyer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detyrimin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8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hvillimet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ekonomike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ven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5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ndikim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pozicioni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financia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klientit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rrjedhimisht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rritja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vendi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caktua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shkaktoje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humbje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konsiderueshme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materializohet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vendit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industri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-10"/>
          <w:w w:val="104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sektori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ekonomik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1500" w:right="348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klienteve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icioni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financia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varet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sherbime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1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njejta;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8" w:lineRule="auto"/>
        <w:ind w:left="1507" w:right="321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27272"/>
          <w:spacing w:val="-13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ksua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monedhe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ndrysh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njihet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indirekt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burim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efektin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negati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kembimit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disbursuara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monedhe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indeksuara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monedhe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ve9anerisht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ardhurat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huamar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99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9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monedha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disbursimit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kryesisht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monedhe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vendas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5"/>
          <w:w w:val="127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8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1" w:lineRule="exact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butje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ga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1513" w:right="32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27272"/>
          <w:spacing w:val="-8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kolaterali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rantuesi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2"/>
        </w:rPr>
        <w:t>kredish.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9" w:lineRule="auto"/>
        <w:ind w:left="852" w:right="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0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4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ruar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sektoreve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ekonomike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klientev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8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27272"/>
          <w:spacing w:val="-13"/>
          <w:w w:val="106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gr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0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0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rcaktua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meto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title.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0" w:right="-20"/>
        <w:jc w:val="left"/>
        <w:tabs>
          <w:tab w:pos="18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2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8" w:lineRule="auto"/>
        <w:ind w:left="1500" w:right="320" w:firstLine="-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Llogaritja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sektorial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bazohet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Indeksi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4"/>
          <w:i/>
        </w:rPr>
        <w:t>Herfindah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7"/>
          <w:w w:val="104"/>
          <w:i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27272"/>
          <w:spacing w:val="-2"/>
          <w:w w:val="104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  <w:i/>
        </w:rPr>
        <w:t>Hirschma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4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(HHI),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percakto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9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ud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10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imi.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reduktimet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perjashtimet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arashikuara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ezikut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ekspozimet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medh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4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HHI-ja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tejkalo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10,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sektorial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duke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3" w:lineRule="auto"/>
        <w:ind w:left="1513" w:right="325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shumezua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lere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perkat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pershkallezimit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paraqitet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tabele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meposhtme: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275" w:hRule="exact"/>
        </w:trPr>
        <w:tc>
          <w:tcPr>
            <w:tcW w:w="3901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0" w:after="0" w:line="229" w:lineRule="exact"/>
              <w:ind w:left="56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Indeksi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perqendrimit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sektorial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5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128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Pershkallezimi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2" w:hRule="exact"/>
        </w:trPr>
        <w:tc>
          <w:tcPr>
            <w:tcW w:w="3901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0" w:after="0" w:line="240" w:lineRule="auto"/>
              <w:ind w:left="1280" w:right="125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HHi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81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4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3"/>
              </w:rPr>
              <w:t>10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5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1745" w:right="170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9"/>
              </w:rPr>
              <w:t>0%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5" w:hRule="exact"/>
        </w:trPr>
        <w:tc>
          <w:tcPr>
            <w:tcW w:w="3901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7" w:after="0" w:line="240" w:lineRule="auto"/>
              <w:ind w:left="127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10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HHis::;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1"/>
              </w:rPr>
              <w:t>15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5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7" w:after="0" w:line="240" w:lineRule="auto"/>
              <w:ind w:left="1745" w:right="17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2%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2" w:hRule="exact"/>
        </w:trPr>
        <w:tc>
          <w:tcPr>
            <w:tcW w:w="3901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0" w:after="0" w:line="235" w:lineRule="exact"/>
              <w:ind w:left="127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15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HHi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81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1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2"/>
              </w:rPr>
              <w:t>20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5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1745" w:right="17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4%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370" w:hRule="exact"/>
        </w:trPr>
        <w:tc>
          <w:tcPr>
            <w:tcW w:w="3901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98" w:after="0" w:line="240" w:lineRule="auto"/>
              <w:ind w:left="126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HHi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81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1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6"/>
              </w:rPr>
              <w:t>25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5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8" w:after="0" w:line="240" w:lineRule="auto"/>
              <w:ind w:left="1751" w:right="170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6%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88" w:hRule="exact"/>
        </w:trPr>
        <w:tc>
          <w:tcPr>
            <w:tcW w:w="3901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120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HHi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81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4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4"/>
              </w:rPr>
              <w:t>100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5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0" w:after="0" w:line="240" w:lineRule="auto"/>
              <w:ind w:left="1751" w:right="170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8"/>
              </w:rPr>
              <w:t>8%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9" w:lineRule="auto"/>
        <w:ind w:left="1507" w:right="309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15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Llogaritja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kliente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5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-13"/>
          <w:w w:val="105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grupeve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klienteve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bazohet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Indeksi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  <w:i/>
        </w:rPr>
        <w:t>Herfindahl-Hirschma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4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(HHI)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sis;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percaktohet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udhezimi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konsideroje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reduktimet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perjashtimet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parashikuara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imet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sti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HHI-ja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tejkalon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klientev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-6"/>
          <w:w w:val="104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grupeve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klientev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shumezua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vleren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perkatese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sipas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pershkallezimit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ara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itet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tabelen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meposhtme: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26" w:lineRule="exact"/>
        <w:ind w:left="118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81818"/>
          <w:w w:val="116"/>
          <w:position w:val="-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81818"/>
          <w:w w:val="117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w w:val="100"/>
          <w:position w:val="0"/>
        </w:rPr>
      </w:r>
    </w:p>
    <w:p>
      <w:pPr>
        <w:spacing w:before="3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511" w:hRule="exact"/>
        </w:trPr>
        <w:tc>
          <w:tcPr>
            <w:tcW w:w="3904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183" w:right="122" w:firstLine="68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Indeksi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perqendrimit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klienteve/grupeve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lidhura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klienteve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128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w w:val="102"/>
              </w:rPr>
              <w:t>Pershkall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"/>
                <w:w w:val="102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3"/>
                <w:w w:val="106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2" w:hRule="exact"/>
        </w:trPr>
        <w:tc>
          <w:tcPr>
            <w:tcW w:w="3904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3" w:after="0" w:line="240" w:lineRule="auto"/>
              <w:ind w:left="132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position w:val="1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  <w:position w:val="1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5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position w:val="1"/>
              </w:rPr>
              <w:t>HHii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6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  <w:position w:val="1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34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31"/>
                <w:position w:val="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862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7" w:after="0" w:line="240" w:lineRule="auto"/>
              <w:ind w:left="1744" w:right="170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9"/>
              </w:rPr>
              <w:t>0%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2" w:hRule="exact"/>
        </w:trPr>
        <w:tc>
          <w:tcPr>
            <w:tcW w:w="3904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8" w:lineRule="exact"/>
              <w:ind w:left="1312" w:right="125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HHii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00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4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2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1744" w:right="17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2%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5" w:hRule="exact"/>
        </w:trPr>
        <w:tc>
          <w:tcPr>
            <w:tcW w:w="3904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7" w:after="0" w:line="240" w:lineRule="auto"/>
              <w:ind w:left="1286" w:right="126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HHii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1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7" w:after="0" w:line="240" w:lineRule="auto"/>
              <w:ind w:left="1745" w:right="17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4%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2" w:hRule="exact"/>
        </w:trPr>
        <w:tc>
          <w:tcPr>
            <w:tcW w:w="3904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7" w:after="0" w:line="240" w:lineRule="auto"/>
              <w:ind w:left="1286" w:right="126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HHii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7"/>
              </w:rPr>
              <w:t>10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2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7" w:after="0" w:line="240" w:lineRule="auto"/>
              <w:ind w:left="1751" w:right="170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6%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72" w:hRule="exact"/>
        </w:trPr>
        <w:tc>
          <w:tcPr>
            <w:tcW w:w="3904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124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10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0"/>
                <w:w w:val="100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E5E5E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HHii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86"/>
              </w:rPr>
              <w:t>::;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-7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4"/>
              </w:rPr>
              <w:t>100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2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1751" w:right="170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8"/>
              </w:rPr>
              <w:t>8%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1180" w:right="-20"/>
        <w:jc w:val="left"/>
        <w:tabs>
          <w:tab w:pos="18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II)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9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839" w:right="314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itje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sektoreve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6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klientev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8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-12"/>
          <w:w w:val="104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grupeve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klienteve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pershtatet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mire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yre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evojave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adm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5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rimit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end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rekomandohe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disponojne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modele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7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un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7"/>
          <w:w w:val="10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sion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"/>
          <w:w w:val="10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1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brendshme.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2" w:right="32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garitj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pergatitje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plotesoje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9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ij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udh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152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Shqiperise;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3" w:lineRule="auto"/>
        <w:ind w:left="1500" w:right="313" w:firstLine="-32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eg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2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pikepamja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supozimeve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arsye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brendshm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150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perqendrimit;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0" w:lineRule="auto"/>
        <w:ind w:left="1513" w:right="306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stress-test-it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rregullohet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korrigjohet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7"/>
          <w:i/>
        </w:rPr>
        <w:t>stress-test-it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3"/>
          <w:w w:val="107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stress­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teste-et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aplikuara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  <w:i/>
        </w:rPr>
        <w:t>stress-testing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5.2.3.2.2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6"/>
        </w:rPr>
        <w:t>nonne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7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39" w:right="323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luhatjeve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7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pergjithesi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rendesishem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kategorise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portofoli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tregtueshem.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9" w:lineRule="auto"/>
        <w:ind w:left="852" w:right="31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1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tille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pershtatet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shock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jouniform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kurbe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kthimit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57575"/>
          <w:spacing w:val="-7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kufi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maksimal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humbje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brendshem.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humbja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tejkalo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kufiri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20%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prodhim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tejkalua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20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7"/>
          <w:w w:val="105"/>
        </w:rPr>
        <w:t>%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brendshem.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librin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pergatitje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Shqiperise,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plotesoje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9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41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0"/>
          <w:w w:val="14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udhezimi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520" w:right="624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</w:rPr>
        <w:t>Shqiperise;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66" w:lineRule="auto"/>
        <w:ind w:left="1500" w:right="304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pikepamja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supozimeve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arsyetimeve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brendshm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3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57575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4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t-it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9" w:lineRule="auto"/>
        <w:ind w:left="1513" w:right="334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ziku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rregullohet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korrigjohet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9"/>
          <w:i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3"/>
          <w:w w:val="109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9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9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1"/>
          <w:w w:val="109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57575"/>
          <w:spacing w:val="3"/>
          <w:w w:val="109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0"/>
          <w:w w:val="109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9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8"/>
          <w:w w:val="109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9"/>
          <w:w w:val="109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  <w:i/>
        </w:rPr>
        <w:t>-it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stress-test-et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aplikuara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7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8"/>
          <w:w w:val="109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1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3"/>
          <w:w w:val="102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0"/>
          <w:w w:val="11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E5E5E"/>
          <w:spacing w:val="3"/>
          <w:w w:val="103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2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3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4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3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9"/>
          <w:w w:val="105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7"/>
          <w:i/>
        </w:rPr>
        <w:t>g).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5.2.3.2.3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likuiditetit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6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8" w:lineRule="auto"/>
        <w:ind w:left="833" w:right="325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kuade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batimit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likuiditetit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mundesia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shitje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evendesimit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icioneve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instrumenti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periudha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afatshkurtra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ndikim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konsiderueshem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s:mimi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</w:rPr>
        <w:t>tregu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2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pamjaftueshmerise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insufficient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market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depth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s:ekuilibrave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(ma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12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5"/>
          <w:w w:val="108"/>
          <w:i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3"/>
          <w:w w:val="109"/>
          <w:i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  <w:i/>
        </w:rPr>
        <w:t>alan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"/>
          <w:w w:val="105"/>
          <w:i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4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05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6"/>
          <w:i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7" w:lineRule="auto"/>
        <w:ind w:left="852" w:right="31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plotesimit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likuiditetit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krijoje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ambient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pershtatshem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kontrolli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perfshi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zhvillimi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praktike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politikave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rregulloreve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pertej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kuadrit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Shqiperise.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852" w:right="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minimalisht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percaktoje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monitoroje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kufij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likuiditetit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materializua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spread-i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9mimit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blerje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instrumenteve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likuide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vellimit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realizua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treg.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pergatitje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paraqese: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shpjegime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angazhimi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53" w:lineRule="auto"/>
        <w:ind w:left="1520" w:right="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likuiditetit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kontrollet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planet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situatave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krizes;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  <w:i/>
        </w:rPr>
        <w:t>stress-test-it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perdorur,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1520" w:right="34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520" w:right="586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w w:val="105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w w:val="104"/>
          <w:i/>
        </w:rPr>
        <w:t>stress-testing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w w:val="105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5.2.3.2.4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4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9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tjera,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konsidero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minimalisht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8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tipet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meposhtme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vleresua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materialiteti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respektivisht: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1507" w:right="321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strategjik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humbjet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vendimmarrje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strategjike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papershtatshme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mirestudiuara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veprimtarine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bankes;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50" w:lineRule="auto"/>
        <w:ind w:left="1513" w:right="331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reputacional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humbjet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financiar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7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renie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reputacionit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veprimtarine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subjekti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7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7"/>
          <w:w w:val="106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opinionit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negati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publikut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bankes;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struktura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0" w:lineRule="auto"/>
        <w:ind w:left="1513" w:right="325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papershtatshme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madhesine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iqeve,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veshtiresite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gjenerua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kohe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duhur,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nevojshme;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ardhurave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4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rrjed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diversifikimi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pamjaftueshem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7" w:after="0" w:line="240" w:lineRule="auto"/>
        <w:ind w:left="1500" w:right="321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ardhurave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bankav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6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2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paaftesia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sigurua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nivel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perfitueshmerise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3"/>
          <w:w w:val="11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5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hdimesi.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2" w:right="34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tjera,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argumentet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perkatese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PVBMK-se.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852" w:right="31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shka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mungese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tjera,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vleresojne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kategori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cilesore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cileso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dokumentoje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duhur,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anal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oje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arsyet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humbjeve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pertej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atyre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parashikuara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kategori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kate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monitorimi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ardhmen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behet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mbeshtetu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kuader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rregullas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perfshijne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proceset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sigurojne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parandalimi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reduktimi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tjera.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9" w:lineRule="auto"/>
        <w:ind w:left="852" w:right="3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tjera,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korrigjoje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cileso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tjer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7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0" w:right="-20"/>
        <w:jc w:val="left"/>
        <w:tabs>
          <w:tab w:pos="18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I)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Metod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  <w:b/>
          <w:bCs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852" w:right="32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paraqese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shpjegime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niveli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(%)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aktual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ardhshem.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0" w:right="-20"/>
        <w:jc w:val="left"/>
        <w:tabs>
          <w:tab w:pos="18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II)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Metod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  <w:b/>
          <w:bCs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7" w:lineRule="auto"/>
        <w:ind w:left="839" w:right="326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pershtatet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nevojave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kategorie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banke.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3" w:lineRule="auto"/>
        <w:ind w:left="852" w:right="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pergatitje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1513" w:right="319" w:firstLine="-33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specifikoje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perqindje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aplikua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Shqiperise;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pikepamja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supozimeve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arsyetimeve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500" w:right="258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brendshme;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3" w:lineRule="auto"/>
        <w:ind w:left="1507" w:right="330" w:firstLine="-32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argumentoje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7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9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6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rqendrimit;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shp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i/>
        </w:rPr>
        <w:t>res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-t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t-it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1513" w:right="31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gullo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korrigjohet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35"/>
        </w:rPr>
        <w:t>-it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"/>
          <w:w w:val="13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2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1"/>
          <w:w w:val="103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0"/>
          <w:w w:val="103"/>
          <w:i/>
        </w:rPr>
        <w:t>­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0"/>
          <w:w w:val="103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st-et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aplikuara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1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ulta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  <w:i/>
        </w:rPr>
        <w:t>stress-testing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325" w:right="-20"/>
        <w:jc w:val="left"/>
        <w:tabs>
          <w:tab w:pos="3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4"/>
          <w:w w:val="110"/>
          <w:b/>
          <w:bCs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10"/>
          <w:b/>
          <w:bCs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  <w:b/>
          <w:bCs/>
        </w:rPr>
        <w:t>2.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10"/>
          <w:b/>
          <w:bCs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10"/>
          <w:b/>
          <w:bCs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0"/>
          <w:b/>
          <w:bCs/>
        </w:rPr>
        <w:t>2.5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1"/>
          <w:w w:val="11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b/>
          <w:bCs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mjedisi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jashte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  <w:i/>
        </w:rPr>
        <w:t>stress-tes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04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-9"/>
          <w:w w:val="114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  <w:i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52" w:right="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kapita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PVBMK­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konsidero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rrjedhi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test-et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percaktoje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elemente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erva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mbulimi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rreziqev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9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rdorimi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situata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kr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8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7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2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8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-et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rrjedhi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8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mjedisit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makroekonomi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rregullati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5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11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-et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aplikuara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4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8"/>
        </w:rPr>
        <w:t>ndsh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4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05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-3"/>
          <w:w w:val="103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2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11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14"/>
          <w:w w:val="112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  <w:i/>
        </w:rPr>
        <w:t>ting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7" w:lineRule="auto"/>
        <w:ind w:left="3313" w:right="330" w:firstLine="-98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5.2.3.2.6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9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9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8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6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5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9" w:lineRule="auto"/>
        <w:ind w:left="852" w:right="31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3"/>
        </w:rPr>
        <w:t>vleresimet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individuate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nevojave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iqe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ndrysh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6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5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percaktohet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seksionet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udhezimi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7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"/>
          <w:w w:val="9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4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4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individuate.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exact"/>
        <w:ind w:left="852" w:right="3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859" w:right="39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Aneksit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29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29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-23"/>
          <w:w w:val="12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udh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5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8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mi.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92" w:right="-20"/>
        <w:jc w:val="left"/>
        <w:tabs>
          <w:tab w:pos="2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5.2.4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11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-1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</w:rPr>
        <w:t>Planifikimi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6"/>
          <w:w w:val="12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27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839" w:right="318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seksio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percakto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projektimet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analizat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fushe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planifikimit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planifikimit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nivelit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3"/>
          <w:w w:val="112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3"/>
        </w:rPr>
        <w:t>nuar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brendshe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strategji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rritje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6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dividendit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ndryshimet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projektuara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1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6"/>
        </w:rPr>
        <w:t>etj.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2" w:right="220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2"/>
        </w:rPr>
        <w:t>duhet: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1520" w:right="326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pasqyroje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periudhe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planifikimit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cila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shkurte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tre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3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et;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7" w:lineRule="auto"/>
        <w:ind w:left="1520" w:right="341" w:firstLine="-34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15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analizoje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diferencat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planifikua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periudhe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fjale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periudhe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meparshme;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60" w:lineRule="auto"/>
        <w:ind w:left="1520" w:right="331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metodologjine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planifikimit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2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2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paraqitu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8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9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saJ;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3" w:lineRule="exact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2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17"/>
          <w:w w:val="103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5"/>
          <w:w w:val="217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6"/>
          <w:i/>
        </w:rPr>
        <w:t>test-et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9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ultatet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rua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doku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3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150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korresponduese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brendsh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e;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50" w:lineRule="auto"/>
        <w:ind w:left="1507" w:right="328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14"/>
          <w:w w:val="12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2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pershkruaje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kuadri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nds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3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12"/>
          <w:w w:val="113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8"/>
          <w:w w:val="113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3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9"/>
          <w:w w:val="113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  <w:i/>
        </w:rPr>
        <w:t>-e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13"/>
          <w:i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3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7"/>
          <w:w w:val="113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korrespondojne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6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1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testing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7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3"/>
        </w:rPr>
        <w:t>aplikueshme: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2" w:lineRule="exact"/>
        <w:ind w:left="190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0A0A0A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14"/>
          <w:szCs w:val="14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0A0A0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refero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burimet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alternative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esu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evoje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214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ardhmen;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9" w:lineRule="auto"/>
        <w:ind w:left="2148" w:right="315" w:firstLine="-30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jego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rgje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contingency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plan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5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projektua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madhe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parashikohet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sigurohet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burimet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3"/>
        </w:rPr>
        <w:t>alternative.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92" w:right="-20"/>
        <w:jc w:val="left"/>
        <w:tabs>
          <w:tab w:pos="2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5.2.5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11"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-2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6E9AB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4"/>
        </w:rPr>
        <w:t>permiresimit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25252"/>
          <w:spacing w:val="-16"/>
          <w:w w:val="136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seksio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9"/>
        </w:rPr>
        <w:t>ka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ndermarre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korrigjua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mangesite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3"/>
        </w:rPr>
        <w:t>permiresuar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2"/>
        </w:rPr>
        <w:t>ate.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9" w:lineRule="auto"/>
        <w:ind w:left="839" w:right="323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mbeshtetu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vetevleresimet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4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ementeve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individ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jtimit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1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hp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eg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mangesite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dobesite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7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proce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BMK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vendo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veprimeve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37"/>
        </w:rPr>
        <w:t>t'i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3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0"/>
        </w:rPr>
        <w:t>korrigju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permiresua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2F2F"/>
          <w:spacing w:val="0"/>
          <w:w w:val="102"/>
        </w:rPr>
        <w:t>ato.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2" w:right="406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veprimeve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percaktoje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2"/>
        </w:rPr>
        <w:t>masa: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7" w:lineRule="auto"/>
        <w:ind w:left="1520" w:right="308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permiresua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zvogelimi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aktiviteteve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mbrojtjeje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2"/>
        </w:rPr>
        <w:t>etj;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1507" w:right="323" w:firstLine="-33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permiresua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organizimi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si: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permiresimi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0E0E0E"/>
          <w:spacing w:val="0"/>
          <w:w w:val="158"/>
          <w:b/>
          <w:bCs/>
        </w:rPr>
        <w:t>i</w:t>
      </w:r>
      <w:r>
        <w:rPr>
          <w:rFonts w:ascii="Arial" w:hAnsi="Arial" w:cs="Arial" w:eastAsia="Arial"/>
          <w:sz w:val="21"/>
          <w:szCs w:val="21"/>
          <w:color w:val="0E0E0E"/>
          <w:spacing w:val="-25"/>
          <w:w w:val="158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forcimi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sistemeve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6"/>
        </w:rPr>
        <w:t>etj.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39" w:right="328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ndryshim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planifikua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Shembuj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ndryshimeve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perfshijne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permiresimet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ne: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kapital;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17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metodologjine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kapital;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teknikat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individuale;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18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sistemi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administrimin/zbutje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rreziqeve.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56" w:right="1612"/>
        <w:jc w:val="center"/>
        <w:tabs>
          <w:tab w:pos="22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5.2.6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1"/>
          <w:szCs w:val="21"/>
          <w:color w:val="6E97BA"/>
          <w:spacing w:val="0"/>
          <w:w w:val="100"/>
          <w:b/>
          <w:bCs/>
        </w:rPr>
        <w:t>SEKSION</w:t>
      </w:r>
      <w:r>
        <w:rPr>
          <w:rFonts w:ascii="Times New Roman" w:hAnsi="Times New Roman" w:cs="Times New Roman" w:eastAsia="Times New Roman"/>
          <w:sz w:val="21"/>
          <w:szCs w:val="21"/>
          <w:color w:val="6E97BA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E97BA"/>
          <w:spacing w:val="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E97BA"/>
          <w:spacing w:val="0"/>
          <w:w w:val="100"/>
          <w:b/>
          <w:bCs/>
        </w:rPr>
        <w:t>6:</w:t>
      </w:r>
      <w:r>
        <w:rPr>
          <w:rFonts w:ascii="Times New Roman" w:hAnsi="Times New Roman" w:cs="Times New Roman" w:eastAsia="Times New Roman"/>
          <w:sz w:val="21"/>
          <w:szCs w:val="21"/>
          <w:color w:val="6E97BA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Aspekte/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eshtje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tjer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  <w:b/>
          <w:bCs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seksio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raportit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gjetjet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patrajtuara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seksionet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tjera.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2.400002pt;margin-top:21.911831pt;width:421.854544pt;height:32.072727pt;mso-position-horizontal-relative:page;mso-position-vertical-relative:paragraph;z-index:-2840" coordorigin="2448,438" coordsize="8437,641">
            <v:shape style="position:absolute;left:2448;top:438;width:177;height:641" type="#_x0000_t75">
              <v:imagedata r:id="rId5" o:title=""/>
            </v:shape>
            <v:group style="position:absolute;left:2605;top:504;width:8273;height:2" coordorigin="2605,504" coordsize="8273,2">
              <v:shape style="position:absolute;left:2605;top:504;width:8273;height:2" coordorigin="2605,504" coordsize="8273,0" path="m2605,504l10879,504e" filled="f" stroked="t" strokeweight=".654545pt" strokecolor="#000000">
                <v:path arrowok="t"/>
              </v:shape>
            </v:group>
            <v:group style="position:absolute;left:2605;top:766;width:8273;height:2" coordorigin="2605,766" coordsize="8273,2">
              <v:shape style="position:absolute;left:2605;top:766;width:8273;height:2" coordorigin="2605,766" coordsize="8273,0" path="m2605,766l10879,766e" filled="f" stroked="t" strokeweight=".654545pt" strokecolor="#000000">
                <v:path arrowok="t"/>
              </v:shape>
            </v:group>
            <v:group style="position:absolute;left:2605;top:1027;width:8273;height:2" coordorigin="2605,1027" coordsize="8273,2">
              <v:shape style="position:absolute;left:2605;top:1027;width:8273;height:2" coordorigin="2605,1027" coordsize="8273,0" path="m2605,1027l10879,1027e" filled="f" stroked="t" strokeweight=".65454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ANEKS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6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3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0"/>
          <w:w w:val="13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2"/>
        </w:rPr>
        <w:t>formulari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2"/>
        </w:rPr>
        <w:t>permbledhe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9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3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1"/>
        </w:rPr>
        <w:t>llogaritjeve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2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2"/>
        </w:rPr>
        <w:t>RAPORTIM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2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9"/>
        </w:rPr>
        <w:t>ZBATIMI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6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92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Emri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4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0"/>
        </w:rPr>
        <w:t>PERMBLEDHJ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0"/>
        </w:rPr>
        <w:t>EKZEKUTIVE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37" w:lineRule="exact"/>
        <w:ind w:left="96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7.63636pt;margin-top:10.779973pt;width:419.563637pt;height:31.745455pt;mso-position-horizontal-relative:page;mso-position-vertical-relative:paragraph;z-index:-2839" coordorigin="2553,216" coordsize="8391,635">
            <v:shape style="position:absolute;left:2553;top:216;width:1054;height:635" type="#_x0000_t75">
              <v:imagedata r:id="rId6" o:title=""/>
            </v:shape>
            <v:shape style="position:absolute;left:4261;top:216;width:6683;height:635" type="#_x0000_t75">
              <v:imagedata r:id="rId7" o:title=""/>
            </v:shape>
            <v:group style="position:absolute;left:3587;top:275;width:700;height:2" coordorigin="3587,275" coordsize="700,2">
              <v:shape style="position:absolute;left:3587;top:275;width:700;height:2" coordorigin="3587,275" coordsize="700,0" path="m3587,275l4287,275e" filled="f" stroked="t" strokeweight="1.309091pt" strokecolor="#000000">
                <v:path arrowok="t"/>
              </v:shape>
            </v:group>
            <v:group style="position:absolute;left:2644;top:795;width:1643;height:2" coordorigin="2644,795" coordsize="1643,2">
              <v:shape style="position:absolute;left:2644;top:795;width:1643;height:2" coordorigin="2644,795" coordsize="1643,0" path="m2644,795l4287,795e" filled="f" stroked="t" strokeweight=".98181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5"/>
          <w:position w:val="-1"/>
        </w:rPr>
        <w:t>1.1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5"/>
          <w:position w:val="-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"/>
          <w:w w:val="115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5"/>
          <w:position w:val="-1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4"/>
          <w:w w:val="115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5"/>
          <w:position w:val="-1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480" w:bottom="280" w:left="1720" w:right="1140"/>
        </w:sectPr>
      </w:pPr>
      <w:rPr/>
    </w:p>
    <w:p>
      <w:pPr>
        <w:spacing w:before="33" w:after="0" w:line="240" w:lineRule="auto"/>
        <w:ind w:left="964" w:right="-71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1"/>
        </w:rPr>
        <w:t>lefshmerise: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right="3457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riudha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cile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ferohet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</w:rPr>
        <w:t>raportimi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980" w:bottom="280" w:left="1720" w:right="1140"/>
          <w:cols w:num="2" w:equalWidth="0">
            <w:col w:w="2112" w:space="2085"/>
            <w:col w:w="5183"/>
          </w:cols>
        </w:sectPr>
      </w:pPr>
      <w:rPr/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140"/>
        </w:sectPr>
      </w:pPr>
      <w:rPr/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9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Emri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050505"/>
          <w:spacing w:val="-10"/>
          <w:w w:val="3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plote: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3" w:after="0" w:line="250" w:lineRule="auto"/>
        <w:ind w:left="957" w:right="-5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personi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pergjegje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1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komunikimi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5"/>
        </w:rPr>
        <w:t>iperise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3" w:after="0" w:line="240" w:lineRule="auto"/>
        <w:ind w:right="-7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3"/>
        </w:rPr>
        <w:t>raportimit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7.63636pt;margin-top:49.098186pt;width:419.563621pt;height:53.0182pt;mso-position-horizontal-relative:page;mso-position-vertical-relative:paragraph;z-index:-2837" coordorigin="2553,982" coordsize="8391,1060">
            <v:shape style="position:absolute;left:5884;top:982;width:65;height:661" type="#_x0000_t75">
              <v:imagedata r:id="rId8" o:title=""/>
            </v:shape>
            <v:shape style="position:absolute;left:2553;top:989;width:1322;height:655" type="#_x0000_t75">
              <v:imagedata r:id="rId9" o:title=""/>
            </v:shape>
            <v:shape style="position:absolute;left:7868;top:989;width:3076;height:1054" type="#_x0000_t75">
              <v:imagedata r:id="rId10" o:title=""/>
            </v:shape>
            <v:group style="position:absolute;left:3849;top:1047;width:4045;height:2" coordorigin="3849,1047" coordsize="4045,2">
              <v:shape style="position:absolute;left:3849;top:1047;width:4045;height:2" coordorigin="3849,1047" coordsize="4045,0" path="m3849,1047l7894,1047e" filled="f" stroked="t" strokeweight="1.309091pt" strokecolor="#000000">
                <v:path arrowok="t"/>
              </v:shape>
            </v:group>
            <v:group style="position:absolute;left:3849;top:1584;width:4045;height:2" coordorigin="3849,1584" coordsize="4045,2">
              <v:shape style="position:absolute;left:3849;top:1584;width:4045;height:2" coordorigin="3849,1584" coordsize="4045,0" path="m3849,1584l7894,1584e" filled="f" stroked="t" strokeweight="1.30909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3"/>
        </w:rPr>
        <w:t>PVBMK: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7" w:lineRule="auto"/>
        <w:ind w:left="33" w:right="257" w:firstLine="1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7.63636pt;margin-top:-69.397255pt;width:419.563633pt;height:32.400002pt;mso-position-horizontal-relative:page;mso-position-vertical-relative:paragraph;z-index:-2838" coordorigin="2553,-1388" coordsize="8391,648">
            <v:shape style="position:absolute;left:5884;top:-1388;width:65;height:648" type="#_x0000_t75">
              <v:imagedata r:id="rId11" o:title=""/>
            </v:shape>
            <v:shape style="position:absolute;left:7861;top:-1388;width:3083;height:648" type="#_x0000_t75">
              <v:imagedata r:id="rId12" o:title=""/>
            </v:shape>
            <v:group style="position:absolute;left:2566;top:-1326;width:5328;height:2" coordorigin="2566,-1326" coordsize="5328,2">
              <v:shape style="position:absolute;left:2566;top:-1326;width:5328;height:2" coordorigin="2566,-1326" coordsize="5328,0" path="m2566,-1326l7894,-1326e" filled="f" stroked="t" strokeweight=".981818pt" strokecolor="#000000">
                <v:path arrowok="t"/>
              </v:shape>
            </v:group>
            <v:group style="position:absolute;left:2566;top:-799;width:5328;height:2" coordorigin="2566,-799" coordsize="5328,2">
              <v:shape style="position:absolute;left:2566;top:-799;width:5328;height:2" coordorigin="2566,-799" coordsize="5328,0" path="m2566,-799l7894,-799e" filled="f" stroked="t" strokeweight="1.30909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6"/>
        </w:rPr>
        <w:t>fun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7"/>
          <w:w w:val="10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99"/>
        </w:rPr>
        <w:t>it: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raportimit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fundit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140"/>
          <w:cols w:num="3" w:equalWidth="0">
            <w:col w:w="3336" w:space="1032"/>
            <w:col w:w="1474" w:space="823"/>
            <w:col w:w="271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14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59" w:right="-56" w:firstLine="105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"/>
          <w:w w:val="103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esia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5"/>
        </w:rPr>
        <w:t>organizative: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right="-5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Tregues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ndryshimesh: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3" w:after="0" w:line="240" w:lineRule="auto"/>
        <w:ind w:left="44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raportimi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4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7.30909pt;margin-top:12.093645pt;width:269.672728pt;height:53.672727pt;mso-position-horizontal-relative:page;mso-position-vertical-relative:paragraph;z-index:-2833" coordorigin="2546,242" coordsize="5393,1073">
            <v:group style="position:absolute;left:2559;top:268;width:5367;height:2" coordorigin="2559,268" coordsize="5367,2">
              <v:shape style="position:absolute;left:2559;top:268;width:5367;height:2" coordorigin="2559,268" coordsize="5367,0" path="m2559,268l7927,268e" filled="f" stroked="t" strokeweight="1.309091pt" strokecolor="#000000">
                <v:path arrowok="t"/>
              </v:shape>
            </v:group>
            <v:group style="position:absolute;left:2569;top:255;width:2;height:1047" coordorigin="2569,255" coordsize="2,1047">
              <v:shape style="position:absolute;left:2569;top:255;width:2;height:1047" coordorigin="2569,255" coordsize="0,1047" path="m2569,1302l2569,255e" filled="f" stroked="t" strokeweight=".981818pt" strokecolor="#000000">
                <v:path arrowok="t"/>
              </v:shape>
            </v:group>
            <v:group style="position:absolute;left:3868;top:255;width:2;height:1047" coordorigin="3868,255" coordsize="2,1047">
              <v:shape style="position:absolute;left:3868;top:255;width:2;height:1047" coordorigin="3868,255" coordsize="0,1047" path="m3868,1302l3868,255e" filled="f" stroked="t" strokeweight="1.309091pt" strokecolor="#000000">
                <v:path arrowok="t"/>
              </v:shape>
            </v:group>
            <v:group style="position:absolute;left:5924;top:255;width:2;height:1047" coordorigin="5924,255" coordsize="2,1047">
              <v:shape style="position:absolute;left:5924;top:255;width:2;height:1047" coordorigin="5924,255" coordsize="0,1047" path="m5924,1302l5924,255e" filled="f" stroked="t" strokeweight="1.309091pt" strokecolor="#000000">
                <v:path arrowok="t"/>
              </v:shape>
            </v:group>
            <v:group style="position:absolute;left:7891;top:255;width:2;height:1047" coordorigin="7891,255" coordsize="2,1047">
              <v:shape style="position:absolute;left:7891;top:255;width:2;height:1047" coordorigin="7891,255" coordsize="0,1047" path="m7891,1302l7891,255e" filled="f" stroked="t" strokeweight=".981818pt" strokecolor="#000000">
                <v:path arrowok="t"/>
              </v:shape>
            </v:group>
            <v:group style="position:absolute;left:2559;top:1289;width:5367;height:2" coordorigin="2559,1289" coordsize="5367,2">
              <v:shape style="position:absolute;left:2559;top:1289;width:5367;height:2" coordorigin="2559,1289" coordsize="5367,0" path="m2559,1289l7927,1289e" filled="f" stroked="t" strokeweight="1.30909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161616"/>
          <w:w w:val="102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w w:val="10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right="159" w:firstLine="79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tregim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pjeseve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raportimit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9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ilat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1"/>
        </w:rPr>
        <w:t>ndryshua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6"/>
          <w:w w:val="10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5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2"/>
        </w:rPr>
        <w:t>perditesuar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))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140"/>
          <w:cols w:num="3" w:equalWidth="0">
            <w:col w:w="2020" w:space="2413"/>
            <w:col w:w="1177" w:space="715"/>
            <w:col w:w="3055"/>
          </w:cols>
        </w:sectPr>
      </w:pPr>
      <w:rPr/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29.454575" w:type="dxa"/>
      </w:tblPr>
      <w:tblGrid/>
      <w:tr>
        <w:trPr>
          <w:trHeight w:val="772" w:hRule="exact"/>
        </w:trPr>
        <w:tc>
          <w:tcPr>
            <w:tcW w:w="1299" w:type="dxa"/>
            <w:tcBorders>
              <w:top w:val="single" w:sz="10.472728" w:space="0" w:color="000000"/>
              <w:bottom w:val="single" w:sz="10.472728" w:space="0" w:color="000000"/>
              <w:left w:val="single" w:sz="7.854544" w:space="0" w:color="000000"/>
              <w:right w:val="single" w:sz="10.472728" w:space="0" w:color="000000"/>
            </w:tcBorders>
          </w:tcPr>
          <w:p>
            <w:pPr>
              <w:spacing w:before="0" w:after="0" w:line="229" w:lineRule="exact"/>
              <w:ind w:left="28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Keshilli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26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w w:val="107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3"/>
                <w:w w:val="107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3"/>
              </w:rPr>
              <w:t>ej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6"/>
                <w:w w:val="11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97"/>
              </w:rPr>
              <w:t>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055" w:type="dxa"/>
            <w:tcBorders>
              <w:top w:val="single" w:sz="10.472728" w:space="0" w:color="000000"/>
              <w:bottom w:val="single" w:sz="10.472728" w:space="0" w:color="000000"/>
              <w:left w:val="single" w:sz="10.472728" w:space="0" w:color="000000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1967" w:type="dxa"/>
            <w:tcBorders>
              <w:top w:val="single" w:sz="10.472728" w:space="0" w:color="000000"/>
              <w:bottom w:val="single" w:sz="10.472728" w:space="0" w:color="000000"/>
              <w:left w:val="single" w:sz="10.472728" w:space="0" w:color="000000"/>
              <w:right w:val="single" w:sz="7.854544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Rishikuar/miratuar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3" w:type="dxa"/>
            <w:tcBorders>
              <w:top w:val="single" w:sz="10.472728" w:space="0" w:color="000000"/>
              <w:bottom w:val="single" w:sz="10.472728" w:space="0" w:color="000000"/>
              <w:left w:val="single" w:sz="7.854544" w:space="0" w:color="000000"/>
              <w:right w:val="single" w:sz="10.47272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6" w:type="dxa"/>
            <w:tcBorders>
              <w:top w:val="single" w:sz="10.472728" w:space="0" w:color="000000"/>
              <w:bottom w:val="single" w:sz="10.472728" w:space="0" w:color="000000"/>
              <w:left w:val="single" w:sz="10.472728" w:space="0" w:color="000000"/>
              <w:right w:val="single" w:sz="10.47272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99" w:type="dxa"/>
            <w:tcBorders>
              <w:top w:val="single" w:sz="10.472728" w:space="0" w:color="000000"/>
              <w:bottom w:val="single" w:sz="10.472728" w:space="0" w:color="000000"/>
              <w:left w:val="single" w:sz="10.472728" w:space="0" w:color="000000"/>
              <w:right w:val="single" w:sz="10.47272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99" w:type="dxa"/>
            <w:tcBorders>
              <w:top w:val="single" w:sz="10.472728" w:space="0" w:color="000000"/>
              <w:bottom w:val="single" w:sz="10.472728" w:space="0" w:color="000000"/>
              <w:left w:val="single" w:sz="10.472728" w:space="0" w:color="000000"/>
              <w:right w:val="single" w:sz="10.47272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5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3" w:type="dxa"/>
            <w:tcBorders>
              <w:top w:val="single" w:sz="10.472728" w:space="0" w:color="000000"/>
              <w:bottom w:val="single" w:sz="10.472728" w:space="0" w:color="000000"/>
              <w:left w:val="single" w:sz="10.472728" w:space="0" w:color="000000"/>
              <w:right w:val="single" w:sz="7.85454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3" w:type="dxa"/>
            <w:tcBorders>
              <w:top w:val="single" w:sz="10.472728" w:space="0" w:color="000000"/>
              <w:bottom w:val="single" w:sz="10.472728" w:space="0" w:color="000000"/>
              <w:left w:val="single" w:sz="7.854544" w:space="0" w:color="000000"/>
              <w:right w:val="single" w:sz="10.47272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4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96" w:type="dxa"/>
            <w:tcBorders>
              <w:top w:val="single" w:sz="10.472728" w:space="0" w:color="000000"/>
              <w:bottom w:val="single" w:sz="10.472728" w:space="0" w:color="000000"/>
              <w:left w:val="single" w:sz="10.472728" w:space="0" w:color="000000"/>
              <w:right w:val="single" w:sz="7.85454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4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11" w:type="dxa"/>
            <w:tcBorders>
              <w:top w:val="single" w:sz="10.472728" w:space="0" w:color="000000"/>
              <w:bottom w:val="single" w:sz="10.472728" w:space="0" w:color="000000"/>
              <w:left w:val="single" w:sz="7.854544" w:space="0" w:color="000000"/>
              <w:right w:val="single" w:sz="10.47272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980" w:bottom="280" w:left="1720" w:right="1140"/>
        </w:sectPr>
      </w:pPr>
      <w:rPr/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4433" w:right="-5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Emri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8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5"/>
        </w:rPr>
        <w:t>dokumentit: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2" w:lineRule="exact"/>
        <w:ind w:left="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nshtkimtt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fundtt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607" w:lineRule="exact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7.963638pt;margin-top:26.528748pt;width:419.236364pt;height:.1pt;mso-position-horizontal-relative:page;mso-position-vertical-relative:paragraph;z-index:-2836" coordorigin="2559,531" coordsize="8385,2">
            <v:shape style="position:absolute;left:2559;top:531;width:8385;height:2" coordorigin="2559,531" coordsize="8385,0" path="m2559,531l10944,531e" filled="f" stroked="t" strokeweight="1.30909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73"/>
          <w:w w:val="104"/>
          <w:position w:val="28"/>
        </w:rPr>
        <w:t>r</w:t>
      </w:r>
      <w:r>
        <w:rPr>
          <w:rFonts w:ascii="Times New Roman" w:hAnsi="Times New Roman" w:cs="Times New Roman" w:eastAsia="Times New Roman"/>
          <w:sz w:val="54"/>
          <w:szCs w:val="54"/>
          <w:color w:val="050505"/>
          <w:spacing w:val="-203"/>
          <w:w w:val="62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  <w:position w:val="2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68"/>
          <w:w w:val="104"/>
          <w:position w:val="28"/>
        </w:rPr>
        <w:t>p</w:t>
      </w:r>
      <w:r>
        <w:rPr>
          <w:rFonts w:ascii="Times New Roman" w:hAnsi="Times New Roman" w:cs="Times New Roman" w:eastAsia="Times New Roman"/>
          <w:sz w:val="54"/>
          <w:szCs w:val="54"/>
          <w:color w:val="050505"/>
          <w:spacing w:val="-32"/>
          <w:w w:val="62"/>
          <w:position w:val="-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83"/>
          <w:w w:val="104"/>
          <w:position w:val="28"/>
        </w:rPr>
        <w:t>o</w:t>
      </w:r>
      <w:r>
        <w:rPr>
          <w:rFonts w:ascii="Times New Roman" w:hAnsi="Times New Roman" w:cs="Times New Roman" w:eastAsia="Times New Roman"/>
          <w:sz w:val="54"/>
          <w:szCs w:val="54"/>
          <w:color w:val="050505"/>
          <w:spacing w:val="-11"/>
          <w:w w:val="62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62"/>
          <w:w w:val="104"/>
          <w:position w:val="28"/>
        </w:rPr>
        <w:t>r</w:t>
      </w:r>
      <w:r>
        <w:rPr>
          <w:rFonts w:ascii="Times New Roman" w:hAnsi="Times New Roman" w:cs="Times New Roman" w:eastAsia="Times New Roman"/>
          <w:sz w:val="54"/>
          <w:szCs w:val="54"/>
          <w:color w:val="050505"/>
          <w:spacing w:val="-159"/>
          <w:w w:val="63"/>
          <w:position w:val="-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  <w:position w:val="2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3"/>
          <w:w w:val="103"/>
          <w:position w:val="28"/>
        </w:rPr>
        <w:t>i</w:t>
      </w:r>
      <w:r>
        <w:rPr>
          <w:rFonts w:ascii="Times New Roman" w:hAnsi="Times New Roman" w:cs="Times New Roman" w:eastAsia="Times New Roman"/>
          <w:sz w:val="54"/>
          <w:szCs w:val="54"/>
          <w:color w:val="2D2D2D"/>
          <w:spacing w:val="-140"/>
          <w:w w:val="41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99"/>
          <w:w w:val="103"/>
          <w:position w:val="28"/>
        </w:rPr>
        <w:t>m</w:t>
      </w:r>
      <w:r>
        <w:rPr>
          <w:rFonts w:ascii="Times New Roman" w:hAnsi="Times New Roman" w:cs="Times New Roman" w:eastAsia="Times New Roman"/>
          <w:sz w:val="54"/>
          <w:szCs w:val="54"/>
          <w:color w:val="2D2D2D"/>
          <w:spacing w:val="0"/>
          <w:w w:val="42"/>
          <w:position w:val="-1"/>
        </w:rPr>
        <w:t>s</w:t>
      </w:r>
      <w:r>
        <w:rPr>
          <w:rFonts w:ascii="Times New Roman" w:hAnsi="Times New Roman" w:cs="Times New Roman" w:eastAsia="Times New Roman"/>
          <w:sz w:val="54"/>
          <w:szCs w:val="54"/>
          <w:color w:val="2D2D2D"/>
          <w:spacing w:val="-127"/>
          <w:w w:val="42"/>
          <w:position w:val="-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  <w:position w:val="28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8"/>
          <w:w w:val="100"/>
          <w:position w:val="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2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2"/>
          <w:w w:val="100"/>
          <w:position w:val="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2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8"/>
          <w:w w:val="100"/>
          <w:position w:val="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"/>
          <w:w w:val="100"/>
          <w:position w:val="2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position w:val="28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position w:val="2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8"/>
          <w:w w:val="100"/>
          <w:position w:val="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  <w:position w:val="28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140"/>
          <w:cols w:num="2" w:equalWidth="0">
            <w:col w:w="5804" w:space="178"/>
            <w:col w:w="3398"/>
          </w:cols>
        </w:sectPr>
      </w:pPr>
      <w:rPr/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3" w:after="0" w:line="253" w:lineRule="auto"/>
        <w:ind w:left="5212" w:right="666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7.963638pt;margin-top:1.470909pt;width:419.236364pt;height:.1pt;mso-position-horizontal-relative:page;mso-position-vertical-relative:paragraph;z-index:-2835" coordorigin="2559,29" coordsize="8385,2">
            <v:shape style="position:absolute;left:2559;top:29;width:8385;height:2" coordorigin="2559,29" coordsize="8385,0" path="m2559,29l10944,29e" filled="f" stroked="t" strokeweight=".98181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efer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dokumentit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2"/>
        </w:rPr>
        <w:t>konfirmon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rishikimi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raportimit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Drejtues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31.563629pt;margin-top:24.69364pt;width:257.236364pt;height:.1pt;mso-position-horizontal-relative:page;mso-position-vertical-relative:paragraph;z-index:-2834" coordorigin="2631,494" coordsize="5145,2">
            <v:shape style="position:absolute;left:2631;top:494;width:5145;height:2" coordorigin="2631,494" coordsize="5145,0" path="m2631,494l7776,494e" filled="f" stroked="t" strokeweight=".32727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Nenshkrimi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personit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pergjegje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plotesimi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raportimit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2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140"/>
        </w:sectPr>
      </w:pPr>
      <w:rPr/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525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16" w:right="4426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1.2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Niveli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zbatimit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2"/>
              </w:rPr>
              <w:t>PVBMK-se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0" w:lineRule="auto"/>
              <w:ind w:left="196" w:right="152" w:firstLine="13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[Shenim: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mbizoteruese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zbato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PVBMK-ne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mbi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baza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konsolid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5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7"/>
              </w:rPr>
              <w:t>ara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paraqese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liste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institucioneve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varura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perfshira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PVBM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2"/>
              </w:rPr>
              <w:t>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Aneksi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raportit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3"/>
              </w:rPr>
              <w:t>PVBMK-se]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59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4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Profili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bankes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59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259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1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1.4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Drejtimi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ban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3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sistemi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kontrollit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7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7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2"/>
              </w:rPr>
              <w:t>ndshem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1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</w:rPr>
              <w:t>1.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4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orrn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synua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bankes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262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259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259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1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1.6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Planifikimi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1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1.7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Plani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permiresimit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2"/>
              </w:rPr>
              <w:t>PVBMK-se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1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1.8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Aspekt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45454"/>
                <w:spacing w:val="-1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s;eshtje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tjera.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511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18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2.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DREJTIM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2"/>
              </w:rPr>
              <w:t>BANKES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9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5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Struktura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0"/>
              </w:rPr>
              <w:t>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9"/>
                <w:w w:val="11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-9"/>
                <w:w w:val="114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2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07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-17"/>
                <w:w w:val="107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tive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1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92" w:right="355" w:firstLine="7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[Skema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trukture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organizative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bankes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5"/>
              </w:rPr>
              <w:t>She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"/>
                <w:w w:val="106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3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42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paraqitet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Aneksi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raportit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PVBMK-se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24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3" w:lineRule="auto"/>
              <w:ind w:left="92" w:right="216" w:firstLine="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[Roli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Keshillit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Drejtue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9"/>
                <w:w w:val="11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1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-10"/>
                <w:w w:val="11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ban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7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admi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7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istrimi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3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3"/>
                <w:w w:val="105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iku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5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5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8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disi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kontrollit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3"/>
                <w:w w:val="105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5"/>
              </w:rPr>
              <w:t>aftue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4"/>
                <w:w w:val="105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5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-2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5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kapitalit]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9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4" w:right="-2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Pr/>
            <w:r>
              <w:rPr>
                <w:rFonts w:ascii="Arial" w:hAnsi="Arial" w:cs="Arial" w:eastAsia="Arial"/>
                <w:sz w:val="33"/>
                <w:szCs w:val="33"/>
                <w:color w:val="050505"/>
                <w:spacing w:val="16"/>
                <w:w w:val="49"/>
              </w:rPr>
              <w:t>r</w:t>
            </w:r>
            <w:r>
              <w:rPr>
                <w:rFonts w:ascii="Arial" w:hAnsi="Arial" w:cs="Arial" w:eastAsia="Arial"/>
                <w:sz w:val="33"/>
                <w:szCs w:val="33"/>
                <w:color w:val="2D2D2D"/>
                <w:spacing w:val="-12"/>
                <w:w w:val="96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14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"/>
                <w:w w:val="115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95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6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03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2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"/>
                <w:w w:val="103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4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rukt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re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9"/>
                <w:w w:val="101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rgani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4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5"/>
              </w:rPr>
              <w:t>ativ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7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050505"/>
                <w:spacing w:val="0"/>
                <w:w w:val="77"/>
              </w:rPr>
              <w:t>1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511" w:hRule="exact"/>
        </w:trPr>
        <w:tc>
          <w:tcPr>
            <w:tcW w:w="776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63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2.2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Procesi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administrimit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86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[Pari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administrimit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1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1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rrezikut]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3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5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Administrimi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rrezi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individuale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Shenim: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7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qarimet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56"/>
              </w:rPr>
              <w:t>&lt;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"/>
                <w:w w:val="56"/>
              </w:rPr>
              <w:t>;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18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w w:val="104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w w:val="105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w w:val="100"/>
              </w:rPr>
            </w:r>
          </w:p>
        </w:tc>
      </w:tr>
      <w:tr>
        <w:trPr>
          <w:trHeight w:val="763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25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etevleresimi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procesit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administrimit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4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iduale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Shenim: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19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Sqarimet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sipa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njejte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radhe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rreziqeve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59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7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2.3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Sistemi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kontrollit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2"/>
              </w:rPr>
              <w:t>brendshem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7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5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[Detyrat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njesise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kontrollit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brendshem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procesi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administrimit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rrezikut]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6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5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funksionimit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8"/>
                <w:w w:val="11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njesi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4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kontrollit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brends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4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m]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3" w:after="0" w:line="247" w:lineRule="auto"/>
        <w:ind w:left="944" w:right="92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KERKES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5"/>
        </w:rPr>
        <w:t>KAP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1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8"/>
        </w:rPr>
        <w:t>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94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3.1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Matja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263" w:hRule="exact"/>
        </w:trPr>
        <w:tc>
          <w:tcPr>
            <w:tcW w:w="3204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3" w:lineRule="auto"/>
              <w:ind w:left="1119" w:right="309" w:firstLine="-75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9"/>
              </w:rPr>
              <w:t>perdorur: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7"/>
                <w:w w:val="11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[1]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[2]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3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2"/>
              </w:rPr>
              <w:t>erzg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"/>
                <w:w w:val="102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idh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7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167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2.618184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9" w:lineRule="auto"/>
              <w:ind w:left="290" w:right="397" w:firstLine="-1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9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3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25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5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  <w:b/>
                <w:bCs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396" w:type="dxa"/>
            <w:tcBorders>
              <w:top w:val="single" w:sz="5.236360" w:space="0" w:color="000000"/>
              <w:bottom w:val="single" w:sz="5.236360" w:space="0" w:color="000000"/>
              <w:left w:val="single" w:sz="2.618184" w:space="0" w:color="000000"/>
              <w:right w:val="single" w:sz="5.23636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56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6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perdori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5"/>
                <w:w w:val="10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  <w:i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519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51" w:lineRule="auto"/>
              <w:ind w:left="183" w:right="143" w:firstLine="13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[Analiza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ekspozimit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ndaj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rreztqeve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ind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6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"/>
                <w:w w:val="106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idual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9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qe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jane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mbuluara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mjaft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erkesa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ezi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5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un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kredise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d.m.th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5"/>
                <w:w w:val="106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8"/>
                <w:w w:val="122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7"/>
              </w:rPr>
              <w:t>ft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8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3"/>
              </w:rPr>
              <w:t>eshm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6"/>
                <w:w w:val="103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ria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perdorimit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mbrojtje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kredise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konespondue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3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mbetu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1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64646"/>
                <w:spacing w:val="0"/>
                <w:w w:val="106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64646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an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5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ze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</w:rPr>
              <w:t>neziqeve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3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njedhi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programet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titullzimit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)].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3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60" w:lineRule="auto"/>
              <w:ind w:left="92" w:right="265" w:firstLine="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7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tregohet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vl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4"/>
              </w:rPr>
              <w:t>secilin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6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vleresim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9"/>
              </w:rPr>
              <w:t>sa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5"/>
                <w:w w:val="11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20"/>
              </w:rPr>
              <w:t>ior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21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2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21" w:hRule="exact"/>
        </w:trPr>
        <w:tc>
          <w:tcPr>
            <w:tcW w:w="7766" w:type="dxa"/>
            <w:gridSpan w:val="3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7" w:lineRule="auto"/>
              <w:ind w:left="92" w:right="254" w:firstLine="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3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shpjegohe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  <w:i/>
              </w:rPr>
              <w:t>stres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2"/>
                <w:w w:val="106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0"/>
                <w:w w:val="106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  <w:i/>
              </w:rPr>
              <w:t>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"/>
                <w:w w:val="106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6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3"/>
                <w:w w:val="106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6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0"/>
                <w:w w:val="106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ci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7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rezultatet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espondue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4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dhene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6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10"/>
              </w:rPr>
              <w:t>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13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5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7"/>
              </w:rPr>
              <w:t>nca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brendsh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9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6464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64646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7"/>
              </w:rPr>
              <w:t>ko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4"/>
                <w:w w:val="117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3"/>
              </w:rPr>
              <w:t>esp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3"/>
                <w:w w:val="104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6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5"/>
              </w:rPr>
              <w:t>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2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98"/>
              </w:rPr>
              <w:t>].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1" w:hRule="exact"/>
        </w:trPr>
        <w:tc>
          <w:tcPr>
            <w:tcW w:w="7766" w:type="dxa"/>
            <w:gridSpan w:val="3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7"/>
                <w:w w:val="111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11"/>
                <w:i/>
              </w:rPr>
              <w:t>rdo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-16"/>
                <w:w w:val="111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11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D2D2D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  <w:i/>
              </w:rPr>
              <w:t>brendshme: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01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[Sqarim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argumentime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metodologjine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supozimet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</w:rPr>
        <w:t>saj.l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3" w:lineRule="auto"/>
        <w:ind w:left="957" w:right="557" w:firstLine="1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diference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kredise.]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3" w:lineRule="auto"/>
        <w:ind w:left="852" w:right="885" w:firstLine="11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[Reference/a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dokumente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bazohet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metodologjia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perdorur].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2" w:right="734" w:firstLine="11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[At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shpjegohe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stress-test-et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citua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korresponduese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referenca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dokumenteve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korresponduese].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67" w:lineRule="exact"/>
        <w:ind w:left="852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122.563637pt;margin-top:-164.606323pt;width:390.109091pt;height:154.472727pt;mso-position-horizontal-relative:page;mso-position-vertical-relative:paragraph;z-index:-2832" coordorigin="2451,-3292" coordsize="7802,3089">
            <v:group style="position:absolute;left:2461;top:-3272;width:7783;height:2" coordorigin="2461,-3272" coordsize="7783,2">
              <v:shape style="position:absolute;left:2461;top:-3272;width:7783;height:2" coordorigin="2461,-3272" coordsize="7783,0" path="m2461,-3272l10244,-3272e" filled="f" stroked="t" strokeweight=".981818pt" strokecolor="#000000">
                <v:path arrowok="t"/>
              </v:shape>
            </v:group>
            <v:group style="position:absolute;left:2471;top:-3282;width:2;height:3070" coordorigin="2471,-3282" coordsize="2,3070">
              <v:shape style="position:absolute;left:2471;top:-3282;width:2;height:3070" coordorigin="2471,-3282" coordsize="0,3070" path="m2471,-212l2471,-3282e" filled="f" stroked="t" strokeweight=".981818pt" strokecolor="#000000">
                <v:path arrowok="t"/>
              </v:shape>
            </v:group>
            <v:group style="position:absolute;left:10237;top:-3282;width:2;height:3070" coordorigin="10237,-3282" coordsize="2,3070">
              <v:shape style="position:absolute;left:10237;top:-3282;width:2;height:3070" coordorigin="10237,-3282" coordsize="0,3070" path="m10237,-212l10237,-3282e" filled="f" stroked="t" strokeweight=".654545pt" strokecolor="#000000">
                <v:path arrowok="t"/>
              </v:shape>
            </v:group>
            <v:group style="position:absolute;left:2461;top:-1999;width:7783;height:2" coordorigin="2461,-1999" coordsize="7783,2">
              <v:shape style="position:absolute;left:2461;top:-1999;width:7783;height:2" coordorigin="2461,-1999" coordsize="7783,0" path="m2461,-1999l10244,-1999e" filled="f" stroked="t" strokeweight=".654545pt" strokecolor="#000000">
                <v:path arrowok="t"/>
              </v:shape>
            </v:group>
            <v:group style="position:absolute;left:2461;top:-985;width:7783;height:2" coordorigin="2461,-985" coordsize="7783,2">
              <v:shape style="position:absolute;left:2461;top:-985;width:7783;height:2" coordorigin="2461,-985" coordsize="7783,0" path="m2461,-985l10244,-985e" filled="f" stroked="t" strokeweight=".654545pt" strokecolor="#000000">
                <v:path arrowok="t"/>
              </v:shape>
            </v:group>
            <v:group style="position:absolute;left:2461;top:-222;width:7783;height:2" coordorigin="2461,-222" coordsize="7783,2">
              <v:shape style="position:absolute;left:2461;top:-222;width:7783;height:2" coordorigin="2461,-222" coordsize="7783,0" path="m2461,-222l10244,-222e" filled="f" stroked="t" strokeweight=".98181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C0C0C"/>
          <w:w w:val="166"/>
          <w:position w:val="1"/>
        </w:rPr>
        <w:t>32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6"/>
          <w:w w:val="166"/>
          <w:position w:val="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9"/>
          <w:w w:val="115"/>
          <w:position w:val="-1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66"/>
          <w:position w:val="1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1"/>
          <w:w w:val="114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66"/>
          <w:position w:val="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66"/>
          <w:position w:val="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8"/>
          <w:w w:val="116"/>
          <w:position w:val="-1"/>
        </w:rPr>
        <w:t>v</w:t>
      </w:r>
      <w:r>
        <w:rPr>
          <w:rFonts w:ascii="Arial" w:hAnsi="Arial" w:cs="Arial" w:eastAsia="Arial"/>
          <w:sz w:val="20"/>
          <w:szCs w:val="20"/>
          <w:color w:val="0C0C0C"/>
          <w:spacing w:val="-5"/>
          <w:w w:val="220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93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94"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93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94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94"/>
          <w:position w:val="-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6"/>
          <w:w w:val="93"/>
          <w:position w:val="-1"/>
        </w:rPr>
        <w:t>m</w:t>
      </w:r>
      <w:r>
        <w:rPr>
          <w:rFonts w:ascii="Arial" w:hAnsi="Arial" w:cs="Arial" w:eastAsia="Arial"/>
          <w:sz w:val="20"/>
          <w:szCs w:val="20"/>
          <w:color w:val="0C0C0C"/>
          <w:spacing w:val="-18"/>
          <w:w w:val="221"/>
          <w:position w:val="1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94"/>
          <w:position w:val="-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83"/>
          <w:position w:val="-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97"/>
          <w:position w:val="-1"/>
        </w:rPr>
        <w:t>rrez1qeve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97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C0C0C"/>
          <w:spacing w:val="-19"/>
          <w:w w:val="131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C0C0C"/>
          <w:spacing w:val="-71"/>
          <w:w w:val="131"/>
          <w:position w:val="-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0"/>
          <w:w w:val="106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C0C0C"/>
          <w:spacing w:val="0"/>
          <w:w w:val="131"/>
          <w:position w:val="-1"/>
        </w:rPr>
        <w:t>"</w:t>
      </w:r>
      <w:r>
        <w:rPr>
          <w:rFonts w:ascii="Arial" w:hAnsi="Arial" w:cs="Arial" w:eastAsia="Arial"/>
          <w:sz w:val="18"/>
          <w:szCs w:val="18"/>
          <w:color w:val="0C0C0C"/>
          <w:spacing w:val="-12"/>
          <w:w w:val="131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  <w:position w:val="-1"/>
        </w:rPr>
        <w:t>reg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8"/>
          <w:w w:val="103"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0C0C0C"/>
          <w:spacing w:val="0"/>
          <w:w w:val="157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273" w:hRule="exact"/>
        </w:trPr>
        <w:tc>
          <w:tcPr>
            <w:tcW w:w="2602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8" w:right="15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3"/>
              </w:rPr>
              <w:t>perdorur: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3"/>
                <w:w w:val="113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color w:val="0C0C0C"/>
                <w:spacing w:val="0"/>
                <w:w w:val="113"/>
              </w:rPr>
              <w:t>[1]</w:t>
            </w:r>
            <w:r>
              <w:rPr>
                <w:rFonts w:ascii="Arial" w:hAnsi="Arial" w:cs="Arial" w:eastAsia="Arial"/>
                <w:sz w:val="20"/>
                <w:szCs w:val="20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632" w:right="57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[2]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9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8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10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-3"/>
                <w:w w:val="106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5"/>
              </w:rPr>
              <w:t>gjidh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6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612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60" w:lineRule="auto"/>
              <w:ind w:left="236" w:right="124" w:firstLine="-5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24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4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4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21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4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3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14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5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53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1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3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1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perdnri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9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9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9"/>
                <w:w w:val="10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8"/>
                <w:i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1" w:hRule="exact"/>
        </w:trPr>
        <w:tc>
          <w:tcPr>
            <w:tcW w:w="7766" w:type="dxa"/>
            <w:gridSpan w:val="3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196" w:right="507" w:firstLine="2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Analize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gjitha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ekspozimeve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4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materiale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ndaj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tregut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3"/>
              </w:rPr>
              <w:t>nukjane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21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mbuluara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ker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7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-1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rreziqet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6"/>
              </w:rPr>
              <w:t>tregut]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5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3" w:lineRule="auto"/>
              <w:ind w:left="92" w:right="532" w:firstLine="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3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6"/>
              </w:rPr>
              <w:t>duhe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"/>
                <w:w w:val="106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6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-2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shpjegohe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  <w:i/>
              </w:rPr>
              <w:t>stress-test-et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citua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rezultatet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3"/>
              </w:rPr>
              <w:t>korresponduese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dhene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referenca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3"/>
              </w:rPr>
              <w:t>korresponduese.]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5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perdori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metodi!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6"/>
                <w:i/>
              </w:rPr>
              <w:t>brendshme: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6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[Shpjegim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argumentim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metodologjine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perdoru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upozimet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4"/>
              </w:rPr>
              <w:t>saj]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267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9" w:lineRule="auto"/>
              <w:ind w:left="196" w:right="598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6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Anal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0"/>
              </w:rPr>
              <w:t>ze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diferencave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ndermjet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9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rreziqet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tregut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3"/>
              </w:rPr>
              <w:t>dhe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vleresimit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84848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iqet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6"/>
              </w:rPr>
              <w:t>tregut]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6"/>
              </w:rPr>
              <w:t>[Referenc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15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606060"/>
                <w:spacing w:val="0"/>
                <w:w w:val="106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6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8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dokumente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mbi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cilat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1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5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metodologjia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4"/>
              </w:rPr>
              <w:t>perdorurl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21" w:hRule="exact"/>
        </w:trPr>
        <w:tc>
          <w:tcPr>
            <w:tcW w:w="7766" w:type="dxa"/>
            <w:gridSpan w:val="3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92" w:right="429" w:firstLine="11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[At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shpjegohe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0"/>
                <w:i/>
              </w:rPr>
              <w:t>stres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3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-test-et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citua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rezultatet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4"/>
              </w:rPr>
              <w:t>korr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-11"/>
                <w:w w:val="103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5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3"/>
              </w:rPr>
              <w:t>pond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6"/>
                <w:w w:val="103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2"/>
              </w:rPr>
              <w:t>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0"/>
                <w:w w:val="10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dhene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referenca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dokumenteve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C0C0C"/>
                <w:spacing w:val="0"/>
                <w:w w:val="103"/>
              </w:rPr>
              <w:t>korresponduese.]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3" w:after="0" w:line="240" w:lineRule="auto"/>
        <w:ind w:left="9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3.3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Matja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41.090927" w:type="dxa"/>
      </w:tblPr>
      <w:tblGrid/>
      <w:tr>
        <w:trPr>
          <w:trHeight w:val="502" w:hRule="exact"/>
        </w:trPr>
        <w:tc>
          <w:tcPr>
            <w:tcW w:w="2602" w:type="dxa"/>
            <w:tcBorders>
              <w:top w:val="single" w:sz="7.854544" w:space="0" w:color="000000"/>
              <w:bottom w:val="nil" w:sz="6" w:space="0" w:color="auto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1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20"/>
              </w:rPr>
              <w:t>perdorur: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[1]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612" w:type="dxa"/>
            <w:tcBorders>
              <w:top w:val="single" w:sz="7.854544" w:space="0" w:color="000000"/>
              <w:bottom w:val="nil" w:sz="6" w:space="0" w:color="auto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4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1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53" w:type="dxa"/>
            <w:tcBorders>
              <w:top w:val="single" w:sz="7.854544" w:space="0" w:color="000000"/>
              <w:bottom w:val="nil" w:sz="6" w:space="0" w:color="auto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1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1" w:hRule="exact"/>
        </w:trPr>
        <w:tc>
          <w:tcPr>
            <w:tcW w:w="2602" w:type="dxa"/>
            <w:tcBorders>
              <w:top w:val="nil" w:sz="6" w:space="0" w:color="auto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0" w:lineRule="exact"/>
              <w:ind w:left="66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[2]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perzgjidh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612" w:type="dxa"/>
            <w:tcBorders>
              <w:top w:val="nil" w:sz="6" w:space="0" w:color="auto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auto"/>
              <w:ind w:left="23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4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53" w:type="dxa"/>
            <w:tcBorders>
              <w:top w:val="nil" w:sz="6" w:space="0" w:color="auto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</w:tbl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9"/>
          <w:i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9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5"/>
          <w:w w:val="10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0"/>
          <w:i/>
        </w:rPr>
        <w:t>Shqiperis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1"/>
          <w:w w:val="11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38"/>
          <w:i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957" w:right="502" w:firstLine="2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ekspozimeve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zi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3"/>
        </w:rPr>
        <w:t>nukja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0"/>
          <w:w w:val="11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1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mbuluara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operacional]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7" w:lineRule="auto"/>
        <w:ind w:left="852" w:right="812" w:firstLine="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[A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3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1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21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6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9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8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shpjegohe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i/>
        </w:rPr>
        <w:t>stress-test-et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citua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ulta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korrespondue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6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referenca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dokumenteve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korresponduese.]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6"/>
          <w:i/>
        </w:rPr>
        <w:t>brendshme: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770" w:lineRule="atLeast"/>
        <w:ind w:left="970" w:right="48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[Shpjegim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arg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mentim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metodologjine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supozimet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saj]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Analize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diferencave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nderm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3" w:lineRule="auto"/>
        <w:ind w:left="951" w:right="885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kerkesave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operacional]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6"/>
        </w:rPr>
        <w:t>[Referenc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6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dokumente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</w:rPr>
        <w:t>brendshm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4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het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metodologjia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5"/>
        </w:rPr>
        <w:t>perdorur]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708" w:firstLine="11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6"/>
          <w:w w:val="100"/>
        </w:rPr>
        <w:t>[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hp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egohe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  <w:i/>
        </w:rPr>
        <w:t>stres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-8"/>
          <w:w w:val="100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citua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korresponduese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referenca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9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dokumenteve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</w:rPr>
        <w:t>korresponduese.]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2.563637pt;margin-top:-457.051819pt;width:390.109091pt;height:432.654545pt;mso-position-horizontal-relative:page;mso-position-vertical-relative:paragraph;z-index:-2831" coordorigin="2451,-9141" coordsize="7802,8653">
            <v:group style="position:absolute;left:2471;top:-9131;width:2;height:8633" coordorigin="2471,-9131" coordsize="2,8633">
              <v:shape style="position:absolute;left:2471;top:-9131;width:2;height:8633" coordorigin="2471,-9131" coordsize="0,8633" path="m2471,-498l2471,-9131e" filled="f" stroked="t" strokeweight=".981818pt" strokecolor="#000000">
                <v:path arrowok="t"/>
              </v:shape>
            </v:group>
            <v:group style="position:absolute;left:10237;top:-9131;width:2;height:8633" coordorigin="10237,-9131" coordsize="2,8633">
              <v:shape style="position:absolute;left:10237;top:-9131;width:2;height:8633" coordorigin="10237,-9131" coordsize="0,8633" path="m10237,-498l10237,-9131e" filled="f" stroked="t" strokeweight=".654545pt" strokecolor="#000000">
                <v:path arrowok="t"/>
              </v:shape>
            </v:group>
            <v:group style="position:absolute;left:2461;top:-6844;width:7783;height:2" coordorigin="2461,-6844" coordsize="7783,2">
              <v:shape style="position:absolute;left:2461;top:-6844;width:7783;height:2" coordorigin="2461,-6844" coordsize="7783,0" path="m2461,-6844l10244,-6844e" filled="f" stroked="t" strokeweight=".981818pt" strokecolor="#000000">
                <v:path arrowok="t"/>
              </v:shape>
            </v:group>
            <v:group style="position:absolute;left:2461;top:-5832;width:7783;height:2" coordorigin="2461,-5832" coordsize="7783,2">
              <v:shape style="position:absolute;left:2461;top:-5832;width:7783;height:2" coordorigin="2461,-5832" coordsize="7783,0" path="m2461,-5832l10244,-5832e" filled="f" stroked="t" strokeweight=".654545pt" strokecolor="#000000">
                <v:path arrowok="t"/>
              </v:shape>
            </v:group>
            <v:group style="position:absolute;left:2461;top:-4808;width:7783;height:2" coordorigin="2461,-4808" coordsize="7783,2">
              <v:shape style="position:absolute;left:2461;top:-4808;width:7783;height:2" coordorigin="2461,-4808" coordsize="7783,0" path="m2461,-4808l10244,-4808e" filled="f" stroked="t" strokeweight=".981818pt" strokecolor="#000000">
                <v:path arrowok="t"/>
              </v:shape>
            </v:group>
            <v:group style="position:absolute;left:2461;top:-3797;width:7783;height:2" coordorigin="2461,-3797" coordsize="7783,2">
              <v:shape style="position:absolute;left:2461;top:-3797;width:7783;height:2" coordorigin="2461,-3797" coordsize="7783,0" path="m2461,-3797l10244,-3797e" filled="f" stroked="t" strokeweight=".654545pt" strokecolor="#000000">
                <v:path arrowok="t"/>
              </v:shape>
            </v:group>
            <v:group style="position:absolute;left:2461;top:-3034;width:7783;height:2" coordorigin="2461,-3034" coordsize="7783,2">
              <v:shape style="position:absolute;left:2461;top:-3034;width:7783;height:2" coordorigin="2461,-3034" coordsize="7783,0" path="m2461,-3034l10244,-3034e" filled="f" stroked="t" strokeweight=".981818pt" strokecolor="#000000">
                <v:path arrowok="t"/>
              </v:shape>
            </v:group>
            <v:group style="position:absolute;left:5027;top:-1771;width:5217;height:2" coordorigin="5027,-1771" coordsize="5217,2">
              <v:shape style="position:absolute;left:5027;top:-1771;width:5217;height:2" coordorigin="5027,-1771" coordsize="5217,0" path="m5027,-1771l10244,-1771e" filled="f" stroked="t" strokeweight=".981818pt" strokecolor="#000000">
                <v:path arrowok="t"/>
              </v:shape>
            </v:group>
            <v:group style="position:absolute;left:2461;top:-504;width:7783;height:2" coordorigin="2461,-504" coordsize="7783,2">
              <v:shape style="position:absolute;left:2461;top:-504;width:7783;height:2" coordorigin="2461,-504" coordsize="7783,0" path="m2461,-504l10244,-504e" filled="f" stroked="t" strokeweight=".65454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3.4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atja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B2B2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263" w:hRule="exact"/>
        </w:trPr>
        <w:tc>
          <w:tcPr>
            <w:tcW w:w="307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0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5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2"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6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[PO]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4"/>
              </w:rPr>
              <w:t>[JO]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147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9" w:lineRule="auto"/>
              <w:ind w:left="348" w:right="319" w:firstLine="-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7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38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3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5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8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4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0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6"/>
                <w:w w:val="13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98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273" w:hRule="exact"/>
        </w:trPr>
        <w:tc>
          <w:tcPr>
            <w:tcW w:w="3073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818" w:right="223" w:firstLine="-56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1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1"/>
              </w:rPr>
              <w:t>brendshme: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7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[PO]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[JO]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5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4"/>
              </w:rPr>
              <w:t>perzg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2"/>
                <w:w w:val="104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2"/>
              </w:rPr>
              <w:t>id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3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15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147" w:type="dxa"/>
            <w:tcBorders>
              <w:top w:val="single" w:sz="5.236360" w:space="0" w:color="000000"/>
              <w:bottom w:val="nil" w:sz="6" w:space="0" w:color="auto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9" w:lineRule="auto"/>
              <w:ind w:left="348" w:right="319" w:firstLine="-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7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38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3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8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8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46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0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7"/>
                <w:w w:val="104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4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-16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5"/>
                <w:w w:val="104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4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11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3" w:hRule="exact"/>
        </w:trPr>
        <w:tc>
          <w:tcPr>
            <w:tcW w:w="7766" w:type="dxa"/>
            <w:gridSpan w:val="3"/>
            <w:tcBorders>
              <w:top w:val="nil" w:sz="6" w:space="0" w:color="auto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1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perdori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5"/>
                <w:w w:val="10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8"/>
                <w:i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259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766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3" w:lineRule="auto"/>
              <w:ind w:left="196" w:right="136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plotesohet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Aneksi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2]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os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jepe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argumente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9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eshte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nevojshme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kryeje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vleresim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3"/>
                <w:w w:val="107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7"/>
                <w:w w:val="114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pitall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1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92" w:right="170" w:firstLine="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7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shpjegohe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stress-test-et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citua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rezultatet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korrespondue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04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9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dhene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referenca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bren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korresponduese.]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5" w:hRule="exact"/>
        </w:trPr>
        <w:tc>
          <w:tcPr>
            <w:tcW w:w="776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perdori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  <w:i/>
              </w:rPr>
              <w:t>brendshme: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9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[Shpjegim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argumentim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metodologji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perdoru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upozimet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4"/>
              </w:rPr>
              <w:t>sa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1"/>
                <w:w w:val="104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</w:rPr>
              <w:t>.]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1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7" w:lineRule="auto"/>
              <w:ind w:left="196" w:right="166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8"/>
              </w:rPr>
              <w:t>ef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0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</w:rPr>
              <w:t>nc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5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8"/>
              </w:rPr>
              <w:t>/a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45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6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doku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6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7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mbi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cilat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az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etod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og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1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perdorur.]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5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92" w:right="141" w:firstLine="11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6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shpjegohe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5"/>
                <w:w w:val="108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8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8"/>
                <w:i/>
              </w:rPr>
              <w:t>res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5"/>
                <w:w w:val="108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4"/>
                <w:w w:val="108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8"/>
                <w:i/>
              </w:rPr>
              <w:t>tes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9"/>
                <w:w w:val="108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8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8"/>
                <w:i/>
              </w:rPr>
              <w:t>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8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18"/>
                <w:w w:val="108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citua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5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zul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5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1"/>
                <w:w w:val="109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8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kor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03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2"/>
                <w:w w:val="107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pond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5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23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referenca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3"/>
              </w:rPr>
              <w:t>korresponduese.]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87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36"/>
          <w:position w:val="5"/>
        </w:rPr>
        <w:t>35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6"/>
          <w:w w:val="136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4"/>
          <w:w w:val="102"/>
          <w:position w:val="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73"/>
          <w:w w:val="112"/>
          <w:position w:val="0"/>
        </w:rPr>
        <w:t>a</w:t>
      </w:r>
      <w:r>
        <w:rPr>
          <w:rFonts w:ascii="Arial" w:hAnsi="Arial" w:cs="Arial" w:eastAsia="Arial"/>
          <w:sz w:val="20"/>
          <w:szCs w:val="20"/>
          <w:color w:val="050505"/>
          <w:spacing w:val="-98"/>
          <w:w w:val="183"/>
          <w:position w:val="5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2"/>
          <w:position w:val="0"/>
        </w:rPr>
        <w:t>qa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00"/>
          <w:position w:val="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10"/>
          <w:w w:val="110"/>
          <w:position w:val="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99"/>
          <w:position w:val="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93"/>
          <w:position w:val="0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1"/>
          <w:w w:val="93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78"/>
          <w:position w:val="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30"/>
          <w:w w:val="78"/>
          <w:position w:val="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94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71"/>
          <w:w w:val="94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87"/>
          <w:position w:val="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31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93"/>
          <w:position w:val="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84"/>
          <w:w w:val="94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5"/>
          <w:position w:val="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35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7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96"/>
          <w:position w:val="0"/>
        </w:rPr>
        <w:t>rrez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3"/>
          <w:w w:val="97"/>
          <w:position w:val="0"/>
        </w:rPr>
        <w:t>1</w:t>
      </w:r>
      <w:r>
        <w:rPr>
          <w:rFonts w:ascii="Arial" w:hAnsi="Arial" w:cs="Arial" w:eastAsia="Arial"/>
          <w:sz w:val="20"/>
          <w:szCs w:val="20"/>
          <w:color w:val="050505"/>
          <w:spacing w:val="0"/>
          <w:w w:val="93"/>
          <w:position w:val="1"/>
        </w:rPr>
        <w:t>"</w:t>
      </w:r>
      <w:r>
        <w:rPr>
          <w:rFonts w:ascii="Arial" w:hAnsi="Arial" w:cs="Arial" w:eastAsia="Arial"/>
          <w:sz w:val="20"/>
          <w:szCs w:val="20"/>
          <w:color w:val="050505"/>
          <w:spacing w:val="-6"/>
          <w:w w:val="94"/>
          <w:position w:val="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1"/>
          <w:w w:val="106"/>
          <w:position w:val="0"/>
        </w:rPr>
        <w:t>u</w:t>
      </w:r>
      <w:r>
        <w:rPr>
          <w:rFonts w:ascii="Arial" w:hAnsi="Arial" w:cs="Arial" w:eastAsia="Arial"/>
          <w:sz w:val="18"/>
          <w:szCs w:val="18"/>
          <w:color w:val="050505"/>
          <w:spacing w:val="0"/>
          <w:w w:val="157"/>
          <w:position w:val="1"/>
        </w:rPr>
        <w:t>t</w:t>
      </w:r>
      <w:r>
        <w:rPr>
          <w:rFonts w:ascii="Arial" w:hAnsi="Arial" w:cs="Arial" w:eastAsia="Arial"/>
          <w:sz w:val="18"/>
          <w:szCs w:val="18"/>
          <w:color w:val="050505"/>
          <w:spacing w:val="-1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050505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7"/>
          <w:szCs w:val="17"/>
          <w:color w:val="050505"/>
          <w:spacing w:val="-34"/>
          <w:w w:val="100"/>
          <w:position w:val="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050505"/>
          <w:spacing w:val="0"/>
          <w:w w:val="100"/>
          <w:position w:val="1"/>
        </w:rPr>
        <w:t>"</w:t>
      </w:r>
      <w:r>
        <w:rPr>
          <w:rFonts w:ascii="Arial" w:hAnsi="Arial" w:cs="Arial" w:eastAsia="Arial"/>
          <w:sz w:val="17"/>
          <w:szCs w:val="17"/>
          <w:color w:val="050505"/>
          <w:spacing w:val="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2"/>
          <w:w w:val="105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050505"/>
          <w:spacing w:val="-10"/>
          <w:w w:val="157"/>
          <w:position w:val="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97"/>
          <w:position w:val="0"/>
        </w:rPr>
        <w:t>eres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5"/>
          <w:w w:val="98"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050505"/>
          <w:spacing w:val="0"/>
          <w:w w:val="143"/>
          <w:position w:val="4"/>
        </w:rPr>
        <w:t>t</w:t>
      </w:r>
      <w:r>
        <w:rPr>
          <w:rFonts w:ascii="Arial" w:hAnsi="Arial" w:cs="Arial" w:eastAsia="Arial"/>
          <w:sz w:val="18"/>
          <w:szCs w:val="18"/>
          <w:color w:val="050505"/>
          <w:spacing w:val="-1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08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62"/>
          <w:w w:val="106"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050505"/>
          <w:spacing w:val="-20"/>
          <w:w w:val="108"/>
          <w:position w:val="4"/>
        </w:rPr>
        <w:t>.</w:t>
      </w:r>
      <w:r>
        <w:rPr>
          <w:rFonts w:ascii="Arial" w:hAnsi="Arial" w:cs="Arial" w:eastAsia="Arial"/>
          <w:sz w:val="18"/>
          <w:szCs w:val="18"/>
          <w:color w:val="242424"/>
          <w:spacing w:val="0"/>
          <w:w w:val="144"/>
          <w:position w:val="4"/>
        </w:rPr>
        <w:t>.</w:t>
      </w:r>
      <w:r>
        <w:rPr>
          <w:rFonts w:ascii="Arial" w:hAnsi="Arial" w:cs="Arial" w:eastAsia="Arial"/>
          <w:sz w:val="18"/>
          <w:szCs w:val="18"/>
          <w:color w:val="242424"/>
          <w:spacing w:val="-26"/>
          <w:w w:val="100"/>
          <w:position w:val="4"/>
        </w:rPr>
        <w:t> </w:t>
      </w:r>
      <w:r>
        <w:rPr>
          <w:rFonts w:ascii="Arial" w:hAnsi="Arial" w:cs="Arial" w:eastAsia="Arial"/>
          <w:sz w:val="19"/>
          <w:szCs w:val="19"/>
          <w:color w:val="050505"/>
          <w:spacing w:val="-14"/>
          <w:w w:val="114"/>
          <w:position w:val="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87"/>
          <w:w w:val="95"/>
          <w:position w:val="0"/>
        </w:rPr>
        <w:t>1</w:t>
      </w:r>
      <w:r>
        <w:rPr>
          <w:rFonts w:ascii="Arial" w:hAnsi="Arial" w:cs="Arial" w:eastAsia="Arial"/>
          <w:sz w:val="19"/>
          <w:szCs w:val="19"/>
          <w:color w:val="050505"/>
          <w:spacing w:val="0"/>
          <w:w w:val="113"/>
          <w:position w:val="4"/>
        </w:rPr>
        <w:t>"</w:t>
      </w:r>
      <w:r>
        <w:rPr>
          <w:rFonts w:ascii="Arial" w:hAnsi="Arial" w:cs="Arial" w:eastAsia="Arial"/>
          <w:sz w:val="19"/>
          <w:szCs w:val="19"/>
          <w:color w:val="050505"/>
          <w:spacing w:val="-14"/>
          <w:w w:val="114"/>
          <w:position w:val="4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32"/>
          <w:w w:val="128"/>
          <w:position w:val="0"/>
        </w:rPr>
        <w:t>n</w:t>
      </w:r>
      <w:r>
        <w:rPr>
          <w:rFonts w:ascii="Arial" w:hAnsi="Arial" w:cs="Arial" w:eastAsia="Arial"/>
          <w:sz w:val="19"/>
          <w:szCs w:val="19"/>
          <w:color w:val="050505"/>
          <w:spacing w:val="-10"/>
          <w:w w:val="102"/>
          <w:position w:val="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7"/>
          <w:position w:val="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5"/>
          <w:w w:val="10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161616"/>
          <w:spacing w:val="-10"/>
          <w:w w:val="115"/>
          <w:position w:val="4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3"/>
          <w:position w:val="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0"/>
          <w:w w:val="104"/>
          <w:position w:val="0"/>
        </w:rPr>
        <w:t>n</w:t>
      </w:r>
      <w:r>
        <w:rPr>
          <w:rFonts w:ascii="Arial" w:hAnsi="Arial" w:cs="Arial" w:eastAsia="Arial"/>
          <w:sz w:val="19"/>
          <w:szCs w:val="19"/>
          <w:color w:val="050505"/>
          <w:spacing w:val="-19"/>
          <w:w w:val="144"/>
          <w:position w:val="4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71"/>
          <w:w w:val="110"/>
          <w:position w:val="0"/>
        </w:rPr>
        <w:t>e</w:t>
      </w:r>
      <w:r>
        <w:rPr>
          <w:rFonts w:ascii="Arial" w:hAnsi="Arial" w:cs="Arial" w:eastAsia="Arial"/>
          <w:sz w:val="19"/>
          <w:szCs w:val="19"/>
          <w:color w:val="242424"/>
          <w:spacing w:val="0"/>
          <w:w w:val="55"/>
          <w:position w:val="4"/>
        </w:rPr>
        <w:t>"</w:t>
      </w:r>
      <w:r>
        <w:rPr>
          <w:rFonts w:ascii="Arial" w:hAnsi="Arial" w:cs="Arial" w:eastAsia="Arial"/>
          <w:sz w:val="19"/>
          <w:szCs w:val="19"/>
          <w:color w:val="242424"/>
          <w:spacing w:val="4"/>
          <w:w w:val="55"/>
          <w:position w:val="4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1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263" w:hRule="exact"/>
        </w:trPr>
        <w:tc>
          <w:tcPr>
            <w:tcW w:w="3073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0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6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5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2"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27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[PO]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4"/>
              </w:rPr>
              <w:t>[JO]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147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9" w:lineRule="auto"/>
              <w:ind w:left="348" w:right="319" w:firstLine="-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7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38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3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8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46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0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6"/>
                <w:w w:val="13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98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267" w:hRule="exact"/>
        </w:trPr>
        <w:tc>
          <w:tcPr>
            <w:tcW w:w="3073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818" w:right="226" w:firstLine="-56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1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brendshme: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7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[PO]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[JO]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4"/>
                <w:w w:val="127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3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4"/>
              </w:rPr>
              <w:t>erzgjidh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5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147" w:type="dxa"/>
            <w:tcBorders>
              <w:top w:val="single" w:sz="7.854544" w:space="0" w:color="000000"/>
              <w:bottom w:val="nil" w:sz="6" w:space="0" w:color="auto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9" w:lineRule="auto"/>
              <w:ind w:left="348" w:right="319" w:firstLine="-1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7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38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3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8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46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0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6"/>
                <w:w w:val="13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98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21" w:hRule="exact"/>
        </w:trPr>
        <w:tc>
          <w:tcPr>
            <w:tcW w:w="7766" w:type="dxa"/>
            <w:gridSpan w:val="3"/>
            <w:tcBorders>
              <w:top w:val="nil" w:sz="6" w:space="0" w:color="auto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perdori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5"/>
                <w:w w:val="10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8"/>
                <w:i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1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766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53" w:lineRule="auto"/>
              <w:ind w:left="196" w:right="150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5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hp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4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2"/>
                <w:i/>
              </w:rPr>
              <w:t>stres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4"/>
                <w:w w:val="103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03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8"/>
                <w:i/>
              </w:rPr>
              <w:t>tes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8"/>
                <w:w w:val="108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3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-23"/>
                <w:w w:val="108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2"/>
                <w:w w:val="132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D5D5D"/>
                <w:spacing w:val="0"/>
                <w:w w:val="153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D5D5D"/>
                <w:spacing w:val="-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3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citua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10"/>
                <w:w w:val="106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ul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6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8"/>
                <w:w w:val="106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6"/>
                <w:w w:val="106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5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kor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7"/>
                <w:w w:val="105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-2"/>
                <w:w w:val="107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pondue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6"/>
                <w:w w:val="105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9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dhene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2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1"/>
                <w:w w:val="109"/>
              </w:rPr>
              <w:t>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9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9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4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8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4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-10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08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4"/>
                <w:w w:val="108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8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2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3"/>
              </w:rPr>
              <w:t>korrespond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8"/>
                <w:w w:val="104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7"/>
              </w:rPr>
              <w:t>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-14"/>
                <w:w w:val="108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30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6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1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1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"/>
                <w:w w:val="11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1"/>
                <w:w w:val="11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5"/>
                <w:w w:val="11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4"/>
                <w:w w:val="11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0"/>
                <w:w w:val="11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10"/>
                <w:i/>
              </w:rPr>
              <w:t>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1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1"/>
                <w:w w:val="11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8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6"/>
                <w:i/>
              </w:rPr>
              <w:t>end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0"/>
                <w:w w:val="107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21"/>
                <w:i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1"/>
                <w:w w:val="121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91"/>
                <w:i/>
              </w:rPr>
              <w:t>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59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[Shpj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-18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argum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9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metodologjine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3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rur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9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sup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3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B4B4B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0"/>
              </w:rPr>
              <w:t>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B3B3B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0"/>
                <w:w w:val="105"/>
              </w:rPr>
              <w:t>saj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42424"/>
                <w:spacing w:val="-1"/>
                <w:w w:val="106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1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0" w:lineRule="auto"/>
        <w:ind w:left="957" w:right="426" w:firstLine="1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6"/>
        </w:rPr>
        <w:t>[Referenc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6"/>
        </w:rPr>
        <w:t>/a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43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dokumente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2"/>
        </w:rPr>
        <w:t>brendshm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5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bazohet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metodologjia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</w:rPr>
        <w:t>perdorur.]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52" w:right="443" w:firstLine="7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[At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6"/>
        </w:rPr>
        <w:t>duhe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2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6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shpjegohe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7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14"/>
          <w:w w:val="106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3"/>
          <w:w w:val="105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9"/>
          <w:i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11"/>
          <w:w w:val="110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8"/>
          <w:i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9"/>
          <w:w w:val="107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8"/>
          <w:i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1"/>
          <w:i/>
        </w:rPr>
        <w:t>t-e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6"/>
          <w:w w:val="101"/>
          <w:i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53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citua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rezulta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3"/>
        </w:rPr>
        <w:t>korr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2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5"/>
        </w:rPr>
        <w:t>pond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"/>
          <w:w w:val="105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2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referenca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dokumenteve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4"/>
        </w:rPr>
        <w:t>korrespondues.]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7" w:lineRule="exact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2.563637pt;margin-top:-101.442696pt;width:390.109091pt;height:90.654545pt;mso-position-horizontal-relative:page;mso-position-vertical-relative:paragraph;z-index:-2830" coordorigin="2451,-2029" coordsize="7802,1813">
            <v:group style="position:absolute;left:2461;top:-2009;width:7783;height:2" coordorigin="2461,-2009" coordsize="7783,2">
              <v:shape style="position:absolute;left:2461;top:-2009;width:7783;height:2" coordorigin="2461,-2009" coordsize="7783,0" path="m2461,-2009l10244,-2009e" filled="f" stroked="t" strokeweight=".981818pt" strokecolor="#000000">
                <v:path arrowok="t"/>
              </v:shape>
            </v:group>
            <v:group style="position:absolute;left:2471;top:-2019;width:2;height:1793" coordorigin="2471,-2019" coordsize="2,1793">
              <v:shape style="position:absolute;left:2471;top:-2019;width:2;height:1793" coordorigin="2471,-2019" coordsize="0,1793" path="m2471,-226l2471,-2019e" filled="f" stroked="t" strokeweight=".981818pt" strokecolor="#000000">
                <v:path arrowok="t"/>
              </v:shape>
            </v:group>
            <v:group style="position:absolute;left:10237;top:-2019;width:2;height:1793" coordorigin="10237,-2019" coordsize="2,1793">
              <v:shape style="position:absolute;left:10237;top:-2019;width:2;height:1793" coordorigin="10237,-2019" coordsize="0,1793" path="m10237,-226l10237,-2019e" filled="f" stroked="t" strokeweight=".654545pt" strokecolor="#000000">
                <v:path arrowok="t"/>
              </v:shape>
            </v:group>
            <v:group style="position:absolute;left:2461;top:-1247;width:7783;height:2" coordorigin="2461,-1247" coordsize="7783,2">
              <v:shape style="position:absolute;left:2461;top:-1247;width:7783;height:2" coordorigin="2461,-1247" coordsize="7783,0" path="m2461,-1247l10244,-1247e" filled="f" stroked="t" strokeweight=".654545pt" strokecolor="#000000">
                <v:path arrowok="t"/>
              </v:shape>
            </v:group>
            <v:group style="position:absolute;left:2461;top:-232;width:7783;height:2" coordorigin="2461,-232" coordsize="7783,2">
              <v:shape style="position:absolute;left:2461;top:-232;width:7783;height:2" coordorigin="2461,-232" coordsize="7783,0" path="m2461,-232l10244,-232e" filled="f" stroked="t" strokeweight=".65454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0"/>
          <w:position w:val="2"/>
        </w:rPr>
        <w:t>36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5"/>
          <w:w w:val="120"/>
          <w:position w:val="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  <w:position w:val="-1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73"/>
          <w:w w:val="120"/>
          <w:position w:val="-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"/>
          <w:w w:val="120"/>
          <w:position w:val="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2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91"/>
          <w:position w:val="0"/>
        </w:rPr>
        <w:t>eres1m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91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91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"/>
          <w:w w:val="91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rrez1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83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8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5"/>
          <w:w w:val="8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88"/>
          <w:position w:val="0"/>
        </w:rPr>
        <w:t>1tet1t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6"/>
          <w:position w:val="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015" w:hRule="exact"/>
        </w:trPr>
        <w:tc>
          <w:tcPr>
            <w:tcW w:w="4048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3" w:lineRule="auto"/>
              <w:ind w:left="92" w:right="20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8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1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2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24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6"/>
              </w:rPr>
              <w:t>kapital: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718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46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6" w:hRule="exact"/>
        </w:trPr>
        <w:tc>
          <w:tcPr>
            <w:tcW w:w="7766" w:type="dxa"/>
            <w:gridSpan w:val="2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gjith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  <w:i/>
              </w:rPr>
              <w:t>bankat: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82" w:hRule="exact"/>
        </w:trPr>
        <w:tc>
          <w:tcPr>
            <w:tcW w:w="7766" w:type="dxa"/>
            <w:gridSpan w:val="2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3" w:lineRule="auto"/>
              <w:ind w:left="92" w:right="139" w:firstLine="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[Shpjegim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argumentim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politikat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ndemarrje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administrimit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likuiditetit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4"/>
              </w:rPr>
              <w:t>tregu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4"/>
                <w:w w:val="104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49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5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istemet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kontrollit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brendshem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planet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5"/>
              </w:rPr>
              <w:t>krizave]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635" w:hRule="exact"/>
        </w:trPr>
        <w:tc>
          <w:tcPr>
            <w:tcW w:w="7766" w:type="dxa"/>
            <w:gridSpan w:val="2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[Referenc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-7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dokumente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korrespondues]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835" w:hRule="exact"/>
        </w:trPr>
        <w:tc>
          <w:tcPr>
            <w:tcW w:w="7766" w:type="dxa"/>
            <w:gridSpan w:val="2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196" w:right="162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shpjegohe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stress-test-et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citua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rezultatet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korresponduese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dhene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refe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nca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4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9"/>
                <w:w w:val="11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1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10"/>
                <w:w w:val="11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5"/>
              </w:rPr>
              <w:t>kor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5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7"/>
              </w:rPr>
              <w:t>esp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16"/>
                <w:w w:val="108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6"/>
              </w:rPr>
              <w:t>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8"/>
                <w:w w:val="106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5"/>
              </w:rPr>
              <w:t>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5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24242"/>
                <w:spacing w:val="-14"/>
                <w:w w:val="115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30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9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3.7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Matja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iqeve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5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2019" w:hRule="exact"/>
        </w:trPr>
        <w:tc>
          <w:tcPr>
            <w:tcW w:w="2615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tabs>
                <w:tab w:pos="1060" w:val="left"/>
                <w:tab w:pos="1400" w:val="left"/>
                <w:tab w:pos="2320" w:val="left"/>
              </w:tabs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Bankes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5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w w:val="113"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</w:rPr>
              <w:t>[PO]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53" w:lineRule="auto"/>
              <w:ind w:left="111" w:right="39" w:firstLine="-20"/>
              <w:jc w:val="left"/>
              <w:tabs>
                <w:tab w:pos="1040" w:val="left"/>
                <w:tab w:pos="1380" w:val="left"/>
              </w:tabs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1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brendshme: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[PO]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[JO]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605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92" w:right="4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1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9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3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6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17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546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0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6"/>
                <w:w w:val="13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98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9" w:hRule="exact"/>
        </w:trPr>
        <w:tc>
          <w:tcPr>
            <w:tcW w:w="7766" w:type="dxa"/>
            <w:gridSpan w:val="3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perdori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9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9"/>
                <w:w w:val="10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8"/>
                <w:i/>
              </w:rPr>
              <w:t>Shqiperise: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59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196" w:right="747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[Rritja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vleresimit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perqindje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minimale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ka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15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vendoset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perqindja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)]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[5%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16"/>
              </w:rPr>
              <w:t>15%]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9" w:hRule="exact"/>
        </w:trPr>
        <w:tc>
          <w:tcPr>
            <w:tcW w:w="7766" w:type="dxa"/>
            <w:gridSpan w:val="3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6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[Shp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6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egim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argumentim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perqindje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4"/>
              </w:rPr>
              <w:t>perdorur]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5" w:hRule="exact"/>
        </w:trPr>
        <w:tc>
          <w:tcPr>
            <w:tcW w:w="7766" w:type="dxa"/>
            <w:gridSpan w:val="3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3"/>
                <w:w w:val="100"/>
                <w:i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1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3"/>
                <w:w w:val="109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9"/>
                <w:i/>
              </w:rPr>
              <w:t>erdo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15"/>
                <w:w w:val="109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9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5"/>
                <w:w w:val="10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metode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4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8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4"/>
                <w:w w:val="108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6"/>
                <w:i/>
              </w:rPr>
              <w:t>end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9"/>
                <w:w w:val="107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21"/>
                <w:i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11"/>
                <w:w w:val="121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-4"/>
                <w:w w:val="116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46"/>
                <w:i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7766" w:type="dxa"/>
            <w:gridSpan w:val="3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0"/>
                <w:w w:val="100"/>
              </w:rPr>
              <w:t>[Shp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50505"/>
                <w:spacing w:val="-5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egim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4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argumentim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metodologjite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perdorura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vleresua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A2A2A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45454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iqet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94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rendit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)]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7" w:lineRule="auto"/>
        <w:ind w:left="957" w:right="894" w:firstLine="1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[Referenc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6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dokumente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bazohet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metodologjia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9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rdorur]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3" w:after="0" w:line="247" w:lineRule="auto"/>
        <w:ind w:left="957" w:right="813" w:firstLine="1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[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shpjegohe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stress-test-et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citua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rezultatet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korrespond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4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2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referenca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dokumenteve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korrespondues.]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37" w:lineRule="exact"/>
        <w:ind w:left="9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2.563637pt;margin-top:-151.365448pt;width:390.109091pt;height:141.381818pt;mso-position-horizontal-relative:page;mso-position-vertical-relative:paragraph;z-index:-2829" coordorigin="2451,-3027" coordsize="7802,2828">
            <v:group style="position:absolute;left:2461;top:-3008;width:7783;height:2" coordorigin="2461,-3008" coordsize="7783,2">
              <v:shape style="position:absolute;left:2461;top:-3008;width:7783;height:2" coordorigin="2461,-3008" coordsize="7783,0" path="m2461,-3008l10244,-3008e" filled="f" stroked="t" strokeweight=".981818pt" strokecolor="#000000">
                <v:path arrowok="t"/>
              </v:shape>
            </v:group>
            <v:group style="position:absolute;left:2471;top:-3017;width:2;height:2808" coordorigin="2471,-3017" coordsize="2,2808">
              <v:shape style="position:absolute;left:2471;top:-3017;width:2;height:2808" coordorigin="2471,-3017" coordsize="0,2808" path="m2471,-209l2471,-3017e" filled="f" stroked="t" strokeweight=".981818pt" strokecolor="#000000">
                <v:path arrowok="t"/>
              </v:shape>
            </v:group>
            <v:group style="position:absolute;left:10237;top:-3017;width:2;height:2808" coordorigin="10237,-3017" coordsize="2,2808">
              <v:shape style="position:absolute;left:10237;top:-3017;width:2;height:2808" coordorigin="10237,-3017" coordsize="0,2808" path="m10237,-209l10237,-3017e" filled="f" stroked="t" strokeweight=".654545pt" strokecolor="#000000">
                <v:path arrowok="t"/>
              </v:shape>
            </v:group>
            <v:group style="position:absolute;left:2461;top:-2497;width:7783;height:2" coordorigin="2461,-2497" coordsize="7783,2">
              <v:shape style="position:absolute;left:2461;top:-2497;width:7783;height:2" coordorigin="2461,-2497" coordsize="7783,0" path="m2461,-2497l10244,-2497e" filled="f" stroked="t" strokeweight=".981818pt" strokecolor="#000000">
                <v:path arrowok="t"/>
              </v:shape>
            </v:group>
            <v:group style="position:absolute;left:2461;top:-1483;width:7783;height:2" coordorigin="2461,-1483" coordsize="7783,2">
              <v:shape style="position:absolute;left:2461;top:-1483;width:7783;height:2" coordorigin="2461,-1483" coordsize="7783,0" path="m2461,-1483l10244,-1483e" filled="f" stroked="t" strokeweight=".981818pt" strokecolor="#000000">
                <v:path arrowok="t"/>
              </v:shape>
            </v:group>
            <v:group style="position:absolute;left:2461;top:-216;width:7783;height:2" coordorigin="2461,-216" coordsize="7783,2">
              <v:shape style="position:absolute;left:2461;top:-216;width:7783;height:2" coordorigin="2461,-216" coordsize="7783,0" path="m2461,-216l10244,-216e" filled="f" stroked="t" strokeweight=".65454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3.8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Faktoret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mjedisit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jashtem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7"/>
          <w:w w:val="100"/>
          <w:i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1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02"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9"/>
          <w:i/>
          <w:position w:val="-1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1"/>
          <w:w w:val="110"/>
          <w:i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  <w:i/>
          <w:position w:val="-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12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7"/>
          <w:i/>
          <w:position w:val="-1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8"/>
          <w:w w:val="107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  <w:i/>
          <w:position w:val="-1"/>
        </w:rPr>
        <w:t>-et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45.818176" w:type="dxa"/>
      </w:tblPr>
      <w:tblGrid/>
      <w:tr>
        <w:trPr>
          <w:trHeight w:val="766" w:hRule="exact"/>
        </w:trPr>
        <w:tc>
          <w:tcPr>
            <w:tcW w:w="3852" w:type="dxa"/>
            <w:tcBorders>
              <w:top w:val="single" w:sz="5.236360" w:space="0" w:color="000000"/>
              <w:bottom w:val="nil" w:sz="6" w:space="0" w:color="auto"/>
              <w:left w:val="single" w:sz="5.236360" w:space="0" w:color="000000"/>
              <w:right w:val="single" w:sz="7.854544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92" w:right="35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w w:val="110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2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6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2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7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80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299" w:right="124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6"/>
                <w:w w:val="13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98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6" w:hRule="exact"/>
        </w:trPr>
        <w:tc>
          <w:tcPr>
            <w:tcW w:w="7658" w:type="dxa"/>
            <w:gridSpan w:val="2"/>
            <w:tcBorders>
              <w:top w:val="nil" w:sz="6" w:space="0" w:color="auto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30"/>
                <w:i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2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gjith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1"/>
                <w:i/>
              </w:rPr>
              <w:t>bankat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59" w:hRule="exact"/>
        </w:trPr>
        <w:tc>
          <w:tcPr>
            <w:tcW w:w="7658" w:type="dxa"/>
            <w:gridSpan w:val="2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7"/>
              </w:rPr>
              <w:t>[Shp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5"/>
                <w:w w:val="107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7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9"/>
                <w:w w:val="107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7"/>
              </w:rPr>
              <w:t>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3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stress-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2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7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t-eve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5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9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citimi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zulta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8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3"/>
              </w:rPr>
              <w:t>korresponduese]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5" w:hRule="exact"/>
        </w:trPr>
        <w:tc>
          <w:tcPr>
            <w:tcW w:w="7658" w:type="dxa"/>
            <w:gridSpan w:val="2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3" w:lineRule="auto"/>
              <w:ind w:left="92" w:right="104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6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3"/>
              </w:rPr>
              <w:t>duhe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1"/>
                <w:w w:val="103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49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9"/>
                <w:w w:val="125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2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23"/>
                <w:w w:val="12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1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epet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8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vleresim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gullato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4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5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pamundesia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sigurua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plotesimi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kerkes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kuadrit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ullati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7"/>
              </w:rPr>
              <w:t>fuqi]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011" w:hRule="exact"/>
        </w:trPr>
        <w:tc>
          <w:tcPr>
            <w:tcW w:w="7658" w:type="dxa"/>
            <w:gridSpan w:val="2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6"/>
              </w:rPr>
              <w:t>[R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6"/>
              </w:rPr>
              <w:t>fe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7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6"/>
              </w:rPr>
              <w:t>ence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05050"/>
                <w:spacing w:val="0"/>
                <w:w w:val="106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6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-8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dokumente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6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9"/>
                <w:w w:val="105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5"/>
              </w:rPr>
              <w:t>rres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"/>
                <w:w w:val="105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5"/>
                <w:w w:val="105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5"/>
              </w:rPr>
              <w:t>du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3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2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lidhje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  <w:i/>
              </w:rPr>
              <w:t>stres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1"/>
                <w:w w:val="106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8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9"/>
                <w:w w:val="107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7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8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4"/>
                <w:i/>
              </w:rPr>
              <w:t>t-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6"/>
              </w:rPr>
              <w:t>et]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3" w:after="0" w:line="240" w:lineRule="auto"/>
        <w:ind w:left="9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kesave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4"/>
          <w:w w:val="10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05050"/>
          <w:spacing w:val="2"/>
          <w:w w:val="11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2"/>
        </w:rPr>
        <w:t>ik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522" w:hRule="exact"/>
        </w:trPr>
        <w:tc>
          <w:tcPr>
            <w:tcW w:w="1905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7" w:after="0" w:line="240" w:lineRule="auto"/>
              <w:ind w:left="92" w:right="79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1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23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20"/>
              </w:rPr>
              <w:t>perdorur: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924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0" w:after="0" w:line="253" w:lineRule="auto"/>
              <w:ind w:left="92" w:right="34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8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-16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52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5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0"/>
              </w:rPr>
              <w:t>kerkes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4"/>
                <w:w w:val="11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1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8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2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5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5"/>
              </w:rPr>
              <w:t>kapital: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973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7" w:after="0" w:line="248" w:lineRule="auto"/>
              <w:ind w:left="85" w:right="8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2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4"/>
              </w:rPr>
              <w:t>fektet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7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1"/>
              </w:rPr>
              <w:t>diversifikimit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22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7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6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0"/>
              </w:rPr>
              <w:t>evidentuara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37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0"/>
              </w:rPr>
              <w:t>vetem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qellime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8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4"/>
              </w:rPr>
              <w:t>brendsh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3"/>
                <w:w w:val="114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1"/>
                <w:w w:val="107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71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964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52" w:lineRule="auto"/>
              <w:ind w:left="85" w:right="38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8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-1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2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1"/>
              </w:rPr>
              <w:t>pergjithshem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7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2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3"/>
              </w:rPr>
              <w:t>kerkesave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25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3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6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3"/>
                <w:w w:val="113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25"/>
              </w:rPr>
              <w:t>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2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16"/>
              </w:rPr>
              <w:t>kapita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3"/>
                <w:w w:val="116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71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1905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0" w:after="0" w:line="240" w:lineRule="auto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3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6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os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924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6"/>
                <w:w w:val="13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98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973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7" w:lineRule="auto"/>
              <w:ind w:left="79" w:right="361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(b)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0"/>
                <w:w w:val="105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5"/>
              </w:rPr>
              <w:t>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20"/>
                <w:w w:val="105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5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4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97"/>
              </w:rPr>
              <w:t>ket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-5"/>
                <w:w w:val="98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05050"/>
                <w:spacing w:val="0"/>
                <w:w w:val="128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505050"/>
                <w:spacing w:val="0"/>
                <w:w w:val="12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nese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1"/>
              </w:rPr>
              <w:t>ka]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964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7" w:lineRule="auto"/>
              <w:ind w:left="85" w:right="346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21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21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21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21"/>
              </w:rPr>
              <w:t>+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7"/>
                <w:w w:val="1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(b)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vendos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1"/>
              </w:rPr>
              <w:t>ketu]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59" w:hRule="exact"/>
        </w:trPr>
        <w:tc>
          <w:tcPr>
            <w:tcW w:w="7766" w:type="dxa"/>
            <w:gridSpan w:val="4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1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gjith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42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6"/>
                <w:i/>
              </w:rPr>
              <w:t>bankat: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7" w:hRule="exact"/>
        </w:trPr>
        <w:tc>
          <w:tcPr>
            <w:tcW w:w="7766" w:type="dxa"/>
            <w:gridSpan w:val="4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1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4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lotesimi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formularit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permbledhe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9"/>
              </w:rPr>
              <w:t>ll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6"/>
                <w:w w:val="109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9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19"/>
                <w:w w:val="109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9"/>
              </w:rPr>
              <w:t>ritj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9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24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7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-13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0"/>
                <w:w w:val="100"/>
              </w:rPr>
              <w:t>ap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82828"/>
                <w:spacing w:val="-3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rtit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PVBMK-se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8080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4"/>
              </w:rPr>
              <w:t>kete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3"/>
              </w:rPr>
              <w:t>aneks]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97" w:after="0" w:line="276" w:lineRule="exact"/>
        <w:ind w:left="9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position w:val="3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6"/>
          <w:position w:val="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96"/>
          <w:position w:val="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6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2"/>
          <w:w w:val="96"/>
          <w:position w:val="-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6"/>
          <w:position w:val="3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2"/>
          <w:w w:val="96"/>
          <w:position w:val="3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0"/>
          <w:w w:val="96"/>
          <w:position w:val="-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6"/>
          <w:position w:val="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96"/>
          <w:position w:val="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6"/>
          <w:position w:val="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6"/>
          <w:w w:val="96"/>
          <w:position w:val="3"/>
        </w:rPr>
        <w:t> </w:t>
      </w:r>
      <w:r>
        <w:rPr>
          <w:rFonts w:ascii="Arial" w:hAnsi="Arial" w:cs="Arial" w:eastAsia="Arial"/>
          <w:sz w:val="14"/>
          <w:szCs w:val="14"/>
          <w:color w:val="0A0A0A"/>
          <w:spacing w:val="-32"/>
          <w:w w:val="287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0"/>
          <w:w w:val="174"/>
          <w:position w:val="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7"/>
          <w:w w:val="174"/>
          <w:position w:val="3"/>
        </w:rPr>
        <w:t>.</w:t>
      </w:r>
      <w:r>
        <w:rPr>
          <w:rFonts w:ascii="Arial" w:hAnsi="Arial" w:cs="Arial" w:eastAsia="Arial"/>
          <w:sz w:val="14"/>
          <w:szCs w:val="14"/>
          <w:color w:val="0A0A0A"/>
          <w:spacing w:val="0"/>
          <w:w w:val="287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0A0A0A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0A0A0A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9"/>
          <w:w w:val="113"/>
          <w:position w:val="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3"/>
          <w:position w:val="-1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3"/>
          <w:w w:val="94"/>
          <w:position w:val="-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87"/>
          <w:position w:val="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93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5"/>
          <w:w w:val="93"/>
          <w:position w:val="-1"/>
        </w:rPr>
        <w:t>a</w:t>
      </w:r>
      <w:r>
        <w:rPr>
          <w:rFonts w:ascii="Arial" w:hAnsi="Arial" w:cs="Arial" w:eastAsia="Arial"/>
          <w:sz w:val="20"/>
          <w:szCs w:val="20"/>
          <w:color w:val="0A0A0A"/>
          <w:spacing w:val="-45"/>
          <w:w w:val="84"/>
          <w:position w:val="3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4"/>
          <w:w w:val="80"/>
          <w:position w:val="-1"/>
        </w:rPr>
        <w:t>1</w:t>
      </w:r>
      <w:r>
        <w:rPr>
          <w:rFonts w:ascii="Arial" w:hAnsi="Arial" w:cs="Arial" w:eastAsia="Arial"/>
          <w:sz w:val="20"/>
          <w:szCs w:val="20"/>
          <w:color w:val="0A0A0A"/>
          <w:spacing w:val="-13"/>
          <w:w w:val="84"/>
          <w:position w:val="3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79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259" w:hRule="exact"/>
        </w:trPr>
        <w:tc>
          <w:tcPr>
            <w:tcW w:w="776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2" w:lineRule="exact"/>
              <w:ind w:left="92" w:right="-20"/>
              <w:jc w:val="left"/>
              <w:tabs>
                <w:tab w:pos="3880" w:val="left"/>
              </w:tabs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Periudh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7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5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planifikimi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5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>kapitalit: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  <w:tab/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b/>
                <w:bCs/>
              </w:rPr>
            </w:r>
            <w:r>
              <w:rPr>
                <w:rFonts w:ascii="Arial" w:hAnsi="Arial" w:cs="Arial" w:eastAsia="Arial"/>
                <w:sz w:val="27"/>
                <w:szCs w:val="27"/>
                <w:color w:val="0A0A0A"/>
                <w:spacing w:val="0"/>
                <w:w w:val="100"/>
                <w:position w:val="-1"/>
              </w:rPr>
              <w:t>I</w:t>
            </w:r>
            <w:r>
              <w:rPr>
                <w:rFonts w:ascii="Arial" w:hAnsi="Arial" w:cs="Arial" w:eastAsia="Arial"/>
                <w:sz w:val="27"/>
                <w:szCs w:val="27"/>
                <w:color w:val="0A0A0A"/>
                <w:spacing w:val="-2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9"/>
                <w:szCs w:val="29"/>
                <w:color w:val="0A0A0A"/>
                <w:spacing w:val="-9"/>
                <w:w w:val="64"/>
                <w:position w:val="-1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98"/>
                <w:position w:val="-1"/>
              </w:rPr>
              <w:t>vendo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99"/>
                <w:position w:val="-1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3"/>
                <w:w w:val="100"/>
                <w:position w:val="-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position w:val="-1"/>
              </w:rPr>
              <w:t>ket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9"/>
                <w:w w:val="100"/>
                <w:position w:val="-1"/>
              </w:rPr>
              <w:t>u</w:t>
            </w:r>
            <w:r>
              <w:rPr>
                <w:rFonts w:ascii="Arial" w:hAnsi="Arial" w:cs="Arial" w:eastAsia="Arial"/>
                <w:sz w:val="24"/>
                <w:szCs w:val="24"/>
                <w:color w:val="0A0A0A"/>
                <w:spacing w:val="0"/>
                <w:w w:val="100"/>
                <w:position w:val="-1"/>
              </w:rPr>
              <w:t>1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62" w:hRule="exact"/>
        </w:trPr>
        <w:tc>
          <w:tcPr>
            <w:tcW w:w="776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0"/>
                <w:w w:val="100"/>
                <w:i/>
              </w:rPr>
              <w:t>Pe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-16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0"/>
                <w:w w:val="100"/>
                <w:i/>
              </w:rPr>
              <w:t>te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0"/>
                <w:w w:val="100"/>
                <w:i/>
              </w:rPr>
              <w:t>gjith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16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A0A0A"/>
                <w:spacing w:val="0"/>
                <w:w w:val="109"/>
                <w:i/>
              </w:rPr>
              <w:t>bankat: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</w:rPr>
            </w:r>
          </w:p>
        </w:tc>
      </w:tr>
      <w:tr>
        <w:trPr>
          <w:trHeight w:val="511" w:hRule="exact"/>
        </w:trPr>
        <w:tc>
          <w:tcPr>
            <w:tcW w:w="776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Analize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diferencave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ndermjet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norme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synua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9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periudhe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5"/>
              </w:rPr>
              <w:t>fjale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brendshem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periudhe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5"/>
              </w:rPr>
              <w:t>meparshme]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776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[Shpjegim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metodologji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4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9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ultate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4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0"/>
                <w:w w:val="124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2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9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planifikimit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7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7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pitalit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7"/>
                <w:w w:val="113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5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12"/>
              </w:rPr>
              <w:t>fe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3"/>
                <w:w w:val="113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9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5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2"/>
              </w:rPr>
              <w:t>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19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9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doku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8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9"/>
                <w:w w:val="119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19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6"/>
                <w:w w:val="119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7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ndsh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2"/>
              </w:rPr>
              <w:t>korres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"/>
                <w:w w:val="103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0"/>
                <w:w w:val="115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4"/>
              </w:rPr>
              <w:t>nd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6"/>
                <w:w w:val="104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63636"/>
                <w:spacing w:val="-10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3"/>
                <w:w w:val="123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45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59" w:hRule="exact"/>
        </w:trPr>
        <w:tc>
          <w:tcPr>
            <w:tcW w:w="776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6"/>
                <w:w w:val="100"/>
              </w:rPr>
              <w:t>[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duhet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shpjegohe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i/>
              </w:rPr>
              <w:t>stre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3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2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7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  <w:i/>
              </w:rPr>
              <w:t>t-et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5"/>
              </w:rPr>
              <w:t>rezultate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9"/>
                <w:w w:val="105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5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dhene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re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4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9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6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5"/>
                <w:w w:val="138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7" w:lineRule="auto"/>
              <w:ind w:left="196" w:right="38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dokumenteve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korresponduese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6"/>
              </w:rPr>
              <w:t>duhe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2"/>
                <w:w w:val="106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0"/>
                <w:w w:val="106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9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permende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4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2"/>
              </w:rPr>
              <w:t>burime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alternative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1"/>
              </w:rPr>
              <w:t>bren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10"/>
                <w:w w:val="102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2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03"/>
              </w:rPr>
              <w:t>he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-3"/>
                <w:w w:val="103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32323"/>
                <w:spacing w:val="-13"/>
                <w:w w:val="144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A0A0A"/>
                <w:spacing w:val="0"/>
                <w:w w:val="130"/>
              </w:rPr>
              <w:t>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964" w:right="454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2.563637pt;margin-top:13.907263pt;width:390.109091pt;height:116.50909pt;mso-position-horizontal-relative:page;mso-position-vertical-relative:paragraph;z-index:-2827" coordorigin="2451,278" coordsize="7802,2330">
            <v:group style="position:absolute;left:2461;top:295;width:7783;height:2" coordorigin="2461,295" coordsize="7783,2">
              <v:shape style="position:absolute;left:2461;top:295;width:7783;height:2" coordorigin="2461,295" coordsize="7783,0" path="m2461,295l10244,295e" filled="f" stroked="t" strokeweight=".654545pt" strokecolor="#000000">
                <v:path arrowok="t"/>
              </v:shape>
            </v:group>
            <v:group style="position:absolute;left:2471;top:288;width:2;height:2311" coordorigin="2471,288" coordsize="2,2311">
              <v:shape style="position:absolute;left:2471;top:288;width:2;height:2311" coordorigin="2471,288" coordsize="0,2311" path="m2471,2599l2471,288e" filled="f" stroked="t" strokeweight=".981818pt" strokecolor="#000000">
                <v:path arrowok="t"/>
              </v:shape>
            </v:group>
            <v:group style="position:absolute;left:10237;top:288;width:2;height:2311" coordorigin="10237,288" coordsize="2,2311">
              <v:shape style="position:absolute;left:10237;top:288;width:2;height:2311" coordorigin="10237,288" coordsize="0,2311" path="m10237,2599l10237,288e" filled="f" stroked="t" strokeweight=".654545pt" strokecolor="#000000">
                <v:path arrowok="t"/>
              </v:shape>
            </v:group>
            <v:group style="position:absolute;left:2461;top:805;width:7783;height:2" coordorigin="2461,805" coordsize="7783,2">
              <v:shape style="position:absolute;left:2461;top:805;width:7783;height:2" coordorigin="2461,805" coordsize="7783,0" path="m2461,805l10244,805e" filled="f" stroked="t" strokeweight=".654545pt" strokecolor="#000000">
                <v:path arrowok="t"/>
              </v:shape>
            </v:group>
            <v:group style="position:absolute;left:2461;top:1826;width:7783;height:2" coordorigin="2461,1826" coordsize="7783,2">
              <v:shape style="position:absolute;left:2461;top:1826;width:7783;height:2" coordorigin="2461,1826" coordsize="7783,0" path="m2461,1826l10244,1826e" filled="f" stroked="t" strokeweight=".654545pt" strokecolor="#000000">
                <v:path arrowok="t"/>
              </v:shape>
            </v:group>
            <v:group style="position:absolute;left:2461;top:2589;width:7783;height:2" coordorigin="2461,2589" coordsize="7783,2">
              <v:shape style="position:absolute;left:2461;top:2589;width:7783;height:2" coordorigin="2461,2589" coordsize="7783,0" path="m2461,2589l10244,2589e" filled="f" stroked="t" strokeweight=".98181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permiresimit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1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2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3"/>
        </w:rPr>
        <w:t>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7" w:after="0" w:line="240" w:lineRule="auto"/>
        <w:ind w:left="924" w:right="68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[Shp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gim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sor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9"/>
          <w:w w:val="12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9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ntifikuara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9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w w:val="103"/>
        </w:rPr>
        <w:t>PVBMK-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1"/>
        </w:rPr>
        <w:t>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53" w:lineRule="auto"/>
        <w:ind w:left="957" w:right="443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duh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2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jepe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renca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kumen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mbu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4"/>
          <w:w w:val="10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2"/>
          <w:w w:val="11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jne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korrig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permir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rdh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3"/>
        </w:rPr>
        <w:t>n]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839" w:right="310" w:firstLine="3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22.727272pt;margin-top:52.348213pt;width:389.945455pt;height:39.599998pt;mso-position-horizontal-relative:page;mso-position-vertical-relative:paragraph;z-index:-2828" coordorigin="2455,1047" coordsize="7799,792">
            <v:shape style="position:absolute;left:2455;top:1047;width:2533;height:792" type="#_x0000_t75">
              <v:imagedata r:id="rId13" o:title=""/>
            </v:shape>
            <v:group style="position:absolute;left:4968;top:1273;width:5276;height:2" coordorigin="4968,1273" coordsize="5276,2">
              <v:shape style="position:absolute;left:4968;top:1273;width:5276;height:2" coordorigin="4968,1273" coordsize="5276,0" path="m4968,1273l10244,1273e" filled="f" stroked="t" strokeweight=".981818pt" strokecolor="#000000">
                <v:path arrowok="t"/>
              </v:shape>
            </v:group>
            <v:group style="position:absolute;left:2644;top:1787;width:7599;height:2" coordorigin="2644,1787" coordsize="7599,2">
              <v:shape style="position:absolute;left:2644;top:1787;width:7599;height:2" coordorigin="2644,1787" coordsize="7599,0" path="m2644,1787l10244,1787e" filled="f" stroked="t" strokeweight=".65454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[Lis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shi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2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planifikuara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</w:rPr>
        <w:t>pro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7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0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</w:rPr>
        <w:t>tuara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8"/>
        </w:rPr>
        <w:t>str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2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8"/>
        </w:rPr>
        <w:t>gji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admin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8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5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trimit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8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ikut]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7" w:lineRule="auto"/>
        <w:ind w:left="957" w:right="39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[A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2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1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1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2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shp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go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2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8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BM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-se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mbu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4"/>
          <w:w w:val="10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0"/>
          <w:w w:val="11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9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7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5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MK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6"/>
          <w:w w:val="104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"/>
          <w:w w:val="10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1"/>
        </w:rPr>
        <w:t>]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7" w:lineRule="auto"/>
        <w:ind w:left="4060" w:right="1378" w:firstLine="-2795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0"/>
          <w:w w:val="111"/>
        </w:rPr>
        <w:t>FORMULAR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-1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0"/>
          <w:w w:val="111"/>
        </w:rPr>
        <w:t>PERMBLEDHE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-2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9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0"/>
          <w:w w:val="111"/>
        </w:rPr>
        <w:t>LLOGARITJEVE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2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0"/>
          <w:w w:val="108"/>
        </w:rPr>
        <w:t>RAPORT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3"/>
          <w:w w:val="10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30303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480" w:bottom="280" w:left="1720" w:right="1080"/>
        </w:sectPr>
      </w:pPr>
      <w:rPr/>
    </w:p>
    <w:p>
      <w:pPr>
        <w:spacing w:before="42" w:after="0" w:line="240" w:lineRule="auto"/>
        <w:ind w:right="55"/>
        <w:jc w:val="righ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174.436371pt;margin-top:1.76243pt;width:70.036363pt;height:.1pt;mso-position-horizontal-relative:page;mso-position-vertical-relative:paragraph;z-index:-2825" coordorigin="3489,35" coordsize="1401,2">
            <v:shape style="position:absolute;left:3489;top:35;width:1401;height:2" coordorigin="3489,35" coordsize="1401,0" path="m3489,35l4889,35e" filled="f" stroked="t" strokeweight=".654545pt" strokecolor="#000000">
              <v:path arrowok="t"/>
            </v:shape>
          </v:group>
          <w10:wrap type="none"/>
        </w:pict>
      </w:r>
      <w:r>
        <w:rPr/>
        <w:pict>
          <v:group style="position:absolute;margin-left:417.272736pt;margin-top:1.76243pt;width:89.345455pt;height:.1pt;mso-position-horizontal-relative:page;mso-position-vertical-relative:paragraph;z-index:-2824" coordorigin="8345,35" coordsize="1787,2">
            <v:shape style="position:absolute;left:8345;top:35;width:1787;height:2" coordorigin="8345,35" coordsize="1787,0" path="m8345,35l10132,35e" filled="f" stroked="t" strokeweight=".65454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10"/>
        </w:rPr>
        <w:t>Emrii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29" w:after="0" w:line="158" w:lineRule="exact"/>
        <w:ind w:right="-20"/>
        <w:jc w:val="righ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3"/>
        </w:rPr>
        <w:t>Bankes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2" w:after="0" w:line="240" w:lineRule="auto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6"/>
        </w:rPr>
        <w:t>Da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5"/>
          <w:w w:val="106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080"/>
          <w:cols w:num="2" w:equalWidth="0">
            <w:col w:w="1477" w:space="4559"/>
            <w:col w:w="3404"/>
          </w:cols>
        </w:sectPr>
      </w:pPr>
      <w:rPr/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9.818192" w:type="dxa"/>
      </w:tblPr>
      <w:tblGrid/>
      <w:tr>
        <w:trPr>
          <w:trHeight w:val="265" w:hRule="exact"/>
        </w:trPr>
        <w:tc>
          <w:tcPr>
            <w:tcW w:w="5609" w:type="dxa"/>
            <w:gridSpan w:val="2"/>
            <w:tcBorders>
              <w:top w:val="single" w:sz="2.618184" w:space="0" w:color="000000"/>
              <w:bottom w:val="single" w:sz="5.236360" w:space="0" w:color="000000"/>
              <w:left w:val="single" w:sz="10.472728" w:space="0" w:color="000000"/>
              <w:right w:val="single" w:sz="10.472728" w:space="0" w:color="000000"/>
            </w:tcBorders>
          </w:tcPr>
          <w:p>
            <w:pPr>
              <w:spacing w:before="59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color w:val="030303"/>
                <w:spacing w:val="0"/>
                <w:w w:val="160"/>
              </w:rPr>
              <w:t>I.</w:t>
            </w:r>
            <w:r>
              <w:rPr>
                <w:rFonts w:ascii="Arial" w:hAnsi="Arial" w:cs="Arial" w:eastAsia="Arial"/>
                <w:sz w:val="13"/>
                <w:szCs w:val="13"/>
                <w:color w:val="030303"/>
                <w:spacing w:val="-36"/>
                <w:w w:val="16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NORM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TRE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7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UE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3"/>
              </w:rPr>
              <w:t>SYNUA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3"/>
              </w:rPr>
              <w:t>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9"/>
                <w:w w:val="93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BANKES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56" w:type="dxa"/>
            <w:vMerge w:val="restart"/>
            <w:tcBorders>
              <w:top w:val="single" w:sz="2.61818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-9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1"/>
              </w:rPr>
              <w:t>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4677" w:type="dxa"/>
            <w:tcBorders>
              <w:top w:val="single" w:sz="5.236360" w:space="0" w:color="000000"/>
              <w:bottom w:val="single" w:sz="7.854544" w:space="0" w:color="0C0C0C"/>
              <w:left w:val="single" w:sz="10.472728" w:space="0" w:color="000000"/>
              <w:right w:val="single" w:sz="7.854544" w:space="0" w:color="000000"/>
            </w:tcBorders>
          </w:tcPr>
          <w:p>
            <w:pPr>
              <w:spacing w:before="0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3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3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orti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Mjaltueshmer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5"/>
              </w:rPr>
              <w:t>(n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3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7"/>
              </w:rPr>
              <w:t>%)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10.472728" w:space="0" w:color="000000"/>
              <w:bottom w:val="single" w:sz="7.854544" w:space="0" w:color="0C0C0C"/>
              <w:left w:val="single" w:sz="7.854544" w:space="0" w:color="000000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87" w:hRule="exact"/>
        </w:trPr>
        <w:tc>
          <w:tcPr>
            <w:tcW w:w="4677" w:type="dxa"/>
            <w:tcBorders>
              <w:top w:val="single" w:sz="7.854544" w:space="0" w:color="0C0C0C"/>
              <w:bottom w:val="single" w:sz="7.854544" w:space="0" w:color="000000"/>
              <w:left w:val="single" w:sz="10.472728" w:space="0" w:color="000000"/>
              <w:right w:val="single" w:sz="7.854544" w:space="0" w:color="000000"/>
            </w:tcBorders>
          </w:tcPr>
          <w:p>
            <w:pPr>
              <w:spacing w:before="0" w:after="0" w:line="158" w:lineRule="exact"/>
              <w:ind w:left="13" w:right="-2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89"/>
              </w:rPr>
              <w:t>Kapitali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7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3"/>
                <w:w w:val="89"/>
              </w:rPr>
              <w:t>b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9"/>
              </w:rPr>
              <w:t>aze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89"/>
              </w:rPr>
              <w:t>ni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7"/>
                <w:w w:val="89"/>
              </w:rPr>
              <w:t>v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4"/>
                <w:w w:val="89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89"/>
              </w:rPr>
              <w:t>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4"/>
              </w:rPr>
              <w:t>par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8"/>
                <w:w w:val="94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4"/>
              </w:rPr>
              <w:t>!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2"/>
                <w:w w:val="94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6"/>
                <w:w w:val="94"/>
              </w:rPr>
              <w:t>k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2"/>
                <w:w w:val="94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4"/>
              </w:rPr>
              <w:t>p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2"/>
                <w:w w:val="94"/>
              </w:rPr>
              <w:t>o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4"/>
              </w:rPr>
              <w:t>z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"/>
                <w:w w:val="94"/>
              </w:rPr>
              <w:t>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7"/>
                <w:w w:val="94"/>
              </w:rPr>
              <w:t>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4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"/>
                <w:w w:val="94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1"/>
              </w:rPr>
              <w:t>ponderuara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2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91"/>
              </w:rPr>
              <w:t>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1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1"/>
              </w:rPr>
              <w:t>rr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1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-5"/>
                <w:w w:val="91"/>
              </w:rPr>
              <w:t>z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1"/>
              </w:rPr>
              <w:t>iku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1"/>
              </w:rPr>
              <w:t>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7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1"/>
              </w:rPr>
              <w:t>(n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1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262626"/>
                <w:spacing w:val="0"/>
                <w:w w:val="81"/>
              </w:rPr>
              <w:t>o/o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262626"/>
                <w:spacing w:val="0"/>
                <w:w w:val="82"/>
              </w:rPr>
              <w:t>)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7.854544" w:space="0" w:color="0C0C0C"/>
              <w:bottom w:val="single" w:sz="7.854544" w:space="0" w:color="000000"/>
              <w:left w:val="single" w:sz="7.854544" w:space="0" w:color="000000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4677" w:type="dxa"/>
            <w:tcBorders>
              <w:top w:val="single" w:sz="7.854544" w:space="0" w:color="000000"/>
              <w:bottom w:val="single" w:sz="2.61818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155" w:lineRule="exact"/>
              <w:ind w:left="26" w:right="-2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9"/>
              </w:rPr>
              <w:t>Kapitali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0"/>
                <w:w w:val="8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030303"/>
                <w:spacing w:val="-15"/>
                <w:w w:val="266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2"/>
              </w:rPr>
              <w:t>nivelit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0"/>
              </w:rPr>
              <w:t>pare/E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5"/>
                <w:w w:val="90"/>
              </w:rPr>
              <w:t>k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0"/>
                <w:w w:val="90"/>
              </w:rPr>
              <w:t>spo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-9"/>
                <w:w w:val="90"/>
              </w:rPr>
              <w:t>z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0"/>
              </w:rPr>
              <w:t>nn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16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0"/>
              </w:rPr>
              <w:t>p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4"/>
                <w:w w:val="90"/>
              </w:rPr>
              <w:t>o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4"/>
                <w:w w:val="90"/>
              </w:rPr>
              <w:t>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0"/>
              </w:rPr>
              <w:t>deruara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21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1"/>
                <w:w w:val="90"/>
              </w:rPr>
              <w:t>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4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0"/>
              </w:rPr>
              <w:t>rr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494949"/>
                <w:spacing w:val="-12"/>
                <w:w w:val="90"/>
              </w:rPr>
              <w:t>z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0"/>
              </w:rPr>
              <w:t>iku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0"/>
              </w:rPr>
              <w:t>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4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2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6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262626"/>
                <w:spacing w:val="0"/>
                <w:w w:val="81"/>
              </w:rPr>
              <w:t>o/o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262626"/>
                <w:spacing w:val="0"/>
                <w:w w:val="82"/>
              </w:rPr>
              <w:t>)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7.854544" w:space="0" w:color="000000"/>
              <w:bottom w:val="single" w:sz="2.61818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29" w:hRule="exact"/>
        </w:trPr>
        <w:tc>
          <w:tcPr>
            <w:tcW w:w="5609" w:type="dxa"/>
            <w:gridSpan w:val="2"/>
            <w:tcBorders>
              <w:top w:val="single" w:sz="2.618184" w:space="0" w:color="000000"/>
              <w:bottom w:val="single" w:sz="7.854544" w:space="0" w:color="000000"/>
              <w:left w:val="single" w:sz="10.472728" w:space="0" w:color="000000"/>
              <w:right w:val="nil" w:sz="6" w:space="0" w:color="auto"/>
            </w:tcBorders>
          </w:tcPr>
          <w:p>
            <w:pPr>
              <w:spacing w:before="46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II.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48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28"/>
                <w:w w:val="148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BR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9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VLERESIMET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1"/>
              </w:rPr>
              <w:t>KAPITA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93" w:hRule="exact"/>
        </w:trPr>
        <w:tc>
          <w:tcPr>
            <w:tcW w:w="4677" w:type="dxa"/>
            <w:tcBorders>
              <w:top w:val="single" w:sz="7.854544" w:space="0" w:color="000000"/>
              <w:bottom w:val="single" w:sz="5.236360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0" w:after="0" w:line="155" w:lineRule="exact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Kapitali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brendshem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bank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7"/>
                <w:w w:val="123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71"/>
              </w:rPr>
              <w:t>: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7.854544" w:space="0" w:color="000000"/>
              <w:bottom w:val="single" w:sz="10.472728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83" w:hRule="exact"/>
        </w:trPr>
        <w:tc>
          <w:tcPr>
            <w:tcW w:w="4677" w:type="dxa"/>
            <w:tcBorders>
              <w:top w:val="single" w:sz="5.236360" w:space="0" w:color="000000"/>
              <w:bottom w:val="single" w:sz="5.236360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0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1"/>
              </w:rPr>
              <w:t>Ka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5"/>
                <w:w w:val="91"/>
              </w:rPr>
              <w:t>p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1"/>
              </w:rPr>
              <w:t>itali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91"/>
              </w:rPr>
              <w:t>baze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3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85"/>
              </w:rPr>
              <w:t>nivelit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3"/>
              </w:rPr>
              <w:t>par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2"/>
                <w:w w:val="93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28"/>
              </w:rPr>
              <w:t>: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10.472728" w:space="0" w:color="000000"/>
              <w:bottom w:val="single" w:sz="5.236360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83" w:hRule="exact"/>
        </w:trPr>
        <w:tc>
          <w:tcPr>
            <w:tcW w:w="4677" w:type="dxa"/>
            <w:tcBorders>
              <w:top w:val="single" w:sz="5.236360" w:space="0" w:color="000000"/>
              <w:bottom w:val="single" w:sz="5.236360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0" w:after="0" w:line="155" w:lineRule="exact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4"/>
                <w:w w:val="98"/>
              </w:rPr>
              <w:t>K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87"/>
              </w:rPr>
              <w:t>apitali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0"/>
              </w:rPr>
              <w:t>hte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4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103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0"/>
                <w:w w:val="84"/>
              </w:rPr>
              <w:t>ni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4"/>
                <w:w w:val="84"/>
              </w:rPr>
              <w:t>v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4"/>
              </w:rPr>
              <w:t>elit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3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93"/>
              </w:rPr>
              <w:t>par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4"/>
                <w:w w:val="93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494949"/>
                <w:spacing w:val="0"/>
                <w:w w:val="128"/>
              </w:rPr>
              <w:t>: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90" w:hRule="exact"/>
        </w:trPr>
        <w:tc>
          <w:tcPr>
            <w:tcW w:w="4677" w:type="dxa"/>
            <w:tcBorders>
              <w:top w:val="single" w:sz="5.236360" w:space="0" w:color="000000"/>
              <w:bottom w:val="single" w:sz="7.854544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0" w:after="0" w:line="161" w:lineRule="exact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9"/>
              </w:rPr>
              <w:t>Kapitali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10"/>
                <w:w w:val="8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030303"/>
                <w:spacing w:val="-15"/>
                <w:w w:val="266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2"/>
              </w:rPr>
              <w:t>nivelit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4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e: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93" w:hRule="exact"/>
        </w:trPr>
        <w:tc>
          <w:tcPr>
            <w:tcW w:w="4677" w:type="dxa"/>
            <w:tcBorders>
              <w:top w:val="single" w:sz="7.854544" w:space="0" w:color="000000"/>
              <w:bottom w:val="single" w:sz="5.236360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3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6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4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9"/>
              </w:rPr>
              <w:t>perfshire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11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0"/>
                <w:w w:val="89"/>
              </w:rPr>
              <w:t>vlere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0"/>
                <w:w w:val="89"/>
              </w:rPr>
              <w:t>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89"/>
              </w:rPr>
              <w:t>nnet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10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89"/>
              </w:rPr>
              <w:t>brendsh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5"/>
                <w:w w:val="89"/>
              </w:rPr>
              <w:t>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0"/>
                <w:w w:val="89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15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84"/>
              </w:rPr>
              <w:t>ka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2"/>
                <w:w w:val="84"/>
              </w:rPr>
              <w:t>p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0"/>
                <w:w w:val="84"/>
              </w:rPr>
              <w:t>i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383838"/>
                <w:spacing w:val="3"/>
                <w:w w:val="84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84"/>
              </w:rPr>
              <w:t>alit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9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262626"/>
                <w:spacing w:val="-17"/>
                <w:w w:val="123"/>
              </w:rPr>
              <w:t>(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494949"/>
                <w:spacing w:val="0"/>
                <w:w w:val="123"/>
              </w:rPr>
              <w:t>+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494949"/>
                <w:spacing w:val="-15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1"/>
              </w:rPr>
              <w:t>os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1"/>
              </w:rPr>
              <w:t>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5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30303"/>
                <w:spacing w:val="-22"/>
                <w:w w:val="120"/>
              </w:rPr>
              <w:t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20"/>
              </w:rPr>
              <w:t>)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20"/>
                <w:w w:val="12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88"/>
              </w:rPr>
              <w:t>gjithe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-6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494949"/>
                <w:spacing w:val="-14"/>
                <w:w w:val="102"/>
              </w:rPr>
              <w:t>z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98"/>
              </w:rPr>
              <w:t>era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2"/>
                <w:w w:val="98"/>
              </w:rPr>
              <w:t>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494949"/>
                <w:spacing w:val="0"/>
                <w:w w:val="171"/>
              </w:rPr>
              <w:t>: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96" w:hRule="exact"/>
        </w:trPr>
        <w:tc>
          <w:tcPr>
            <w:tcW w:w="4677" w:type="dxa"/>
            <w:tcBorders>
              <w:top w:val="single" w:sz="5.236360" w:space="0" w:color="000000"/>
              <w:bottom w:val="single" w:sz="7.854544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0" w:after="0" w:line="179" w:lineRule="exact"/>
              <w:ind w:left="2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30303"/>
                <w:spacing w:val="0"/>
                <w:w w:val="100"/>
              </w:rPr>
              <w:t>....</w:t>
            </w:r>
            <w:r>
              <w:rPr>
                <w:rFonts w:ascii="Arial" w:hAnsi="Arial" w:cs="Arial" w:eastAsia="Arial"/>
                <w:sz w:val="18"/>
                <w:szCs w:val="18"/>
                <w:color w:val="030303"/>
                <w:spacing w:val="5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color w:val="38383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83" w:hRule="exact"/>
        </w:trPr>
        <w:tc>
          <w:tcPr>
            <w:tcW w:w="4677" w:type="dxa"/>
            <w:tcBorders>
              <w:top w:val="single" w:sz="7.854544" w:space="0" w:color="000000"/>
              <w:bottom w:val="single" w:sz="7.854544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/>
            <w:rPr/>
          </w:p>
        </w:tc>
        <w:tc>
          <w:tcPr>
            <w:tcW w:w="933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26" w:hRule="exact"/>
        </w:trPr>
        <w:tc>
          <w:tcPr>
            <w:tcW w:w="4677" w:type="dxa"/>
            <w:tcBorders>
              <w:top w:val="single" w:sz="7.854544" w:space="0" w:color="000000"/>
              <w:bottom w:val="single" w:sz="2.618184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0" w:after="0" w:line="161" w:lineRule="exact"/>
              <w:ind w:left="20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030303"/>
                <w:spacing w:val="0"/>
                <w:w w:val="103"/>
              </w:rPr>
              <w:t>.....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7.854544" w:space="0" w:color="000000"/>
              <w:bottom w:val="single" w:sz="2.618184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47" w:hRule="exact"/>
        </w:trPr>
        <w:tc>
          <w:tcPr>
            <w:tcW w:w="4677" w:type="dxa"/>
            <w:tcBorders>
              <w:top w:val="single" w:sz="2.618184" w:space="0" w:color="000000"/>
              <w:bottom w:val="single" w:sz="5.236360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0" w:after="0" w:line="125" w:lineRule="exact"/>
              <w:ind w:left="20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030303"/>
                <w:spacing w:val="0"/>
                <w:w w:val="103"/>
              </w:rPr>
              <w:t>.....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2.618184" w:space="0" w:color="000000"/>
              <w:bottom w:val="single" w:sz="5.236360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93" w:hRule="exact"/>
        </w:trPr>
        <w:tc>
          <w:tcPr>
            <w:tcW w:w="4677" w:type="dxa"/>
            <w:tcBorders>
              <w:top w:val="single" w:sz="5.236360" w:space="0" w:color="000000"/>
              <w:bottom w:val="single" w:sz="10.472728" w:space="0" w:color="000000"/>
              <w:left w:val="single" w:sz="10.472728" w:space="0" w:color="000000"/>
              <w:right w:val="single" w:sz="7.854544" w:space="0" w:color="030303"/>
            </w:tcBorders>
          </w:tcPr>
          <w:p>
            <w:pPr>
              <w:spacing w:before="3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Vleresime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totale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6262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brendshme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161616"/>
                <w:spacing w:val="0"/>
                <w:w w:val="102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933" w:type="dxa"/>
            <w:tcBorders>
              <w:top w:val="single" w:sz="5.236360" w:space="0" w:color="000000"/>
              <w:bottom w:val="single" w:sz="10.472728" w:space="0" w:color="000000"/>
              <w:left w:val="single" w:sz="7.854544" w:space="0" w:color="030303"/>
              <w:right w:val="single" w:sz="10.472728" w:space="0" w:color="000000"/>
            </w:tcBorders>
          </w:tcPr>
          <w:p>
            <w:pPr/>
            <w:rPr/>
          </w:p>
        </w:tc>
        <w:tc>
          <w:tcPr>
            <w:tcW w:w="956" w:type="dxa"/>
            <w:vMerge/>
            <w:tcBorders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2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III.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MINIM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9"/>
        </w:rPr>
        <w:t>ALE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VLERESIM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7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97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"/>
          <w:w w:val="97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7"/>
        </w:rPr>
        <w:t>KES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3"/>
          <w:w w:val="97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7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7"/>
          <w:w w:val="9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KAPI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22" w:after="0" w:line="240" w:lineRule="auto"/>
        <w:ind w:left="6239" w:right="-20"/>
        <w:jc w:val="left"/>
        <w:tabs>
          <w:tab w:pos="77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376.690918pt;margin-top:9.926071pt;width:84.109091pt;height:.1pt;mso-position-horizontal-relative:page;mso-position-vertical-relative:paragraph;z-index:-2822" coordorigin="7534,199" coordsize="1682,2">
            <v:shape style="position:absolute;left:7534;top:199;width:1682;height:2" coordorigin="7534,199" coordsize="1682,0" path="m7534,199l9216,199e" filled="f" stroked="t" strokeweight=".65454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SHTYLLAI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7"/>
        </w:rPr>
        <w:t>SHTYLL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9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2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1"/>
        </w:rPr>
        <w:t>PVBMK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2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71" w:lineRule="auto"/>
        <w:ind w:left="5840" w:right="172" w:firstLine="85"/>
        <w:jc w:val="both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Metodae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         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100"/>
          <w:position w:val="-9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-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7"/>
          <w:w w:val="100"/>
          <w:position w:val="-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100"/>
          <w:position w:val="-9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-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3"/>
          <w:w w:val="100"/>
          <w:position w:val="-9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9"/>
        </w:rPr>
        <w:t>at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9"/>
        </w:rPr>
        <w:t>          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31"/>
          <w:w w:val="100"/>
          <w:position w:val="-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5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6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5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0"/>
        </w:rPr>
        <w:t>od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0"/>
        </w:rPr>
        <w:t>      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1"/>
          <w:position w:val="1"/>
        </w:rPr>
        <w:t>Vleresnni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0"/>
          <w:w w:val="91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161616"/>
          <w:spacing w:val="0"/>
          <w:w w:val="213"/>
          <w:position w:val="1"/>
        </w:rPr>
        <w:t>i</w:t>
      </w:r>
      <w:r>
        <w:rPr>
          <w:rFonts w:ascii="Arial" w:hAnsi="Arial" w:cs="Arial" w:eastAsia="Arial"/>
          <w:sz w:val="14"/>
          <w:szCs w:val="14"/>
          <w:color w:val="161616"/>
          <w:spacing w:val="0"/>
          <w:w w:val="213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3"/>
          <w:position w:val="1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6"/>
          <w:w w:val="93"/>
          <w:position w:val="1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4"/>
          <w:w w:val="93"/>
          <w:position w:val="1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7"/>
          <w:w w:val="93"/>
          <w:position w:val="1"/>
        </w:rPr>
        <w:t>g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3"/>
          <w:position w:val="1"/>
        </w:rPr>
        <w:t>arit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6"/>
          <w:w w:val="93"/>
          <w:position w:val="1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2"/>
          <w:w w:val="93"/>
          <w:position w:val="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3"/>
          <w:position w:val="1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2"/>
          <w:w w:val="93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1"/>
        </w:rPr>
        <w:t>se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1"/>
        </w:rPr>
        <w:t>     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3"/>
          <w:position w:val="-9"/>
        </w:rPr>
        <w:t>mini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"/>
          <w:w w:val="93"/>
          <w:position w:val="-9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93"/>
          <w:position w:val="-9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7"/>
          <w:w w:val="93"/>
          <w:position w:val="-9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93"/>
          <w:position w:val="-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1"/>
          <w:w w:val="93"/>
          <w:position w:val="-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3"/>
          <w:w w:val="100"/>
          <w:position w:val="-9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-9"/>
        </w:rPr>
        <w:t>er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-9"/>
        </w:rPr>
        <w:t>     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35"/>
          <w:w w:val="100"/>
          <w:position w:val="-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2"/>
          <w:w w:val="91"/>
          <w:position w:val="1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4"/>
          <w:w w:val="91"/>
          <w:position w:val="1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7"/>
          <w:w w:val="91"/>
          <w:position w:val="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1"/>
          <w:position w:val="1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1"/>
          <w:position w:val="1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1"/>
          <w:position w:val="1"/>
        </w:rPr>
        <w:t>nnit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8"/>
          <w:w w:val="91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position w:val="1"/>
        </w:rPr>
        <w:t>   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4"/>
          <w:position w:val="0"/>
        </w:rPr>
        <w:t>ke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7"/>
          <w:w w:val="94"/>
          <w:position w:val="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94"/>
          <w:position w:val="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4"/>
          <w:position w:val="0"/>
        </w:rPr>
        <w:t>esave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11"/>
          <w:w w:val="94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03"/>
          <w:position w:val="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7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0"/>
        </w:rPr>
        <w:t>esave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0"/>
        </w:rPr>
        <w:t>       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  <w:position w:val="-9"/>
        </w:rPr>
        <w:t>ka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2"/>
          <w:w w:val="100"/>
          <w:position w:val="-9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  <w:position w:val="-9"/>
        </w:rPr>
        <w:t>ital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6"/>
          <w:w w:val="100"/>
          <w:position w:val="-9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6"/>
          <w:w w:val="100"/>
          <w:position w:val="-9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9"/>
        </w:rPr>
        <w:t>       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3"/>
          <w:w w:val="100"/>
          <w:position w:val="-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97"/>
          <w:position w:val="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5"/>
          <w:w w:val="97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7"/>
          <w:position w:val="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5"/>
          <w:w w:val="97"/>
          <w:position w:val="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7"/>
          <w:position w:val="0"/>
        </w:rPr>
        <w:t>es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9"/>
          <w:w w:val="97"/>
          <w:position w:val="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97"/>
          <w:position w:val="0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7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7"/>
          <w:w w:val="97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4"/>
          <w:position w:val="1"/>
        </w:rPr>
        <w:t>b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"/>
          <w:w w:val="94"/>
          <w:position w:val="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1"/>
          <w:w w:val="94"/>
          <w:position w:val="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6"/>
          <w:w w:val="94"/>
          <w:position w:val="1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4"/>
          <w:position w:val="1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7"/>
          <w:w w:val="94"/>
          <w:position w:val="1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4"/>
          <w:position w:val="1"/>
        </w:rPr>
        <w:t>brn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4"/>
          <w:position w:val="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3"/>
          <w:w w:val="94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1"/>
        </w:rPr>
        <w:t>per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5"/>
          <w:w w:val="93"/>
          <w:position w:val="0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93"/>
          <w:position w:val="0"/>
        </w:rPr>
        <w:t>ininale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8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  <w:position w:val="0"/>
        </w:rPr>
        <w:t>    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2"/>
          <w:position w:val="-9"/>
        </w:rPr>
        <w:t>milio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82"/>
          <w:position w:val="-9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82"/>
          <w:position w:val="-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14"/>
          <w:w w:val="82"/>
          <w:position w:val="-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8"/>
          <w:w w:val="100"/>
          <w:position w:val="-9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2"/>
          <w:w w:val="100"/>
          <w:position w:val="-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"/>
          <w:w w:val="100"/>
          <w:position w:val="-9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6"/>
          <w:w w:val="100"/>
          <w:position w:val="-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9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9"/>
        </w:rPr>
        <w:t>   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2"/>
          <w:w w:val="100"/>
          <w:position w:val="-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1"/>
          <w:w w:val="90"/>
          <w:position w:val="0"/>
        </w:rPr>
        <w:t>b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0"/>
          <w:position w:val="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7"/>
          <w:w w:val="9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4"/>
          <w:w w:val="90"/>
          <w:position w:val="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0"/>
          <w:position w:val="0"/>
        </w:rPr>
        <w:t>dsbrn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2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2"/>
          <w:position w:val="0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2"/>
          <w:w w:val="91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27"/>
          <w:position w:val="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0"/>
        </w:rPr>
        <w:t>   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3"/>
          <w:w w:val="89"/>
          <w:position w:val="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89"/>
          <w:position w:val="0"/>
        </w:rPr>
        <w:t>apit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1"/>
          <w:w w:val="89"/>
          <w:position w:val="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89"/>
          <w:position w:val="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2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0"/>
        </w:rPr>
        <w:t>ne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28" w:lineRule="exact"/>
        <w:ind w:left="5997" w:right="-20"/>
        <w:jc w:val="left"/>
        <w:tabs>
          <w:tab w:pos="7820" w:val="left"/>
          <w:tab w:pos="85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0"/>
        </w:rPr>
        <w:t>kapit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9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9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aptal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"/>
          <w:w w:val="83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83"/>
        </w:rPr>
        <w:t>ilione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4"/>
          <w:w w:val="8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9"/>
          <w:w w:val="10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8"/>
        </w:rPr>
        <w:t>A)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2"/>
          <w:w w:val="98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Element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47"/>
        </w:rPr>
        <w:t>l: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14"/>
        </w:rPr>
        <w:t>ub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24"/>
          <w:w w:val="114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"/>
          <w:w w:val="114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14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7"/>
          <w:w w:val="11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9"/>
        </w:rPr>
        <w:t>kerk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8"/>
          <w:w w:val="10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9"/>
        </w:rPr>
        <w:t>save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"/>
          <w:w w:val="10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6"/>
        </w:rPr>
        <w:t>mini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2"/>
          <w:w w:val="96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6"/>
        </w:rPr>
        <w:t>ale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"/>
          <w:w w:val="9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34" w:after="0" w:line="267" w:lineRule="auto"/>
        <w:ind w:left="1049" w:right="7325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9"/>
        </w:rPr>
        <w:t>Rr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8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89"/>
        </w:rPr>
        <w:t>z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ik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"/>
          <w:w w:val="89"/>
        </w:rPr>
        <w:t> </w:t>
      </w:r>
      <w:r>
        <w:rPr>
          <w:rFonts w:ascii="Arial" w:hAnsi="Arial" w:cs="Arial" w:eastAsia="Arial"/>
          <w:sz w:val="14"/>
          <w:szCs w:val="14"/>
          <w:color w:val="030303"/>
          <w:spacing w:val="-16"/>
          <w:w w:val="266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9"/>
        </w:rPr>
        <w:t>kredise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89"/>
        </w:rPr>
        <w:t>ez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ik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 </w:t>
      </w:r>
      <w:r>
        <w:rPr>
          <w:rFonts w:ascii="Arial" w:hAnsi="Arial" w:cs="Arial" w:eastAsia="Arial"/>
          <w:sz w:val="14"/>
          <w:szCs w:val="14"/>
          <w:color w:val="161616"/>
          <w:spacing w:val="-16"/>
          <w:w w:val="266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4"/>
        </w:rPr>
        <w:t>tregut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9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90"/>
        </w:rPr>
        <w:t>ez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0"/>
        </w:rPr>
        <w:t>ik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0"/>
        </w:rPr>
        <w:t>operacional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17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Element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161616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11"/>
          <w:szCs w:val="11"/>
          <w:color w:val="16161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1"/>
          <w:szCs w:val="11"/>
          <w:color w:val="16161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teresisht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7"/>
        </w:rPr>
        <w:t>mb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"/>
          <w:w w:val="98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1"/>
          <w:w w:val="94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"/>
          <w:w w:val="102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1"/>
          <w:w w:val="127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2"/>
          <w:w w:val="111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1"/>
        </w:rPr>
        <w:t>erkesat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11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5"/>
        </w:rPr>
        <w:t>mini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95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5"/>
        </w:rPr>
        <w:t>ale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1"/>
          <w:w w:val="9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2"/>
        </w:rPr>
        <w:t>kapital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34" w:after="0" w:line="272" w:lineRule="auto"/>
        <w:ind w:left="1049" w:right="6901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89"/>
        </w:rPr>
        <w:t>ez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ik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 </w:t>
      </w:r>
      <w:r>
        <w:rPr>
          <w:rFonts w:ascii="Arial" w:hAnsi="Arial" w:cs="Arial" w:eastAsia="Arial"/>
          <w:sz w:val="14"/>
          <w:szCs w:val="14"/>
          <w:color w:val="161616"/>
          <w:spacing w:val="-16"/>
          <w:w w:val="266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6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5"/>
          <w:w w:val="96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2"/>
          <w:w w:val="98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8"/>
        </w:rPr>
        <w:t>di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"/>
          <w:w w:val="89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266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89"/>
        </w:rPr>
        <w:t>ez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ik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 </w:t>
      </w:r>
      <w:r>
        <w:rPr>
          <w:rFonts w:ascii="Arial" w:hAnsi="Arial" w:cs="Arial" w:eastAsia="Arial"/>
          <w:sz w:val="14"/>
          <w:szCs w:val="14"/>
          <w:color w:val="030303"/>
          <w:spacing w:val="-16"/>
          <w:w w:val="266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96"/>
        </w:rPr>
        <w:t>gut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w w:val="94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5"/>
          <w:w w:val="95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7"/>
          <w:w w:val="98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2"/>
        </w:rPr>
        <w:t>z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74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75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4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operaci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6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35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0"/>
          <w:w w:val="10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7"/>
        </w:rPr>
        <w:t>jane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8"/>
          <w:w w:val="9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"/>
          <w:w w:val="12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4"/>
        </w:rPr>
        <w:t>ubje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7"/>
          <w:w w:val="105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55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10"/>
        </w:rPr>
        <w:t>kerkesa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7"/>
          <w:w w:val="110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9"/>
          <w:w w:val="11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5"/>
        </w:rPr>
        <w:t>mini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7"/>
          <w:w w:val="95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5"/>
        </w:rPr>
        <w:t>ale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12"/>
          <w:w w:val="9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2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6"/>
          <w:w w:val="10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55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59" w:after="0" w:line="183" w:lineRule="exact"/>
        <w:ind w:left="1049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67"/>
          <w:position w:val="-1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8"/>
          <w:w w:val="167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3"/>
          <w:position w:val="-1"/>
        </w:rPr>
        <w:t>.'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3"/>
          <w:w w:val="113"/>
          <w:position w:val="-1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24"/>
          <w:w w:val="130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9"/>
          <w:w w:val="213"/>
          <w:position w:val="-1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9"/>
          <w:w w:val="17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P.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5"/>
          <w:w w:val="74"/>
          <w:position w:val="-1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74"/>
          <w:position w:val="-1"/>
        </w:rPr>
        <w:t>9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8"/>
          <w:w w:val="74"/>
          <w:position w:val="-1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7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1"/>
          <w:position w:val="-1"/>
        </w:rPr>
        <w:t>.................................................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26"/>
          <w:w w:val="101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9"/>
          <w:position w:val="-1"/>
        </w:rPr>
        <w:t>...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7"/>
          <w:w w:val="109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3"/>
          <w:position w:val="-1"/>
        </w:rPr>
        <w:t>.........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7"/>
          <w:w w:val="10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2"/>
          <w:position w:val="-1"/>
        </w:rPr>
        <w:t>...............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1"/>
          <w:w w:val="102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4"/>
          <w:position w:val="-1"/>
        </w:rPr>
        <w:t>...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1"/>
          <w:w w:val="104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2"/>
          <w:w w:val="118"/>
          <w:position w:val="-1"/>
        </w:rPr>
        <w:t>.</w:t>
      </w:r>
      <w:r>
        <w:rPr>
          <w:rFonts w:ascii="Arial" w:hAnsi="Arial" w:cs="Arial" w:eastAsia="Arial"/>
          <w:sz w:val="15"/>
          <w:szCs w:val="15"/>
          <w:color w:val="030303"/>
          <w:spacing w:val="0"/>
          <w:w w:val="240"/>
          <w:position w:val="-1"/>
        </w:rPr>
        <w:t>f-------f------</w:t>
      </w:r>
      <w:r>
        <w:rPr>
          <w:rFonts w:ascii="Arial" w:hAnsi="Arial" w:cs="Arial" w:eastAsia="Arial"/>
          <w:sz w:val="15"/>
          <w:szCs w:val="15"/>
          <w:color w:val="030303"/>
          <w:spacing w:val="0"/>
          <w:w w:val="241"/>
          <w:position w:val="-1"/>
        </w:rPr>
        <w:t>l</w:t>
      </w:r>
      <w:r>
        <w:rPr>
          <w:rFonts w:ascii="Arial" w:hAnsi="Arial" w:cs="Arial" w:eastAsia="Arial"/>
          <w:sz w:val="15"/>
          <w:szCs w:val="15"/>
          <w:color w:val="030303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217"/>
          <w:position w:val="-1"/>
        </w:rPr>
        <w:t>1-----1-----1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31" w:lineRule="exact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89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89"/>
        </w:rPr>
        <w:t>ez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ik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 </w:t>
      </w:r>
      <w:r>
        <w:rPr>
          <w:rFonts w:ascii="Arial" w:hAnsi="Arial" w:cs="Arial" w:eastAsia="Arial"/>
          <w:sz w:val="14"/>
          <w:szCs w:val="14"/>
          <w:color w:val="030303"/>
          <w:spacing w:val="-15"/>
          <w:w w:val="266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nor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"/>
          <w:w w:val="88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1"/>
        </w:rPr>
        <w:t>in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1"/>
          <w:w w:val="81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1"/>
          <w:w w:val="11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6"/>
        </w:rPr>
        <w:t>resit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64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6"/>
          <w:w w:val="64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6"/>
        </w:rPr>
        <w:t>bri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4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206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20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36"/>
          <w:w w:val="20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.'!.!.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2"/>
        </w:rPr>
        <w:t>\d_i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2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6"/>
          <w:w w:val="98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"/>
          <w:w w:val="36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84"/>
        </w:rPr>
        <w:t>ti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7"/>
          <w:w w:val="84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61"/>
        </w:rPr>
        <w:t>_t_e.l!"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"/>
          <w:w w:val="6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7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5"/>
          <w:w w:val="96"/>
        </w:rPr>
        <w:t>;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3"/>
          <w:w w:val="129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9"/>
          <w:w w:val="100"/>
        </w:rPr>
        <w:t>.</w:t>
      </w:r>
      <w:r>
        <w:rPr>
          <w:rFonts w:ascii="Arial" w:hAnsi="Arial" w:cs="Arial" w:eastAsia="Arial"/>
          <w:sz w:val="13"/>
          <w:szCs w:val="13"/>
          <w:color w:val="030303"/>
          <w:spacing w:val="0"/>
          <w:w w:val="253"/>
        </w:rPr>
        <w:t>+-------f------</w:t>
      </w:r>
      <w:r>
        <w:rPr>
          <w:rFonts w:ascii="Arial" w:hAnsi="Arial" w:cs="Arial" w:eastAsia="Arial"/>
          <w:sz w:val="13"/>
          <w:szCs w:val="13"/>
          <w:color w:val="030303"/>
          <w:spacing w:val="0"/>
          <w:w w:val="254"/>
        </w:rPr>
        <w:t>1</w:t>
      </w:r>
      <w:r>
        <w:rPr>
          <w:rFonts w:ascii="Arial" w:hAnsi="Arial" w:cs="Arial" w:eastAsia="Arial"/>
          <w:sz w:val="13"/>
          <w:szCs w:val="1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246"/>
        </w:rPr>
        <w:t>1-----1------1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1" w:after="0" w:line="240" w:lineRule="auto"/>
        <w:ind w:left="108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136.636368pt;margin-top:-190.17807pt;width:413.181812pt;height:324.654545pt;mso-position-horizontal-relative:page;mso-position-vertical-relative:paragraph;z-index:-2826" coordorigin="2733,-3804" coordsize="8264,6493">
            <v:shape style="position:absolute;left:4850;top:716;width:6146;height:412" type="#_x0000_t75">
              <v:imagedata r:id="rId14" o:title=""/>
            </v:shape>
            <v:group style="position:absolute;left:10126;top:-3427;width:2;height:6107" coordorigin="10126,-3427" coordsize="2,6107">
              <v:shape style="position:absolute;left:10126;top:-3427;width:2;height:6107" coordorigin="10126,-3427" coordsize="0,6107" path="m10126,2680l10126,-3427e" filled="f" stroked="t" strokeweight=".654545pt" strokecolor="#030308">
                <v:path arrowok="t"/>
              </v:shape>
            </v:group>
            <v:group style="position:absolute;left:2743;top:-3787;width:8234;height:2" coordorigin="2743,-3787" coordsize="8234,2">
              <v:shape style="position:absolute;left:2743;top:-3787;width:8234;height:2" coordorigin="2743,-3787" coordsize="8234,0" path="m2743,-3787l10977,-3787e" filled="f" stroked="t" strokeweight=".654545pt" strokecolor="#000000">
                <v:path arrowok="t"/>
              </v:shape>
            </v:group>
            <v:group style="position:absolute;left:2749;top:-3794;width:2;height:6473" coordorigin="2749,-3794" coordsize="2,6473">
              <v:shape style="position:absolute;left:2749;top:-3794;width:2;height:6473" coordorigin="2749,-3794" coordsize="0,6473" path="m2749,2680l2749,-3794e" filled="f" stroked="t" strokeweight=".654545pt" strokecolor="#000000">
                <v:path arrowok="t"/>
              </v:shape>
            </v:group>
            <v:group style="position:absolute;left:10967;top:-3794;width:2;height:6473" coordorigin="10967,-3794" coordsize="2,6473">
              <v:shape style="position:absolute;left:10967;top:-3794;width:2;height:6473" coordorigin="10967,-3794" coordsize="0,6473" path="m10967,2680l10967,-3794e" filled="f" stroked="t" strokeweight=".981818pt" strokecolor="#030308">
                <v:path arrowok="t"/>
              </v:shape>
            </v:group>
            <v:group style="position:absolute;left:2743;top:-3604;width:8234;height:2" coordorigin="2743,-3604" coordsize="8234,2">
              <v:shape style="position:absolute;left:2743;top:-3604;width:8234;height:2" coordorigin="2743,-3604" coordsize="8234,0" path="m2743,-3604l10977,-3604e" filled="f" stroked="t" strokeweight=".654545pt" strokecolor="#000000">
                <v:path arrowok="t"/>
              </v:shape>
            </v:group>
            <v:group style="position:absolute;left:7423;top:-3610;width:2;height:2075" coordorigin="7423,-3610" coordsize="2,2075">
              <v:shape style="position:absolute;left:7423;top:-3610;width:2;height:2075" coordorigin="7423,-3610" coordsize="0,2075" path="m7423,-1536l7423,-3610e" filled="f" stroked="t" strokeweight=".654545pt" strokecolor="#030303">
                <v:path arrowok="t"/>
              </v:shape>
            </v:group>
            <v:group style="position:absolute;left:8355;top:-2445;width:2;height:2369" coordorigin="8355,-2445" coordsize="2,2369">
              <v:shape style="position:absolute;left:8355;top:-2445;width:2;height:2369" coordorigin="8355,-2445" coordsize="0,2369" path="m8355,-76l8355,-2445e" filled="f" stroked="t" strokeweight=".981818pt" strokecolor="#030303">
                <v:path arrowok="t"/>
              </v:shape>
            </v:group>
            <v:group style="position:absolute;left:2743;top:-2295;width:6473;height:2" coordorigin="2743,-2295" coordsize="6473,2">
              <v:shape style="position:absolute;left:2743;top:-2295;width:6473;height:2" coordorigin="2743,-2295" coordsize="6473,0" path="m2743,-2295l9216,-2295e" filled="f" stroked="t" strokeweight=".654545pt" strokecolor="#000308">
                <v:path arrowok="t"/>
              </v:shape>
            </v:group>
            <v:group style="position:absolute;left:2743;top:-2102;width:6473;height:2" coordorigin="2743,-2102" coordsize="6473,2">
              <v:shape style="position:absolute;left:2743;top:-2102;width:6473;height:2" coordorigin="2743,-2102" coordsize="6473,0" path="m2743,-2102l9216,-2102e" filled="f" stroked="t" strokeweight=".981818pt" strokecolor="#00080C">
                <v:path arrowok="t"/>
              </v:shape>
            </v:group>
            <v:group style="position:absolute;left:2743;top:-1918;width:6473;height:2" coordorigin="2743,-1918" coordsize="6473,2">
              <v:shape style="position:absolute;left:2743;top:-1918;width:6473;height:2" coordorigin="2743,-1918" coordsize="6473,0" path="m2743,-1918l9216,-1918e" filled="f" stroked="t" strokeweight=".654545pt" strokecolor="#1C1C1C">
                <v:path arrowok="t"/>
              </v:shape>
            </v:group>
            <v:group style="position:absolute;left:2743;top:-1735;width:6473;height:2" coordorigin="2743,-1735" coordsize="6473,2">
              <v:shape style="position:absolute;left:2743;top:-1735;width:6473;height:2" coordorigin="2743,-1735" coordsize="6473,0" path="m2743,-1735l9216,-1735e" filled="f" stroked="t" strokeweight=".654545pt" strokecolor="#131313">
                <v:path arrowok="t"/>
              </v:shape>
            </v:group>
            <v:group style="position:absolute;left:2743;top:-1542;width:6473;height:2" coordorigin="2743,-1542" coordsize="6473,2">
              <v:shape style="position:absolute;left:2743;top:-1542;width:6473;height:2" coordorigin="2743,-1542" coordsize="6473,0" path="m2743,-1542l9216,-1542e" filled="f" stroked="t" strokeweight=".654545pt" strokecolor="#000000">
                <v:path arrowok="t"/>
              </v:shape>
            </v:group>
            <v:group style="position:absolute;left:2743;top:-1349;width:6473;height:2" coordorigin="2743,-1349" coordsize="6473,2">
              <v:shape style="position:absolute;left:2743;top:-1349;width:6473;height:2" coordorigin="2743,-1349" coordsize="6473,0" path="m2743,-1349l9216,-1349e" filled="f" stroked="t" strokeweight=".327273pt" strokecolor="#030303">
                <v:path arrowok="t"/>
              </v:shape>
            </v:group>
            <v:group style="position:absolute;left:7423;top:-1352;width:2;height:1283" coordorigin="7423,-1352" coordsize="2,1283">
              <v:shape style="position:absolute;left:7423;top:-1352;width:2;height:1283" coordorigin="7423,-1352" coordsize="0,1283" path="m7423,-69l7423,-1352e" filled="f" stroked="t" strokeweight=".654545pt" strokecolor="#030303">
                <v:path arrowok="t"/>
              </v:shape>
            </v:group>
            <v:group style="position:absolute;left:2743;top:-1162;width:6473;height:2" coordorigin="2743,-1162" coordsize="6473,2">
              <v:shape style="position:absolute;left:2743;top:-1162;width:6473;height:2" coordorigin="2743,-1162" coordsize="6473,0" path="m2743,-1162l9216,-1162e" filled="f" stroked="t" strokeweight=".654545pt" strokecolor="#383838">
                <v:path arrowok="t"/>
              </v:shape>
            </v:group>
            <v:group style="position:absolute;left:2743;top:-979;width:6473;height:2" coordorigin="2743,-979" coordsize="6473,2">
              <v:shape style="position:absolute;left:2743;top:-979;width:6473;height:2" coordorigin="2743,-979" coordsize="6473,0" path="m2743,-979l9216,-979e" filled="f" stroked="t" strokeweight=".327273pt" strokecolor="#181818">
                <v:path arrowok="t"/>
              </v:shape>
            </v:group>
            <v:group style="position:absolute;left:7416;top:-776;width:1800;height:2" coordorigin="7416,-776" coordsize="1800,2">
              <v:shape style="position:absolute;left:7416;top:-776;width:1800;height:2" coordorigin="7416,-776" coordsize="1800,0" path="m7416,-776l9216,-776e" filled="f" stroked="t" strokeweight=".654545pt" strokecolor="#000000">
                <v:path arrowok="t"/>
              </v:shape>
            </v:group>
            <v:group style="position:absolute;left:2743;top:-583;width:6473;height:2" coordorigin="2743,-583" coordsize="6473,2">
              <v:shape style="position:absolute;left:2743;top:-583;width:6473;height:2" coordorigin="2743,-583" coordsize="6473,0" path="m2743,-583l9216,-583e" filled="f" stroked="t" strokeweight=".981818pt" strokecolor="#000000">
                <v:path arrowok="t"/>
              </v:shape>
            </v:group>
            <v:group style="position:absolute;left:9295;top:-2301;width:1682;height:2" coordorigin="9295,-2301" coordsize="1682,2">
              <v:shape style="position:absolute;left:9295;top:-2301;width:1682;height:2" coordorigin="9295,-2301" coordsize="1682,0" path="m9295,-2301l10977,-2301e" filled="f" stroked="t" strokeweight=".981818pt" strokecolor="#03080F">
                <v:path arrowok="t"/>
              </v:shape>
            </v:group>
            <v:group style="position:absolute;left:9295;top:-2108;width:1682;height:2" coordorigin="9295,-2108" coordsize="1682,2">
              <v:shape style="position:absolute;left:9295;top:-2108;width:1682;height:2" coordorigin="9295,-2108" coordsize="1682,0" path="m9295,-2108l10977,-2108e" filled="f" stroked="t" strokeweight="1.309091pt" strokecolor="#0C131F">
                <v:path arrowok="t"/>
              </v:shape>
            </v:group>
            <v:group style="position:absolute;left:9295;top:-1918;width:1682;height:2" coordorigin="9295,-1918" coordsize="1682,2">
              <v:shape style="position:absolute;left:9295;top:-1918;width:1682;height:2" coordorigin="9295,-1918" coordsize="1682,0" path="m9295,-1918l10977,-1918e" filled="f" stroked="t" strokeweight=".981818pt" strokecolor="#000000">
                <v:path arrowok="t"/>
              </v:shape>
            </v:group>
            <v:group style="position:absolute;left:9295;top:-1735;width:1682;height:2" coordorigin="9295,-1735" coordsize="1682,2">
              <v:shape style="position:absolute;left:9295;top:-1735;width:1682;height:2" coordorigin="9295,-1735" coordsize="1682,0" path="m9295,-1735l10977,-1735e" filled="f" stroked="t" strokeweight=".981818pt" strokecolor="#000000">
                <v:path arrowok="t"/>
              </v:shape>
            </v:group>
            <v:group style="position:absolute;left:9295;top:-1542;width:1682;height:2" coordorigin="9295,-1542" coordsize="1682,2">
              <v:shape style="position:absolute;left:9295;top:-1542;width:1682;height:2" coordorigin="9295,-1542" coordsize="1682,0" path="m9295,-1542l10977,-1542e" filled="f" stroked="t" strokeweight=".981818pt" strokecolor="#031C2B">
                <v:path arrowok="t"/>
              </v:shape>
            </v:group>
            <v:group style="position:absolute;left:9295;top:-1352;width:1682;height:2" coordorigin="9295,-1352" coordsize="1682,2">
              <v:shape style="position:absolute;left:9295;top:-1352;width:1682;height:2" coordorigin="9295,-1352" coordsize="1682,0" path="m9295,-1352l10977,-1352e" filled="f" stroked="t" strokeweight=".981818pt" strokecolor="#080308">
                <v:path arrowok="t"/>
              </v:shape>
            </v:group>
            <v:group style="position:absolute;left:9295;top:-1162;width:1682;height:2" coordorigin="9295,-1162" coordsize="1682,2">
              <v:shape style="position:absolute;left:9295;top:-1162;width:1682;height:2" coordorigin="9295,-1162" coordsize="1682,0" path="m9295,-1162l10977,-1162e" filled="f" stroked="t" strokeweight=".654545pt" strokecolor="#000000">
                <v:path arrowok="t"/>
              </v:shape>
            </v:group>
            <v:group style="position:absolute;left:9295;top:-979;width:1682;height:2" coordorigin="9295,-979" coordsize="1682,2">
              <v:shape style="position:absolute;left:9295;top:-979;width:1682;height:2" coordorigin="9295,-979" coordsize="1682,0" path="m9295,-979l10977,-979e" filled="f" stroked="t" strokeweight=".654545pt" strokecolor="#030303">
                <v:path arrowok="t"/>
              </v:shape>
            </v:group>
            <v:group style="position:absolute;left:9295;top:-783;width:1682;height:2" coordorigin="9295,-783" coordsize="1682,2">
              <v:shape style="position:absolute;left:9295;top:-783;width:1682;height:2" coordorigin="9295,-783" coordsize="1682,0" path="m9295,-783l10977,-783e" filled="f" stroked="t" strokeweight=".981818pt" strokecolor="#03080C">
                <v:path arrowok="t"/>
              </v:shape>
            </v:group>
            <v:group style="position:absolute;left:9295;top:-590;width:1682;height:2" coordorigin="9295,-590" coordsize="1682,2">
              <v:shape style="position:absolute;left:9295;top:-590;width:1682;height:2" coordorigin="9295,-590" coordsize="1682,0" path="m9295,-590l10977,-590e" filled="f" stroked="t" strokeweight="1.309091pt" strokecolor="#08181F">
                <v:path arrowok="t"/>
              </v:shape>
            </v:group>
            <v:group style="position:absolute;left:2743;top:-213;width:6473;height:2" coordorigin="2743,-213" coordsize="6473,2">
              <v:shape style="position:absolute;left:2743;top:-213;width:6473;height:2" coordorigin="2743,-213" coordsize="6473,0" path="m2743,-213l9216,-213e" filled="f" stroked="t" strokeweight=".654545pt" strokecolor="#3F3F3F">
                <v:path arrowok="t"/>
              </v:shape>
            </v:group>
            <v:group style="position:absolute;left:4870;top:713;width:4346;height:2" coordorigin="4870,713" coordsize="4346,2">
              <v:shape style="position:absolute;left:4870;top:713;width:4346;height:2" coordorigin="4870,713" coordsize="4346,0" path="m4870,713l9216,713e" filled="f" stroked="t" strokeweight=".654545pt" strokecolor="#0F0F0F">
                <v:path arrowok="t"/>
              </v:shape>
            </v:group>
            <v:group style="position:absolute;left:9295;top:-213;width:1682;height:2" coordorigin="9295,-213" coordsize="1682,2">
              <v:shape style="position:absolute;left:9295;top:-213;width:1682;height:2" coordorigin="9295,-213" coordsize="1682,0" path="m9295,-213l10977,-213e" filled="f" stroked="t" strokeweight=".654545pt" strokecolor="#000000">
                <v:path arrowok="t"/>
              </v:shape>
            </v:group>
            <v:group style="position:absolute;left:9295;top:713;width:1682;height:2" coordorigin="9295,713" coordsize="1682,2">
              <v:shape style="position:absolute;left:9295;top:713;width:1682;height:2" coordorigin="9295,713" coordsize="1682,0" path="m9295,713l10977,713e" filled="f" stroked="t" strokeweight=".981818pt" strokecolor="#000000">
                <v:path arrowok="t"/>
              </v:shape>
            </v:group>
            <v:group style="position:absolute;left:2743;top:1469;width:6473;height:2" coordorigin="2743,1469" coordsize="6473,2">
              <v:shape style="position:absolute;left:2743;top:1469;width:6473;height:2" coordorigin="2743,1469" coordsize="6473,0" path="m2743,1469l9216,1469e" filled="f" stroked="t" strokeweight=".654545pt" strokecolor="#000000">
                <v:path arrowok="t"/>
              </v:shape>
            </v:group>
            <v:group style="position:absolute;left:2743;top:1659;width:6473;height:2" coordorigin="2743,1659" coordsize="6473,2">
              <v:shape style="position:absolute;left:2743;top:1659;width:6473;height:2" coordorigin="2743,1659" coordsize="6473,0" path="m2743,1659l9216,1659e" filled="f" stroked="t" strokeweight=".327273pt" strokecolor="#131313">
                <v:path arrowok="t"/>
              </v:shape>
            </v:group>
            <v:group style="position:absolute;left:9295;top:1269;width:1682;height:2" coordorigin="9295,1269" coordsize="1682,2">
              <v:shape style="position:absolute;left:9295;top:1269;width:1682;height:2" coordorigin="9295,1269" coordsize="1682,0" path="m9295,1269l10977,1269e" filled="f" stroked="t" strokeweight=".981818pt" strokecolor="#00030C">
                <v:path arrowok="t"/>
              </v:shape>
            </v:group>
            <v:group style="position:absolute;left:9295;top:1459;width:1682;height:2" coordorigin="9295,1459" coordsize="1682,2">
              <v:shape style="position:absolute;left:9295;top:1459;width:1682;height:2" coordorigin="9295,1459" coordsize="1682,0" path="m9295,1459l10977,1459e" filled="f" stroked="t" strokeweight="1.309091pt" strokecolor="#03181F">
                <v:path arrowok="t"/>
              </v:shape>
            </v:group>
            <v:group style="position:absolute;left:2743;top:1898;width:8234;height:2" coordorigin="2743,1898" coordsize="8234,2">
              <v:shape style="position:absolute;left:2743;top:1898;width:8234;height:2" coordorigin="2743,1898" coordsize="8234,0" path="m2743,1898l10977,1898e" filled="f" stroked="t" strokeweight=".327273pt" strokecolor="#000000">
                <v:path arrowok="t"/>
              </v:shape>
            </v:group>
            <v:group style="position:absolute;left:9295;top:1659;width:1682;height:2" coordorigin="9295,1659" coordsize="1682,2">
              <v:shape style="position:absolute;left:9295;top:1659;width:1682;height:2" coordorigin="9295,1659" coordsize="1682,0" path="m9295,1659l10977,1659e" filled="f" stroked="t" strokeweight=".981818pt" strokecolor="#031C23">
                <v:path arrowok="t"/>
              </v:shape>
            </v:group>
            <v:group style="position:absolute;left:2743;top:2094;width:8234;height:2" coordorigin="2743,2094" coordsize="8234,2">
              <v:shape style="position:absolute;left:2743;top:2094;width:8234;height:2" coordorigin="2743,2094" coordsize="8234,0" path="m2743,2094l10977,2094e" filled="f" stroked="t" strokeweight=".981818pt" strokecolor="#000000">
                <v:path arrowok="t"/>
              </v:shape>
            </v:group>
            <v:group style="position:absolute;left:10073;top:2470;width:903;height:2" coordorigin="10073,2470" coordsize="903,2">
              <v:shape style="position:absolute;left:10073;top:2470;width:903;height:2" coordorigin="10073,2470" coordsize="903,0" path="m10073,2470l10977,2470e" filled="f" stroked="t" strokeweight="1.309091pt" strokecolor="#000000">
                <v:path arrowok="t"/>
              </v:shape>
            </v:group>
            <v:group style="position:absolute;left:2743;top:2670;width:8234;height:2" coordorigin="2743,2670" coordsize="8234,2">
              <v:shape style="position:absolute;left:2743;top:2670;width:8234;height:2" coordorigin="2743,2670" coordsize="8234,0" path="m2743,2670l10977,2670e" filled="f" stroked="t" strokeweight=".981818pt" strokecolor="#000000">
                <v:path arrowok="t"/>
              </v:shape>
            </v:group>
            <v:group style="position:absolute;left:9295;top:-3421;width:1663;height:2" coordorigin="9295,-3421" coordsize="1663,2">
              <v:shape style="position:absolute;left:9295;top:-3421;width:1663;height:2" coordorigin="9295,-3421" coordsize="1663,0" path="m9295,-3421l10957,-3421e" filled="f" stroked="t" strokeweight=".65454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9"/>
        </w:rPr>
        <w:t>z.i.9.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23"/>
          <w:w w:val="8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3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21"/>
          <w:w w:val="13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9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5"/>
          <w:w w:val="10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8"/>
          <w:w w:val="11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13"/>
        </w:rPr>
        <w:t>tj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14"/>
        </w:rPr>
        <w:t>r.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32"/>
          <w:w w:val="11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12"/>
        </w:rPr>
        <w:t>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3"/>
          <w:w w:val="112"/>
        </w:rPr>
        <w:t>.</w:t>
      </w:r>
      <w:r>
        <w:rPr>
          <w:rFonts w:ascii="Arial" w:hAnsi="Arial" w:cs="Arial" w:eastAsia="Arial"/>
          <w:sz w:val="15"/>
          <w:szCs w:val="15"/>
          <w:color w:val="030303"/>
          <w:spacing w:val="0"/>
          <w:w w:val="216"/>
        </w:rPr>
        <w:t>f--------f------</w:t>
      </w:r>
      <w:r>
        <w:rPr>
          <w:rFonts w:ascii="Arial" w:hAnsi="Arial" w:cs="Arial" w:eastAsia="Arial"/>
          <w:sz w:val="15"/>
          <w:szCs w:val="15"/>
          <w:color w:val="030303"/>
          <w:spacing w:val="0"/>
          <w:w w:val="217"/>
        </w:rPr>
        <w:t>1</w:t>
      </w:r>
      <w:r>
        <w:rPr>
          <w:rFonts w:ascii="Arial" w:hAnsi="Arial" w:cs="Arial" w:eastAsia="Arial"/>
          <w:sz w:val="15"/>
          <w:szCs w:val="15"/>
          <w:color w:val="03030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217"/>
        </w:rPr>
        <w:t>1-----1-----1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2" w:after="0" w:line="142" w:lineRule="exact"/>
        <w:ind w:left="3156" w:right="-20"/>
        <w:jc w:val="left"/>
        <w:tabs>
          <w:tab w:pos="812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5"/>
          <w:w w:val="36"/>
          <w:position w:val="-2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0"/>
          <w:position w:val="-2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1"/>
          <w:position w:val="-2"/>
        </w:rPr>
        <w:t>).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2"/>
        </w:rPr>
        <w:t>r.e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1"/>
          <w:position w:val="-2"/>
        </w:rPr>
        <w:t>.'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9"/>
          <w:w w:val="111"/>
          <w:position w:val="-2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6"/>
          <w:w w:val="36"/>
          <w:position w:val="-2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90"/>
          <w:position w:val="-2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6"/>
          <w:w w:val="89"/>
          <w:position w:val="-2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9"/>
          <w:w w:val="130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3"/>
          <w:position w:val="-2"/>
        </w:rPr>
        <w:t>fl':t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3"/>
          <w:position w:val="-2"/>
        </w:rPr>
        <w:t>£!i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5"/>
          <w:w w:val="84"/>
          <w:position w:val="-2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7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1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2"/>
          <w:position w:val="-2"/>
        </w:rPr>
        <w:t>.............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1"/>
          <w:w w:val="102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7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7"/>
          <w:position w:val="-2"/>
        </w:rPr>
        <w:t>.....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20"/>
          <w:w w:val="107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1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99"/>
          <w:position w:val="-2"/>
        </w:rPr>
        <w:t>.........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1"/>
          <w:w w:val="99"/>
          <w:position w:val="-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9"/>
          <w:position w:val="-2"/>
        </w:rPr>
        <w:t>...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8"/>
          <w:w w:val="109"/>
          <w:position w:val="-2"/>
        </w:rPr>
        <w:t>.</w:t>
      </w:r>
      <w:r>
        <w:rPr>
          <w:rFonts w:ascii="Arial" w:hAnsi="Arial" w:cs="Arial" w:eastAsia="Arial"/>
          <w:sz w:val="13"/>
          <w:szCs w:val="13"/>
          <w:color w:val="383838"/>
          <w:spacing w:val="0"/>
          <w:w w:val="151"/>
          <w:position w:val="-2"/>
        </w:rPr>
        <w:t>+</w:t>
      </w:r>
      <w:r>
        <w:rPr>
          <w:rFonts w:ascii="Arial" w:hAnsi="Arial" w:cs="Arial" w:eastAsia="Arial"/>
          <w:sz w:val="13"/>
          <w:szCs w:val="13"/>
          <w:color w:val="383838"/>
          <w:spacing w:val="-10"/>
          <w:w w:val="152"/>
          <w:position w:val="-2"/>
        </w:rPr>
        <w:t>-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396"/>
          <w:position w:val="-2"/>
        </w:rPr>
        <w:t>----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0"/>
          <w:position w:val="-2"/>
        </w:rPr>
        <w:t>  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33"/>
          <w:position w:val="-2"/>
        </w:rPr>
        <w:t>--</w:t>
      </w:r>
      <w:r>
        <w:rPr>
          <w:rFonts w:ascii="Arial" w:hAnsi="Arial" w:cs="Arial" w:eastAsia="Arial"/>
          <w:sz w:val="13"/>
          <w:szCs w:val="13"/>
          <w:color w:val="262626"/>
          <w:spacing w:val="-6"/>
          <w:w w:val="132"/>
          <w:position w:val="-2"/>
        </w:rPr>
        <w:t>f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400"/>
          <w:position w:val="-2"/>
        </w:rPr>
        <w:t>--</w:t>
      </w:r>
      <w:r>
        <w:rPr>
          <w:rFonts w:ascii="Arial" w:hAnsi="Arial" w:cs="Arial" w:eastAsia="Arial"/>
          <w:sz w:val="13"/>
          <w:szCs w:val="13"/>
          <w:color w:val="7B7B7B"/>
          <w:spacing w:val="-5"/>
          <w:w w:val="400"/>
          <w:position w:val="-2"/>
        </w:rPr>
        <w:t>-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400"/>
          <w:position w:val="-2"/>
        </w:rPr>
        <w:t>-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12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494949"/>
          <w:spacing w:val="0"/>
          <w:w w:val="186"/>
          <w:position w:val="-2"/>
        </w:rPr>
        <w:t>--</w:t>
      </w:r>
      <w:r>
        <w:rPr>
          <w:rFonts w:ascii="Arial" w:hAnsi="Arial" w:cs="Arial" w:eastAsia="Arial"/>
          <w:sz w:val="13"/>
          <w:szCs w:val="13"/>
          <w:color w:val="494949"/>
          <w:spacing w:val="-24"/>
          <w:w w:val="186"/>
          <w:position w:val="-2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86"/>
          <w:position w:val="-2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23"/>
          <w:w w:val="186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86"/>
          <w:position w:val="-2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377"/>
          <w:position w:val="-2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98"/>
          <w:w w:val="377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79"/>
          <w:position w:val="-2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7"/>
          <w:w w:val="179"/>
          <w:position w:val="-2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387"/>
          <w:position w:val="-2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387"/>
          <w:position w:val="-2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59"/>
          <w:w w:val="387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387"/>
          <w:position w:val="-2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58"/>
          <w:position w:val="-2"/>
        </w:rPr>
        <w:t>--1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080"/>
        </w:sectPr>
      </w:pPr>
      <w:rPr/>
    </w:p>
    <w:p>
      <w:pPr>
        <w:spacing w:before="0" w:after="0" w:line="143" w:lineRule="exact"/>
        <w:ind w:left="1068" w:right="-61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6"/>
        </w:rPr>
        <w:t>cilet: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6" w:after="0" w:line="189" w:lineRule="exact"/>
        <w:ind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161616"/>
          <w:w w:val="62"/>
          <w:position w:val="-1"/>
        </w:rPr>
        <w:t>_b)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6"/>
          <w:w w:val="62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27"/>
          <w:position w:val="-1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4"/>
          <w:position w:val="-1"/>
        </w:rPr>
        <w:t>r.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32"/>
          <w:w w:val="103"/>
          <w:position w:val="-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34"/>
          <w:w w:val="17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72"/>
          <w:position w:val="-1"/>
        </w:rPr>
        <w:t>;;ik.'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5"/>
          <w:w w:val="73"/>
          <w:position w:val="-1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4"/>
          <w:w w:val="17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76"/>
          <w:position w:val="-1"/>
        </w:rPr>
        <w:t>"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76"/>
          <w:position w:val="-1"/>
        </w:rPr>
        <w:t>P.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53"/>
          <w:w w:val="76"/>
          <w:position w:val="-1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30"/>
          <w:w w:val="17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1"/>
          <w:position w:val="-1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0"/>
          <w:w w:val="111"/>
          <w:position w:val="-1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18"/>
          <w:w w:val="36"/>
          <w:position w:val="-1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78"/>
          <w:position w:val="-1"/>
        </w:rPr>
        <w:t>ciot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8"/>
          <w:w w:val="79"/>
          <w:position w:val="-1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2"/>
          <w:w w:val="17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3"/>
          <w:w w:val="130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4"/>
          <w:position w:val="-1"/>
        </w:rPr>
        <w:t>...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1"/>
          <w:w w:val="104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3"/>
          <w:position w:val="-1"/>
        </w:rPr>
        <w:t>.......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1"/>
          <w:w w:val="10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3"/>
          <w:w w:val="130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3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15"/>
          <w:position w:val="-1"/>
        </w:rPr>
        <w:t>..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8"/>
          <w:w w:val="115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3"/>
          <w:w w:val="130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3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4"/>
          <w:position w:val="-1"/>
        </w:rPr>
        <w:t>...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4"/>
          <w:w w:val="104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6"/>
          <w:w w:val="17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9"/>
          <w:position w:val="-1"/>
        </w:rPr>
        <w:t>...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17"/>
          <w:w w:val="109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3"/>
          <w:w w:val="130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6"/>
          <w:w w:val="173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2"/>
          <w:w w:val="118"/>
          <w:position w:val="-1"/>
        </w:rPr>
        <w:t>.</w:t>
      </w:r>
      <w:r>
        <w:rPr>
          <w:rFonts w:ascii="Arial" w:hAnsi="Arial" w:cs="Arial" w:eastAsia="Arial"/>
          <w:sz w:val="15"/>
          <w:szCs w:val="15"/>
          <w:color w:val="030303"/>
          <w:spacing w:val="0"/>
          <w:w w:val="216"/>
          <w:position w:val="-1"/>
        </w:rPr>
        <w:t>f--------f------</w:t>
      </w:r>
      <w:r>
        <w:rPr>
          <w:rFonts w:ascii="Arial" w:hAnsi="Arial" w:cs="Arial" w:eastAsia="Arial"/>
          <w:sz w:val="15"/>
          <w:szCs w:val="15"/>
          <w:color w:val="030303"/>
          <w:spacing w:val="0"/>
          <w:w w:val="217"/>
          <w:position w:val="-1"/>
        </w:rPr>
        <w:t>1</w:t>
      </w:r>
      <w:r>
        <w:rPr>
          <w:rFonts w:ascii="Arial" w:hAnsi="Arial" w:cs="Arial" w:eastAsia="Arial"/>
          <w:sz w:val="15"/>
          <w:szCs w:val="15"/>
          <w:color w:val="030303"/>
          <w:spacing w:val="-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217"/>
          <w:position w:val="-1"/>
        </w:rPr>
        <w:t>1-----1-----1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34" w:lineRule="exact"/>
        <w:ind w:left="26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1"/>
        </w:rPr>
        <w:t>Rr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9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1"/>
        </w:rPr>
        <w:t>z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1"/>
        </w:rPr>
        <w:t>ik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9"/>
          <w:w w:val="91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213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86"/>
        </w:rPr>
        <w:t>kapitalit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080"/>
          <w:cols w:num="2" w:equalWidth="0">
            <w:col w:w="1756" w:space="1401"/>
            <w:col w:w="6283"/>
          </w:cols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2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243.490906pt;margin-top:1.762426pt;width:217.309091pt;height:.1pt;mso-position-horizontal-relative:page;mso-position-vertical-relative:paragraph;z-index:-2823" coordorigin="4870,35" coordsize="4346,2">
            <v:shape style="position:absolute;left:4870;top:35;width:4346;height:2" coordorigin="4870,35" coordsize="4346,0" path="m4870,35l9216,35e" filled="f" stroked="t" strokeweight=".654545pt" strokecolor="#2F2F2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8"/>
        </w:rPr>
        <w:t>D)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2"/>
          <w:w w:val="98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"/>
          <w:w w:val="10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0"/>
          <w:w w:val="12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8"/>
        </w:rPr>
        <w:t>ement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9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4"/>
        </w:rPr>
        <w:t>4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28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1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6"/>
        </w:rPr>
        <w:t>je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97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2"/>
          <w:w w:val="124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2"/>
          <w:w w:val="12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3"/>
          <w:w w:val="124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55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15" w:after="0" w:line="240" w:lineRule="auto"/>
        <w:ind w:left="1088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w w:val="104"/>
        </w:rPr>
        <w:t>Str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5"/>
          <w:w w:val="104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21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7"/>
          <w:w w:val="121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7"/>
          <w:w w:val="129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28"/>
        </w:rPr>
        <w:t>test.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66" w:after="0" w:line="240" w:lineRule="auto"/>
        <w:ind w:left="1055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</w:rPr>
        <w:t>esa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-13"/>
          <w:w w:val="10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-12"/>
          <w:w w:val="100"/>
        </w:rPr>
        <w:t>p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-5"/>
          <w:w w:val="108"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6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104"/>
        </w:rPr>
        <w:t>pi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-13"/>
          <w:w w:val="104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20"/>
        </w:rPr>
        <w:t>al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04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Efekt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rsitikimit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5"/>
          <w:w w:val="94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94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6"/>
          <w:w w:val="94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94"/>
        </w:rPr>
        <w:t>tem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4"/>
        </w:rPr>
        <w:t>pe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79"/>
        </w:rPr>
        <w:t>qellD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"/>
          <w:w w:val="79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7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15"/>
          <w:w w:val="7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6"/>
          <w:w w:val="100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38" w:after="0" w:line="210" w:lineRule="exact"/>
        <w:ind w:left="3143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73"/>
          <w:position w:val="-2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3"/>
          <w:w w:val="73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position w:val="-2"/>
        </w:rPr>
        <w:t>).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1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55"/>
          <w:position w:val="-2"/>
        </w:rPr>
        <w:t>--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65"/>
          <w:position w:val="-2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"/>
          <w:w w:val="65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65"/>
          <w:position w:val="-2"/>
        </w:rPr>
        <w:t>r.ft.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"/>
          <w:w w:val="65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65"/>
          <w:position w:val="-2"/>
        </w:rPr>
        <w:t>.':r.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9"/>
          <w:w w:val="65"/>
          <w:position w:val="-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290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30303"/>
          <w:spacing w:val="0"/>
          <w:w w:val="76"/>
          <w:position w:val="-2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030303"/>
          <w:spacing w:val="-10"/>
          <w:w w:val="76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70"/>
          <w:position w:val="-2"/>
        </w:rPr>
        <w:t>.............................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10"/>
          <w:w w:val="70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74"/>
          <w:position w:val="-2"/>
        </w:rPr>
        <w:t>.......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9"/>
          <w:w w:val="74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70"/>
          <w:position w:val="-2"/>
        </w:rPr>
        <w:t>.......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10"/>
          <w:w w:val="70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30303"/>
          <w:spacing w:val="0"/>
          <w:w w:val="74"/>
          <w:position w:val="-2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030303"/>
          <w:spacing w:val="-10"/>
          <w:w w:val="74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0"/>
          <w:w w:val="75"/>
          <w:position w:val="-2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-19"/>
          <w:w w:val="75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72"/>
          <w:position w:val="-2"/>
        </w:rPr>
        <w:t>.........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7"/>
          <w:w w:val="72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0"/>
          <w:w w:val="82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-17"/>
          <w:w w:val="82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71"/>
          <w:position w:val="-2"/>
        </w:rPr>
        <w:t>.........................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0"/>
          <w:w w:val="71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0"/>
          <w:w w:val="75"/>
          <w:position w:val="-2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-19"/>
          <w:w w:val="75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71"/>
          <w:position w:val="-2"/>
        </w:rPr>
        <w:t>.........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0"/>
          <w:w w:val="71"/>
          <w:position w:val="-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0"/>
          <w:w w:val="81"/>
          <w:position w:val="-2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8"/>
          <w:w w:val="81"/>
          <w:position w:val="-2"/>
        </w:rPr>
        <w:t>.</w:t>
      </w:r>
      <w:r>
        <w:rPr>
          <w:rFonts w:ascii="Arial" w:hAnsi="Arial" w:cs="Arial" w:eastAsia="Arial"/>
          <w:sz w:val="13"/>
          <w:szCs w:val="13"/>
          <w:color w:val="030303"/>
          <w:spacing w:val="0"/>
          <w:w w:val="270"/>
          <w:position w:val="-2"/>
        </w:rPr>
        <w:t>l------f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56" w:lineRule="exact"/>
        <w:ind w:left="1068" w:right="-20"/>
        <w:jc w:val="left"/>
        <w:tabs>
          <w:tab w:pos="316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  <w:position w:val="-1"/>
        </w:rPr>
        <w:t>nga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61616"/>
          <w:spacing w:val="0"/>
          <w:w w:val="85"/>
          <w:position w:val="-1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61616"/>
          <w:spacing w:val="-1"/>
          <w:w w:val="85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3"/>
          <w:w w:val="111"/>
          <w:position w:val="-1"/>
        </w:rPr>
        <w:t>c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2"/>
          <w:position w:val="-1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"/>
          <w:w w:val="92"/>
          <w:position w:val="-1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5"/>
          <w:position w:val="-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115"/>
          <w:position w:val="-1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71"/>
          <w:position w:val="-1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82"/>
          <w:position w:val="-1"/>
        </w:rPr>
        <w:t>b)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8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92"/>
          <w:position w:val="-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4"/>
          <w:w w:val="92"/>
          <w:position w:val="-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2"/>
          <w:position w:val="-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"/>
          <w:w w:val="92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5"/>
          <w:position w:val="-1"/>
        </w:rPr>
        <w:t>iqe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"/>
          <w:w w:val="86"/>
          <w:position w:val="-1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5"/>
          <w:w w:val="103"/>
          <w:position w:val="-1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27"/>
          <w:w w:val="98"/>
          <w:position w:val="-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5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69"/>
          <w:position w:val="-1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18"/>
          <w:w w:val="69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76"/>
          <w:position w:val="-1"/>
        </w:rPr>
        <w:t>clr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2"/>
          <w:w w:val="77"/>
          <w:position w:val="-1"/>
        </w:rPr>
        <w:t>y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81"/>
          <w:position w:val="-1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-8"/>
          <w:w w:val="81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0"/>
          <w:w w:val="89"/>
          <w:position w:val="-1"/>
        </w:rPr>
        <w:t>h</w:t>
      </w:r>
      <w:r>
        <w:rPr>
          <w:rFonts w:ascii="Times New Roman" w:hAnsi="Times New Roman" w:cs="Times New Roman" w:eastAsia="Times New Roman"/>
          <w:sz w:val="14"/>
          <w:szCs w:val="14"/>
          <w:color w:val="030303"/>
          <w:spacing w:val="-6"/>
          <w:w w:val="88"/>
          <w:position w:val="-1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494949"/>
          <w:spacing w:val="0"/>
          <w:w w:val="110"/>
          <w:position w:val="-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76" w:lineRule="exact"/>
        <w:ind w:left="1049" w:right="-20"/>
        <w:jc w:val="left"/>
        <w:rPr>
          <w:rFonts w:ascii="Times New Roman" w:hAnsi="Times New Roman" w:cs="Times New Roman" w:eastAsia="Times New Roman"/>
          <w:sz w:val="8"/>
          <w:szCs w:val="8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0"/>
          <w:b/>
          <w:bCs/>
          <w:position w:val="1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0"/>
          <w:b/>
          <w:bCs/>
          <w:position w:val="1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2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0"/>
          <w:b/>
          <w:bCs/>
          <w:position w:val="1"/>
        </w:rPr>
        <w:t>Vleresimi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11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  <w:b/>
          <w:bCs/>
          <w:position w:val="1"/>
        </w:rPr>
        <w:t>tota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  <w:b/>
          <w:bCs/>
          <w:position w:val="1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161616"/>
          <w:spacing w:val="-3"/>
          <w:w w:val="238"/>
          <w:b/>
          <w:bCs/>
          <w:position w:val="1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2"/>
          <w:b/>
          <w:bCs/>
          <w:position w:val="1"/>
        </w:rPr>
        <w:t>kCrkesave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6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93"/>
          <w:b/>
          <w:bCs/>
          <w:position w:val="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93"/>
          <w:b/>
          <w:bCs/>
          <w:position w:val="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-10"/>
          <w:w w:val="93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0"/>
          <w:b/>
          <w:bCs/>
          <w:position w:val="1"/>
        </w:rPr>
        <w:t>b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-15"/>
          <w:w w:val="100"/>
          <w:b/>
          <w:bCs/>
          <w:position w:val="1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4"/>
          <w:w w:val="100"/>
          <w:b/>
          <w:bCs/>
          <w:position w:val="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0"/>
          <w:b/>
          <w:bCs/>
          <w:position w:val="1"/>
        </w:rPr>
        <w:t>ndshm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0"/>
          <w:b/>
          <w:bCs/>
          <w:position w:val="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22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  <w:b/>
          <w:bCs/>
          <w:position w:val="1"/>
        </w:rPr>
        <w:t>per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5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2"/>
          <w:w w:val="100"/>
          <w:b/>
          <w:bCs/>
          <w:position w:val="1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  <w:b/>
          <w:bCs/>
          <w:position w:val="1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-8"/>
          <w:w w:val="100"/>
          <w:b/>
          <w:bCs/>
          <w:position w:val="1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030303"/>
          <w:spacing w:val="2"/>
          <w:w w:val="100"/>
          <w:b/>
          <w:bCs/>
          <w:position w:val="1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  <w:b/>
          <w:bCs/>
          <w:position w:val="1"/>
        </w:rPr>
        <w:t>ta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  <w:b/>
          <w:bCs/>
          <w:position w:val="1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  <w:b/>
          <w:bCs/>
          <w:position w:val="1"/>
        </w:rPr>
        <w:t>dhe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18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55"/>
          <w:b/>
          <w:bCs/>
          <w:position w:val="1"/>
        </w:rPr>
        <w:t>e·re·:kiei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22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00"/>
          <w:b/>
          <w:bCs/>
          <w:position w:val="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20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70"/>
          <w:b/>
          <w:bCs/>
          <w:position w:val="1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9"/>
          <w:w w:val="69"/>
          <w:b/>
          <w:bCs/>
          <w:position w:val="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30303"/>
          <w:spacing w:val="0"/>
          <w:w w:val="79"/>
          <w:b/>
          <w:bCs/>
          <w:position w:val="1"/>
        </w:rPr>
        <w:t>ve</w:t>
      </w:r>
      <w:r>
        <w:rPr>
          <w:rFonts w:ascii="Times New Roman" w:hAnsi="Times New Roman" w:cs="Times New Roman" w:eastAsia="Times New Roman"/>
          <w:sz w:val="19"/>
          <w:szCs w:val="19"/>
          <w:color w:val="030303"/>
          <w:spacing w:val="-2"/>
          <w:w w:val="80"/>
          <w:b/>
          <w:bCs/>
          <w:position w:val="1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-3"/>
          <w:w w:val="52"/>
          <w:b/>
          <w:bCs/>
          <w:position w:val="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61616"/>
          <w:spacing w:val="0"/>
          <w:w w:val="59"/>
          <w:b/>
          <w:bCs/>
          <w:position w:val="1"/>
        </w:rPr>
        <w:t>i"iikiiii</w:t>
      </w:r>
      <w:r>
        <w:rPr>
          <w:rFonts w:ascii="Times New Roman" w:hAnsi="Times New Roman" w:cs="Times New Roman" w:eastAsia="Times New Roman"/>
          <w:sz w:val="19"/>
          <w:szCs w:val="19"/>
          <w:color w:val="161616"/>
          <w:spacing w:val="-4"/>
          <w:w w:val="59"/>
          <w:b/>
          <w:bCs/>
          <w:position w:val="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110"/>
          <w:b/>
          <w:bCs/>
          <w:position w:val="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5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494949"/>
          <w:spacing w:val="0"/>
          <w:w w:val="100"/>
          <w:position w:val="1"/>
        </w:rPr>
        <w:t>(</w:t>
      </w:r>
      <w:r>
        <w:rPr>
          <w:rFonts w:ascii="Times New Roman" w:hAnsi="Times New Roman" w:cs="Times New Roman" w:eastAsia="Times New Roman"/>
          <w:sz w:val="8"/>
          <w:szCs w:val="8"/>
          <w:color w:val="494949"/>
          <w:spacing w:val="0"/>
          <w:w w:val="100"/>
          <w:position w:val="1"/>
        </w:rPr>
        <w:t>ve</w:t>
      </w:r>
      <w:r>
        <w:rPr>
          <w:rFonts w:ascii="Times New Roman" w:hAnsi="Times New Roman" w:cs="Times New Roman" w:eastAsia="Times New Roman"/>
          <w:sz w:val="8"/>
          <w:szCs w:val="8"/>
          <w:color w:val="494949"/>
          <w:spacing w:val="-6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0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262626"/>
          <w:spacing w:val="-17"/>
          <w:w w:val="122"/>
          <w:position w:val="1"/>
        </w:rPr>
        <w:t>p</w:t>
      </w:r>
      <w:r>
        <w:rPr>
          <w:rFonts w:ascii="Times New Roman" w:hAnsi="Times New Roman" w:cs="Times New Roman" w:eastAsia="Times New Roman"/>
          <w:sz w:val="8"/>
          <w:szCs w:val="8"/>
          <w:color w:val="494949"/>
          <w:spacing w:val="0"/>
          <w:w w:val="125"/>
          <w:position w:val="1"/>
        </w:rPr>
        <w:t>hnev</w:t>
      </w:r>
      <w:r>
        <w:rPr>
          <w:rFonts w:ascii="Times New Roman" w:hAnsi="Times New Roman" w:cs="Times New Roman" w:eastAsia="Times New Roman"/>
          <w:sz w:val="8"/>
          <w:szCs w:val="8"/>
          <w:color w:val="494949"/>
          <w:spacing w:val="-4"/>
          <w:w w:val="126"/>
          <w:position w:val="1"/>
        </w:rPr>
        <w:t>o</w:t>
      </w:r>
      <w:r>
        <w:rPr>
          <w:rFonts w:ascii="Times New Roman" w:hAnsi="Times New Roman" w:cs="Times New Roman" w:eastAsia="Times New Roman"/>
          <w:sz w:val="8"/>
          <w:szCs w:val="8"/>
          <w:color w:val="262626"/>
          <w:spacing w:val="-6"/>
          <w:w w:val="149"/>
          <w:position w:val="1"/>
        </w:rPr>
        <w:t>j</w:t>
      </w:r>
      <w:r>
        <w:rPr>
          <w:rFonts w:ascii="Times New Roman" w:hAnsi="Times New Roman" w:cs="Times New Roman" w:eastAsia="Times New Roman"/>
          <w:sz w:val="8"/>
          <w:szCs w:val="8"/>
          <w:color w:val="262626"/>
          <w:spacing w:val="-11"/>
          <w:w w:val="129"/>
          <w:position w:val="1"/>
        </w:rPr>
        <w:t>-</w:t>
      </w:r>
      <w:r>
        <w:rPr>
          <w:rFonts w:ascii="Times New Roman" w:hAnsi="Times New Roman" w:cs="Times New Roman" w:eastAsia="Times New Roman"/>
          <w:sz w:val="8"/>
          <w:szCs w:val="8"/>
          <w:color w:val="262626"/>
          <w:spacing w:val="-11"/>
          <w:w w:val="129"/>
          <w:position w:val="1"/>
        </w:rPr>
        <w:t>-</w:t>
      </w:r>
      <w:r>
        <w:rPr>
          <w:rFonts w:ascii="Times New Roman" w:hAnsi="Times New Roman" w:cs="Times New Roman" w:eastAsia="Times New Roman"/>
          <w:sz w:val="8"/>
          <w:szCs w:val="8"/>
          <w:color w:val="383838"/>
          <w:spacing w:val="-11"/>
          <w:w w:val="139"/>
          <w:position w:val="1"/>
        </w:rPr>
        <w:t>d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0"/>
          <w:w w:val="178"/>
          <w:position w:val="1"/>
        </w:rPr>
        <w:t>sh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-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0"/>
          <w:w w:val="178"/>
          <w:position w:val="1"/>
        </w:rPr>
        <w:t>)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720" w:right="1080"/>
        </w:sectPr>
      </w:pPr>
      <w:rPr/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0.181808" w:type="dxa"/>
      </w:tblPr>
      <w:tblGrid/>
      <w:tr>
        <w:trPr>
          <w:trHeight w:val="242" w:hRule="exact"/>
        </w:trPr>
        <w:tc>
          <w:tcPr>
            <w:tcW w:w="8270" w:type="dxa"/>
            <w:gridSpan w:val="4"/>
            <w:tcBorders>
              <w:top w:val="single" w:sz="7.854544" w:space="0" w:color="000000"/>
              <w:bottom w:val="single" w:sz="7.854544" w:space="0" w:color="000000"/>
              <w:left w:val="single" w:sz="5.236360" w:space="0" w:color="030303"/>
              <w:right w:val="single" w:sz="7.854544" w:space="0" w:color="030303"/>
            </w:tcBorders>
          </w:tcPr>
          <w:p>
            <w:pPr>
              <w:spacing w:before="2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9"/>
              </w:rPr>
              <w:t>IV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6"/>
                <w:w w:val="79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9"/>
              </w:rPr>
              <w:t>PLANIFIKIM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9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5"/>
                <w:w w:val="7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9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6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249" w:hRule="exact"/>
        </w:trPr>
        <w:tc>
          <w:tcPr>
            <w:tcW w:w="5040" w:type="dxa"/>
            <w:vMerge w:val="restart"/>
            <w:tcBorders>
              <w:top w:val="single" w:sz="7.854544" w:space="0" w:color="000000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009" w:right="198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7"/>
              </w:rPr>
              <w:t>(n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7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"/>
                <w:w w:val="7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4"/>
              </w:rPr>
              <w:t>milion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9"/>
                <w:w w:val="7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3"/>
              </w:rPr>
              <w:t>!eke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4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30303"/>
              <w:right w:val="single" w:sz="7.854544" w:space="0" w:color="030303"/>
            </w:tcBorders>
          </w:tcPr>
          <w:p>
            <w:pPr>
              <w:spacing w:before="8" w:after="0" w:line="240" w:lineRule="auto"/>
              <w:ind w:left="18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w w:val="78"/>
              </w:rPr>
              <w:t>Aki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5"/>
                <w:w w:val="79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8"/>
              </w:rPr>
              <w:t>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402" w:type="dxa"/>
            <w:gridSpan w:val="2"/>
            <w:tcBorders>
              <w:top w:val="single" w:sz="7.854544" w:space="0" w:color="000000"/>
              <w:bottom w:val="single" w:sz="7.854544" w:space="0" w:color="000000"/>
              <w:left w:val="single" w:sz="7.854544" w:space="0" w:color="030303"/>
              <w:right w:val="single" w:sz="7.854544" w:space="0" w:color="030303"/>
            </w:tcBorders>
          </w:tcPr>
          <w:p>
            <w:pPr>
              <w:spacing w:before="8" w:after="0" w:line="240" w:lineRule="auto"/>
              <w:ind w:left="831" w:right="82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7"/>
              </w:rPr>
              <w:t>Projeksioni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245" w:hRule="exact"/>
        </w:trPr>
        <w:tc>
          <w:tcPr>
            <w:tcW w:w="5040" w:type="dxa"/>
            <w:vMerge/>
            <w:tcBorders>
              <w:bottom w:val="single" w:sz="5.236360" w:space="0" w:color="000000"/>
              <w:left w:val="single" w:sz="5.236360" w:space="0" w:color="030303"/>
              <w:right w:val="single" w:sz="5.236360" w:space="0" w:color="030303"/>
            </w:tcBorders>
          </w:tcPr>
          <w:p>
            <w:pPr/>
            <w:rPr/>
          </w:p>
        </w:tc>
        <w:tc>
          <w:tcPr>
            <w:tcW w:w="828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30303"/>
              <w:right w:val="single" w:sz="7.854544" w:space="0" w:color="030303"/>
            </w:tcBorders>
          </w:tcPr>
          <w:p>
            <w:pPr>
              <w:spacing w:before="0" w:after="0" w:line="203" w:lineRule="exact"/>
              <w:ind w:left="39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2"/>
              </w:rPr>
              <w:t>Viti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5"/>
                <w:w w:val="72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2"/>
              </w:rPr>
              <w:t>aktual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28"/>
                <w:w w:val="72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6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5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6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30303"/>
              <w:right w:val="single" w:sz="5.236360" w:space="0" w:color="131313"/>
            </w:tcBorders>
          </w:tcPr>
          <w:p>
            <w:pPr>
              <w:spacing w:before="0" w:after="0" w:line="209" w:lineRule="exact"/>
              <w:ind w:left="124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w w:val="71"/>
              </w:rPr>
              <w:t>Viti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86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3"/>
                <w:w w:val="86"/>
              </w:rPr>
              <w:t>+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6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37"/>
                <w:w w:val="86"/>
              </w:rPr>
              <w:t> </w:t>
            </w:r>
            <w:r>
              <w:rPr>
                <w:rFonts w:ascii="Arial" w:hAnsi="Arial" w:cs="Arial" w:eastAsia="Arial"/>
                <w:sz w:val="10"/>
                <w:szCs w:val="10"/>
                <w:color w:val="080808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0"/>
                <w:szCs w:val="10"/>
                <w:color w:val="080808"/>
                <w:spacing w:val="0"/>
                <w:w w:val="100"/>
              </w:rPr>
              <w:t>  </w:t>
            </w:r>
            <w:r>
              <w:rPr>
                <w:rFonts w:ascii="Arial" w:hAnsi="Arial" w:cs="Arial" w:eastAsia="Arial"/>
                <w:sz w:val="10"/>
                <w:szCs w:val="10"/>
                <w:color w:val="08080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3"/>
              </w:rPr>
              <w:t>Viti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6"/>
                <w:w w:val="7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6"/>
                <w:w w:val="107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7"/>
                <w:w w:val="89"/>
              </w:rPr>
              <w:t>+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5"/>
              </w:rPr>
              <w:t>2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979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131313"/>
              <w:right w:val="single" w:sz="7.854544" w:space="0" w:color="030303"/>
            </w:tcBorders>
          </w:tcPr>
          <w:p>
            <w:pPr>
              <w:spacing w:before="0" w:after="0" w:line="203" w:lineRule="exact"/>
              <w:ind w:left="268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6"/>
              </w:rPr>
              <w:t>Viti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6"/>
                <w:w w:val="7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t+3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245" w:hRule="exact"/>
        </w:trPr>
        <w:tc>
          <w:tcPr>
            <w:tcW w:w="5040" w:type="dxa"/>
            <w:tcBorders>
              <w:top w:val="single" w:sz="5.236360" w:space="0" w:color="000000"/>
              <w:bottom w:val="single" w:sz="5.236360" w:space="0" w:color="606060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8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18"/>
                <w:w w:val="8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4"/>
                <w:w w:val="80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4"/>
                <w:w w:val="83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7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3"/>
                <w:w w:val="67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9"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6"/>
              </w:rPr>
              <w:t>imet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6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2"/>
              </w:rPr>
              <w:t>Ponderuara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6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8"/>
              </w:rPr>
              <w:t>Rr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9"/>
                <w:w w:val="6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5"/>
                <w:w w:val="68"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8"/>
              </w:rPr>
              <w:t>ikun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000000"/>
              <w:bottom w:val="single" w:sz="5.236360" w:space="0" w:color="606060"/>
              <w:left w:val="single" w:sz="5.236360" w:space="0" w:color="030303"/>
              <w:right w:val="single" w:sz="5.236360" w:space="0" w:color="444444"/>
            </w:tcBorders>
          </w:tcPr>
          <w:p>
            <w:pPr>
              <w:spacing w:before="11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C1C1C"/>
                <w:spacing w:val="0"/>
                <w:w w:val="71"/>
              </w:rPr>
              <w:t>"A"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000000"/>
              <w:bottom w:val="single" w:sz="5.236360" w:space="0" w:color="606060"/>
              <w:left w:val="single" w:sz="5.236360" w:space="0" w:color="444444"/>
              <w:right w:val="single" w:sz="5.236360" w:space="0" w:color="707070"/>
            </w:tcBorders>
          </w:tcPr>
          <w:p>
            <w:pPr>
              <w:spacing w:before="0" w:after="0" w:line="89" w:lineRule="exact"/>
              <w:ind w:left="645" w:right="628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Pr/>
            <w:r>
              <w:rPr>
                <w:rFonts w:ascii="Arial" w:hAnsi="Arial" w:cs="Arial" w:eastAsia="Arial"/>
                <w:sz w:val="8"/>
                <w:szCs w:val="8"/>
                <w:color w:val="646464"/>
                <w:spacing w:val="0"/>
                <w:w w:val="372"/>
              </w:rPr>
              <w:t>i</w:t>
            </w:r>
            <w:r>
              <w:rPr>
                <w:rFonts w:ascii="Arial" w:hAnsi="Arial" w:cs="Arial" w:eastAsia="Arial"/>
                <w:sz w:val="8"/>
                <w:szCs w:val="8"/>
                <w:color w:val="000000"/>
                <w:spacing w:val="0"/>
                <w:w w:val="100"/>
              </w:rPr>
            </w:r>
          </w:p>
        </w:tc>
        <w:tc>
          <w:tcPr>
            <w:tcW w:w="979" w:type="dxa"/>
            <w:tcBorders>
              <w:top w:val="single" w:sz="5.236360" w:space="0" w:color="000000"/>
              <w:bottom w:val="single" w:sz="5.236360" w:space="0" w:color="606060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5" w:hRule="exact"/>
        </w:trPr>
        <w:tc>
          <w:tcPr>
            <w:tcW w:w="5040" w:type="dxa"/>
            <w:tcBorders>
              <w:top w:val="single" w:sz="5.236360" w:space="0" w:color="606060"/>
              <w:bottom w:val="single" w:sz="2.618184" w:space="0" w:color="444444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12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w w:val="75"/>
              </w:rPr>
              <w:t>Kaptali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4"/>
              </w:rPr>
              <w:t>Rregulator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606060"/>
              <w:bottom w:val="single" w:sz="2.618184" w:space="0" w:color="444444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12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66"/>
              </w:rPr>
              <w:t>"B"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606060"/>
              <w:bottom w:val="single" w:sz="2.618184" w:space="0" w:color="444444"/>
              <w:left w:val="single" w:sz="5.236360" w:space="0" w:color="5B5B5B"/>
              <w:right w:val="single" w:sz="5.236360" w:space="0" w:color="707070"/>
            </w:tcBorders>
          </w:tcPr>
          <w:p>
            <w:pPr>
              <w:spacing w:before="0" w:after="0" w:line="236" w:lineRule="exact"/>
              <w:ind w:left="634" w:right="635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646464"/>
                <w:spacing w:val="0"/>
                <w:w w:val="115"/>
                <w:position w:val="-2"/>
              </w:rPr>
              <w:t>'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979" w:type="dxa"/>
            <w:tcBorders>
              <w:top w:val="single" w:sz="5.236360" w:space="0" w:color="606060"/>
              <w:bottom w:val="single" w:sz="2.618184" w:space="0" w:color="444444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5" w:hRule="exact"/>
        </w:trPr>
        <w:tc>
          <w:tcPr>
            <w:tcW w:w="5040" w:type="dxa"/>
            <w:tcBorders>
              <w:top w:val="single" w:sz="2.618184" w:space="0" w:color="444444"/>
              <w:bottom w:val="single" w:sz="5.236360" w:space="0" w:color="3F3F3F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18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w w:val="74"/>
              </w:rPr>
              <w:t>Kerkesa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Mininale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3"/>
                <w:w w:val="7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3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11"/>
                <w:w w:val="74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Kapttal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2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2"/>
              </w:rPr>
              <w:t>Shtyl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2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3"/>
                <w:w w:val="72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3"/>
              </w:rPr>
              <w:t>I)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2.618184" w:space="0" w:color="444444"/>
              <w:bottom w:val="single" w:sz="5.236360" w:space="0" w:color="3F3F3F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12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66"/>
              </w:rPr>
              <w:t>"C"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2.618184" w:space="0" w:color="444444"/>
              <w:bottom w:val="single" w:sz="5.236360" w:space="0" w:color="3F3F3F"/>
              <w:left w:val="single" w:sz="5.236360" w:space="0" w:color="5B5B5B"/>
              <w:right w:val="single" w:sz="5.236360" w:space="0" w:color="707070"/>
            </w:tcBorders>
          </w:tcPr>
          <w:p>
            <w:pPr/>
            <w:rPr/>
          </w:p>
        </w:tc>
        <w:tc>
          <w:tcPr>
            <w:tcW w:w="979" w:type="dxa"/>
            <w:tcBorders>
              <w:top w:val="single" w:sz="2.618184" w:space="0" w:color="444444"/>
              <w:bottom w:val="single" w:sz="5.236360" w:space="0" w:color="3F3F3F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9" w:hRule="exact"/>
        </w:trPr>
        <w:tc>
          <w:tcPr>
            <w:tcW w:w="5040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18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Raporti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4"/>
                <w:w w:val="7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4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9"/>
              </w:rPr>
              <w:t>Mjaft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"/>
                <w:w w:val="69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6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1"/>
                <w:w w:val="69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9"/>
              </w:rPr>
              <w:t>hmerise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3"/>
                <w:w w:val="6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69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6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7"/>
                <w:w w:val="6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3"/>
              </w:rPr>
              <w:t>Ka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5"/>
                <w:w w:val="74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6"/>
                <w:w w:val="12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3"/>
              </w:rPr>
              <w:t>alit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18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12"/>
                <w:w w:val="77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4"/>
                <w:w w:val="77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-31"/>
                <w:w w:val="77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7"/>
              </w:rPr>
              <w:t>!'A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0"/>
                <w:w w:val="77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5B5B5B"/>
              <w:right w:val="single" w:sz="5.236360" w:space="0" w:color="707070"/>
            </w:tcBorders>
          </w:tcPr>
          <w:p>
            <w:pPr>
              <w:spacing w:before="0" w:after="0" w:line="236" w:lineRule="exact"/>
              <w:ind w:left="633" w:right="632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color w:val="646464"/>
                <w:spacing w:val="0"/>
                <w:w w:val="108"/>
                <w:position w:val="-1"/>
              </w:rPr>
              <w:t>'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979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2" w:hRule="exact"/>
        </w:trPr>
        <w:tc>
          <w:tcPr>
            <w:tcW w:w="5040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5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3"/>
              </w:rPr>
              <w:t>Kerkesa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1"/>
                <w:w w:val="7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3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3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"/>
                <w:w w:val="7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7"/>
              </w:rPr>
              <w:t>Kaptal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9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8"/>
              </w:rPr>
              <w:t>Shtyll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0"/>
                <w:w w:val="6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8"/>
              </w:rPr>
              <w:t>II)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5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67"/>
              </w:rPr>
              <w:t>"D"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5B5B5B"/>
              <w:right w:val="single" w:sz="5.236360" w:space="0" w:color="707070"/>
            </w:tcBorders>
          </w:tcPr>
          <w:p>
            <w:pPr>
              <w:spacing w:before="0" w:after="0" w:line="229" w:lineRule="exact"/>
              <w:ind w:left="631" w:right="614"/>
              <w:jc w:val="center"/>
              <w:rPr>
                <w:rFonts w:ascii="Arial" w:hAnsi="Arial" w:cs="Arial" w:eastAsia="Arial"/>
                <w:sz w:val="26"/>
                <w:szCs w:val="26"/>
              </w:rPr>
            </w:pPr>
            <w:rPr/>
            <w:r>
              <w:rPr>
                <w:rFonts w:ascii="Arial" w:hAnsi="Arial" w:cs="Arial" w:eastAsia="Arial"/>
                <w:sz w:val="26"/>
                <w:szCs w:val="26"/>
                <w:color w:val="646464"/>
                <w:spacing w:val="0"/>
                <w:w w:val="114"/>
                <w:position w:val="-3"/>
              </w:rPr>
              <w:t>i</w:t>
            </w:r>
            <w:r>
              <w:rPr>
                <w:rFonts w:ascii="Arial" w:hAnsi="Arial" w:cs="Arial" w:eastAsia="Arial"/>
                <w:sz w:val="26"/>
                <w:szCs w:val="2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979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9" w:hRule="exact"/>
        </w:trPr>
        <w:tc>
          <w:tcPr>
            <w:tcW w:w="5040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12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w w:val="86"/>
              </w:rPr>
              <w:t>Kerkesa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8"/>
              </w:rPr>
              <w:t>Totale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5"/>
                <w:w w:val="7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7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7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4"/>
                <w:w w:val="7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6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5"/>
              </w:rPr>
              <w:t>perf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6"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color w:val="080808"/>
                <w:spacing w:val="0"/>
                <w:w w:val="90"/>
              </w:rPr>
              <w:t>hi</w:t>
            </w:r>
            <w:r>
              <w:rPr>
                <w:rFonts w:ascii="Arial" w:hAnsi="Arial" w:cs="Arial" w:eastAsia="Arial"/>
                <w:sz w:val="17"/>
                <w:szCs w:val="17"/>
                <w:color w:val="080808"/>
                <w:spacing w:val="-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6"/>
              </w:rPr>
              <w:t>strategjne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4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5"/>
                <w:w w:val="7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4"/>
              </w:rPr>
              <w:t>ndryshimi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4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"/>
                <w:w w:val="7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2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kushteve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3"/>
                <w:w w:val="81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080808"/>
                <w:spacing w:val="0"/>
                <w:w w:val="81"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color w:val="080808"/>
                <w:spacing w:val="0"/>
                <w:w w:val="81"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color w:val="080808"/>
                <w:spacing w:val="-6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bimesit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2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12" w:after="0" w:line="240" w:lineRule="auto"/>
              <w:ind w:left="26" w:right="-6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w w:val="70"/>
              </w:rPr>
              <w:t>''E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"/>
                <w:w w:val="71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0"/>
                <w:w w:val="82"/>
              </w:rPr>
              <w:t>=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-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9"/>
                <w:w w:val="91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-14"/>
                <w:w w:val="72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"/>
                <w:w w:val="10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0"/>
                <w:w w:val="82"/>
              </w:rPr>
              <w:t>+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100"/>
              </w:rPr>
              <w:t>'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3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5B5B5B"/>
              <w:right w:val="single" w:sz="5.236360" w:space="0" w:color="707070"/>
            </w:tcBorders>
          </w:tcPr>
          <w:p>
            <w:pPr>
              <w:spacing w:before="0" w:after="0" w:line="236" w:lineRule="exact"/>
              <w:ind w:left="631" w:right="614"/>
              <w:jc w:val="center"/>
              <w:rPr>
                <w:rFonts w:ascii="Arial" w:hAnsi="Arial" w:cs="Arial" w:eastAsia="Arial"/>
                <w:sz w:val="26"/>
                <w:szCs w:val="26"/>
              </w:rPr>
            </w:pPr>
            <w:rPr/>
            <w:r>
              <w:rPr>
                <w:rFonts w:ascii="Arial" w:hAnsi="Arial" w:cs="Arial" w:eastAsia="Arial"/>
                <w:sz w:val="26"/>
                <w:szCs w:val="26"/>
                <w:color w:val="646464"/>
                <w:spacing w:val="0"/>
                <w:w w:val="114"/>
                <w:position w:val="-2"/>
              </w:rPr>
              <w:t>i</w:t>
            </w:r>
            <w:r>
              <w:rPr>
                <w:rFonts w:ascii="Arial" w:hAnsi="Arial" w:cs="Arial" w:eastAsia="Arial"/>
                <w:sz w:val="26"/>
                <w:szCs w:val="2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979" w:type="dxa"/>
            <w:tcBorders>
              <w:top w:val="single" w:sz="5.236360" w:space="0" w:color="3F3F3F"/>
              <w:bottom w:val="single" w:sz="5.236360" w:space="0" w:color="545454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2" w:hRule="exact"/>
        </w:trPr>
        <w:tc>
          <w:tcPr>
            <w:tcW w:w="5040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5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5"/>
              </w:rPr>
              <w:t>Stra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4"/>
                <w:w w:val="75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5"/>
              </w:rPr>
              <w:t>eg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21"/>
                <w:w w:val="75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5"/>
              </w:rPr>
              <w:t>il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5"/>
                <w:w w:val="7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5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2"/>
                <w:w w:val="7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4"/>
              </w:rPr>
              <w:t>biz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"/>
                <w:w w:val="64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6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1"/>
                <w:w w:val="64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4"/>
              </w:rPr>
              <w:t>tt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"/>
                <w:w w:val="6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"/>
                <w:w w:val="77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7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4"/>
                <w:w w:val="7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2"/>
              </w:rPr>
              <w:t>ma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1"/>
                <w:w w:val="72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5"/>
                <w:w w:val="86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6"/>
              </w:rPr>
              <w:t>rializua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7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5"/>
                <w:w w:val="7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69"/>
              </w:rPr>
              <w:t>buxhet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0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"/>
                <w:w w:val="70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0"/>
                <w:w w:val="7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5"/>
                <w:w w:val="7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"/>
                <w:w w:val="7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9"/>
                <w:w w:val="70"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9"/>
                <w:w w:val="70"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3"/>
                <w:w w:val="7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"/>
                <w:w w:val="7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8"/>
                <w:w w:val="70"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0"/>
                <w:w w:val="7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7"/>
                <w:w w:val="7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6"/>
              </w:rPr>
              <w:t>buroj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7"/>
                <w:w w:val="66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66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6"/>
                <w:w w:val="6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3"/>
              </w:rPr>
              <w:t>pre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9"/>
                <w:w w:val="73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10"/>
                <w:w w:val="83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7"/>
              </w:rPr>
              <w:t>aj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0" w:after="0" w:line="206" w:lineRule="exact"/>
              <w:ind w:left="1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8"/>
              </w:rPr>
              <w:t>%E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5B5B5B"/>
              <w:right w:val="single" w:sz="5.236360" w:space="0" w:color="707070"/>
            </w:tcBorders>
          </w:tcPr>
          <w:p>
            <w:pPr/>
            <w:rPr/>
          </w:p>
        </w:tc>
        <w:tc>
          <w:tcPr>
            <w:tcW w:w="979" w:type="dxa"/>
            <w:tcBorders>
              <w:top w:val="single" w:sz="5.236360" w:space="0" w:color="545454"/>
              <w:bottom w:val="single" w:sz="5.236360" w:space="0" w:color="3F3F3F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9" w:hRule="exact"/>
        </w:trPr>
        <w:tc>
          <w:tcPr>
            <w:tcW w:w="5040" w:type="dxa"/>
            <w:tcBorders>
              <w:top w:val="single" w:sz="5.236360" w:space="0" w:color="3F3F3F"/>
              <w:bottom w:val="single" w:sz="5.236360" w:space="0" w:color="5B5B5B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12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w w:val="71"/>
              </w:rPr>
              <w:t>Ndr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7"/>
                <w:w w:val="71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8"/>
              </w:rPr>
              <w:t>shimi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9"/>
              </w:rPr>
              <w:t>kushteve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3"/>
                <w:w w:val="6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9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9"/>
                <w:w w:val="6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0"/>
              </w:rPr>
              <w:t>biz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2"/>
                <w:w w:val="61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8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7"/>
                <w:w w:val="81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59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5"/>
                <w:w w:val="59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-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6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5"/>
                <w:w w:val="7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2"/>
              </w:rPr>
              <w:t>ma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1"/>
                <w:w w:val="72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D4D4D"/>
                <w:spacing w:val="-5"/>
                <w:w w:val="86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6"/>
              </w:rPr>
              <w:t>rializua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67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93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93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13"/>
                <w:w w:val="9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0"/>
              </w:rPr>
              <w:t>skenareve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10"/>
                <w:w w:val="7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4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4"/>
              </w:rPr>
              <w:t>Stre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5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3"/>
              </w:rPr>
              <w:t>tes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4"/>
                <w:w w:val="73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1"/>
              </w:rPr>
              <w:t>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3F3F3F"/>
              <w:bottom w:val="single" w:sz="7.854544" w:space="0" w:color="343434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12" w:after="0" w:line="240" w:lineRule="auto"/>
              <w:ind w:left="1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333333"/>
                <w:spacing w:val="0"/>
                <w:w w:val="78"/>
              </w:rPr>
              <w:t>%E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3F3F3F"/>
              <w:bottom w:val="single" w:sz="5.236360" w:space="0" w:color="575757"/>
              <w:left w:val="single" w:sz="5.236360" w:space="0" w:color="5B5B5B"/>
              <w:right w:val="single" w:sz="5.236360" w:space="0" w:color="707070"/>
            </w:tcBorders>
          </w:tcPr>
          <w:p>
            <w:pPr>
              <w:spacing w:before="63" w:after="0" w:line="172" w:lineRule="exact"/>
              <w:ind w:left="629" w:right="63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646464"/>
                <w:spacing w:val="0"/>
                <w:w w:val="115"/>
                <w:position w:val="-8"/>
              </w:rPr>
              <w:t>'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979" w:type="dxa"/>
            <w:tcBorders>
              <w:top w:val="single" w:sz="5.236360" w:space="0" w:color="3F3F3F"/>
              <w:bottom w:val="single" w:sz="5.236360" w:space="0" w:color="575757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2" w:hRule="exact"/>
        </w:trPr>
        <w:tc>
          <w:tcPr>
            <w:tcW w:w="5040" w:type="dxa"/>
            <w:tcBorders>
              <w:top w:val="single" w:sz="5.236360" w:space="0" w:color="5B5B5B"/>
              <w:bottom w:val="single" w:sz="5.236360" w:space="0" w:color="3F3F3F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12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Kerkes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8"/>
                <w:w w:val="81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shtese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2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3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7.854544" w:space="0" w:color="343434"/>
              <w:bottom w:val="single" w:sz="5.236360" w:space="0" w:color="3F3F3F"/>
              <w:left w:val="single" w:sz="5.236360" w:space="0" w:color="030303"/>
              <w:right w:val="single" w:sz="5.236360" w:space="0" w:color="5B5B5B"/>
            </w:tcBorders>
          </w:tcPr>
          <w:p>
            <w:pPr>
              <w:spacing w:before="0" w:after="0" w:line="211" w:lineRule="exact"/>
              <w:ind w:left="26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w w:val="79"/>
              </w:rPr>
              <w:t>''F'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24"/>
                <w:w w:val="100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color w:val="4D4D4D"/>
                <w:spacing w:val="0"/>
                <w:w w:val="138"/>
              </w:rPr>
              <w:t>=</w:t>
            </w:r>
            <w:r>
              <w:rPr>
                <w:rFonts w:ascii="Arial" w:hAnsi="Arial" w:cs="Arial" w:eastAsia="Arial"/>
                <w:sz w:val="12"/>
                <w:szCs w:val="12"/>
                <w:color w:val="4D4D4D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C1C1C"/>
                <w:spacing w:val="0"/>
                <w:w w:val="65"/>
              </w:rPr>
              <w:t>"E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C1C1C"/>
                <w:spacing w:val="0"/>
                <w:w w:val="66"/>
              </w:rPr>
              <w:t>"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C1C1C"/>
                <w:spacing w:val="-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C1C1C"/>
                <w:spacing w:val="9"/>
                <w:w w:val="82"/>
              </w:rPr>
              <w:t>-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33333"/>
                <w:spacing w:val="0"/>
                <w:w w:val="68"/>
              </w:rPr>
              <w:t>"B"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424" w:type="dxa"/>
            <w:tcBorders>
              <w:top w:val="single" w:sz="5.236360" w:space="0" w:color="575757"/>
              <w:bottom w:val="single" w:sz="5.236360" w:space="0" w:color="3F3F3F"/>
              <w:left w:val="single" w:sz="5.236360" w:space="0" w:color="5B5B5B"/>
              <w:right w:val="single" w:sz="5.236360" w:space="0" w:color="707070"/>
            </w:tcBorders>
          </w:tcPr>
          <w:p>
            <w:pPr>
              <w:spacing w:before="11" w:after="0" w:line="218" w:lineRule="exact"/>
              <w:ind w:left="632" w:right="633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777777"/>
                <w:spacing w:val="0"/>
                <w:w w:val="115"/>
                <w:position w:val="-4"/>
              </w:rPr>
              <w:t>'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979" w:type="dxa"/>
            <w:tcBorders>
              <w:top w:val="single" w:sz="5.236360" w:space="0" w:color="575757"/>
              <w:bottom w:val="single" w:sz="5.236360" w:space="0" w:color="3F3F3F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  <w:tr>
        <w:trPr>
          <w:trHeight w:val="249" w:hRule="exact"/>
        </w:trPr>
        <w:tc>
          <w:tcPr>
            <w:tcW w:w="5040" w:type="dxa"/>
            <w:tcBorders>
              <w:top w:val="single" w:sz="5.236360" w:space="0" w:color="3F3F3F"/>
              <w:bottom w:val="single" w:sz="7.854544" w:space="0" w:color="000000"/>
              <w:left w:val="single" w:sz="5.236360" w:space="0" w:color="030303"/>
              <w:right w:val="single" w:sz="5.236360" w:space="0" w:color="030303"/>
            </w:tcBorders>
          </w:tcPr>
          <w:p>
            <w:pPr>
              <w:spacing w:before="12" w:after="0" w:line="240" w:lineRule="auto"/>
              <w:ind w:left="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8"/>
              </w:rPr>
              <w:t>Burimet!mjlftueshmeria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8"/>
                <w:w w:val="7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95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0"/>
                <w:w w:val="73"/>
              </w:rPr>
              <w:t>financimit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C1C1C"/>
                <w:spacing w:val="-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5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5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5"/>
              </w:rPr>
              <w:t>kerkese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5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3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5"/>
              </w:rPr>
              <w:t>shtese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8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1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82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-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80808"/>
                <w:spacing w:val="0"/>
                <w:w w:val="77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5.236360" w:space="0" w:color="3F3F3F"/>
              <w:bottom w:val="single" w:sz="7.854544" w:space="0" w:color="000000"/>
              <w:left w:val="single" w:sz="5.236360" w:space="0" w:color="030303"/>
              <w:right w:val="single" w:sz="5.236360" w:space="0" w:color="5B5B5B"/>
            </w:tcBorders>
          </w:tcPr>
          <w:p>
            <w:pPr/>
            <w:rPr/>
          </w:p>
        </w:tc>
        <w:tc>
          <w:tcPr>
            <w:tcW w:w="1424" w:type="dxa"/>
            <w:tcBorders>
              <w:top w:val="single" w:sz="5.236360" w:space="0" w:color="3F3F3F"/>
              <w:bottom w:val="single" w:sz="7.854544" w:space="0" w:color="000000"/>
              <w:left w:val="single" w:sz="5.236360" w:space="0" w:color="5B5B5B"/>
              <w:right w:val="single" w:sz="5.236360" w:space="0" w:color="707070"/>
            </w:tcBorders>
          </w:tcPr>
          <w:p>
            <w:pPr>
              <w:spacing w:before="2" w:after="0" w:line="240" w:lineRule="auto"/>
              <w:ind w:left="636" w:right="61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color w:val="646464"/>
                <w:spacing w:val="0"/>
                <w:w w:val="248"/>
              </w:rPr>
              <w:t>i</w:t>
            </w:r>
            <w:r>
              <w:rPr>
                <w:rFonts w:ascii="Arial" w:hAnsi="Arial" w:cs="Arial" w:eastAsia="Arial"/>
                <w:sz w:val="12"/>
                <w:szCs w:val="12"/>
                <w:color w:val="000000"/>
                <w:spacing w:val="0"/>
                <w:w w:val="100"/>
              </w:rPr>
            </w:r>
          </w:p>
        </w:tc>
        <w:tc>
          <w:tcPr>
            <w:tcW w:w="979" w:type="dxa"/>
            <w:tcBorders>
              <w:top w:val="single" w:sz="5.236360" w:space="0" w:color="3F3F3F"/>
              <w:bottom w:val="single" w:sz="7.854544" w:space="0" w:color="000000"/>
              <w:left w:val="single" w:sz="5.236360" w:space="0" w:color="707070"/>
              <w:right w:val="single" w:sz="7.854544" w:space="0" w:color="030303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480" w:bottom="280" w:left="1720" w:right="114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852" w:right="-20"/>
        <w:jc w:val="left"/>
        <w:tabs>
          <w:tab w:pos="22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0"/>
        </w:rPr>
        <w:t>ANEKSI2: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b/>
          <w:bCs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3"/>
          <w:b/>
          <w:bCs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A)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b/>
          <w:bCs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  <w:b/>
          <w:bCs/>
        </w:rPr>
        <w:t>sektorial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852" w:right="78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pergjithshem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sektori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tahele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meposhtme.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Indeksi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sektorial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HHis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llogaritet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formule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3"/>
        </w:rPr>
        <w:t>meposhtme: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exact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HHis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7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050505"/>
          <w:spacing w:val="0"/>
          <w:w w:val="218"/>
          <w:position w:val="1"/>
        </w:rPr>
        <w:t>=</w:t>
      </w:r>
      <w:r>
        <w:rPr>
          <w:rFonts w:ascii="Arial" w:hAnsi="Arial" w:cs="Arial" w:eastAsia="Arial"/>
          <w:sz w:val="14"/>
          <w:szCs w:val="14"/>
          <w:color w:val="050505"/>
          <w:spacing w:val="-61"/>
          <w:w w:val="218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218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35"/>
          <w:w w:val="218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x2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  <w:position w:val="1"/>
        </w:rPr>
        <w:t> </w:t>
      </w:r>
      <w:r>
        <w:rPr>
          <w:rFonts w:ascii="Arial" w:hAnsi="Arial" w:cs="Arial" w:eastAsia="Arial"/>
          <w:sz w:val="21"/>
          <w:szCs w:val="21"/>
          <w:color w:val="444444"/>
          <w:spacing w:val="0"/>
          <w:w w:val="125"/>
          <w:i/>
          <w:position w:val="1"/>
        </w:rPr>
        <w:t>I</w:t>
      </w:r>
      <w:r>
        <w:rPr>
          <w:rFonts w:ascii="Arial" w:hAnsi="Arial" w:cs="Arial" w:eastAsia="Arial"/>
          <w:sz w:val="21"/>
          <w:szCs w:val="21"/>
          <w:color w:val="444444"/>
          <w:spacing w:val="-5"/>
          <w:w w:val="125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25"/>
          <w:position w:val="1"/>
        </w:rPr>
        <w:t>(Ix)2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"/>
          <w:w w:val="125"/>
          <w:position w:val="1"/>
        </w:rPr>
        <w:t> </w:t>
      </w:r>
      <w:r>
        <w:rPr>
          <w:rFonts w:ascii="Arial" w:hAnsi="Arial" w:cs="Arial" w:eastAsia="Arial"/>
          <w:sz w:val="27"/>
          <w:szCs w:val="27"/>
          <w:color w:val="050505"/>
          <w:spacing w:val="0"/>
          <w:w w:val="100"/>
          <w:position w:val="1"/>
        </w:rPr>
        <w:t>*</w:t>
      </w:r>
      <w:r>
        <w:rPr>
          <w:rFonts w:ascii="Arial" w:hAnsi="Arial" w:cs="Arial" w:eastAsia="Arial"/>
          <w:sz w:val="27"/>
          <w:szCs w:val="27"/>
          <w:color w:val="050505"/>
          <w:spacing w:val="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30"/>
          <w:position w:val="1"/>
        </w:rPr>
        <w:t>(Ix)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1"/>
          <w:w w:val="130"/>
          <w:position w:val="1"/>
        </w:rPr>
        <w:t> </w:t>
      </w:r>
      <w:r>
        <w:rPr>
          <w:rFonts w:ascii="Arial" w:hAnsi="Arial" w:cs="Arial" w:eastAsia="Arial"/>
          <w:sz w:val="21"/>
          <w:szCs w:val="21"/>
          <w:color w:val="2D2D2D"/>
          <w:spacing w:val="0"/>
          <w:w w:val="130"/>
          <w:i/>
          <w:position w:val="1"/>
        </w:rPr>
        <w:t>I</w:t>
      </w:r>
      <w:r>
        <w:rPr>
          <w:rFonts w:ascii="Arial" w:hAnsi="Arial" w:cs="Arial" w:eastAsia="Arial"/>
          <w:sz w:val="21"/>
          <w:szCs w:val="21"/>
          <w:color w:val="2D2D2D"/>
          <w:spacing w:val="3"/>
          <w:w w:val="13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y,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referohet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kspozimit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9"/>
          <w:w w:val="125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25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25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2"/>
          <w:w w:val="100"/>
          <w:position w:val="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"/>
          <w:w w:val="123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98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3"/>
          <w:position w:val="1"/>
        </w:rPr>
        <w:t>ktori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30" w:lineRule="exact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specifi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referohet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total.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klasifiko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sektoreve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dhenat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37" w:lineRule="exact"/>
        <w:ind w:left="83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265.745453pt;margin-top:14.566387pt;width:273.927272pt;height:.1pt;mso-position-horizontal-relative:page;mso-position-vertical-relative:paragraph;z-index:-2821" coordorigin="5315,291" coordsize="5479,2">
            <v:shape style="position:absolute;left:5315;top:291;width:5479;height:2" coordorigin="5315,291" coordsize="5479,0" path="m5315,291l10793,291e" filled="f" stroked="t" strokeweight="1.63636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-1"/>
        </w:rPr>
        <w:t>_disp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-1"/>
        </w:rPr>
        <w:t>zicion.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36" w:after="0" w:line="192" w:lineRule="exact"/>
        <w:ind w:left="2796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050505"/>
          <w:spacing w:val="0"/>
          <w:w w:val="116"/>
          <w:position w:val="-1"/>
        </w:rPr>
        <w:t>Deget</w:t>
      </w:r>
      <w:r>
        <w:rPr>
          <w:rFonts w:ascii="Times New Roman" w:hAnsi="Times New Roman" w:cs="Times New Roman" w:eastAsia="Times New Roman"/>
          <w:sz w:val="17"/>
          <w:szCs w:val="17"/>
          <w:color w:val="050505"/>
          <w:spacing w:val="-24"/>
          <w:w w:val="116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50505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50505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81818"/>
          <w:spacing w:val="0"/>
          <w:w w:val="107"/>
          <w:position w:val="-1"/>
        </w:rPr>
        <w:t>ekonomise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26.181793" w:type="dxa"/>
      </w:tblPr>
      <w:tblGrid/>
      <w:tr>
        <w:trPr>
          <w:trHeight w:val="416" w:hRule="exact"/>
        </w:trPr>
        <w:tc>
          <w:tcPr>
            <w:tcW w:w="4896" w:type="dxa"/>
            <w:tcBorders>
              <w:top w:val="single" w:sz="15.709088" w:space="0" w:color="BFBFBF"/>
              <w:bottom w:val="single" w:sz="5.236360" w:space="0" w:color="000000"/>
              <w:left w:val="nil" w:sz="6" w:space="0" w:color="auto"/>
              <w:right w:val="single" w:sz="7.854544" w:space="0" w:color="000000"/>
            </w:tcBorders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581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0"/>
                <w:w w:val="100"/>
              </w:rPr>
              <w:t>SEKTOR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0"/>
                <w:w w:val="112"/>
              </w:rPr>
              <w:t>(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-13"/>
                <w:w w:val="112"/>
              </w:rPr>
              <w:t>b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65656"/>
                <w:spacing w:val="0"/>
                <w:w w:val="112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65656"/>
                <w:spacing w:val="-1"/>
                <w:w w:val="112"/>
              </w:rPr>
              <w:t>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0"/>
                <w:w w:val="112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0"/>
                <w:w w:val="112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2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D2D2D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44444"/>
                <w:spacing w:val="0"/>
                <w:w w:val="101"/>
              </w:rPr>
              <w:t>KSAE*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44444"/>
                <w:spacing w:val="0"/>
                <w:w w:val="102"/>
              </w:rPr>
              <w:t>)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42" w:after="0" w:line="315" w:lineRule="auto"/>
              <w:ind w:left="759" w:right="234" w:firstLine="-497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Pr/>
            <w:r>
              <w:rPr>
                <w:rFonts w:ascii="Times New Roman" w:hAnsi="Times New Roman" w:cs="Times New Roman" w:eastAsia="Times New Roman"/>
                <w:sz w:val="13"/>
                <w:szCs w:val="13"/>
                <w:color w:val="181818"/>
                <w:spacing w:val="0"/>
                <w:w w:val="110"/>
              </w:rPr>
              <w:t>EKSPOZIM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181818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181818"/>
                <w:spacing w:val="-3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50505"/>
                <w:spacing w:val="0"/>
                <w:w w:val="110"/>
              </w:rPr>
              <w:t>TOTAL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50505"/>
                <w:spacing w:val="-1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50505"/>
                <w:spacing w:val="0"/>
                <w:w w:val="110"/>
              </w:rPr>
              <w:t>NDAJ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50505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181818"/>
                <w:spacing w:val="0"/>
                <w:w w:val="114"/>
              </w:rPr>
              <w:t>SEKTORIT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00000"/>
                <w:spacing w:val="0"/>
                <w:w w:val="100"/>
              </w:rPr>
            </w:r>
          </w:p>
        </w:tc>
        <w:tc>
          <w:tcPr>
            <w:tcW w:w="1090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131313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419" w:right="42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Pr/>
            <w:r>
              <w:rPr>
                <w:rFonts w:ascii="Times New Roman" w:hAnsi="Times New Roman" w:cs="Times New Roman" w:eastAsia="Times New Roman"/>
                <w:sz w:val="9"/>
                <w:szCs w:val="9"/>
                <w:color w:val="181818"/>
                <w:spacing w:val="-13"/>
                <w:w w:val="170"/>
                <w:position w:val="4"/>
              </w:rPr>
              <w:t>0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181818"/>
                <w:spacing w:val="0"/>
                <w:w w:val="114"/>
                <w:position w:val="0"/>
              </w:rPr>
              <w:t>/o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7" w:after="0" w:line="240" w:lineRule="auto"/>
              <w:ind w:left="29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1.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Bqjqesia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Gjuetia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Silvikultura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19" w:hRule="exact"/>
        </w:trPr>
        <w:tc>
          <w:tcPr>
            <w:tcW w:w="489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2.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"/>
                <w:w w:val="105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7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0"/>
                <w:w w:val="118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94"/>
              </w:rPr>
              <w:t>hkirni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9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34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3.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Industria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nxjerrese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7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Industria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perpunuese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25"/>
                <w:w w:val="127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27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0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6"/>
              </w:rPr>
              <w:t>Prodhirn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0"/>
                <w:w w:val="96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6"/>
                <w:w w:val="168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shperndarja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energjise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elektrike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88"/>
              </w:rPr>
              <w:t>gazi.t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ujit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19" w:hRule="exact"/>
        </w:trPr>
        <w:tc>
          <w:tcPr>
            <w:tcW w:w="489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14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6.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7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dertirni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19" w:hRule="exact"/>
        </w:trPr>
        <w:tc>
          <w:tcPr>
            <w:tcW w:w="489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7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7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Tregtia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95"/>
              </w:rPr>
              <w:t>Riparirni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3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45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autornjeteve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95"/>
              </w:rPr>
              <w:t>artikujve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9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8"/>
                <w:w w:val="134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6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5"/>
                <w:w w:val="105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epiake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8.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Ho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6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3"/>
              </w:rPr>
              <w:t>restoran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5"/>
                <w:w w:val="103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-8"/>
                <w:w w:val="11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2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9.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Transporti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91"/>
              </w:rPr>
              <w:t>Magazi.nirni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3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Telekornunikacioni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7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0.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7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derrn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9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ir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rnoneta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financiar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19" w:hRule="exact"/>
        </w:trPr>
        <w:tc>
          <w:tcPr>
            <w:tcW w:w="489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11.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Pasuri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8"/>
              </w:rPr>
              <w:t>patundshrne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8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8"/>
                <w:w w:val="9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dhenia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qir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etj.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1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12.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5"/>
              </w:rPr>
              <w:t>Adrninistrirni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publik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19" w:hRule="exact"/>
        </w:trPr>
        <w:tc>
          <w:tcPr>
            <w:tcW w:w="4896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7" w:after="0" w:line="240" w:lineRule="auto"/>
              <w:ind w:left="21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13.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Arsirni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9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7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Shendeti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8"/>
              </w:rPr>
              <w:t>veprirntarite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1"/>
              </w:rPr>
              <w:t>soci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5"/>
                <w:w w:val="101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8"/>
                <w:w w:val="125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4896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2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23"/>
                <w:w w:val="129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26"/>
                <w:w w:val="129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29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0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7"/>
              </w:rPr>
              <w:t>Sherbirne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"/>
                <w:w w:val="9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9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kti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4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soci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5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6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44444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irulividuale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  <w:tr>
        <w:trPr>
          <w:trHeight w:val="219" w:hRule="exact"/>
        </w:trPr>
        <w:tc>
          <w:tcPr>
            <w:tcW w:w="4896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7.854544" w:space="0" w:color="000000"/>
            </w:tcBorders>
          </w:tcPr>
          <w:p>
            <w:pPr>
              <w:spacing w:before="14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1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2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50505"/>
                <w:spacing w:val="-7"/>
                <w:w w:val="135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jera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229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</w:tr>
    </w:tbl>
    <w:p>
      <w:pPr>
        <w:spacing w:before="0" w:after="0" w:line="215" w:lineRule="exact"/>
        <w:ind w:left="944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21"/>
          <w:szCs w:val="21"/>
          <w:color w:val="181818"/>
          <w:w w:val="87"/>
        </w:rPr>
        <w:t>*</w:t>
      </w:r>
      <w:r>
        <w:rPr>
          <w:rFonts w:ascii="Arial" w:hAnsi="Arial" w:cs="Arial" w:eastAsia="Arial"/>
          <w:sz w:val="21"/>
          <w:szCs w:val="21"/>
          <w:color w:val="18181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00"/>
          <w:i/>
        </w:rPr>
        <w:t>Klasifimi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10"/>
          <w:i/>
        </w:rPr>
        <w:t>Standar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1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-11"/>
          <w:w w:val="11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10"/>
          <w:i/>
        </w:rPr>
        <w:t>iAktiviteteve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15"/>
          <w:w w:val="11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81818"/>
          <w:spacing w:val="0"/>
          <w:w w:val="100"/>
          <w:i/>
        </w:rPr>
        <w:t>ekonomike</w:t>
      </w:r>
      <w:r>
        <w:rPr>
          <w:rFonts w:ascii="Times New Roman" w:hAnsi="Times New Roman" w:cs="Times New Roman" w:eastAsia="Times New Roman"/>
          <w:sz w:val="16"/>
          <w:szCs w:val="16"/>
          <w:color w:val="1818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818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65656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00"/>
          <w:i/>
        </w:rPr>
        <w:t>versioni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44444"/>
          <w:spacing w:val="0"/>
          <w:w w:val="100"/>
          <w:i/>
        </w:rPr>
        <w:t>komh</w:t>
      </w:r>
      <w:r>
        <w:rPr>
          <w:rFonts w:ascii="Times New Roman" w:hAnsi="Times New Roman" w:cs="Times New Roman" w:eastAsia="Times New Roman"/>
          <w:sz w:val="16"/>
          <w:szCs w:val="16"/>
          <w:color w:val="444444"/>
          <w:spacing w:val="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81818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16"/>
          <w:szCs w:val="16"/>
          <w:color w:val="1818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1818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81818"/>
          <w:spacing w:val="7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color w:val="181818"/>
          <w:spacing w:val="0"/>
          <w:w w:val="372"/>
        </w:rPr>
        <w:t>i</w:t>
      </w:r>
      <w:r>
        <w:rPr>
          <w:rFonts w:ascii="Arial" w:hAnsi="Arial" w:cs="Arial" w:eastAsia="Arial"/>
          <w:sz w:val="14"/>
          <w:szCs w:val="14"/>
          <w:color w:val="181818"/>
          <w:spacing w:val="-94"/>
          <w:w w:val="37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03"/>
          <w:i/>
        </w:rPr>
        <w:t>NAC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2"/>
          <w:w w:val="103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565656"/>
          <w:spacing w:val="0"/>
          <w:w w:val="121"/>
          <w:i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28" w:after="0" w:line="240" w:lineRule="auto"/>
        <w:ind w:left="852" w:right="581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b/>
          <w:bCs/>
        </w:rPr>
        <w:t>Perqendrimi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  <w:b/>
          <w:bCs/>
        </w:rPr>
        <w:t>individual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0" w:lineRule="auto"/>
        <w:ind w:left="839" w:right="771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perllogarit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pergjithshem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kredimarresve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medhenj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pavaresisht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statusit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9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perqendrimit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individual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9"/>
        </w:rPr>
        <w:t>(H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4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1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9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llo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aritet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formule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meposhtme: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1" w:lineRule="exact"/>
        <w:ind w:left="852" w:right="76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HHII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8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167"/>
          <w:position w:val="1"/>
        </w:rPr>
        <w:t>=</w:t>
      </w:r>
      <w:r>
        <w:rPr>
          <w:rFonts w:ascii="Arial" w:hAnsi="Arial" w:cs="Arial" w:eastAsia="Arial"/>
          <w:sz w:val="14"/>
          <w:szCs w:val="14"/>
          <w:color w:val="565656"/>
          <w:spacing w:val="-19"/>
          <w:w w:val="167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263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xi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666666"/>
          <w:spacing w:val="0"/>
          <w:w w:val="128"/>
          <w:i/>
          <w:position w:val="1"/>
        </w:rPr>
        <w:t>I</w:t>
      </w:r>
      <w:r>
        <w:rPr>
          <w:rFonts w:ascii="Arial" w:hAnsi="Arial" w:cs="Arial" w:eastAsia="Arial"/>
          <w:sz w:val="20"/>
          <w:szCs w:val="20"/>
          <w:color w:val="666666"/>
          <w:spacing w:val="-15"/>
          <w:w w:val="12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28"/>
          <w:position w:val="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28"/>
          <w:position w:val="1"/>
        </w:rPr>
        <w:t>Ixi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28"/>
          <w:position w:val="1"/>
        </w:rPr>
        <w:t>)2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8"/>
          <w:w w:val="128"/>
          <w:position w:val="1"/>
        </w:rPr>
        <w:t> </w:t>
      </w:r>
      <w:r>
        <w:rPr>
          <w:rFonts w:ascii="Arial" w:hAnsi="Arial" w:cs="Arial" w:eastAsia="Arial"/>
          <w:sz w:val="29"/>
          <w:szCs w:val="29"/>
          <w:color w:val="181818"/>
          <w:spacing w:val="0"/>
          <w:w w:val="100"/>
          <w:position w:val="1"/>
        </w:rPr>
        <w:t>*</w:t>
      </w:r>
      <w:r>
        <w:rPr>
          <w:rFonts w:ascii="Arial" w:hAnsi="Arial" w:cs="Arial" w:eastAsia="Arial"/>
          <w:sz w:val="29"/>
          <w:szCs w:val="29"/>
          <w:color w:val="181818"/>
          <w:spacing w:val="-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252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0"/>
          <w:w w:val="100"/>
          <w:position w:val="1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3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565656"/>
          <w:spacing w:val="0"/>
          <w:w w:val="133"/>
          <w:i/>
          <w:position w:val="1"/>
        </w:rPr>
        <w:t>I</w:t>
      </w:r>
      <w:r>
        <w:rPr>
          <w:rFonts w:ascii="Arial" w:hAnsi="Arial" w:cs="Arial" w:eastAsia="Arial"/>
          <w:sz w:val="20"/>
          <w:szCs w:val="20"/>
          <w:color w:val="565656"/>
          <w:spacing w:val="-11"/>
          <w:w w:val="133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IY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  <w:position w:val="1"/>
        </w:rPr>
        <w:t> </w:t>
      </w:r>
      <w:r>
        <w:rPr>
          <w:rFonts w:ascii="Arial" w:hAnsi="Arial" w:cs="Arial" w:eastAsia="Arial"/>
          <w:sz w:val="29"/>
          <w:szCs w:val="29"/>
          <w:color w:val="181818"/>
          <w:spacing w:val="0"/>
          <w:w w:val="100"/>
          <w:position w:val="1"/>
        </w:rPr>
        <w:t>*</w:t>
      </w:r>
      <w:r>
        <w:rPr>
          <w:rFonts w:ascii="Arial" w:hAnsi="Arial" w:cs="Arial" w:eastAsia="Arial"/>
          <w:sz w:val="29"/>
          <w:szCs w:val="29"/>
          <w:color w:val="181818"/>
          <w:spacing w:val="-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100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8"/>
          <w:w w:val="156"/>
          <w:position w:val="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2"/>
          <w:position w:val="1"/>
        </w:rPr>
        <w:t>xi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3"/>
          <w:position w:val="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1"/>
        </w:rPr>
        <w:t>referohet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vlere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56"/>
          <w:position w:val="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1"/>
          <w:w w:val="96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56"/>
          <w:position w:val="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1"/>
        </w:rPr>
        <w:t>klienteve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5"/>
          <w:position w:val="1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33" w:lineRule="exact"/>
        <w:ind w:left="852" w:right="78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portofoli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hanke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ipa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81818"/>
          <w:spacing w:val="0"/>
          <w:w w:val="141"/>
        </w:rPr>
        <w:t>"y"</w:t>
      </w:r>
      <w:r>
        <w:rPr>
          <w:rFonts w:ascii="Arial" w:hAnsi="Arial" w:cs="Arial" w:eastAsia="Arial"/>
          <w:sz w:val="19"/>
          <w:szCs w:val="19"/>
          <w:color w:val="181818"/>
          <w:spacing w:val="-24"/>
          <w:w w:val="14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7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4"/>
        </w:rPr>
        <w:t>ef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</w:rPr>
        <w:t>roh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6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ler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4"/>
        </w:rPr>
        <w:t>portofolit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839" w:right="79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8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ankes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"i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referohet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numrit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klienteve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konsiderua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perllogaritje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37" w:lineRule="exact"/>
        <w:ind w:left="852" w:right="705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  <w:position w:val="-1"/>
        </w:rPr>
        <w:t>HHI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181818"/>
          <w:spacing w:val="0"/>
          <w:w w:val="230"/>
          <w:position w:val="-1"/>
        </w:rPr>
        <w:t>=</w:t>
      </w:r>
      <w:r>
        <w:rPr>
          <w:rFonts w:ascii="Arial" w:hAnsi="Arial" w:cs="Arial" w:eastAsia="Arial"/>
          <w:sz w:val="12"/>
          <w:szCs w:val="12"/>
          <w:color w:val="181818"/>
          <w:spacing w:val="-35"/>
          <w:w w:val="23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4"/>
          <w:position w:val="-1"/>
        </w:rPr>
        <w:t>100).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pgSz w:w="12240" w:h="15840"/>
          <w:pgMar w:top="1480" w:bottom="280" w:left="1720" w:right="12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8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w w:val="87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99" w:lineRule="exact"/>
        <w:ind w:left="905" w:right="-8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31"/>
          <w:w w:val="107"/>
        </w:rPr>
        <w:t>1</w:t>
      </w:r>
      <w:r>
        <w:rPr>
          <w:rFonts w:ascii="Times New Roman" w:hAnsi="Times New Roman" w:cs="Times New Roman" w:eastAsia="Times New Roman"/>
          <w:sz w:val="29"/>
          <w:szCs w:val="29"/>
          <w:color w:val="050505"/>
          <w:spacing w:val="0"/>
          <w:w w:val="73"/>
        </w:rPr>
        <w:t>oo</w:t>
      </w:r>
      <w:r>
        <w:rPr>
          <w:rFonts w:ascii="Times New Roman" w:hAnsi="Times New Roman" w:cs="Times New Roman" w:eastAsia="Times New Roman"/>
          <w:sz w:val="29"/>
          <w:szCs w:val="29"/>
          <w:color w:val="050505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83"/>
        </w:rPr>
        <w:t>kredimatTesit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83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81818"/>
          <w:spacing w:val="0"/>
          <w:w w:val="66"/>
        </w:rPr>
        <w:t>rre</w:t>
      </w:r>
      <w:r>
        <w:rPr>
          <w:rFonts w:ascii="Times New Roman" w:hAnsi="Times New Roman" w:cs="Times New Roman" w:eastAsia="Times New Roman"/>
          <w:sz w:val="29"/>
          <w:szCs w:val="29"/>
          <w:color w:val="181818"/>
          <w:spacing w:val="5"/>
          <w:w w:val="6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86"/>
        </w:rPr>
        <w:t>medhenj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9" w:after="0" w:line="240" w:lineRule="auto"/>
        <w:ind w:left="88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w w:val="89"/>
        </w:rPr>
        <w:t>Indeksi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82"/>
        </w:rPr>
        <w:t>perqendrimi.t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0"/>
          <w:w w:val="8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82"/>
        </w:rPr>
        <w:t>individual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0" w:after="0" w:line="300" w:lineRule="auto"/>
        <w:ind w:left="216" w:right="-54" w:firstLine="-21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181818"/>
          <w:spacing w:val="0"/>
          <w:w w:val="102"/>
        </w:rPr>
        <w:t>EKSPOZIMI</w:t>
      </w:r>
      <w:r>
        <w:rPr>
          <w:rFonts w:ascii="Times New Roman" w:hAnsi="Times New Roman" w:cs="Times New Roman" w:eastAsia="Times New Roman"/>
          <w:sz w:val="20"/>
          <w:szCs w:val="20"/>
          <w:color w:val="18181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81818"/>
          <w:spacing w:val="0"/>
          <w:w w:val="101"/>
        </w:rPr>
        <w:t>TOTAL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40" w:lineRule="auto"/>
        <w:ind w:left="-36" w:right="4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81818"/>
          <w:spacing w:val="0"/>
          <w:w w:val="102"/>
        </w:rPr>
        <w:t>EKSPOZIMIT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560" w:right="623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381.600006pt;margin-top:-.833634pt;width:164.290909pt;height:.1pt;mso-position-horizontal-relative:page;mso-position-vertical-relative:paragraph;z-index:-2820" coordorigin="7632,-17" coordsize="3286,2">
            <v:shape style="position:absolute;left:7632;top:-17;width:3286;height:2" coordorigin="7632,-17" coordsize="3286,0" path="m7632,-17l10918,-17e" filled="f" stroked="t" strokeweight=".981818pt" strokecolor="#000000">
              <v:path arrowok="t"/>
            </v:shape>
          </v:group>
          <w10:wrap type="none"/>
        </w:pict>
      </w:r>
      <w:r>
        <w:rPr/>
        <w:pict>
          <v:group style="position:absolute;margin-left:381.600006pt;margin-top:13.239093pt;width:164.290909pt;height:.1pt;mso-position-horizontal-relative:page;mso-position-vertical-relative:paragraph;z-index:-2819" coordorigin="7632,265" coordsize="3286,2">
            <v:shape style="position:absolute;left:7632;top:265;width:3286;height:2" coordorigin="7632,265" coordsize="3286,0" path="m7632,265l10918,265e" filled="f" stroked="t" strokeweight=".98181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97"/>
        </w:rPr>
        <w:t>100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00" w:right="59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381.600006pt;margin-top:-.694101pt;width:164.290909pt;height:.1pt;mso-position-horizontal-relative:page;mso-position-vertical-relative:paragraph;z-index:-2818" coordorigin="7632,-14" coordsize="3286,2">
            <v:shape style="position:absolute;left:7632;top:-14;width:3286;height:2" coordorigin="7632,-14" coordsize="3286,0" path="m7632,-14l10918,-14e" filled="f" stroked="t" strokeweight=".981818pt" strokecolor="#000000">
              <v:path arrowok="t"/>
            </v:shape>
          </v:group>
          <w10:wrap type="none"/>
        </w:pict>
      </w:r>
      <w:r>
        <w:rPr/>
        <w:pict>
          <v:group style="position:absolute;margin-left:381.600006pt;margin-top:13.378626pt;width:164.290909pt;height:.1pt;mso-position-horizontal-relative:page;mso-position-vertical-relative:paragraph;z-index:-2817" coordorigin="7632,268" coordsize="3286,2">
            <v:shape style="position:absolute;left:7632;top:268;width:3286;height:2" coordorigin="7632,268" coordsize="3286,0" path="m7632,268l10918,268e" filled="f" stroked="t" strokeweight=".98181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181818"/>
          <w:spacing w:val="0"/>
          <w:w w:val="85"/>
        </w:rPr>
        <w:t>HHII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980" w:bottom="280" w:left="1720" w:right="1280"/>
          <w:cols w:num="3" w:equalWidth="0">
            <w:col w:w="3333" w:space="2880"/>
            <w:col w:w="1099" w:space="348"/>
            <w:col w:w="1580"/>
          </w:cols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852" w:right="-20"/>
        <w:jc w:val="left"/>
        <w:tabs>
          <w:tab w:pos="21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ANEKS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3: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interesi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fibri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  <w:b/>
          <w:bCs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3" w:lineRule="auto"/>
        <w:ind w:left="1180" w:right="334" w:firstLine="-30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9"/>
          <w:szCs w:val="19"/>
          <w:color w:val="0C0C0C"/>
          <w:spacing w:val="-2"/>
          <w:w w:val="111"/>
          <w:b/>
          <w:bCs/>
        </w:rPr>
        <w:t>1</w:t>
      </w:r>
      <w:r>
        <w:rPr>
          <w:rFonts w:ascii="Arial" w:hAnsi="Arial" w:cs="Arial" w:eastAsia="Arial"/>
          <w:sz w:val="19"/>
          <w:szCs w:val="19"/>
          <w:color w:val="0C0C0C"/>
          <w:spacing w:val="0"/>
          <w:w w:val="111"/>
        </w:rPr>
        <w:t>.</w:t>
      </w:r>
      <w:r>
        <w:rPr>
          <w:rFonts w:ascii="Arial" w:hAnsi="Arial" w:cs="Arial" w:eastAsia="Arial"/>
          <w:sz w:val="19"/>
          <w:szCs w:val="19"/>
          <w:color w:val="0C0C0C"/>
          <w:spacing w:val="2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ndryshimit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librit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shpemdajne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pozicionet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ndjeshme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intervale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kohore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79"/>
        </w:rPr>
        <w:t>si&lt;;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7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percaktohet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tabele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4"/>
        </w:rPr>
        <w:t>aneksi.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shpemdajne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pozicionet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fikse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intervale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kohore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3"/>
        </w:rPr>
        <w:t>sipas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0" w:lineRule="auto"/>
        <w:ind w:left="1180" w:right="325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maturitetit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mbetur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pozicionet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ndryshueshme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intervale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kohore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kohes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ndryshimi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ardhshem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interesit.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peshat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ponderuara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percaktuara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tabele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aneks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9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50" w:lineRule="auto"/>
        <w:ind w:left="1180" w:right="3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prodhim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shock-ut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interesit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pikes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haze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(os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2%)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kohezgjatje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modifikua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estimate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modifie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tion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&lt;;do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interval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3"/>
        </w:rPr>
        <w:t>kohor.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7" w:lineRule="auto"/>
        <w:ind w:left="1180" w:right="323" w:firstLine="-32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ndryshimit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ekspozimi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librit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ndjeki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hapat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meposhtem: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1481" w:right="344" w:firstLine="-30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mbledhin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81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8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monedhe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individuate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monedhat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agreguara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icionet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aktiveve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pasiveve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instrumenteve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derivative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-18"/>
          <w:w w:val="112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zerat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aktiveve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pasiveve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jashte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bilancit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secili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interval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kohor,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3"/>
        </w:rPr>
        <w:t>pozicionit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interval;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1" w:lineRule="auto"/>
        <w:ind w:left="1513" w:right="323" w:firstLine="-34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shumezojne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pozicioni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shkronje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"a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paragrafi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81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8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8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interval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koho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peshat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percaktuara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tabele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monedhe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individuate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monedhat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3"/>
        </w:rPr>
        <w:t>agreguara;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180" w:right="31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mbledhi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pozicio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3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ponderuar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2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llogaritura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8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4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50" w:lineRule="auto"/>
        <w:ind w:left="1507" w:right="330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interva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kohor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icionit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8"/>
          <w:w w:val="100"/>
          <w:i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ng)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7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shitje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short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monedhe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individuate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ag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guar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5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180" w:right="3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9"/>
          <w:w w:val="12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4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mbledhi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icionet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blerje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long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shitje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short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1513" w:right="32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monedha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3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pozicionit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ponderua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2"/>
        </w:rPr>
        <w:t>bankes.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85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icioni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ponderua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6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percaktohet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5"/>
        </w:rPr>
        <w:t>shkronjen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1173" w:right="325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6"/>
          <w:w w:val="156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45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pike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aneksi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shprehet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E6E6E"/>
          <w:spacing w:val="-10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absolute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qesoje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ndryshimi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-1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librit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aplikimit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shock-ut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standar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interesit.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7" w:lineRule="auto"/>
        <w:ind w:left="1173" w:right="327" w:firstLine="-32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raporti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ndryshimit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libri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rregullator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perqindje.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400.727272" w:type="dxa"/>
      </w:tblPr>
      <w:tblGrid/>
      <w:tr>
        <w:trPr>
          <w:trHeight w:val="766" w:hRule="exact"/>
        </w:trPr>
        <w:tc>
          <w:tcPr>
            <w:tcW w:w="8247" w:type="dxa"/>
            <w:gridSpan w:val="5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4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2"/>
              </w:rPr>
              <w:t>Peshat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4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3"/>
              </w:rPr>
              <w:t>ponderimit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8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sipa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2"/>
              </w:rPr>
              <w:t>intervaleve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9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2"/>
              </w:rPr>
              <w:t>kohor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2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5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  <w:i/>
              </w:rPr>
              <w:t>time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2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9"/>
                <w:i/>
              </w:rPr>
              <w:t>band)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348" w:hRule="exact"/>
        </w:trPr>
        <w:tc>
          <w:tcPr>
            <w:tcW w:w="204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0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5"/>
              </w:rPr>
              <w:t>Intervali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8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5"/>
              </w:rPr>
              <w:t>kohor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0" w:lineRule="auto"/>
              <w:ind w:left="191" w:right="158" w:firstLine="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6"/>
              </w:rPr>
              <w:t>Mesii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4"/>
              </w:rPr>
              <w:t>intervalit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8"/>
              </w:rPr>
              <w:t>kohor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249" w:right="60" w:firstLine="-10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4"/>
              </w:rPr>
              <w:t>Kohezgjatja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22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9"/>
              </w:rPr>
              <w:t>modifUmar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9" w:lineRule="auto"/>
              <w:ind w:left="87" w:right="61" w:firstLine="-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4"/>
              </w:rPr>
              <w:t>Ndryshimii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6"/>
              </w:rPr>
              <w:t>parashikua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6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5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6"/>
              </w:rPr>
              <w:t>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2"/>
              </w:rPr>
              <w:t>kthim/perfitim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  <w:i/>
              </w:rPr>
              <w:t>yield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  <w:i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7" w:lineRule="auto"/>
              <w:ind w:left="308" w:right="265" w:firstLine="1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Peshat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23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2"/>
              </w:rPr>
              <w:t>ponderimit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812" w:hRule="exact"/>
        </w:trPr>
        <w:tc>
          <w:tcPr>
            <w:tcW w:w="204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848" w:right="81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2"/>
              </w:rPr>
              <w:t>(1)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81" w:right="43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9"/>
              </w:rPr>
              <w:t>(2)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19" w:right="59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9"/>
              </w:rPr>
              <w:t>(3)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52" w:right="62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9"/>
              </w:rPr>
              <w:t>(4)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8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(5)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030303"/>
                <w:spacing w:val="0"/>
                <w:w w:val="177"/>
              </w:rPr>
              <w:t>=</w:t>
            </w:r>
            <w:r>
              <w:rPr>
                <w:rFonts w:ascii="Arial" w:hAnsi="Arial" w:cs="Arial" w:eastAsia="Arial"/>
                <w:sz w:val="14"/>
                <w:szCs w:val="14"/>
                <w:color w:val="030303"/>
                <w:spacing w:val="-44"/>
                <w:w w:val="177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(3)*(4)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56" w:hRule="exact"/>
        </w:trPr>
        <w:tc>
          <w:tcPr>
            <w:tcW w:w="2042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5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menjehere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61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  <w:i/>
              </w:rPr>
              <w:t>(a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  <w:i/>
              </w:rPr>
              <w:t>sight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  <w:i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53" w:right="50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7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691" w:right="66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7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0.00%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50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6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Deri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31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4"/>
              </w:rPr>
              <w:t>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6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0.5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4"/>
              </w:rPr>
              <w:t>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0.04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0.08%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58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43"/>
              </w:rPr>
              <w:t>1-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15"/>
                <w:w w:val="14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34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6"/>
              </w:rPr>
              <w:t>2muaj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0.16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-12"/>
                <w:w w:val="117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6"/>
              </w:rPr>
              <w:t>.32%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6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41"/>
              </w:rPr>
              <w:t>3-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5"/>
                <w:w w:val="14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7"/>
              </w:rPr>
              <w:t>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6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4.5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4"/>
              </w:rPr>
              <w:t>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0.36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0.72%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45"/>
              </w:rPr>
              <w:t>6-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26"/>
                <w:w w:val="14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12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4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7"/>
              </w:rPr>
              <w:t>9muaj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0.71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6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w w:val="107"/>
              </w:rPr>
              <w:t>1.4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6"/>
                <w:w w:val="107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10"/>
              </w:rPr>
              <w:t>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64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3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1.5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41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1.38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2.77%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62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41"/>
              </w:rPr>
              <w:t>2-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28"/>
                <w:w w:val="14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1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2.25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4.49%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62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41"/>
              </w:rPr>
              <w:t>3-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29"/>
                <w:w w:val="14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1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3.5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3.07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-13"/>
                <w:w w:val="119"/>
              </w:rPr>
              <w:t>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9"/>
              </w:rPr>
              <w:t>.1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6"/>
                <w:w w:val="109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10"/>
              </w:rPr>
              <w:t>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62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40"/>
              </w:rPr>
              <w:t>4-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28"/>
                <w:w w:val="14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1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4.5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3.85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5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7.71%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4" w:hRule="exact"/>
        </w:trPr>
        <w:tc>
          <w:tcPr>
            <w:tcW w:w="2042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62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48"/>
              </w:rPr>
              <w:t>5-7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26"/>
                <w:w w:val="14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40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-2"/>
                <w:w w:val="11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2"/>
              </w:rPr>
              <w:t>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41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5.08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2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w w:val="103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4"/>
                <w:w w:val="103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D3D3D"/>
                <w:spacing w:val="4"/>
                <w:w w:val="87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15%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6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40"/>
              </w:rPr>
              <w:t>7-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10"/>
                <w:w w:val="14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10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2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8.5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39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6.63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1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2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13.26%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7" w:hRule="exact"/>
        </w:trPr>
        <w:tc>
          <w:tcPr>
            <w:tcW w:w="204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3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27"/>
              </w:rPr>
              <w:t>10-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6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15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28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12.5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41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8.92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2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17"/>
                <w:w w:val="107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-16"/>
                <w:w w:val="127"/>
              </w:rPr>
              <w:t>7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6"/>
              </w:rPr>
              <w:t>.8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3"/>
                <w:w w:val="106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6"/>
              </w:rPr>
              <w:t>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491" w:hRule="exact"/>
        </w:trPr>
        <w:tc>
          <w:tcPr>
            <w:tcW w:w="204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3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27"/>
              </w:rPr>
              <w:t>15-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22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281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17.5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D3D3D"/>
                <w:spacing w:val="-2"/>
                <w:w w:val="104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11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-8"/>
                <w:w w:val="111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37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11.21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4"/>
                <w:w w:val="11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49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22.43%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73" w:hRule="exact"/>
        </w:trPr>
        <w:tc>
          <w:tcPr>
            <w:tcW w:w="2042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0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Mb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30303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B2B2B"/>
                <w:spacing w:val="0"/>
                <w:w w:val="106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289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26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22.5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584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37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13.01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vite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51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bp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82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49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26.03%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7" w:lineRule="auto"/>
        <w:ind w:left="2168" w:right="333" w:firstLine="-1316"/>
        <w:jc w:val="left"/>
        <w:tabs>
          <w:tab w:pos="21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ANEKS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4: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Lista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institucioneve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20"/>
        </w:rPr>
        <w:t>varura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grupit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dhe/ose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4"/>
        </w:rPr>
        <w:t>fmanciar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perfshira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niveli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zbatimit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1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1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BMK-se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4"/>
          <w:w w:val="10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7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0" w:lineRule="auto"/>
        <w:ind w:left="852" w:right="34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anek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raqitet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lis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2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2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tit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"/>
          <w:w w:val="10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7"/>
        </w:rPr>
        <w:t>io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6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arura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grupit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9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il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rfshi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9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5"/>
        </w:rPr>
        <w:t>mbizo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99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5"/>
          <w:w w:val="139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8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3"/>
        </w:rPr>
        <w:t>aplik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4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7" w:lineRule="auto"/>
        <w:ind w:left="2253" w:right="311" w:firstLine="-140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ANEKS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5: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Skema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bankes,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perberja,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3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poZiciOni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pergjegjesite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respektive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nivelit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5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2"/>
        </w:rPr>
        <w:t>Drejtuesit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0"/>
        </w:rPr>
        <w:t>Ekzekutive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1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komiteteve.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852" w:right="33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anek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paraqitet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skema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organizative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8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1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perberja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icioni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pergjegjesite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respektive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nivelit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drejtues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Keshillit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jtues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1"/>
        </w:rPr>
        <w:t>Drejt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6"/>
          <w:w w:val="10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3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-10"/>
          <w:w w:val="10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Ekzekutive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80808"/>
          <w:spacing w:val="0"/>
          <w:w w:val="104"/>
        </w:rPr>
        <w:t>komiteteve.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852" w:right="475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ANEKS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Pa1imet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auto"/>
        <w:ind w:left="852" w:right="32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anek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paraqite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parimet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pergjithshme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perpunuara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sipas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rekomandimeve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EBA-s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Parimet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sherbejne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udhezim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tyre.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7" w:lineRule="auto"/>
        <w:ind w:left="852" w:right="32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vteresimi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rrezikut.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852" w:right="35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efekti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procedura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7" w:lineRule="auto"/>
        <w:ind w:left="852" w:right="35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perfshire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strategji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arritje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mbajtje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niveti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aktiviteteve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Permbushj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parimi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mund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06"/>
          <w:i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1"/>
          <w:w w:val="106"/>
          <w:i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  <w:i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6"/>
          <w:i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8"/>
          <w:w w:val="106"/>
          <w:i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6"/>
          <w:i/>
        </w:rPr>
        <w:t>nohet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6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ni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7"/>
          <w:w w:val="100"/>
          <w:i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  <w:i/>
        </w:rPr>
        <w:t>el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  <w:i/>
        </w:rPr>
        <w:t>grupi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nivel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individual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shik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  <w:i/>
        </w:rPr>
        <w:t>poshte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  <w:i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852" w:right="348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pergjegjesi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banken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50" w:lineRule="auto"/>
        <w:ind w:left="1513" w:right="322" w:firstLine="-321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&lt;;d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pergjegjese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vendosje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objektivave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profiti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mjedisi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ushtro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veprimtarine;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7" w:lineRule="auto"/>
        <w:ind w:left="1500" w:right="317" w:firstLine="-308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hartohet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rrethanave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input-e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percaktime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normatisht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brendshme;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7" w:lineRule="auto"/>
        <w:ind w:left="1520" w:right="337" w:firstLine="-327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permbushe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mbikeqyrese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afte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provua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6"/>
        </w:rPr>
        <w:t>kete;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0" w:lineRule="auto"/>
        <w:ind w:left="852" w:right="31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3: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specifikohet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ptotesisht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potitika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ptanifikimit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kapitatit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dokumentua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ptotesisht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organet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drejtuese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marri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pergjegjesi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PVBMK-ne.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9" w:lineRule="auto"/>
        <w:ind w:left="1520" w:right="328" w:firstLine="-327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Pergjegjesia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fillimi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dizenjimi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mbetet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21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citi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mirato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parimisht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qeltimin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metodotogjine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pergjithshme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objektivat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PVBMK-s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ndersa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detajet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konceptet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teknike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perg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7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6"/>
          <w:w w:val="10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4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Drejtuesve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Ekzekutive;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250" w:lineRule="auto"/>
        <w:ind w:left="1513" w:right="339" w:firstLine="-321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pergjegje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integrimi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ptanifikimit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7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kapitatit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menaxhimit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kulture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bankes;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193" w:right="-20"/>
        <w:jc w:val="left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(psh.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Metodotogjit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8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imet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procedurat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potitika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60" w:lineRule="auto"/>
        <w:ind w:left="1513" w:right="315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kapitatit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dokumentohe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formatisht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rishikohe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miratohe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Keshilli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3" w:lineRule="exact"/>
        <w:ind w:left="1157" w:right="786"/>
        <w:jc w:val="center"/>
        <w:tabs>
          <w:tab w:pos="14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5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uttatet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37"/>
        </w:rPr>
        <w:t>t'i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8"/>
          <w:w w:val="13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raportohe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Keshillit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Drejtue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bankes.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66" w:lineRule="auto"/>
        <w:ind w:left="852" w:right="33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integrate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drejtimit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kulture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vendimarrese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16" w:lineRule="exact"/>
        <w:ind w:left="852" w:right="34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PVBMK-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integ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proceseve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drejtuese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852" w:right="339" w:firstLine="-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32"/>
        </w:rPr>
        <w:t>t'i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8"/>
          <w:w w:val="13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mundesoje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Keshillit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vtereso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vazhduesh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7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vijne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aktivitetet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materiate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4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50" w:lineRule="auto"/>
        <w:ind w:left="852" w:right="32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5: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Duke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bazohet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procedurat,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pershtatshmeria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batueshmerise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rishikohet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rregullish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4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16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pakte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1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3"/>
        </w:rPr>
        <w:t>vit.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47" w:lineRule="auto"/>
        <w:ind w:left="1500" w:right="328" w:firstLine="-308"/>
        <w:jc w:val="both"/>
        <w:tabs>
          <w:tab w:pos="15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rishikohet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nevojshme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</w:rPr>
        <w:t>(por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pakte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vit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sigurua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iqet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mbutuara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mjaftueshem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mbutimi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kapitat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pasqyroje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ktuat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bankes;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0" w:lineRule="auto"/>
        <w:ind w:left="1507" w:right="340" w:firstLine="-314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rishikimit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subjekt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rishikimi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aru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brendshem;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8" w:lineRule="auto"/>
        <w:ind w:left="1500" w:right="323" w:firstLine="-308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79"/>
        </w:rPr>
        <w:t>&lt;:;d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7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7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ndryshim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fokusi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strategji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planit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biznesit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mjedisit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operues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faktoreve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ndikojne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materialisht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supozimet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metodologjite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nxise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korrigjimet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duhura.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shoqerojne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veprimtarine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identifikohe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PVBMK.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1" w:after="0" w:line="240" w:lineRule="auto"/>
        <w:ind w:left="852" w:right="308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rrezik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7" w:lineRule="auto"/>
        <w:ind w:left="852" w:right="31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Mjaftueshmeria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funksio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rrezikut.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vendosi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objektiva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profili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mjedisi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ushtrojne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veprimtarine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tyre.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50" w:lineRule="auto"/>
        <w:ind w:left="839" w:right="328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marri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vendimi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mbajne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psh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vleresimet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reputacioni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objektivat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strategjike.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852" w:right="34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vendose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qatie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domosdoshme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50" w:lineRule="auto"/>
        <w:ind w:left="839" w:right="326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rendesishem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faktoret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cilesore;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dyte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theksi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vihet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administrimi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instrumenteve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rrezikut.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43" w:lineRule="auto"/>
        <w:ind w:left="839" w:right="335" w:firstLine="1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aplikojne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9"/>
        </w:rPr>
        <w:t>mete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thjeshta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detyruara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bazojne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sigurojne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adresimi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aktuale.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40" w:lineRule="auto"/>
        <w:ind w:left="852" w:right="317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gjitheperfshirese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1507" w:right="309" w:firstLine="-314"/>
        <w:jc w:val="both"/>
        <w:tabs>
          <w:tab w:pos="15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trajtoje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ekspozua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megjithese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ekzisto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kategorizim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standar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llojeve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perkufizim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materialitetin;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193" w:right="-20"/>
        <w:jc w:val="left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terminologjine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perkufizimet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saj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49" w:lineRule="auto"/>
        <w:ind w:left="1500" w:right="318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afte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prezantoje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detaje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qasjet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terminologjine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perkufizimet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apliko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bashk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diferencat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krahasim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rregullator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dialogut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Shqiperis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247" w:lineRule="auto"/>
        <w:ind w:left="1520" w:right="337" w:firstLine="-327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gjitheperfshirese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konsi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rate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iqet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materiale.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40" w:lineRule="auto"/>
        <w:ind w:left="852" w:right="174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8: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fokusohet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ardhmj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8"/>
          <w:w w:val="10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26262"/>
          <w:spacing w:val="-12"/>
          <w:w w:val="122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9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rspektiva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7" w:after="0" w:line="247" w:lineRule="auto"/>
        <w:ind w:left="1507" w:right="322" w:firstLine="-327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78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konsiderate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planet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strategjike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faktoret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ekonomike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8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hvilloje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strategji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mirembajtu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nivelet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perfshijne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faktore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tille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rritja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pritshme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huamarrje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burimet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mundshme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rritjes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ardhmen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politika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dividendit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efekt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2"/>
        </w:rPr>
        <w:t>procikli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0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2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3" w:after="0" w:line="248" w:lineRule="auto"/>
        <w:ind w:left="1500" w:right="314" w:firstLine="-321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78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8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miratuar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deklaroje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objektivat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periudhe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kohor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arritje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ketyre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objektivave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trema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pergjithshme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planifikimit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specifikimi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personave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pergjegje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proces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Plani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tregoje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trajtoje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situatat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kerkojne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veprim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menjehershem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(psh.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rritja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kufizimi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veprimtarise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ose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utje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5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0" w:lineRule="auto"/>
        <w:ind w:left="852" w:right="34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procese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eje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4"/>
        </w:rPr>
        <w:t>pershtatshme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3" w:lineRule="exact"/>
        <w:ind w:left="1193" w:right="-20"/>
        <w:jc w:val="left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matje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vleresime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1520" w:right="334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ekzisto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vetme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korrektuese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</w:rPr>
        <w:t>PVBMK-se.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qene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lira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zgjedhi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deshirojne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aplikojne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autoriteti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mbike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yre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konsidero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qasje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pran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A3A3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2"/>
        </w:rPr>
        <w:t>jo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0" w:lineRule="auto"/>
        <w:ind w:left="1513" w:right="321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domosdoshmerisht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modeleve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komplekse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llogaritjes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kapitalit.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Pavaresisht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kesaj,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parimin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proporcionalitetit,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mbikeqyresi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ushtrojne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aktivitete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komplekse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aplikojne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teknika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avancuara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sistemi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specifik;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3" w:lineRule="auto"/>
        <w:ind w:left="1507" w:right="334" w:firstLine="-314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elemente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perkatese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veshtira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t'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llogaritur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autoriteti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mbikeqyre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shifrat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rreziqe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percaktohe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vleresimet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eksperteve;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43" w:lineRule="auto"/>
        <w:ind w:left="1500" w:right="324" w:firstLine="-308"/>
        <w:jc w:val="both"/>
        <w:tabs>
          <w:tab w:pos="1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mbeshtete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5"/>
        </w:rPr>
        <w:t>sasiore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porte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konsiderojne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vleresime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cilesore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prudente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administrimit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inputet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outputet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mode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lit.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40" w:lineRule="auto"/>
        <w:ind w:left="852" w:right="182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PVBMK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b/>
          <w:bCs/>
        </w:rPr>
        <w:t>10: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prodhoje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arsyeshe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3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14141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50" w:lineRule="auto"/>
        <w:ind w:left="833" w:right="320" w:firstLine="2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identifikua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llojet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specifike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evidentoje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Kjo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shife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arsyeshme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psh.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proporcio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aktuale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bashkerendua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niveli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rregullator.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PVBMK-ja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rezultoje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shife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mbeshtet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Procedura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mjaftueshmerise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prodhoje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rezultat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pergjithshem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arsyeshem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afte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shpjegoje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ngjashmerite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diferencat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rezultateve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PVBMK-se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mbulojne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rreziqet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rregullator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7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procesit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shqyrtimit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mbikeqyres,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gjetu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diference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rendesishme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pritshmerive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llogaritje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afte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justifikoje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mjaftueshmerine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natyre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gjitheperfshirese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3"/>
        </w:rPr>
        <w:t>aplikuar.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7" w:lineRule="auto"/>
        <w:ind w:left="852" w:right="84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ANEKS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1"/>
        </w:rPr>
        <w:t>Shembull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2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2"/>
        </w:rPr>
        <w:t>kategorizimi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2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2"/>
        </w:rPr>
        <w:t>sistemati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rreziqeve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PVBM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6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1"/>
        </w:rPr>
        <w:t>metoda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1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9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1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9"/>
        </w:rPr>
        <w:t>vleresimit.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1015" w:hRule="exact"/>
        </w:trPr>
        <w:tc>
          <w:tcPr>
            <w:tcW w:w="1411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Lloji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2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Nenlloji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7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2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4"/>
                <w:w w:val="114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Niveli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2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Argumentimi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3" w:lineRule="auto"/>
              <w:ind w:left="85" w:right="388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nese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nuk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eshte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material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13" w:type="dxa"/>
            <w:tcBorders>
              <w:top w:val="single" w:sz="7.854544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85" w:right="638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1"/>
              </w:rPr>
              <w:t>Metodae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7" w:lineRule="auto"/>
              <w:ind w:left="79" w:right="362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perdoru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per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7.854544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9" w:lineRule="exact"/>
              <w:ind w:left="299" w:right="228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color w:val="4F4F4F"/>
                <w:spacing w:val="-32"/>
                <w:w w:val="116"/>
                <w:position w:val="1"/>
              </w:rPr>
              <w:t>.</w:t>
            </w:r>
            <w:r>
              <w:rPr>
                <w:rFonts w:ascii="Arial" w:hAnsi="Arial" w:cs="Arial" w:eastAsia="Arial"/>
                <w:sz w:val="28"/>
                <w:szCs w:val="28"/>
                <w:color w:val="010101"/>
                <w:spacing w:val="-26"/>
                <w:w w:val="139"/>
                <w:position w:val="1"/>
              </w:rPr>
              <w:t>.</w:t>
            </w:r>
            <w:r>
              <w:rPr>
                <w:rFonts w:ascii="Arial" w:hAnsi="Arial" w:cs="Arial" w:eastAsia="Arial"/>
                <w:sz w:val="28"/>
                <w:szCs w:val="28"/>
                <w:color w:val="2F2F2F"/>
                <w:spacing w:val="0"/>
                <w:w w:val="116"/>
                <w:position w:val="1"/>
              </w:rPr>
              <w:t>.</w:t>
            </w:r>
            <w:r>
              <w:rPr>
                <w:rFonts w:ascii="Arial" w:hAnsi="Arial" w:cs="Arial" w:eastAsia="Arial"/>
                <w:sz w:val="28"/>
                <w:szCs w:val="28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763" w:hRule="exact"/>
        </w:trPr>
        <w:tc>
          <w:tcPr>
            <w:tcW w:w="1411" w:type="dxa"/>
            <w:vMerge w:val="restart"/>
            <w:tcBorders>
              <w:top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2"/>
              </w:rPr>
              <w:t>kredise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kredise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kunderpartise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shume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larte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Shqiperise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1519" w:hRule="exact"/>
        </w:trPr>
        <w:tc>
          <w:tcPr>
            <w:tcW w:w="1411" w:type="dxa"/>
            <w:vMerge/>
            <w:tcBorders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53" w:lineRule="auto"/>
              <w:ind w:left="85" w:right="353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6"/>
              </w:rPr>
              <w:t>in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1"/>
                <w:w w:val="106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9"/>
                <w:w w:val="106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6"/>
              </w:rPr>
              <w:t>ti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2"/>
                <w:w w:val="106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6"/>
              </w:rPr>
              <w:t>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pjesemarr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2"/>
                <w:w w:val="104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  <w:i/>
              </w:rPr>
              <w:t>Equity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  <w:i/>
              </w:rPr>
              <w:t>risk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  <w:i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6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w w:val="104"/>
              </w:rPr>
              <w:t>jomater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5"/>
                <w:w w:val="10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"/>
                <w:w w:val="114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95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Treguesi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8" w:lineRule="auto"/>
              <w:ind w:left="85" w:right="95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4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8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timit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5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aksione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4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9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raport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totali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aktiveve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eshte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7" w:lineRule="auto"/>
              <w:ind w:left="79" w:right="45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marre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4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9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konsi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6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"/>
                <w:w w:val="103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4" w:hRule="exact"/>
        </w:trPr>
        <w:tc>
          <w:tcPr>
            <w:tcW w:w="1411" w:type="dxa"/>
            <w:vMerge/>
            <w:tcBorders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vendit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mesatar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Kufizim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strikt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(kuf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4"/>
              </w:rPr>
              <w:t>strukturor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5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1515" w:hRule="exact"/>
        </w:trPr>
        <w:tc>
          <w:tcPr>
            <w:tcW w:w="1411" w:type="dxa"/>
            <w:vMerge/>
            <w:tcBorders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6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4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titullzimit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6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w w:val="105"/>
              </w:rPr>
              <w:t>joma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8"/>
                <w:w w:val="105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3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2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5"/>
                <w:w w:val="101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"/>
                <w:w w:val="114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95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>
              <w:spacing w:before="0" w:after="0" w:line="235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2"/>
              </w:rPr>
              <w:t>Asnje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8" w:lineRule="auto"/>
              <w:ind w:left="85" w:right="14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9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erf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2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hir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5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2"/>
                <w:w w:val="102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programe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titul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8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7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met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apo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4"/>
                <w:w w:val="101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3"/>
              </w:rPr>
              <w:t>vestues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4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613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Nuk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1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"/>
                <w:w w:val="104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53" w:lineRule="auto"/>
              <w:ind w:left="79" w:right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mar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6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7"/>
              </w:rPr>
              <w:t>ko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1"/>
                <w:w w:val="107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2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7"/>
                <w:w w:val="108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5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3"/>
                <w:w w:val="113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4"/>
              </w:rPr>
              <w:t>ate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1015" w:hRule="exact"/>
        </w:trPr>
        <w:tc>
          <w:tcPr>
            <w:tcW w:w="1411" w:type="dxa"/>
            <w:vMerge/>
            <w:tcBorders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53" w:lineRule="auto"/>
              <w:ind w:left="85" w:right="32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perqendrimit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8"/>
                <w:w w:val="138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kredise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larte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85" w:right="222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Kufizim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strikt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50" w:lineRule="auto"/>
              <w:ind w:left="85" w:right="29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9"/>
                <w:w w:val="11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0"/>
              </w:rPr>
              <w:t>kuf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6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strukturor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monitorim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2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8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3"/>
                <w:w w:val="108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8"/>
              </w:rPr>
              <w:t>tuar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3528" w:hRule="exact"/>
        </w:trPr>
        <w:tc>
          <w:tcPr>
            <w:tcW w:w="1411" w:type="dxa"/>
            <w:vMerge/>
            <w:tcBorders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7" w:lineRule="auto"/>
              <w:ind w:left="85" w:right="80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mbetur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pa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teknik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zbutje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rrezikut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kredise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mesatar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2"/>
              </w:rPr>
              <w:t>Vleresim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9" w:lineRule="auto"/>
              <w:ind w:left="79" w:right="174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2"/>
                <w:w w:val="115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ilesor,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zvogeli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duke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0"/>
              </w:rPr>
              <w:t>bazuartek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proceset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5"/>
                <w:w w:val="107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2"/>
                <w:w w:val="107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7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3"/>
                <w:w w:val="107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7"/>
              </w:rPr>
              <w:t>dorimi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24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kontratave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5"/>
              </w:rPr>
              <w:t>standard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6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646464"/>
                <w:spacing w:val="0"/>
                <w:w w:val="128"/>
              </w:rPr>
              <w:t>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646464"/>
                <w:spacing w:val="0"/>
                <w:w w:val="128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2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0"/>
                <w:w w:val="156"/>
              </w:rPr>
              <w:t>"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2"/>
              </w:rPr>
              <w:t>kater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2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7"/>
              </w:rPr>
              <w:t>syve",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rivleresimi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7"/>
              </w:rPr>
              <w:t>ko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4"/>
                <w:w w:val="106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5"/>
              </w:rPr>
              <w:t>ater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5"/>
                <w:w w:val="105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"/>
                <w:w w:val="123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3"/>
              </w:rPr>
              <w:t>eve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7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llisht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9"/>
              </w:rPr>
              <w:t>etj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0"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772" w:hRule="exact"/>
        </w:trPr>
        <w:tc>
          <w:tcPr>
            <w:tcW w:w="1411" w:type="dxa"/>
            <w:vMerge w:val="restart"/>
            <w:tcBorders>
              <w:top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53" w:lineRule="auto"/>
              <w:ind w:left="79" w:right="433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tregut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53" w:lineRule="auto"/>
              <w:ind w:left="85" w:right="213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Rreziqet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tregut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libri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3"/>
              </w:rPr>
              <w:t>tregtueshem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ulet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50" w:lineRule="auto"/>
              <w:ind w:left="85" w:right="519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Shqiperise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759" w:hRule="exact"/>
        </w:trPr>
        <w:tc>
          <w:tcPr>
            <w:tcW w:w="1411" w:type="dxa"/>
            <w:vMerge/>
            <w:tcBorders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kursit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7" w:lineRule="auto"/>
              <w:ind w:left="92" w:right="45" w:firstLine="-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kembimit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librin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1"/>
              </w:rPr>
              <w:t>bankes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5"/>
              </w:rPr>
              <w:t>mesatar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6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4"/>
              </w:rPr>
              <w:t>Shqiperise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1" w:hRule="exact"/>
        </w:trPr>
        <w:tc>
          <w:tcPr>
            <w:tcW w:w="1411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92" w:right="26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00"/>
              </w:rPr>
              <w:t>normave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81818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6"/>
                <w:w w:val="109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6"/>
              </w:rPr>
              <w:t>arte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</w:rPr>
              <w:t>Mod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li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4"/>
              </w:rPr>
              <w:t>VAR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4F4F4F"/>
                <w:spacing w:val="0"/>
                <w:w w:val="100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F4F4F"/>
                <w:spacing w:val="-12"/>
                <w:w w:val="100"/>
                <w:i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  <w:i/>
              </w:rPr>
              <w:t>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3"/>
                <w:w w:val="100"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F4F4F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F4F4F"/>
                <w:spacing w:val="3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0"/>
                <w:w w:val="105"/>
                <w:i/>
              </w:rPr>
              <w:t>Ris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2F2F2F"/>
                <w:spacing w:val="-6"/>
                <w:w w:val="105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4F4F4F"/>
                <w:spacing w:val="0"/>
                <w:w w:val="117"/>
                <w:i/>
              </w:rPr>
              <w:t>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480" w:bottom="280" w:left="1720" w:right="1380"/>
        </w:sectPr>
      </w:pPr>
      <w:rPr/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31.272736" w:type="dxa"/>
      </w:tblPr>
      <w:tblGrid/>
      <w:tr>
        <w:trPr>
          <w:trHeight w:val="763" w:hRule="exact"/>
        </w:trPr>
        <w:tc>
          <w:tcPr>
            <w:tcW w:w="1411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interesit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ne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92" w:right="61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libri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2"/>
              </w:rPr>
              <w:t>bankes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165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404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763" w:hRule="exact"/>
        </w:trPr>
        <w:tc>
          <w:tcPr>
            <w:tcW w:w="1411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7" w:lineRule="auto"/>
              <w:ind w:left="92" w:right="21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Rreziku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operacional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165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mesatar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7" w:lineRule="auto"/>
              <w:ind w:left="85" w:right="519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6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4"/>
              </w:rPr>
              <w:t>Shqiperise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63" w:hRule="exact"/>
        </w:trPr>
        <w:tc>
          <w:tcPr>
            <w:tcW w:w="1411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7" w:lineRule="auto"/>
              <w:ind w:left="79" w:right="118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likuiditetit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6"/>
              </w:rPr>
              <w:t>tregut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165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ulet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7.854544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7.854544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29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Masa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4"/>
              </w:rPr>
              <w:t>cilesore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1411" w:type="dxa"/>
            <w:vMerge w:val="restart"/>
            <w:tcBorders>
              <w:top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79" w:right="350" w:firstLine="1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Rreziqet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7"/>
              </w:rPr>
              <w:t>tjera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3"/>
              </w:rPr>
              <w:t>strategjik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ulet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511" w:hRule="exact"/>
        </w:trPr>
        <w:tc>
          <w:tcPr>
            <w:tcW w:w="1411" w:type="dxa"/>
            <w:vMerge/>
            <w:tcBorders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Rreziku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3"/>
              </w:rPr>
              <w:t>reputacional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ulet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  <w:tr>
        <w:trPr>
          <w:trHeight w:val="766" w:hRule="exact"/>
        </w:trPr>
        <w:tc>
          <w:tcPr>
            <w:tcW w:w="1411" w:type="dxa"/>
            <w:vMerge/>
            <w:tcBorders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-1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D3D3D"/>
                <w:spacing w:val="3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3"/>
              </w:rPr>
              <w:t>kapitalit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mesatar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5.236360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5.236360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>
              <w:spacing w:before="0" w:after="0" w:line="250" w:lineRule="auto"/>
              <w:ind w:left="85" w:right="519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Metoda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Banke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6"/>
              </w:rPr>
              <w:t>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1A1A1A"/>
                <w:spacing w:val="0"/>
                <w:w w:val="104"/>
              </w:rPr>
              <w:t>Shqiperise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1411" w:type="dxa"/>
            <w:vMerge/>
            <w:tcBorders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Rrezik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-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13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4"/>
              </w:rPr>
              <w:t>ardhurave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165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5.236360" w:space="0" w:color="000000"/>
            </w:tcBorders>
          </w:tcPr>
          <w:p>
            <w:pPr>
              <w:spacing w:before="0" w:after="0" w:line="235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10101"/>
                <w:spacing w:val="0"/>
                <w:w w:val="105"/>
              </w:rPr>
              <w:t>ulet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1404" w:type="dxa"/>
            <w:tcBorders>
              <w:top w:val="single" w:sz="5.236360" w:space="0" w:color="000000"/>
              <w:bottom w:val="single" w:sz="7.854544" w:space="0" w:color="000000"/>
              <w:left w:val="single" w:sz="5.236360" w:space="0" w:color="000000"/>
              <w:right w:val="single" w:sz="7.854544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5.236360" w:space="0" w:color="000000"/>
              <w:bottom w:val="single" w:sz="7.854544" w:space="0" w:color="000000"/>
              <w:left w:val="single" w:sz="7.854544" w:space="0" w:color="000000"/>
              <w:right w:val="single" w:sz="5.23636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59" w:lineRule="auto"/>
        <w:ind w:left="3660" w:right="420" w:firstLine="-273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ANEKS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7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34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33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8"/>
        </w:rPr>
        <w:t>Shembuj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8"/>
        </w:rPr>
        <w:t>tipike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7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rreziqeve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mbulohe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teresisht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4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0"/>
        </w:rPr>
        <w:t>kerkesa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6"/>
        </w:rPr>
        <w:t>minimale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4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kapital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3" w:lineRule="auto"/>
        <w:ind w:left="852" w:right="52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shembuj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neziqeve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konsiderojne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vleresimi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9"/>
        </w:rPr>
        <w:t>neziqe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1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mbulohe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teresisht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kerkesa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minimale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jepe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poshte: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9" w:lineRule="auto"/>
        <w:ind w:left="1500" w:right="316" w:firstLine="-30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fektivitet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teknikave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zbutje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cilat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gjenerojne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neziqe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neziku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ligjo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dokumentimin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likuiditetit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ekzekutimi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eficient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mjetit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butje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pozicionit;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3" w:lineRule="exact"/>
        <w:ind w:left="116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Nenvleresimi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0"/>
        </w:rPr>
        <w:t>njedhoje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perdorimit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28" w:lineRule="auto"/>
        <w:ind w:left="1500" w:right="312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institucionet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vleresimit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kredise,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ve9anerisht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kategorine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"Investment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  <w:i/>
        </w:rPr>
        <w:t>Grad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  <w:i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2"/>
          <w:w w:val="108"/>
          <w:i/>
          <w:position w:val="10"/>
        </w:rPr>
        <w:t>3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43"/>
          <w:i/>
          <w:position w:val="0"/>
        </w:rPr>
        <w:t>;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9" w:after="0" w:line="251" w:lineRule="auto"/>
        <w:ind w:left="1468" w:right="318" w:firstLine="-30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Nenvleresimi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nezik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pmtofolit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kredive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shtepi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percaktimit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negullator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ve9anerisht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kushtet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renie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tregut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pasurive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paluajtshme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ekzistence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treg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brendshem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jolikuid.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48" w:lineRule="auto"/>
        <w:ind w:left="1481" w:right="325" w:firstLine="-31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Nenvleresimi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operacional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rasti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ardhure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nga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veprimtaria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bankare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permbus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vleresim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pershtatshem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ekspozimit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bankes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neziku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operacional,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apo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kompensimi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pozicioneve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28"/>
        </w:rPr>
        <w:t>tete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6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ardhurave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linjave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biznesit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6"/>
        </w:rPr>
        <w:t>njedhimisht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6"/>
        </w:rPr>
        <w:t>gjenerimi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perfundimta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rezultati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paperfillshem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poziti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linjat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5"/>
        </w:rPr>
        <w:t>biznesi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4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5"/>
        </w:rPr>
        <w:t>edhe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mbetet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njelloj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ekspozua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7"/>
        </w:rPr>
        <w:t>nezikut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7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7"/>
        </w:rPr>
        <w:t>operacional.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3" w:lineRule="auto"/>
        <w:ind w:left="852" w:right="32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128.290909pt;margin-top:-4.601595pt;width:131.563636pt;height:.1pt;mso-position-horizontal-relative:page;mso-position-vertical-relative:paragraph;z-index:-2816" coordorigin="2566,-92" coordsize="2631,2">
            <v:shape style="position:absolute;left:2566;top:-92;width:2631;height:2" coordorigin="2566,-92" coordsize="2631,0" path="m2566,-92l5197,-92e" filled="f" stroked="t" strokeweight=".98181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1"/>
          <w:szCs w:val="11"/>
          <w:color w:val="4B4B4B"/>
          <w:spacing w:val="0"/>
          <w:w w:val="142"/>
          <w:position w:val="9"/>
        </w:rPr>
        <w:t>3</w:t>
      </w:r>
      <w:r>
        <w:rPr>
          <w:rFonts w:ascii="Times New Roman" w:hAnsi="Times New Roman" w:cs="Times New Roman" w:eastAsia="Times New Roman"/>
          <w:sz w:val="11"/>
          <w:szCs w:val="11"/>
          <w:color w:val="4B4B4B"/>
          <w:spacing w:val="14"/>
          <w:w w:val="142"/>
          <w:position w:val="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0"/>
          <w:position w:val="0"/>
        </w:rPr>
        <w:t>Eksp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-7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0"/>
          <w:position w:val="0"/>
        </w:rPr>
        <w:t>rienca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4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viteve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fundit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tregua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0"/>
          <w:position w:val="0"/>
        </w:rPr>
        <w:t>nje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faliment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edhe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-13"/>
          <w:w w:val="105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5"/>
          <w:position w:val="0"/>
        </w:rPr>
        <w:t>hoqer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-1"/>
          <w:w w:val="105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5"/>
          <w:position w:val="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-27"/>
          <w:w w:val="105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626262"/>
          <w:spacing w:val="0"/>
          <w:w w:val="105"/>
          <w:position w:val="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626262"/>
          <w:spacing w:val="-2"/>
          <w:w w:val="105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-18"/>
          <w:w w:val="105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5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-13"/>
          <w:w w:val="105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5"/>
          <w:position w:val="0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-7"/>
          <w:w w:val="105"/>
          <w:position w:val="0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1"/>
          <w:w w:val="105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3"/>
          <w:w w:val="105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-7"/>
          <w:w w:val="105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5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-16"/>
          <w:w w:val="105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5"/>
          <w:position w:val="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5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36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-15"/>
          <w:w w:val="114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626262"/>
          <w:spacing w:val="-5"/>
          <w:w w:val="12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5"/>
          <w:w w:val="106"/>
          <w:position w:val="0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67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6"/>
          <w:position w:val="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6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0"/>
          <w:w w:val="100"/>
          <w:position w:val="0"/>
        </w:rPr>
        <w:t>ler</w:t>
      </w:r>
      <w:r>
        <w:rPr>
          <w:rFonts w:ascii="Times New Roman" w:hAnsi="Times New Roman" w:cs="Times New Roman" w:eastAsia="Times New Roman"/>
          <w:sz w:val="18"/>
          <w:szCs w:val="18"/>
          <w:color w:val="0C0C0C"/>
          <w:spacing w:val="-15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0"/>
          <w:position w:val="0"/>
        </w:rPr>
        <w:t>suara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83838"/>
          <w:spacing w:val="0"/>
          <w:w w:val="101"/>
          <w:position w:val="0"/>
        </w:rPr>
        <w:t>AAA.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VENDIM I BANKES nr. 26, date 3.5.2017.docx</dc:title>
  <dcterms:created xsi:type="dcterms:W3CDTF">2017-12-18T08:52:47Z</dcterms:created>
  <dcterms:modified xsi:type="dcterms:W3CDTF">2017-12-18T08:52:47Z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LastSaved">
    <vt:filetime>2017-12-18T00:00:00Z</vt:filetime>
  </property>
</Properties>
</file>