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76" w:right="38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29,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7.6.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70" w:right="2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RREGU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54" w:right="40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RE’’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53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8269,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23.12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1997,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89,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93" w:right="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9662,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109,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52/2016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44/2015,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36,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26.5.20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109,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52/2016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3/1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52/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75" w:right="2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Sejk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4320" w:right="402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HTO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NR.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1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790" w:right="749" w:firstLine="-1704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OM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VE</w:t>
      </w:r>
      <w:r>
        <w:rPr>
          <w:rFonts w:ascii="Garamond" w:hAnsi="Garamond" w:cs="Garamond" w:eastAsia="Garamond"/>
          <w:sz w:val="20"/>
          <w:szCs w:val="20"/>
          <w:spacing w:val="-1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10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713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NR.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FFFF99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SE</w:t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CFFCC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efe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710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76" w:lineRule="auto"/>
              <w:ind w:left="102" w:right="54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zimi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19,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708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enc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5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708" w:hRule="exact"/>
        </w:trPr>
        <w:tc>
          <w:tcPr>
            <w:tcW w:w="50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ef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5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20,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619" w:hRule="exact"/>
        </w:trPr>
        <w:tc>
          <w:tcPr>
            <w:tcW w:w="506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69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3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28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941" w:hRule="exact"/>
        </w:trPr>
        <w:tc>
          <w:tcPr>
            <w:tcW w:w="50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56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izim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38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4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af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20,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1406" w:hRule="exact"/>
        </w:trPr>
        <w:tc>
          <w:tcPr>
            <w:tcW w:w="50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76" w:lineRule="auto"/>
              <w:ind w:left="102" w:right="53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56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23,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4,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40" w:lineRule="auto"/>
              <w:ind w:left="102" w:right="882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30" w:after="0" w:line="276" w:lineRule="auto"/>
              <w:ind w:left="102" w:right="35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194,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  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943" w:hRule="exact"/>
        </w:trPr>
        <w:tc>
          <w:tcPr>
            <w:tcW w:w="506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76" w:lineRule="auto"/>
              <w:ind w:left="102" w:right="53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izi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fo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24,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k”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;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</w:p>
          <w:p>
            <w:pPr>
              <w:spacing w:before="30" w:after="0" w:line="276" w:lineRule="auto"/>
              <w:ind w:left="102" w:right="5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24,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506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59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108,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42" w:hRule="exact"/>
        </w:trPr>
        <w:tc>
          <w:tcPr>
            <w:tcW w:w="50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i”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941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76" w:lineRule="auto"/>
              <w:ind w:left="102" w:right="78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8,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109,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111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78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113,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708" w:hRule="exact"/>
        </w:trPr>
        <w:tc>
          <w:tcPr>
            <w:tcW w:w="50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ktiv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122,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708" w:hRule="exact"/>
        </w:trPr>
        <w:tc>
          <w:tcPr>
            <w:tcW w:w="50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3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liti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518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9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18"/>
                <w:szCs w:val="18"/>
                <w:spacing w:val="4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478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76" w:lineRule="auto"/>
              <w:ind w:left="102" w:right="5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119,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480" w:bottom="280" w:left="1220" w:right="1220"/>
        </w:sectPr>
      </w:pPr>
      <w:rPr/>
    </w:p>
    <w:p>
      <w:pPr>
        <w:spacing w:before="9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432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93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93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943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76" w:lineRule="auto"/>
              <w:ind w:left="102" w:right="53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m)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lizimin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12,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941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57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zi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76" w:lineRule="auto"/>
              <w:ind w:left="102" w:right="54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sfe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enc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18"/>
                <w:szCs w:val="18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5,</w:t>
            </w:r>
            <w:r>
              <w:rPr>
                <w:rFonts w:ascii="Garamond" w:hAnsi="Garamond" w:cs="Garamond" w:eastAsia="Garamond"/>
                <w:sz w:val="18"/>
                <w:szCs w:val="18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1642" w:hRule="exact"/>
        </w:trPr>
        <w:tc>
          <w:tcPr>
            <w:tcW w:w="50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C1C1C1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87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102" w:right="57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30" w:after="0" w:line="240" w:lineRule="auto"/>
              <w:ind w:left="102" w:right="679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ban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30" w:after="0" w:line="276" w:lineRule="auto"/>
              <w:ind w:left="102" w:right="53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shë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il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kë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76" w:lineRule="auto"/>
              <w:ind w:left="102" w:right="52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fa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rri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19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29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jit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4320" w:right="402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HTO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NR.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23" w:lineRule="exact"/>
        <w:ind w:left="682" w:right="378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OM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ARR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GU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AT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MB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  <w:position w:val="1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99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99"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3"/>
          <w:w w:val="99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99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99"/>
          <w:position w:val="1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99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99"/>
          <w:position w:val="1"/>
        </w:rPr>
        <w:t>AR</w:t>
      </w:r>
      <w:r>
        <w:rPr>
          <w:rFonts w:ascii="Garamond" w:hAnsi="Garamond" w:cs="Garamond" w:eastAsia="Garamond"/>
          <w:sz w:val="20"/>
          <w:szCs w:val="20"/>
          <w:spacing w:val="1"/>
          <w:w w:val="99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99"/>
          <w:position w:val="1"/>
        </w:rPr>
        <w:t>VE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3511" w:right="349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F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99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AN</w:t>
      </w:r>
      <w:r>
        <w:rPr>
          <w:rFonts w:ascii="Garamond" w:hAnsi="Garamond" w:cs="Garamond" w:eastAsia="Garamond"/>
          <w:sz w:val="20"/>
          <w:szCs w:val="20"/>
          <w:spacing w:val="3"/>
          <w:w w:val="99"/>
        </w:rPr>
        <w:t>C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1118" w:hRule="exact"/>
        </w:trPr>
        <w:tc>
          <w:tcPr>
            <w:tcW w:w="540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FFFF99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FFFF99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CFFCC"/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efere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7" w:hRule="exact"/>
        </w:trPr>
        <w:tc>
          <w:tcPr>
            <w:tcW w:w="54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72,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4" w:hRule="exact"/>
        </w:trPr>
        <w:tc>
          <w:tcPr>
            <w:tcW w:w="54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53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31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).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82,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562" w:hRule="exact"/>
        </w:trPr>
        <w:tc>
          <w:tcPr>
            <w:tcW w:w="54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53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5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02" w:right="313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4" w:after="0" w:line="276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“f”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59" w:hRule="exact"/>
        </w:trPr>
        <w:tc>
          <w:tcPr>
            <w:tcW w:w="540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4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fillim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5" w:hRule="exact"/>
        </w:trPr>
        <w:tc>
          <w:tcPr>
            <w:tcW w:w="540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102" w:right="3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9" w:hRule="exact"/>
        </w:trPr>
        <w:tc>
          <w:tcPr>
            <w:tcW w:w="54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52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fitimit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77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7" w:hRule="exact"/>
        </w:trPr>
        <w:tc>
          <w:tcPr>
            <w:tcW w:w="54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5-vj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eça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40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7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25,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340" w:bottom="280" w:left="1220" w:right="1220"/>
        </w:sectPr>
      </w:pPr>
      <w:rPr/>
    </w:p>
    <w:p>
      <w:pPr>
        <w:spacing w:before="87" w:after="0" w:line="219" w:lineRule="exact"/>
        <w:ind w:left="76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im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rerë.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0" w:after="0" w:line="240" w:lineRule="auto"/>
        <w:ind w:left="4320" w:right="402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/>
        <w:pict>
          <v:group style="position:absolute;margin-left:66.069504pt;margin-top:-23.156506pt;width:479.862pt;height:14.02pt;mso-position-horizontal-relative:page;mso-position-vertical-relative:paragraph;z-index:-1313" coordorigin="1321,-463" coordsize="9597,280">
            <v:group style="position:absolute;left:1337;top:-453;width:530;height:259" coordorigin="1337,-453" coordsize="530,259">
              <v:shape style="position:absolute;left:1337;top:-453;width:530;height:259" coordorigin="1337,-453" coordsize="530,259" path="m1337,-193l1867,-193,1867,-453,1337,-453,1337,-193e" filled="t" fillcolor="#C1C1C1" stroked="f">
                <v:path arrowok="t"/>
                <v:fill/>
              </v:shape>
            </v:group>
            <v:group style="position:absolute;left:1327;top:-457;width:9586;height:2" coordorigin="1327,-457" coordsize="9586,2">
              <v:shape style="position:absolute;left:1327;top:-457;width:9586;height:2" coordorigin="1327,-457" coordsize="9586,0" path="m1327,-457l10913,-457e" filled="f" stroked="t" strokeweight=".580pt" strokecolor="#000000">
                <v:path arrowok="t"/>
              </v:shape>
            </v:group>
            <v:group style="position:absolute;left:1332;top:-453;width:2;height:259" coordorigin="1332,-453" coordsize="2,259">
              <v:shape style="position:absolute;left:1332;top:-453;width:2;height:259" coordorigin="1332,-453" coordsize="0,259" path="m1332,-453l1332,-193e" filled="f" stroked="t" strokeweight=".581pt" strokecolor="#000000">
                <v:path arrowok="t"/>
              </v:shape>
            </v:group>
            <v:group style="position:absolute;left:1327;top:-189;width:9586;height:2" coordorigin="1327,-189" coordsize="9586,2">
              <v:shape style="position:absolute;left:1327;top:-189;width:9586;height:2" coordorigin="1327,-189" coordsize="9586,0" path="m1327,-189l10913,-189e" filled="f" stroked="t" strokeweight=".581pt" strokecolor="#000000">
                <v:path arrowok="t"/>
              </v:shape>
            </v:group>
            <v:group style="position:absolute;left:1872;top:-453;width:2;height:259" coordorigin="1872,-453" coordsize="2,259">
              <v:shape style="position:absolute;left:1872;top:-453;width:2;height:259" coordorigin="1872,-453" coordsize="0,259" path="m1872,-453l1872,-193e" filled="f" stroked="t" strokeweight=".581pt" strokecolor="#000000">
                <v:path arrowok="t"/>
              </v:shape>
            </v:group>
            <v:group style="position:absolute;left:7135;top:-453;width:2;height:259" coordorigin="7135,-453" coordsize="2,259">
              <v:shape style="position:absolute;left:7135;top:-453;width:2;height:259" coordorigin="7135,-453" coordsize="0,259" path="m7135,-453l7135,-193e" filled="f" stroked="t" strokeweight=".581pt" strokecolor="#000000">
                <v:path arrowok="t"/>
              </v:shape>
            </v:group>
            <v:group style="position:absolute;left:10908;top:-453;width:2;height:259" coordorigin="10908,-453" coordsize="2,259">
              <v:shape style="position:absolute;left:10908;top:-453;width:2;height:259" coordorigin="10908,-453" coordsize="0,259" path="m10908,-453l10908,-193e" filled="f" stroked="t" strokeweight=".581pt" strokecolor="#000000">
                <v:path arrowok="t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HTO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NR.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3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2" w:after="0" w:line="238" w:lineRule="auto"/>
        <w:ind w:left="880" w:right="829" w:firstLine="4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OM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G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UARA</w:t>
      </w:r>
      <w:r>
        <w:rPr>
          <w:rFonts w:ascii="Garamond" w:hAnsi="Garamond" w:cs="Garamond" w:eastAsia="Garamond"/>
          <w:sz w:val="20"/>
          <w:szCs w:val="20"/>
          <w:spacing w:val="-1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RATO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RG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DH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NAN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6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1138" w:hRule="exact"/>
        </w:trPr>
        <w:tc>
          <w:tcPr>
            <w:tcW w:w="540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FFFF99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CFFCC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76" w:lineRule="auto"/>
              <w:ind w:left="100" w:right="250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efere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69" w:hRule="exact"/>
        </w:trPr>
        <w:tc>
          <w:tcPr>
            <w:tcW w:w="540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8" w:after="0" w:line="276" w:lineRule="auto"/>
              <w:ind w:left="102" w:right="5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59" w:hRule="exact"/>
        </w:trPr>
        <w:tc>
          <w:tcPr>
            <w:tcW w:w="54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1" w:after="0" w:line="276" w:lineRule="auto"/>
              <w:ind w:left="102" w:right="5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5" w:hRule="exact"/>
        </w:trPr>
        <w:tc>
          <w:tcPr>
            <w:tcW w:w="54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0" w:right="52"/>
              <w:jc w:val="left"/>
              <w:tabs>
                <w:tab w:pos="376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06" w:hRule="exact"/>
        </w:trPr>
        <w:tc>
          <w:tcPr>
            <w:tcW w:w="540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5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  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2" w:after="0" w:line="276" w:lineRule="auto"/>
              <w:ind w:left="102" w:right="48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2" w:after="0" w:line="276" w:lineRule="auto"/>
              <w:ind w:left="100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4" w:hRule="exact"/>
        </w:trPr>
        <w:tc>
          <w:tcPr>
            <w:tcW w:w="540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5" w:lineRule="auto"/>
              <w:ind w:left="102" w:right="47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ryer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36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16,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”,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0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28" w:hRule="exact"/>
        </w:trPr>
        <w:tc>
          <w:tcPr>
            <w:tcW w:w="54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5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9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320" w:right="402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HTO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NR.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707" w:right="255" w:firstLine="-115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OM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G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UARA</w:t>
      </w:r>
      <w:r>
        <w:rPr>
          <w:rFonts w:ascii="Garamond" w:hAnsi="Garamond" w:cs="Garamond" w:eastAsia="Garamond"/>
          <w:sz w:val="20"/>
          <w:szCs w:val="20"/>
          <w:spacing w:val="-1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TO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ART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ME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MTA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ARE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NAN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49.399996" w:type="dxa"/>
      </w:tblPr>
      <w:tblGrid/>
      <w:tr>
        <w:trPr>
          <w:trHeight w:val="785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FFFF99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ARR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efere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FFD966"/>
          </w:tcPr>
          <w:p>
            <w:pPr/>
            <w:rPr/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D966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D966"/>
          </w:tcPr>
          <w:p>
            <w:pPr/>
            <w:rPr/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6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2" w:right="47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ta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19,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6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2" w:right="48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360" w:bottom="280" w:left="1220" w:right="1220"/>
        </w:sectPr>
      </w:pPr>
      <w:rPr/>
    </w:p>
    <w:p>
      <w:pPr>
        <w:spacing w:before="9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399996" w:type="dxa"/>
      </w:tblPr>
      <w:tblGrid/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5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5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3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3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3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1451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4" w:after="0" w:line="276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70,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”,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4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6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8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50"/>
              <w:jc w:val="left"/>
              <w:tabs>
                <w:tab w:pos="880" w:val="left"/>
                <w:tab w:pos="1400" w:val="left"/>
                <w:tab w:pos="3260" w:val="left"/>
                <w:tab w:pos="3620" w:val="left"/>
                <w:tab w:pos="4120" w:val="left"/>
                <w:tab w:pos="466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43,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79,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6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89,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”,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3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89,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5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3" w:lineRule="auto"/>
              <w:ind w:left="102" w:right="4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89,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3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89,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75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4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53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t”;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4" w:after="0" w:line="275" w:lineRule="auto"/>
              <w:ind w:left="102" w:right="35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48,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5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uar.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5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5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e-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i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ryer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6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30,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52"/>
              <w:jc w:val="left"/>
              <w:tabs>
                <w:tab w:pos="1120" w:val="left"/>
                <w:tab w:pos="1680" w:val="left"/>
                <w:tab w:pos="2540" w:val="left"/>
                <w:tab w:pos="356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340" w:bottom="280" w:left="1260" w:right="1260"/>
        </w:sectPr>
      </w:pPr>
      <w:rPr/>
    </w:p>
    <w:p>
      <w:pPr>
        <w:spacing w:before="9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399996" w:type="dxa"/>
      </w:tblPr>
      <w:tblGrid/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4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vite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39,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26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il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5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rye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spoz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81,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igjim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53,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5,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ktim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llim.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74,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2,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75,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4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5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tabs>
                <w:tab w:pos="700" w:val="left"/>
                <w:tab w:pos="1140" w:val="left"/>
                <w:tab w:pos="1700" w:val="left"/>
                <w:tab w:pos="2000" w:val="left"/>
                <w:tab w:pos="2320" w:val="left"/>
                <w:tab w:pos="3360" w:val="left"/>
              </w:tabs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ab/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ktimin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jtje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79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" w:after="0" w:line="276" w:lineRule="auto"/>
              <w:ind w:left="102" w:right="34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gjia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çd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kë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2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2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76" w:lineRule="auto"/>
              <w:ind w:left="102" w:right="34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si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53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VR)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4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FFD966"/>
          </w:tcPr>
          <w:p>
            <w:pPr/>
            <w:rPr/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D966"/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OBA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D966"/>
          </w:tcPr>
          <w:p>
            <w:pPr/>
            <w:rPr/>
          </w:p>
        </w:tc>
      </w:tr>
      <w:tr>
        <w:trPr>
          <w:trHeight w:val="1822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uc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: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3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ku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75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16,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,”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”,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06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404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39" w:hRule="exact"/>
        </w:trPr>
        <w:tc>
          <w:tcPr>
            <w:tcW w:w="571" w:type="dxa"/>
            <w:tcBorders>
              <w:top w:val="single" w:sz="4.640" w:space="0" w:color="000000"/>
              <w:bottom w:val="single" w:sz="9.44" w:space="0" w:color="C1C1C1"/>
              <w:left w:val="single" w:sz="4.640" w:space="0" w:color="000000"/>
              <w:right w:val="single" w:sz="4.648" w:space="0" w:color="000000"/>
            </w:tcBorders>
            <w:shd w:val="clear" w:color="auto" w:fill="FFD966"/>
          </w:tcPr>
          <w:p>
            <w:pPr/>
            <w:rPr/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D966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D966"/>
          </w:tcPr>
          <w:p>
            <w:pPr/>
            <w:rPr/>
          </w:p>
        </w:tc>
      </w:tr>
      <w:tr>
        <w:trPr>
          <w:trHeight w:val="314" w:hRule="exact"/>
        </w:trPr>
        <w:tc>
          <w:tcPr>
            <w:tcW w:w="571" w:type="dxa"/>
            <w:tcBorders>
              <w:top w:val="single" w:sz="9.44" w:space="0" w:color="C1C1C1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5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32,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ktimin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itimi.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32,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340" w:bottom="280" w:left="1260" w:right="1260"/>
        </w:sectPr>
      </w:pPr>
      <w:rPr/>
    </w:p>
    <w:p>
      <w:pPr>
        <w:spacing w:before="9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399996" w:type="dxa"/>
      </w:tblPr>
      <w:tblGrid/>
      <w:tr>
        <w:trPr>
          <w:trHeight w:val="1044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(U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5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44,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3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06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3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84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46,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76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5" w:lineRule="auto"/>
              <w:ind w:left="102" w:right="48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imit,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841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46,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”;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2" w:right="48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612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i,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49,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303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7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ose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2" w:right="47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-të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ijim,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ila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50,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51,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KK”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20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93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93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58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59,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6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70,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9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).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306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6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ryer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54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34,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”,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2" w:after="0" w:line="276" w:lineRule="auto"/>
              <w:ind w:left="102" w:right="5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4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75" w:lineRule="auto"/>
              <w:ind w:left="102" w:right="49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1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16,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4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5" w:lineRule="auto"/>
              <w:ind w:left="102" w:right="33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ëqyrë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77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9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78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044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5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fillimin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7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82,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83,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KK”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8" w:space="0" w:color="000000"/>
              <w:bottom w:val="single" w:sz="11.36" w:space="0" w:color="C1C1C1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4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4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2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yruar.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96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322" w:hRule="exact"/>
        </w:trPr>
        <w:tc>
          <w:tcPr>
            <w:tcW w:w="571" w:type="dxa"/>
            <w:tcBorders>
              <w:top w:val="single" w:sz="11.36" w:space="0" w:color="C1C1C1"/>
              <w:bottom w:val="single" w:sz="11.36" w:space="0" w:color="C1C1C1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5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3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97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Sz w:w="12240" w:h="15840"/>
          <w:pgMar w:top="1340" w:bottom="280" w:left="1260" w:right="1260"/>
        </w:sectPr>
      </w:pPr>
      <w:rPr/>
    </w:p>
    <w:p>
      <w:pPr>
        <w:spacing w:before="9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399996" w:type="dxa"/>
      </w:tblPr>
      <w:tblGrid/>
      <w:tr>
        <w:trPr>
          <w:trHeight w:val="319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/>
            <w:rPr/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92,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93,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vijimit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ces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4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99,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ja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5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5" w:hRule="exact"/>
        </w:trPr>
        <w:tc>
          <w:tcPr>
            <w:tcW w:w="57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3" w:lineRule="auto"/>
              <w:ind w:left="102" w:right="4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2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ërca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101,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105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ligjit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e/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itit.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26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C1C1C1"/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qër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yre.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28" w:hRule="exact"/>
        </w:trPr>
        <w:tc>
          <w:tcPr>
            <w:tcW w:w="57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shd w:val="clear" w:color="auto" w:fill="FFD966"/>
          </w:tcPr>
          <w:p>
            <w:pPr/>
            <w:rPr/>
          </w:p>
        </w:tc>
        <w:tc>
          <w:tcPr>
            <w:tcW w:w="50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shd w:val="clear" w:color="auto" w:fill="FFD966"/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V.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UTOR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D966"/>
          </w:tcPr>
          <w:p>
            <w:pPr/>
            <w:rPr/>
          </w:p>
        </w:tc>
      </w:tr>
      <w:tr>
        <w:trPr>
          <w:trHeight w:val="787" w:hRule="exact"/>
        </w:trPr>
        <w:tc>
          <w:tcPr>
            <w:tcW w:w="5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5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ktit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10,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ika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ëqyr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5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tive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2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cës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21,</w:t>
            </w:r>
            <w:r>
              <w:rPr>
                <w:rFonts w:ascii="Garamond" w:hAnsi="Garamond" w:cs="Garamond" w:eastAsia="Garamond"/>
                <w:sz w:val="20"/>
                <w:szCs w:val="20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102" w:right="4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4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50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sectPr>
      <w:pgSz w:w="12240" w:h="15840"/>
      <w:pgMar w:top="1340" w:bottom="280" w:left="126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2017-12-18T10:49:20Z</dcterms:created>
  <dcterms:modified xsi:type="dcterms:W3CDTF">2017-12-18T10:49:20Z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2017-12-18T00:00:00Z</vt:filetime>
  </property>
</Properties>
</file>