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88" w:right="37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501" w:right="47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KRYERJ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MTARI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662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0" w:right="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11.3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2017-12-18T10:49:30Z</dcterms:created>
  <dcterms:modified xsi:type="dcterms:W3CDTF">2017-12-18T10:49:30Z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2017-12-18T00:00:00Z</vt:filetime>
  </property>
</Properties>
</file>