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2.8.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81" w:right="3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 w:firstLine="-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2.5.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014,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2017-12-18T11:55:53Z</dcterms:created>
  <dcterms:modified xsi:type="dcterms:W3CDTF">2017-12-18T11:55:53Z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