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9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21" w:right="38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60" w:right="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1" w:after="0" w:line="240" w:lineRule="auto"/>
        <w:ind w:left="73" w:right="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2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46" w:right="43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27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3213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35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right="128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9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  <w:cols w:num="2" w:equalWidth="0">
            <w:col w:w="6615" w:space="1982"/>
            <w:col w:w="1283"/>
          </w:cols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526" w:right="45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75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437" w:right="44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245" w:right="42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298" w:right="42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1" w:lineRule="auto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7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4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kreditit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mbetur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interes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qind,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umatori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ktën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borxhin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reditit.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á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á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28.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mbetur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62,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530" w:right="35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72" w:right="28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113" w:right="4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_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_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_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_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_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_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)-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25" w:right="44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3287" w:right="32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53" w:right="283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4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5" w:after="0" w:line="107" w:lineRule="exact"/>
        <w:ind w:left="2379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spacing w:val="0"/>
          <w:w w:val="107"/>
          <w:i/>
          <w:position w:val="-9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00"/>
          <w:position w:val="0"/>
        </w:rPr>
      </w:r>
    </w:p>
    <w:p>
      <w:pPr>
        <w:spacing w:before="0" w:after="0" w:line="509" w:lineRule="exact"/>
        <w:ind w:left="473" w:right="-20"/>
        <w:jc w:val="left"/>
        <w:tabs>
          <w:tab w:pos="2560" w:val="left"/>
        </w:tabs>
        <w:rPr>
          <w:rFonts w:ascii="Times New Roman" w:hAnsi="Times New Roman" w:cs="Times New Roman" w:eastAsia="Times New Roman"/>
          <w:sz w:val="33"/>
          <w:szCs w:val="33"/>
        </w:rPr>
      </w:pPr>
      <w:rPr/>
      <w:r>
        <w:rPr/>
        <w:pict>
          <v:group style="position:absolute;margin-left:150.325974pt;margin-top:19.787853pt;width:10.262012pt;height:.1pt;mso-position-horizontal-relative:page;mso-position-vertical-relative:paragraph;z-index:-5908" coordorigin="3007,396" coordsize="205,2">
            <v:shape style="position:absolute;left:3007;top:396;width:205;height:2" coordorigin="3007,396" coordsize="205,0" path="m3007,396l3212,396e" filled="f" stroked="t" strokeweight=".651811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1.180489pt;margin-top:10.452256pt;width:15.272777pt;height:17.769639pt;mso-position-horizontal-relative:page;mso-position-vertical-relative:paragraph;z-index:-5906" type="#_x0000_t202" filled="f" stroked="f">
            <v:textbox inset="0,0,0,0">
              <w:txbxContent>
                <w:p>
                  <w:pPr>
                    <w:spacing w:before="0" w:after="0" w:line="355" w:lineRule="exact"/>
                    <w:ind w:right="-93"/>
                    <w:jc w:val="left"/>
                    <w:rPr>
                      <w:rFonts w:ascii="Times New Roman" w:hAnsi="Times New Roman" w:cs="Times New Roman" w:eastAsia="Times New Roman"/>
                      <w:sz w:val="33"/>
                      <w:szCs w:val="33"/>
                    </w:rPr>
                  </w:pPr>
                  <w:rPr/>
                  <w:r>
                    <w:rPr>
                      <w:rFonts w:ascii="Symbol" w:hAnsi="Symbol" w:cs="Symbol" w:eastAsia="Symbol"/>
                      <w:sz w:val="33"/>
                      <w:szCs w:val="33"/>
                      <w:spacing w:val="-5"/>
                      <w:w w:val="106"/>
                      <w:position w:val="-1"/>
                    </w:rPr>
                    <w:t></w:t>
                  </w:r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spacing w:val="0"/>
                      <w:w w:val="106"/>
                      <w:position w:val="2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33"/>
                      <w:szCs w:val="33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2.674942pt;margin-top:11.503288pt;width:6.73858pt;height:16.718615pt;mso-position-horizontal-relative:page;mso-position-vertical-relative:paragraph;z-index:-5904" type="#_x0000_t202" filled="f" stroked="f">
            <v:textbox inset="0,0,0,0">
              <w:txbxContent>
                <w:p>
                  <w:pPr>
                    <w:spacing w:before="0" w:after="0" w:line="334" w:lineRule="exact"/>
                    <w:ind w:right="-90"/>
                    <w:jc w:val="left"/>
                    <w:rPr>
                      <w:rFonts w:ascii="Symbol" w:hAnsi="Symbol" w:cs="Symbol" w:eastAsia="Symbol"/>
                      <w:sz w:val="33"/>
                      <w:szCs w:val="33"/>
                    </w:rPr>
                  </w:pPr>
                  <w:rPr/>
                  <w:r>
                    <w:rPr>
                      <w:rFonts w:ascii="Symbol" w:hAnsi="Symbol" w:cs="Symbol" w:eastAsia="Symbol"/>
                      <w:sz w:val="33"/>
                      <w:szCs w:val="33"/>
                      <w:spacing w:val="0"/>
                      <w:w w:val="106"/>
                      <w:position w:val="-1"/>
                    </w:rPr>
                    <w:t></w:t>
                  </w:r>
                  <w:r>
                    <w:rPr>
                      <w:rFonts w:ascii="Symbol" w:hAnsi="Symbol" w:cs="Symbol" w:eastAsia="Symbol"/>
                      <w:sz w:val="33"/>
                      <w:szCs w:val="33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3"/>
          <w:szCs w:val="33"/>
          <w:spacing w:val="-5"/>
          <w:w w:val="100"/>
          <w:i/>
          <w:position w:val="-7"/>
        </w:rPr>
        <w:t>A</w:t>
      </w:r>
      <w:r>
        <w:rPr>
          <w:rFonts w:ascii="Times New Roman" w:hAnsi="Times New Roman" w:cs="Times New Roman" w:eastAsia="Times New Roman"/>
          <w:sz w:val="33"/>
          <w:szCs w:val="33"/>
          <w:spacing w:val="-4"/>
          <w:w w:val="100"/>
          <w:i/>
          <w:position w:val="-7"/>
        </w:rPr>
        <w:t>A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i/>
          <w:position w:val="-7"/>
        </w:rPr>
        <w:t>R</w:t>
      </w:r>
      <w:r>
        <w:rPr>
          <w:rFonts w:ascii="Times New Roman" w:hAnsi="Times New Roman" w:cs="Times New Roman" w:eastAsia="Times New Roman"/>
          <w:sz w:val="33"/>
          <w:szCs w:val="33"/>
          <w:spacing w:val="4"/>
          <w:w w:val="100"/>
          <w:i/>
          <w:position w:val="-7"/>
        </w:rPr>
        <w:t> </w:t>
      </w:r>
      <w:r>
        <w:rPr>
          <w:rFonts w:ascii="Symbol" w:hAnsi="Symbol" w:cs="Symbol" w:eastAsia="Symbol"/>
          <w:sz w:val="33"/>
          <w:szCs w:val="33"/>
          <w:spacing w:val="0"/>
          <w:w w:val="100"/>
          <w:position w:val="-7"/>
        </w:rPr>
        <w:t></w:t>
      </w:r>
      <w:r>
        <w:rPr>
          <w:rFonts w:ascii="Times New Roman" w:hAnsi="Times New Roman" w:cs="Times New Roman" w:eastAsia="Times New Roman"/>
          <w:sz w:val="33"/>
          <w:szCs w:val="33"/>
          <w:spacing w:val="-19"/>
          <w:w w:val="100"/>
          <w:position w:val="-7"/>
        </w:rPr>
        <w:t> </w:t>
      </w:r>
      <w:r>
        <w:rPr>
          <w:rFonts w:ascii="Symbol" w:hAnsi="Symbol" w:cs="Symbol" w:eastAsia="Symbol"/>
          <w:sz w:val="33"/>
          <w:szCs w:val="33"/>
          <w:spacing w:val="0"/>
          <w:w w:val="100"/>
          <w:position w:val="11"/>
        </w:rPr>
        <w:t>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spacing w:val="36"/>
          <w:w w:val="100"/>
          <w:position w:val="11"/>
        </w:rPr>
        <w:t> </w:t>
      </w:r>
      <w:r>
        <w:rPr>
          <w:rFonts w:ascii="Symbol" w:hAnsi="Symbol" w:cs="Symbol" w:eastAsia="Symbol"/>
          <w:sz w:val="33"/>
          <w:szCs w:val="33"/>
          <w:spacing w:val="0"/>
          <w:w w:val="100"/>
          <w:position w:val="-7"/>
        </w:rPr>
        <w:t></w:t>
      </w:r>
      <w:r>
        <w:rPr>
          <w:rFonts w:ascii="Times New Roman" w:hAnsi="Times New Roman" w:cs="Times New Roman" w:eastAsia="Times New Roman"/>
          <w:sz w:val="33"/>
          <w:szCs w:val="33"/>
          <w:spacing w:val="24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i/>
          <w:position w:val="14"/>
        </w:rPr>
        <w:t>r</w:t>
      </w:r>
      <w:r>
        <w:rPr>
          <w:rFonts w:ascii="Times New Roman" w:hAnsi="Times New Roman" w:cs="Times New Roman" w:eastAsia="Times New Roman"/>
          <w:sz w:val="33"/>
          <w:szCs w:val="33"/>
          <w:spacing w:val="3"/>
          <w:w w:val="100"/>
          <w:i/>
          <w:position w:val="14"/>
        </w:rPr>
        <w:t> </w:t>
      </w:r>
      <w:r>
        <w:rPr>
          <w:rFonts w:ascii="Symbol" w:hAnsi="Symbol" w:cs="Symbol" w:eastAsia="Symbol"/>
          <w:sz w:val="33"/>
          <w:szCs w:val="33"/>
          <w:spacing w:val="0"/>
          <w:w w:val="100"/>
          <w:position w:val="11"/>
        </w:rPr>
        <w:t></w:t>
      </w:r>
      <w:r>
        <w:rPr>
          <w:rFonts w:ascii="Symbol" w:hAnsi="Symbol" w:cs="Symbol" w:eastAsia="Symbol"/>
          <w:sz w:val="33"/>
          <w:szCs w:val="33"/>
          <w:spacing w:val="-75"/>
          <w:w w:val="100"/>
          <w:position w:val="11"/>
        </w:rPr>
        <w:t></w:t>
      </w:r>
      <w:r>
        <w:rPr>
          <w:rFonts w:ascii="Times New Roman" w:hAnsi="Times New Roman" w:cs="Times New Roman" w:eastAsia="Times New Roman"/>
          <w:sz w:val="33"/>
          <w:szCs w:val="33"/>
          <w:spacing w:val="-75"/>
          <w:w w:val="100"/>
          <w:position w:val="11"/>
        </w:rPr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position w:val="11"/>
        </w:rPr>
        <w:tab/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position w:val="11"/>
        </w:rPr>
      </w:r>
      <w:r>
        <w:rPr>
          <w:rFonts w:ascii="Symbol" w:hAnsi="Symbol" w:cs="Symbol" w:eastAsia="Symbol"/>
          <w:sz w:val="33"/>
          <w:szCs w:val="33"/>
          <w:spacing w:val="16"/>
          <w:w w:val="106"/>
          <w:position w:val="-7"/>
        </w:rPr>
        <w:t>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6"/>
          <w:position w:val="-7"/>
        </w:rPr>
        <w:t>1</w:t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position w:val="0"/>
        </w:rPr>
      </w:r>
    </w:p>
    <w:p>
      <w:pPr>
        <w:spacing w:before="0" w:after="0" w:line="327" w:lineRule="exact"/>
        <w:ind w:left="1404" w:right="-20"/>
        <w:jc w:val="left"/>
        <w:tabs>
          <w:tab w:pos="2000" w:val="left"/>
        </w:tabs>
        <w:rPr>
          <w:rFonts w:ascii="Symbol" w:hAnsi="Symbol" w:cs="Symbol" w:eastAsia="Symbol"/>
          <w:sz w:val="33"/>
          <w:szCs w:val="33"/>
        </w:rPr>
      </w:pPr>
      <w:rPr/>
      <w:r>
        <w:rPr>
          <w:rFonts w:ascii="Symbol" w:hAnsi="Symbol" w:cs="Symbol" w:eastAsia="Symbol"/>
          <w:sz w:val="33"/>
          <w:szCs w:val="33"/>
          <w:spacing w:val="0"/>
          <w:w w:val="100"/>
          <w:position w:val="-1"/>
        </w:rPr>
        <w:t></w:t>
      </w:r>
      <w:r>
        <w:rPr>
          <w:rFonts w:ascii="Symbol" w:hAnsi="Symbol" w:cs="Symbol" w:eastAsia="Symbol"/>
          <w:sz w:val="33"/>
          <w:szCs w:val="33"/>
          <w:spacing w:val="-75"/>
          <w:w w:val="100"/>
          <w:position w:val="-1"/>
        </w:rPr>
        <w:t></w:t>
      </w:r>
      <w:r>
        <w:rPr>
          <w:rFonts w:ascii="Times New Roman" w:hAnsi="Times New Roman" w:cs="Times New Roman" w:eastAsia="Times New Roman"/>
          <w:sz w:val="33"/>
          <w:szCs w:val="33"/>
          <w:spacing w:val="-75"/>
          <w:w w:val="100"/>
          <w:position w:val="-1"/>
        </w:rPr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33"/>
          <w:szCs w:val="33"/>
          <w:spacing w:val="0"/>
          <w:w w:val="100"/>
          <w:i/>
          <w:position w:val="3"/>
        </w:rPr>
        <w:t>n</w:t>
      </w:r>
      <w:r>
        <w:rPr>
          <w:rFonts w:ascii="Times New Roman" w:hAnsi="Times New Roman" w:cs="Times New Roman" w:eastAsia="Times New Roman"/>
          <w:sz w:val="33"/>
          <w:szCs w:val="33"/>
          <w:spacing w:val="-23"/>
          <w:w w:val="100"/>
          <w:i/>
          <w:position w:val="3"/>
        </w:rPr>
        <w:t> </w:t>
      </w:r>
      <w:r>
        <w:rPr>
          <w:rFonts w:ascii="Symbol" w:hAnsi="Symbol" w:cs="Symbol" w:eastAsia="Symbol"/>
          <w:sz w:val="33"/>
          <w:szCs w:val="33"/>
          <w:spacing w:val="0"/>
          <w:w w:val="106"/>
          <w:position w:val="-1"/>
        </w:rPr>
        <w:t></w:t>
      </w:r>
      <w:r>
        <w:rPr>
          <w:rFonts w:ascii="Symbol" w:hAnsi="Symbol" w:cs="Symbol" w:eastAsia="Symbol"/>
          <w:sz w:val="33"/>
          <w:szCs w:val="33"/>
          <w:spacing w:val="0"/>
          <w:w w:val="100"/>
          <w:position w:val="0"/>
        </w:rPr>
      </w:r>
    </w:p>
    <w:p>
      <w:pPr>
        <w:spacing w:before="18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tabs>
          <w:tab w:pos="15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33" w:after="0" w:line="156" w:lineRule="exact"/>
        <w:ind w:right="76"/>
        <w:jc w:val="righ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spacing w:val="0"/>
          <w:w w:val="101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0"/>
        </w:rPr>
      </w:r>
    </w:p>
    <w:p>
      <w:pPr>
        <w:spacing w:before="0" w:after="0" w:line="374" w:lineRule="exact"/>
        <w:ind w:right="-20"/>
        <w:jc w:val="right"/>
        <w:rPr>
          <w:rFonts w:ascii="Symbol" w:hAnsi="Symbol" w:cs="Symbol" w:eastAsia="Symbol"/>
          <w:sz w:val="38"/>
          <w:szCs w:val="38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  <w:position w:val="6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spacing w:val="-22"/>
          <w:w w:val="100"/>
          <w:i/>
          <w:position w:val="6"/>
        </w:rPr>
        <w:t> 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6"/>
        </w:rPr>
        <w:t></w:t>
      </w:r>
      <w:r>
        <w:rPr>
          <w:rFonts w:ascii="Times New Roman" w:hAnsi="Times New Roman" w:cs="Times New Roman" w:eastAsia="Times New Roman"/>
          <w:sz w:val="26"/>
          <w:szCs w:val="26"/>
          <w:spacing w:val="-16"/>
          <w:w w:val="100"/>
          <w:position w:val="6"/>
        </w:rPr>
        <w:t> </w:t>
      </w:r>
      <w:r>
        <w:rPr>
          <w:rFonts w:ascii="Symbol" w:hAnsi="Symbol" w:cs="Symbol" w:eastAsia="Symbol"/>
          <w:sz w:val="38"/>
          <w:szCs w:val="38"/>
          <w:spacing w:val="0"/>
          <w:w w:val="102"/>
          <w:position w:val="0"/>
        </w:rPr>
        <w:t></w:t>
      </w:r>
      <w:r>
        <w:rPr>
          <w:rFonts w:ascii="Symbol" w:hAnsi="Symbol" w:cs="Symbol" w:eastAsia="Symbol"/>
          <w:sz w:val="38"/>
          <w:szCs w:val="38"/>
          <w:spacing w:val="0"/>
          <w:w w:val="100"/>
          <w:position w:val="0"/>
        </w:rPr>
      </w:r>
    </w:p>
    <w:p>
      <w:pPr>
        <w:spacing w:before="0" w:after="0" w:line="145" w:lineRule="exact"/>
        <w:ind w:right="3"/>
        <w:jc w:val="righ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spacing w:val="4"/>
          <w:w w:val="101"/>
          <w:i/>
        </w:rPr>
        <w:t>n</w:t>
      </w:r>
      <w:r>
        <w:rPr>
          <w:rFonts w:ascii="Symbol" w:hAnsi="Symbol" w:cs="Symbol" w:eastAsia="Symbol"/>
          <w:sz w:val="15"/>
          <w:szCs w:val="15"/>
          <w:spacing w:val="-13"/>
          <w:w w:val="101"/>
        </w:rPr>
        <w:t>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1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right="-86"/>
        <w:jc w:val="left"/>
        <w:rPr>
          <w:rFonts w:ascii="Symbol" w:hAnsi="Symbol" w:cs="Symbol" w:eastAsia="Symbo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-4"/>
          <w:w w:val="100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spacing w:val="-15"/>
          <w:w w:val="100"/>
          <w:i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-7"/>
          <w:w w:val="100"/>
          <w:i/>
        </w:rPr>
        <w:t>F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i/>
          <w:position w:val="-6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spacing w:val="23"/>
          <w:w w:val="100"/>
          <w:i/>
          <w:position w:val="-6"/>
        </w:rPr>
        <w:t> 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0"/>
        </w:rPr>
        <w:t></w:t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40" w:lineRule="auto"/>
        <w:ind w:right="-85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-1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spacing w:val="-14"/>
          <w:w w:val="100"/>
          <w:i/>
        </w:rPr>
        <w:t>F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i/>
          <w:position w:val="-6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spacing w:val="-4"/>
          <w:w w:val="100"/>
          <w:i/>
          <w:position w:val="-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0"/>
        </w:rPr>
        <w:t>)</w:t>
      </w:r>
    </w:p>
    <w:p>
      <w:pPr>
        <w:spacing w:before="33" w:after="0" w:line="156" w:lineRule="exact"/>
        <w:ind w:left="243" w:right="45"/>
        <w:jc w:val="center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1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0"/>
        </w:rPr>
      </w:r>
    </w:p>
    <w:p>
      <w:pPr>
        <w:spacing w:before="0" w:after="0" w:line="374" w:lineRule="exact"/>
        <w:ind w:left="-49" w:right="-69"/>
        <w:jc w:val="center"/>
        <w:rPr>
          <w:rFonts w:ascii="Symbol" w:hAnsi="Symbol" w:cs="Symbol" w:eastAsia="Symbol"/>
          <w:sz w:val="38"/>
          <w:szCs w:val="38"/>
        </w:rPr>
      </w:pPr>
      <w:rPr/>
      <w:r>
        <w:rPr>
          <w:rFonts w:ascii="Symbol" w:hAnsi="Symbol" w:cs="Symbol" w:eastAsia="Symbol"/>
          <w:sz w:val="26"/>
          <w:szCs w:val="26"/>
          <w:spacing w:val="0"/>
          <w:w w:val="100"/>
          <w:position w:val="6"/>
        </w:rPr>
        <w:t></w:t>
      </w:r>
      <w:r>
        <w:rPr>
          <w:rFonts w:ascii="Times New Roman" w:hAnsi="Times New Roman" w:cs="Times New Roman" w:eastAsia="Times New Roman"/>
          <w:sz w:val="26"/>
          <w:szCs w:val="26"/>
          <w:spacing w:val="-16"/>
          <w:w w:val="100"/>
          <w:position w:val="6"/>
        </w:rPr>
        <w:t> </w:t>
      </w:r>
      <w:r>
        <w:rPr>
          <w:rFonts w:ascii="Symbol" w:hAnsi="Symbol" w:cs="Symbol" w:eastAsia="Symbol"/>
          <w:sz w:val="38"/>
          <w:szCs w:val="38"/>
          <w:spacing w:val="0"/>
          <w:w w:val="102"/>
          <w:position w:val="0"/>
        </w:rPr>
        <w:t></w:t>
      </w:r>
      <w:r>
        <w:rPr>
          <w:rFonts w:ascii="Symbol" w:hAnsi="Symbol" w:cs="Symbol" w:eastAsia="Symbol"/>
          <w:sz w:val="38"/>
          <w:szCs w:val="38"/>
          <w:spacing w:val="0"/>
          <w:w w:val="100"/>
          <w:position w:val="0"/>
        </w:rPr>
      </w:r>
    </w:p>
    <w:p>
      <w:pPr>
        <w:spacing w:before="0" w:after="0" w:line="145" w:lineRule="exact"/>
        <w:ind w:left="189" w:right="-29"/>
        <w:jc w:val="center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spacing w:val="4"/>
          <w:w w:val="101"/>
          <w:i/>
        </w:rPr>
        <w:t>n</w:t>
      </w:r>
      <w:r>
        <w:rPr>
          <w:rFonts w:ascii="Symbol" w:hAnsi="Symbol" w:cs="Symbol" w:eastAsia="Symbol"/>
          <w:sz w:val="15"/>
          <w:szCs w:val="15"/>
          <w:spacing w:val="-12"/>
          <w:w w:val="101"/>
        </w:rPr>
        <w:t>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1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</w:rPr>
      </w:r>
    </w:p>
    <w:p>
      <w:pPr>
        <w:spacing w:before="30" w:after="0" w:line="438" w:lineRule="exact"/>
        <w:ind w:right="-100"/>
        <w:jc w:val="left"/>
        <w:rPr>
          <w:rFonts w:ascii="Symbol" w:hAnsi="Symbol" w:cs="Symbol" w:eastAsia="Symbol"/>
          <w:sz w:val="26"/>
          <w:szCs w:val="26"/>
        </w:rPr>
      </w:pPr>
      <w:rPr/>
      <w:r>
        <w:rPr/>
        <w:br w:type="column"/>
      </w:r>
      <w:r>
        <w:rPr>
          <w:rFonts w:ascii="Symbol" w:hAnsi="Symbol" w:cs="Symbol" w:eastAsia="Symbol"/>
          <w:sz w:val="26"/>
          <w:szCs w:val="26"/>
          <w:position w:val="9"/>
        </w:rPr>
        <w:t></w:t>
      </w:r>
      <w:r>
        <w:rPr>
          <w:rFonts w:ascii="Times New Roman" w:hAnsi="Times New Roman" w:cs="Times New Roman" w:eastAsia="Times New Roman"/>
          <w:sz w:val="26"/>
          <w:szCs w:val="26"/>
          <w:spacing w:val="-47"/>
          <w:position w:val="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-15"/>
          <w:w w:val="100"/>
          <w:i/>
          <w:position w:val="-5"/>
        </w:rPr>
        <w:t>C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  <w:position w:val="-5"/>
        </w:rPr>
        <w:t>F</w:t>
      </w:r>
      <w:r>
        <w:rPr>
          <w:rFonts w:ascii="Times New Roman" w:hAnsi="Times New Roman" w:cs="Times New Roman" w:eastAsia="Times New Roman"/>
          <w:sz w:val="26"/>
          <w:szCs w:val="26"/>
          <w:spacing w:val="64"/>
          <w:w w:val="100"/>
          <w:i/>
          <w:position w:val="-5"/>
        </w:rPr>
        <w:t> 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-5"/>
        </w:rPr>
        <w:t>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0"/>
        </w:rPr>
      </w:r>
    </w:p>
    <w:p>
      <w:pPr>
        <w:spacing w:before="0" w:after="0" w:line="248" w:lineRule="exact"/>
        <w:ind w:right="-20"/>
        <w:jc w:val="left"/>
        <w:rPr>
          <w:rFonts w:ascii="Symbol" w:hAnsi="Symbol" w:cs="Symbol" w:eastAsia="Symbol"/>
          <w:sz w:val="26"/>
          <w:szCs w:val="2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4.009811pt;margin-top:-11.310676pt;width:5.010171pt;height:12.90085pt;mso-position-horizontal-relative:page;mso-position-vertical-relative:paragraph;z-index:-5905" type="#_x0000_t202" filled="f" stroked="f">
            <v:textbox inset="0,0,0,0">
              <w:txbxContent>
                <w:p>
                  <w:pPr>
                    <w:spacing w:before="0" w:after="0" w:line="258" w:lineRule="exact"/>
                    <w:ind w:right="-79"/>
                    <w:jc w:val="left"/>
                    <w:rPr>
                      <w:rFonts w:ascii="Symbol" w:hAnsi="Symbol" w:cs="Symbol" w:eastAsia="Symbol"/>
                      <w:sz w:val="26"/>
                      <w:szCs w:val="26"/>
                    </w:rPr>
                  </w:pPr>
                  <w:rPr/>
                  <w:r>
                    <w:rPr>
                      <w:rFonts w:ascii="Symbol" w:hAnsi="Symbol" w:cs="Symbol" w:eastAsia="Symbol"/>
                      <w:sz w:val="26"/>
                      <w:szCs w:val="26"/>
                      <w:spacing w:val="0"/>
                      <w:w w:val="100"/>
                      <w:position w:val="-1"/>
                    </w:rPr>
                    <w:t></w:t>
                  </w:r>
                  <w:r>
                    <w:rPr>
                      <w:rFonts w:ascii="Symbol" w:hAnsi="Symbol" w:cs="Symbol" w:eastAsia="Symbol"/>
                      <w:sz w:val="26"/>
                      <w:szCs w:val="26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5.482193pt;margin-top:-4.720554pt;width:3.810957pt;height:7.53635pt;mso-position-horizontal-relative:page;mso-position-vertical-relative:paragraph;z-index:-5903" type="#_x0000_t202" filled="f" stroked="f">
            <v:textbox inset="0,0,0,0">
              <w:txbxContent>
                <w:p>
                  <w:pPr>
                    <w:spacing w:before="0" w:after="0" w:line="151" w:lineRule="exact"/>
                    <w:ind w:right="-63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5"/>
                      <w:szCs w:val="15"/>
                      <w:spacing w:val="0"/>
                      <w:w w:val="101"/>
                      <w:i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z w:val="15"/>
                      <w:szCs w:val="15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1"/>
        </w:rPr>
        <w:t>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0"/>
        </w:rPr>
      </w:r>
    </w:p>
    <w:p>
      <w:pPr>
        <w:spacing w:before="29" w:after="0" w:line="424" w:lineRule="exact"/>
        <w:ind w:right="-103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6"/>
          <w:szCs w:val="26"/>
          <w:spacing w:val="8"/>
          <w:w w:val="100"/>
          <w:position w:val="-6"/>
        </w:rPr>
        <w:t>(</w:t>
      </w:r>
      <w:r>
        <w:rPr>
          <w:rFonts w:ascii="Symbol" w:hAnsi="Symbol" w:cs="Symbol" w:eastAsia="Symbol"/>
          <w:sz w:val="26"/>
          <w:szCs w:val="26"/>
          <w:spacing w:val="8"/>
          <w:w w:val="100"/>
          <w:position w:val="8"/>
        </w:rPr>
      </w:r>
      <w:r>
        <w:rPr>
          <w:rFonts w:ascii="Symbol" w:hAnsi="Symbol" w:cs="Symbol" w:eastAsia="Symbol"/>
          <w:sz w:val="26"/>
          <w:szCs w:val="26"/>
          <w:spacing w:val="-6"/>
          <w:w w:val="100"/>
          <w:u w:val="single" w:color="000000"/>
          <w:position w:val="8"/>
        </w:rPr>
        <w:t></w:t>
      </w:r>
      <w:r>
        <w:rPr>
          <w:rFonts w:ascii="Symbol" w:hAnsi="Symbol" w:cs="Symbol" w:eastAsia="Symbol"/>
          <w:sz w:val="26"/>
          <w:szCs w:val="26"/>
          <w:spacing w:val="-6"/>
          <w:w w:val="100"/>
          <w:u w:val="single" w:color="000000"/>
          <w:position w:val="8"/>
        </w:rPr>
      </w:r>
      <w:r>
        <w:rPr>
          <w:rFonts w:ascii="Symbol" w:hAnsi="Symbol" w:cs="Symbol" w:eastAsia="Symbol"/>
          <w:sz w:val="26"/>
          <w:szCs w:val="26"/>
          <w:spacing w:val="-6"/>
          <w:w w:val="100"/>
          <w:position w:val="8"/>
        </w:rPr>
      </w:r>
      <w:r>
        <w:rPr>
          <w:rFonts w:ascii="Symbol" w:hAnsi="Symbol" w:cs="Symbol" w:eastAsia="Symbol"/>
          <w:sz w:val="26"/>
          <w:szCs w:val="26"/>
          <w:spacing w:val="-6"/>
          <w:w w:val="100"/>
          <w:position w:val="8"/>
        </w:rPr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10"/>
        </w:rPr>
        <w:t>1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14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-6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0"/>
        </w:rPr>
      </w:r>
    </w:p>
    <w:p>
      <w:pPr>
        <w:spacing w:before="0" w:after="0" w:line="234" w:lineRule="exact"/>
        <w:ind w:left="84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spacing w:val="15"/>
          <w:position w:val="1"/>
        </w:rPr>
        <w:t>1</w:t>
      </w:r>
      <w:r>
        <w:rPr>
          <w:rFonts w:ascii="Symbol" w:hAnsi="Symbol" w:cs="Symbol" w:eastAsia="Symbol"/>
          <w:sz w:val="26"/>
          <w:szCs w:val="26"/>
          <w:spacing w:val="0"/>
          <w:position w:val="1"/>
        </w:rPr>
        <w:t></w:t>
      </w:r>
      <w:r>
        <w:rPr>
          <w:rFonts w:ascii="Times New Roman" w:hAnsi="Times New Roman" w:cs="Times New Roman" w:eastAsia="Times New Roman"/>
          <w:sz w:val="26"/>
          <w:szCs w:val="26"/>
          <w:spacing w:val="-31"/>
          <w:position w:val="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spacing w:val="0"/>
          <w:w w:val="100"/>
          <w:position w:val="0"/>
        </w:rPr>
      </w:r>
    </w:p>
    <w:p>
      <w:pPr>
        <w:spacing w:before="29" w:after="0" w:line="266" w:lineRule="exact"/>
        <w:ind w:left="18" w:right="-20"/>
        <w:jc w:val="left"/>
        <w:rPr>
          <w:rFonts w:ascii="Symbol" w:hAnsi="Symbol" w:cs="Symbol" w:eastAsia="Symbol"/>
          <w:sz w:val="26"/>
          <w:szCs w:val="2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spacing w:val="5"/>
          <w:w w:val="100"/>
          <w:i/>
          <w:position w:val="2"/>
        </w:rPr>
        <w:t>D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spacing w:val="9"/>
          <w:w w:val="100"/>
          <w:i/>
          <w:position w:val="0"/>
        </w:rPr>
        <w:t> 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-5"/>
        </w:rPr>
        <w:t>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0"/>
        </w:rPr>
      </w:r>
    </w:p>
    <w:p>
      <w:pPr>
        <w:spacing w:before="0" w:after="0" w:line="183" w:lineRule="exact"/>
        <w:ind w:right="-20"/>
        <w:jc w:val="left"/>
        <w:rPr>
          <w:rFonts w:ascii="Symbol" w:hAnsi="Symbol" w:cs="Symbol" w:eastAsia="Symbol"/>
          <w:sz w:val="26"/>
          <w:szCs w:val="26"/>
        </w:rPr>
      </w:pPr>
      <w:rPr/>
      <w:r>
        <w:rPr/>
        <w:pict>
          <v:group style="position:absolute;margin-left:253.458405pt;margin-top:-1.451823pt;width:11.38861pt;height:.1pt;mso-position-horizontal-relative:page;mso-position-vertical-relative:paragraph;z-index:-5907" coordorigin="5069,-29" coordsize="228,2">
            <v:shape style="position:absolute;left:5069;top:-29;width:228;height:2" coordorigin="5069,-29" coordsize="228,0" path="m5069,-29l5297,-29e" filled="f" stroked="t" strokeweight=".25546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5"/>
          <w:szCs w:val="15"/>
          <w:spacing w:val="-5"/>
          <w:w w:val="100"/>
          <w:position w:val="2"/>
        </w:rPr>
        <w:t>3</w:t>
      </w:r>
      <w:r>
        <w:rPr>
          <w:rFonts w:ascii="Times New Roman" w:hAnsi="Times New Roman" w:cs="Times New Roman" w:eastAsia="Times New Roman"/>
          <w:sz w:val="15"/>
          <w:szCs w:val="15"/>
          <w:spacing w:val="-6"/>
          <w:w w:val="100"/>
          <w:position w:val="2"/>
        </w:rPr>
        <w:t>6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2"/>
        </w:rPr>
        <w:t>5</w:t>
      </w:r>
      <w:r>
        <w:rPr>
          <w:rFonts w:ascii="Times New Roman" w:hAnsi="Times New Roman" w:cs="Times New Roman" w:eastAsia="Times New Roman"/>
          <w:sz w:val="15"/>
          <w:szCs w:val="15"/>
          <w:spacing w:val="1"/>
          <w:w w:val="100"/>
          <w:position w:val="2"/>
        </w:rPr>
        <w:t> 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-1"/>
        </w:rPr>
        <w:t></w:t>
      </w:r>
      <w:r>
        <w:rPr>
          <w:rFonts w:ascii="Symbol" w:hAnsi="Symbol" w:cs="Symbol" w:eastAsia="Symbol"/>
          <w:sz w:val="26"/>
          <w:szCs w:val="26"/>
          <w:spacing w:val="0"/>
          <w:w w:val="100"/>
          <w:position w:val="0"/>
        </w:rPr>
      </w:r>
    </w:p>
    <w:p>
      <w:pPr>
        <w:spacing w:before="0" w:after="0" w:line="306" w:lineRule="exact"/>
        <w:ind w:left="25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Symbol" w:hAnsi="Symbol" w:cs="Symbol" w:eastAsia="Symbol"/>
          <w:sz w:val="26"/>
          <w:szCs w:val="26"/>
          <w:position w:val="6"/>
        </w:rPr>
        <w:t></w:t>
      </w:r>
      <w:r>
        <w:rPr>
          <w:rFonts w:ascii="Times New Roman" w:hAnsi="Times New Roman" w:cs="Times New Roman" w:eastAsia="Times New Roman"/>
          <w:sz w:val="26"/>
          <w:szCs w:val="26"/>
          <w:spacing w:val="-37"/>
          <w:position w:val="6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  <w:cols w:num="7" w:equalWidth="0">
            <w:col w:w="846" w:space="14"/>
            <w:col w:w="595" w:space="37"/>
            <w:col w:w="518" w:space="52"/>
            <w:col w:w="472" w:space="126"/>
            <w:col w:w="631" w:space="25"/>
            <w:col w:w="594" w:space="145"/>
            <w:col w:w="5825"/>
          </w:cols>
        </w:sectPr>
      </w:pPr>
      <w:rPr/>
    </w:p>
    <w:p>
      <w:pPr>
        <w:spacing w:before="6" w:after="0" w:line="239" w:lineRule="auto"/>
        <w:ind w:left="396" w:right="3902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62" w:right="1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5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9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399" w:lineRule="exact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343.774017pt;margin-top:15.96714pt;width:178.066996pt;height:.1pt;mso-position-horizontal-relative:page;mso-position-vertical-relative:paragraph;z-index:-5902" coordorigin="6875,319" coordsize="3561,2">
            <v:shape style="position:absolute;left:6875;top:319;width:3561;height:2" coordorigin="6875,319" coordsize="3561,0" path="m6875,319l10437,319e" filled="f" stroked="t" strokeweight=".46988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3"/>
          <w:i/>
          <w:position w:val="-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0"/>
          <w:w w:val="133"/>
          <w:i/>
          <w:position w:val="-6"/>
        </w:rPr>
        <w:t> </w:t>
      </w:r>
      <w:r>
        <w:rPr>
          <w:rFonts w:ascii="Symbol" w:hAnsi="Symbol" w:cs="Symbol" w:eastAsia="Symbol"/>
          <w:sz w:val="23"/>
          <w:szCs w:val="23"/>
          <w:spacing w:val="0"/>
          <w:w w:val="133"/>
          <w:position w:val="-6"/>
        </w:rPr>
        <w:t></w:t>
      </w:r>
      <w:r>
        <w:rPr>
          <w:rFonts w:ascii="Times New Roman" w:hAnsi="Times New Roman" w:cs="Times New Roman" w:eastAsia="Times New Roman"/>
          <w:sz w:val="23"/>
          <w:szCs w:val="23"/>
          <w:spacing w:val="-19"/>
          <w:w w:val="133"/>
          <w:position w:val="-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3"/>
          <w:position w:val="-6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spacing w:val="-25"/>
          <w:w w:val="133"/>
          <w:position w:val="-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62"/>
          <w:w w:val="133"/>
          <w:i/>
          <w:position w:val="9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33"/>
          <w:position w:val="3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spacing w:val="13"/>
          <w:w w:val="133"/>
          <w:position w:val="3"/>
        </w:rPr>
        <w:t> </w:t>
      </w:r>
      <w:r>
        <w:rPr>
          <w:rFonts w:ascii="Symbol" w:hAnsi="Symbol" w:cs="Symbol" w:eastAsia="Symbol"/>
          <w:sz w:val="23"/>
          <w:szCs w:val="23"/>
          <w:spacing w:val="15"/>
          <w:w w:val="133"/>
          <w:position w:val="9"/>
        </w:rPr>
        <w:t></w:t>
      </w:r>
      <w:r>
        <w:rPr>
          <w:rFonts w:ascii="Times New Roman" w:hAnsi="Times New Roman" w:cs="Times New Roman" w:eastAsia="Times New Roman"/>
          <w:sz w:val="23"/>
          <w:szCs w:val="23"/>
          <w:spacing w:val="-43"/>
          <w:w w:val="133"/>
          <w:i/>
          <w:position w:val="9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33"/>
          <w:position w:val="3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spacing w:val="24"/>
          <w:w w:val="133"/>
          <w:position w:val="3"/>
        </w:rPr>
        <w:t> </w:t>
      </w:r>
      <w:r>
        <w:rPr>
          <w:rFonts w:ascii="Symbol" w:hAnsi="Symbol" w:cs="Symbol" w:eastAsia="Symbol"/>
          <w:sz w:val="23"/>
          <w:szCs w:val="23"/>
          <w:spacing w:val="0"/>
          <w:w w:val="133"/>
          <w:position w:val="9"/>
        </w:rPr>
        <w:t>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3"/>
          <w:position w:val="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36"/>
          <w:w w:val="133"/>
          <w:i/>
          <w:position w:val="9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33"/>
          <w:position w:val="3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21"/>
          <w:w w:val="133"/>
          <w:position w:val="3"/>
        </w:rPr>
        <w:t> </w:t>
      </w:r>
      <w:r>
        <w:rPr>
          <w:rFonts w:ascii="Symbol" w:hAnsi="Symbol" w:cs="Symbol" w:eastAsia="Symbol"/>
          <w:sz w:val="23"/>
          <w:szCs w:val="23"/>
          <w:spacing w:val="15"/>
          <w:w w:val="133"/>
          <w:position w:val="9"/>
        </w:rPr>
        <w:t></w:t>
      </w:r>
      <w:r>
        <w:rPr>
          <w:rFonts w:ascii="Times New Roman" w:hAnsi="Times New Roman" w:cs="Times New Roman" w:eastAsia="Times New Roman"/>
          <w:sz w:val="23"/>
          <w:szCs w:val="23"/>
          <w:spacing w:val="-17"/>
          <w:w w:val="133"/>
          <w:i/>
          <w:position w:val="9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33"/>
          <w:position w:val="3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31"/>
          <w:w w:val="133"/>
          <w:position w:val="3"/>
        </w:rPr>
        <w:t> </w:t>
      </w:r>
      <w:r>
        <w:rPr>
          <w:rFonts w:ascii="Symbol" w:hAnsi="Symbol" w:cs="Symbol" w:eastAsia="Symbol"/>
          <w:sz w:val="23"/>
          <w:szCs w:val="23"/>
          <w:spacing w:val="0"/>
          <w:w w:val="133"/>
          <w:position w:val="9"/>
        </w:rPr>
        <w:t></w:t>
      </w:r>
      <w:r>
        <w:rPr>
          <w:rFonts w:ascii="Times New Roman" w:hAnsi="Times New Roman" w:cs="Times New Roman" w:eastAsia="Times New Roman"/>
          <w:sz w:val="23"/>
          <w:szCs w:val="23"/>
          <w:spacing w:val="-42"/>
          <w:w w:val="133"/>
          <w:position w:val="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9"/>
          <w:w w:val="133"/>
          <w:position w:val="9"/>
        </w:rPr>
        <w:t>....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33"/>
          <w:position w:val="9"/>
        </w:rPr>
        <w:t>.</w:t>
      </w:r>
      <w:r>
        <w:rPr>
          <w:rFonts w:ascii="Symbol" w:hAnsi="Symbol" w:cs="Symbol" w:eastAsia="Symbol"/>
          <w:sz w:val="23"/>
          <w:szCs w:val="23"/>
          <w:spacing w:val="0"/>
          <w:w w:val="133"/>
          <w:position w:val="9"/>
        </w:rPr>
        <w:t></w:t>
      </w:r>
      <w:r>
        <w:rPr>
          <w:rFonts w:ascii="Times New Roman" w:hAnsi="Times New Roman" w:cs="Times New Roman" w:eastAsia="Times New Roman"/>
          <w:sz w:val="23"/>
          <w:szCs w:val="23"/>
          <w:spacing w:val="-8"/>
          <w:w w:val="133"/>
          <w:position w:val="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36"/>
          <w:w w:val="133"/>
          <w:i/>
          <w:position w:val="9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33"/>
          <w:i/>
          <w:position w:val="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spacing w:val="24"/>
          <w:w w:val="133"/>
          <w:i/>
          <w:position w:val="3"/>
        </w:rPr>
        <w:t> </w:t>
      </w:r>
      <w:r>
        <w:rPr>
          <w:rFonts w:ascii="Symbol" w:hAnsi="Symbol" w:cs="Symbol" w:eastAsia="Symbol"/>
          <w:sz w:val="23"/>
          <w:szCs w:val="23"/>
          <w:spacing w:val="15"/>
          <w:w w:val="133"/>
          <w:position w:val="9"/>
        </w:rPr>
        <w:t></w:t>
      </w:r>
      <w:r>
        <w:rPr>
          <w:rFonts w:ascii="Times New Roman" w:hAnsi="Times New Roman" w:cs="Times New Roman" w:eastAsia="Times New Roman"/>
          <w:sz w:val="23"/>
          <w:szCs w:val="23"/>
          <w:spacing w:val="-16"/>
          <w:w w:val="133"/>
          <w:i/>
          <w:position w:val="9"/>
        </w:rPr>
        <w:t>V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33"/>
          <w:i/>
          <w:position w:val="3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spacing w:val="6"/>
          <w:w w:val="133"/>
          <w:i/>
          <w:position w:val="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33"/>
          <w:position w:val="-6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0"/>
        </w:rPr>
      </w:r>
    </w:p>
    <w:p>
      <w:pPr>
        <w:spacing w:before="0" w:after="0" w:line="160" w:lineRule="exact"/>
        <w:ind w:left="2245" w:right="2139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spacing w:val="0"/>
          <w:w w:val="135"/>
          <w:i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00"/>
        </w:rPr>
      </w:r>
    </w:p>
    <w:p>
      <w:pPr>
        <w:spacing w:before="0" w:after="0" w:line="237" w:lineRule="exact"/>
        <w:ind w:left="2198" w:right="1928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Symbol" w:hAnsi="Symbol" w:cs="Symbol" w:eastAsia="Symbol"/>
          <w:sz w:val="23"/>
          <w:szCs w:val="23"/>
          <w:spacing w:val="5"/>
          <w:w w:val="133"/>
        </w:rPr>
        <w:t>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35"/>
          <w:i/>
          <w:position w:val="2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00"/>
          <w:position w:val="0"/>
        </w:rPr>
      </w:r>
    </w:p>
    <w:p>
      <w:pPr>
        <w:spacing w:before="0" w:after="0" w:line="209" w:lineRule="exact"/>
        <w:ind w:left="2068" w:right="1938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spacing w:val="0"/>
          <w:w w:val="135"/>
          <w:i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spacing w:val="21"/>
          <w:w w:val="135"/>
          <w:i/>
        </w:rPr>
        <w:t> </w:t>
      </w:r>
      <w:r>
        <w:rPr>
          <w:rFonts w:ascii="Symbol" w:hAnsi="Symbol" w:cs="Symbol" w:eastAsia="Symbol"/>
          <w:sz w:val="19"/>
          <w:szCs w:val="19"/>
          <w:spacing w:val="0"/>
          <w:w w:val="135"/>
        </w:rPr>
        <w:t></w:t>
      </w:r>
      <w:r>
        <w:rPr>
          <w:rFonts w:ascii="Times New Roman" w:hAnsi="Times New Roman" w:cs="Times New Roman" w:eastAsia="Times New Roman"/>
          <w:sz w:val="19"/>
          <w:szCs w:val="19"/>
          <w:spacing w:val="-26"/>
          <w:w w:val="13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35"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640" w:bottom="280" w:left="1020" w:right="1020"/>
          <w:cols w:num="2" w:equalWidth="0">
            <w:col w:w="4450" w:space="813"/>
            <w:col w:w="4617"/>
          </w:cols>
        </w:sectPr>
      </w:pPr>
      <w:rPr/>
    </w:p>
    <w:p>
      <w:pPr>
        <w:spacing w:before="6" w:after="0" w:line="240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position w:val="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position w:val="-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239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98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98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8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2" w:after="0" w:line="239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3" w:right="4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position w:val="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3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position w:val="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position w:val="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9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9147" w:right="86" w:firstLine="-879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0" w:after="0" w:line="86" w:lineRule="exact"/>
        <w:ind w:right="88"/>
        <w:jc w:val="righ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spacing w:val="0"/>
          <w:w w:val="110"/>
          <w:i/>
        </w:rPr>
        <w:t>m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</w:r>
    </w:p>
    <w:p>
      <w:pPr>
        <w:spacing w:before="0" w:after="0" w:line="431" w:lineRule="exact"/>
        <w:ind w:right="-20"/>
        <w:jc w:val="right"/>
        <w:rPr>
          <w:rFonts w:ascii="Symbol" w:hAnsi="Symbol" w:cs="Symbol" w:eastAsia="Symbol"/>
          <w:sz w:val="44"/>
          <w:szCs w:val="44"/>
        </w:rPr>
      </w:pPr>
      <w:rPr/>
      <w:r>
        <w:rPr>
          <w:rFonts w:ascii="Symbol" w:hAnsi="Symbol" w:cs="Symbol" w:eastAsia="Symbol"/>
          <w:sz w:val="44"/>
          <w:szCs w:val="44"/>
          <w:spacing w:val="0"/>
          <w:w w:val="109"/>
        </w:rPr>
        <w:t></w:t>
      </w:r>
      <w:r>
        <w:rPr>
          <w:rFonts w:ascii="Symbol" w:hAnsi="Symbol" w:cs="Symbol" w:eastAsia="Symbol"/>
          <w:sz w:val="44"/>
          <w:szCs w:val="44"/>
          <w:spacing w:val="0"/>
          <w:w w:val="100"/>
        </w:rPr>
      </w:r>
    </w:p>
    <w:p>
      <w:pPr>
        <w:spacing w:before="0" w:after="0" w:line="167" w:lineRule="exact"/>
        <w:ind w:right="-15"/>
        <w:jc w:val="righ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spacing w:val="-13"/>
          <w:w w:val="100"/>
          <w:i/>
        </w:rPr>
        <w:t> </w:t>
      </w:r>
      <w:r>
        <w:rPr>
          <w:rFonts w:ascii="Symbol" w:hAnsi="Symbol" w:cs="Symbol" w:eastAsia="Symbol"/>
          <w:sz w:val="17"/>
          <w:szCs w:val="17"/>
          <w:spacing w:val="-18"/>
          <w:w w:val="110"/>
        </w:rPr>
        <w:t>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10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</w:r>
    </w:p>
    <w:p>
      <w:pPr>
        <w:spacing w:before="0" w:after="0" w:line="376" w:lineRule="exact"/>
        <w:ind w:right="-103"/>
        <w:jc w:val="left"/>
        <w:tabs>
          <w:tab w:pos="320" w:val="left"/>
          <w:tab w:pos="920" w:val="left"/>
        </w:tabs>
        <w:rPr>
          <w:rFonts w:ascii="Symbol" w:hAnsi="Symbol" w:cs="Symbol" w:eastAsia="Symbol"/>
          <w:sz w:val="29"/>
          <w:szCs w:val="2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  <w:position w:val="6"/>
        </w:rPr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  <w:u w:val="single" w:color="000000"/>
          <w:position w:val="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w w:val="100"/>
          <w:i/>
          <w:u w:val="single" w:color="000000"/>
          <w:position w:val="6"/>
        </w:rPr>
        <w:tab/>
      </w:r>
      <w:r>
        <w:rPr>
          <w:rFonts w:ascii="Times New Roman" w:hAnsi="Times New Roman" w:cs="Times New Roman" w:eastAsia="Times New Roman"/>
          <w:sz w:val="29"/>
          <w:szCs w:val="29"/>
          <w:w w:val="100"/>
          <w:i/>
          <w:u w:val="single" w:color="000000"/>
          <w:position w:val="6"/>
        </w:rPr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  <w:u w:val="single" w:color="000000"/>
          <w:position w:val="6"/>
        </w:rPr>
        <w:t>S</w:t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  <w:u w:val="single" w:color="000000"/>
          <w:position w:val="6"/>
        </w:rPr>
      </w:r>
      <w:r>
        <w:rPr>
          <w:rFonts w:ascii="Times New Roman" w:hAnsi="Times New Roman" w:cs="Times New Roman" w:eastAsia="Times New Roman"/>
          <w:sz w:val="29"/>
          <w:szCs w:val="29"/>
          <w:spacing w:val="-56"/>
          <w:w w:val="110"/>
          <w:i/>
          <w:u w:val="single" w:color="000000"/>
          <w:position w:val="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spacing w:val="-56"/>
          <w:w w:val="110"/>
          <w:i/>
          <w:u w:val="single" w:color="000000"/>
          <w:position w:val="6"/>
        </w:rPr>
      </w:r>
      <w:r>
        <w:rPr>
          <w:rFonts w:ascii="Times New Roman" w:hAnsi="Times New Roman" w:cs="Times New Roman" w:eastAsia="Times New Roman"/>
          <w:sz w:val="29"/>
          <w:szCs w:val="29"/>
          <w:spacing w:val="-56"/>
          <w:w w:val="110"/>
          <w:i/>
          <w:u w:val="single" w:color="000000"/>
          <w:position w:val="6"/>
        </w:rPr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i/>
          <w:u w:val="single" w:color="000000"/>
          <w:position w:val="4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spacing w:val="12"/>
          <w:w w:val="100"/>
          <w:i/>
          <w:u w:val="single" w:color="000000"/>
          <w:position w:val="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i/>
          <w:u w:val="single" w:color="000000"/>
          <w:position w:val="4"/>
        </w:rPr>
        <w:tab/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i/>
          <w:u w:val="single" w:color="000000"/>
          <w:position w:val="4"/>
        </w:rPr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i/>
          <w:position w:val="4"/>
        </w:rPr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i/>
          <w:position w:val="4"/>
        </w:rPr>
        <w:t>  </w:t>
      </w:r>
      <w:r>
        <w:rPr>
          <w:rFonts w:ascii="Symbol" w:hAnsi="Symbol" w:cs="Symbol" w:eastAsia="Symbol"/>
          <w:sz w:val="29"/>
          <w:szCs w:val="29"/>
          <w:spacing w:val="0"/>
          <w:w w:val="110"/>
          <w:position w:val="-7"/>
        </w:rPr>
        <w:t></w:t>
      </w:r>
      <w:r>
        <w:rPr>
          <w:rFonts w:ascii="Symbol" w:hAnsi="Symbol" w:cs="Symbol" w:eastAsia="Symbol"/>
          <w:sz w:val="29"/>
          <w:szCs w:val="29"/>
          <w:spacing w:val="0"/>
          <w:w w:val="100"/>
          <w:position w:val="0"/>
        </w:rPr>
      </w:r>
    </w:p>
    <w:p>
      <w:pPr>
        <w:spacing w:before="0" w:after="0" w:line="282" w:lineRule="exact"/>
        <w:ind w:left="16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29"/>
          <w:szCs w:val="29"/>
          <w:spacing w:val="-30"/>
          <w:w w:val="100"/>
          <w:position w:val="1"/>
        </w:rPr>
        <w:t>(</w:t>
      </w:r>
      <w:r>
        <w:rPr>
          <w:rFonts w:ascii="Times New Roman" w:hAnsi="Times New Roman" w:cs="Times New Roman" w:eastAsia="Times New Roman"/>
          <w:sz w:val="29"/>
          <w:szCs w:val="29"/>
          <w:spacing w:val="0"/>
          <w:w w:val="100"/>
          <w:position w:val="1"/>
        </w:rPr>
        <w:t>1</w:t>
      </w:r>
      <w:r>
        <w:rPr>
          <w:rFonts w:ascii="Times New Roman" w:hAnsi="Times New Roman" w:cs="Times New Roman" w:eastAsia="Times New Roman"/>
          <w:sz w:val="29"/>
          <w:szCs w:val="29"/>
          <w:spacing w:val="-26"/>
          <w:w w:val="100"/>
          <w:position w:val="1"/>
        </w:rPr>
        <w:t> </w:t>
      </w:r>
      <w:r>
        <w:rPr>
          <w:rFonts w:ascii="Symbol" w:hAnsi="Symbol" w:cs="Symbol" w:eastAsia="Symbol"/>
          <w:sz w:val="29"/>
          <w:szCs w:val="29"/>
          <w:spacing w:val="0"/>
          <w:w w:val="100"/>
          <w:position w:val="1"/>
        </w:rPr>
        <w:t></w:t>
      </w:r>
      <w:r>
        <w:rPr>
          <w:rFonts w:ascii="Times New Roman" w:hAnsi="Times New Roman" w:cs="Times New Roman" w:eastAsia="Times New Roman"/>
          <w:sz w:val="29"/>
          <w:szCs w:val="29"/>
          <w:spacing w:val="-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spacing w:val="7"/>
          <w:w w:val="110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29"/>
          <w:szCs w:val="29"/>
          <w:spacing w:val="6"/>
          <w:w w:val="110"/>
          <w:position w:val="1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spacing w:val="5"/>
          <w:w w:val="110"/>
          <w:i/>
          <w:position w:val="14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11"/>
          <w:i/>
          <w:position w:val="10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position w:val="0"/>
        </w:rPr>
      </w:r>
    </w:p>
    <w:p>
      <w:pPr>
        <w:spacing w:before="0" w:after="0" w:line="86" w:lineRule="exact"/>
        <w:ind w:left="84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7"/>
          <w:szCs w:val="17"/>
          <w:spacing w:val="6"/>
          <w:w w:val="110"/>
          <w:i/>
        </w:rPr>
        <w:t>m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10"/>
        </w:rPr>
        <w:t>'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</w:r>
    </w:p>
    <w:p>
      <w:pPr>
        <w:spacing w:before="0" w:after="0" w:line="431" w:lineRule="exact"/>
        <w:ind w:left="3" w:right="-93"/>
        <w:jc w:val="left"/>
        <w:rPr>
          <w:rFonts w:ascii="Symbol" w:hAnsi="Symbol" w:cs="Symbol" w:eastAsia="Symbol"/>
          <w:sz w:val="44"/>
          <w:szCs w:val="44"/>
        </w:rPr>
      </w:pPr>
      <w:rPr/>
      <w:r>
        <w:rPr>
          <w:rFonts w:ascii="Symbol" w:hAnsi="Symbol" w:cs="Symbol" w:eastAsia="Symbol"/>
          <w:sz w:val="44"/>
          <w:szCs w:val="44"/>
          <w:spacing w:val="0"/>
          <w:w w:val="109"/>
        </w:rPr>
        <w:t></w:t>
      </w:r>
      <w:r>
        <w:rPr>
          <w:rFonts w:ascii="Symbol" w:hAnsi="Symbol" w:cs="Symbol" w:eastAsia="Symbol"/>
          <w:sz w:val="44"/>
          <w:szCs w:val="44"/>
          <w:spacing w:val="0"/>
          <w:w w:val="100"/>
        </w:rPr>
      </w:r>
    </w:p>
    <w:p>
      <w:pPr>
        <w:spacing w:before="0" w:after="0" w:line="167" w:lineRule="exact"/>
        <w:ind w:right="-66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7"/>
          <w:szCs w:val="17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spacing w:val="-3"/>
          <w:w w:val="110"/>
        </w:rPr>
        <w:t>'</w:t>
      </w:r>
      <w:r>
        <w:rPr>
          <w:rFonts w:ascii="Symbol" w:hAnsi="Symbol" w:cs="Symbol" w:eastAsia="Symbol"/>
          <w:sz w:val="17"/>
          <w:szCs w:val="17"/>
          <w:spacing w:val="-18"/>
          <w:w w:val="110"/>
        </w:rPr>
        <w:t>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10"/>
        </w:rPr>
        <w:t>1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</w:r>
    </w:p>
    <w:p>
      <w:pPr>
        <w:spacing w:before="0" w:after="0" w:line="301" w:lineRule="exact"/>
        <w:ind w:right="-85"/>
        <w:jc w:val="left"/>
        <w:tabs>
          <w:tab w:pos="300" w:val="left"/>
          <w:tab w:pos="9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</w:rPr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w w:val="100"/>
          <w:i/>
          <w:u w:val="single" w:color="000000"/>
        </w:rPr>
        <w:tab/>
      </w:r>
      <w:r>
        <w:rPr>
          <w:rFonts w:ascii="Times New Roman" w:hAnsi="Times New Roman" w:cs="Times New Roman" w:eastAsia="Times New Roman"/>
          <w:sz w:val="29"/>
          <w:szCs w:val="29"/>
          <w:w w:val="100"/>
          <w:i/>
          <w:u w:val="single" w:color="000000"/>
        </w:rPr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  <w:u w:val="single" w:color="000000"/>
        </w:rPr>
        <w:t>S</w:t>
      </w:r>
      <w:r>
        <w:rPr>
          <w:rFonts w:ascii="Times New Roman" w:hAnsi="Times New Roman" w:cs="Times New Roman" w:eastAsia="Times New Roman"/>
          <w:sz w:val="29"/>
          <w:szCs w:val="29"/>
          <w:w w:val="110"/>
          <w:i/>
          <w:u w:val="single" w:color="000000"/>
        </w:rPr>
      </w:r>
      <w:r>
        <w:rPr>
          <w:rFonts w:ascii="Times New Roman" w:hAnsi="Times New Roman" w:cs="Times New Roman" w:eastAsia="Times New Roman"/>
          <w:sz w:val="29"/>
          <w:szCs w:val="29"/>
          <w:spacing w:val="-57"/>
          <w:w w:val="110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spacing w:val="-57"/>
          <w:w w:val="110"/>
          <w:i/>
          <w:u w:val="single" w:color="000000"/>
        </w:rPr>
      </w:r>
      <w:r>
        <w:rPr>
          <w:rFonts w:ascii="Times New Roman" w:hAnsi="Times New Roman" w:cs="Times New Roman" w:eastAsia="Times New Roman"/>
          <w:sz w:val="29"/>
          <w:szCs w:val="29"/>
          <w:spacing w:val="-57"/>
          <w:w w:val="110"/>
          <w:i/>
          <w:u w:val="single" w:color="000000"/>
        </w:rPr>
      </w:r>
      <w:r>
        <w:rPr>
          <w:rFonts w:ascii="Times New Roman" w:hAnsi="Times New Roman" w:cs="Times New Roman" w:eastAsia="Times New Roman"/>
          <w:sz w:val="29"/>
          <w:szCs w:val="29"/>
          <w:spacing w:val="-8"/>
          <w:w w:val="110"/>
          <w:u w:val="single" w:color="000000"/>
        </w:rPr>
        <w:t>'</w:t>
      </w:r>
      <w:r>
        <w:rPr>
          <w:rFonts w:ascii="Times New Roman" w:hAnsi="Times New Roman" w:cs="Times New Roman" w:eastAsia="Times New Roman"/>
          <w:sz w:val="29"/>
          <w:szCs w:val="29"/>
          <w:spacing w:val="-8"/>
          <w:w w:val="110"/>
          <w:u w:val="single" w:color="000000"/>
        </w:rPr>
      </w:r>
      <w:r>
        <w:rPr>
          <w:rFonts w:ascii="Times New Roman" w:hAnsi="Times New Roman" w:cs="Times New Roman" w:eastAsia="Times New Roman"/>
          <w:sz w:val="29"/>
          <w:szCs w:val="29"/>
          <w:spacing w:val="-8"/>
          <w:w w:val="110"/>
          <w:u w:val="single" w:color="000000"/>
        </w:rPr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11"/>
          <w:i/>
          <w:u w:val="single" w:color="000000"/>
          <w:position w:val="-2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11"/>
          <w:i/>
          <w:u w:val="single" w:color="0000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spacing w:val="-9"/>
          <w:w w:val="111"/>
          <w:i/>
          <w:u w:val="single" w:color="0000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spacing w:val="-9"/>
          <w:w w:val="111"/>
          <w:i/>
          <w:u w:val="single" w:color="0000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spacing w:val="-9"/>
          <w:w w:val="111"/>
          <w:i/>
          <w:u w:val="single" w:color="0000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11"/>
          <w:u w:val="single" w:color="000000"/>
          <w:position w:val="-2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11"/>
          <w:u w:val="single" w:color="0000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11"/>
          <w:u w:val="single" w:color="0000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u w:val="single" w:color="0000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u w:val="single" w:color="0000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position w:val="0"/>
        </w:rPr>
      </w:r>
    </w:p>
    <w:p>
      <w:pPr>
        <w:spacing w:before="1" w:after="0" w:line="240" w:lineRule="auto"/>
        <w:ind w:left="16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29"/>
          <w:szCs w:val="29"/>
          <w:spacing w:val="-30"/>
          <w:w w:val="100"/>
        </w:rPr>
        <w:t>(</w:t>
      </w:r>
      <w:r>
        <w:rPr>
          <w:rFonts w:ascii="Times New Roman" w:hAnsi="Times New Roman" w:cs="Times New Roman" w:eastAsia="Times New Roman"/>
          <w:sz w:val="29"/>
          <w:szCs w:val="29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9"/>
          <w:szCs w:val="29"/>
          <w:spacing w:val="-26"/>
          <w:w w:val="100"/>
        </w:rPr>
        <w:t> </w:t>
      </w:r>
      <w:r>
        <w:rPr>
          <w:rFonts w:ascii="Symbol" w:hAnsi="Symbol" w:cs="Symbol" w:eastAsia="Symbol"/>
          <w:sz w:val="29"/>
          <w:szCs w:val="29"/>
          <w:spacing w:val="0"/>
          <w:w w:val="100"/>
        </w:rPr>
        <w:t></w:t>
      </w:r>
      <w:r>
        <w:rPr>
          <w:rFonts w:ascii="Times New Roman" w:hAnsi="Times New Roman" w:cs="Times New Roman" w:eastAsia="Times New Roman"/>
          <w:sz w:val="29"/>
          <w:szCs w:val="29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spacing w:val="7"/>
          <w:w w:val="100"/>
          <w:i/>
        </w:rPr>
        <w:t>i</w:t>
      </w:r>
      <w:r>
        <w:rPr>
          <w:rFonts w:ascii="Times New Roman" w:hAnsi="Times New Roman" w:cs="Times New Roman" w:eastAsia="Times New Roman"/>
          <w:sz w:val="29"/>
          <w:szCs w:val="29"/>
          <w:spacing w:val="6"/>
          <w:w w:val="100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spacing w:val="5"/>
          <w:w w:val="100"/>
          <w:i/>
          <w:position w:val="13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i/>
          <w:position w:val="9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spacing w:val="26"/>
          <w:w w:val="100"/>
          <w:i/>
          <w:position w:val="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11"/>
          <w:position w:val="9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position w:val="0"/>
        </w:rPr>
      </w:r>
    </w:p>
    <w:p>
      <w:pPr>
        <w:spacing w:before="1" w:after="0" w:line="240" w:lineRule="auto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left="3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  <w:cols w:num="6" w:equalWidth="0">
            <w:col w:w="5720" w:space="194"/>
            <w:col w:w="1187" w:space="71"/>
            <w:col w:w="360" w:space="180"/>
            <w:col w:w="963" w:space="239"/>
            <w:col w:w="509" w:space="31"/>
            <w:col w:w="426"/>
          </w:cols>
        </w:sectPr>
      </w:pPr>
      <w:rPr/>
    </w:p>
    <w:p>
      <w:pPr>
        <w:spacing w:before="6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both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551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8" w:lineRule="auto"/>
        <w:ind w:left="396" w:right="473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'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S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14"/>
          <w:szCs w:val="14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8" w:after="0" w:line="250" w:lineRule="exact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'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'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–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’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4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'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13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14"/>
          <w:szCs w:val="1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7" w:after="0" w:line="250" w:lineRule="exact"/>
        <w:ind w:left="113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  <w:t>’</w:t>
      </w:r>
      <w:r>
        <w:rPr>
          <w:rFonts w:ascii="Garamond" w:hAnsi="Garamond" w:cs="Garamond" w:eastAsia="Garamond"/>
          <w:sz w:val="14"/>
          <w:szCs w:val="14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2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’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4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588" w:right="4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59" w:right="4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411" w:right="43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68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391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4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113" w:right="682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63" w:after="0" w:line="432" w:lineRule="exact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88.109093pt;margin-top:20.489281pt;width:159.924863pt;height:.1pt;mso-position-horizontal-relative:page;mso-position-vertical-relative:paragraph;z-index:-5901" coordorigin="1762,410" coordsize="3198,2">
            <v:shape style="position:absolute;left:1762;top:410;width:3198;height:2" coordorigin="1762,410" coordsize="3198,0" path="m1762,410l4961,410e" filled="f" stroked="t" strokeweight=".50901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5"/>
          <w:szCs w:val="25"/>
          <w:spacing w:val="0"/>
          <w:w w:val="100"/>
          <w:i/>
          <w:position w:val="-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spacing w:val="12"/>
          <w:w w:val="100"/>
          <w:i/>
          <w:position w:val="-6"/>
        </w:rPr>
        <w:t> </w:t>
      </w:r>
      <w:r>
        <w:rPr>
          <w:rFonts w:ascii="Symbol" w:hAnsi="Symbol" w:cs="Symbol" w:eastAsia="Symbol"/>
          <w:sz w:val="25"/>
          <w:szCs w:val="25"/>
          <w:spacing w:val="0"/>
          <w:w w:val="100"/>
          <w:position w:val="-6"/>
        </w:rPr>
        <w:t></w:t>
      </w:r>
      <w:r>
        <w:rPr>
          <w:rFonts w:ascii="Times New Roman" w:hAnsi="Times New Roman" w:cs="Times New Roman" w:eastAsia="Times New Roman"/>
          <w:sz w:val="25"/>
          <w:szCs w:val="25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spacing w:val="0"/>
          <w:w w:val="100"/>
          <w:position w:val="-6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spacing w:val="-8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spacing w:val="-41"/>
          <w:w w:val="100"/>
          <w:i/>
          <w:position w:val="9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3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spacing w:val="26"/>
          <w:w w:val="100"/>
          <w:position w:val="3"/>
        </w:rPr>
        <w:t> </w:t>
      </w:r>
      <w:r>
        <w:rPr>
          <w:rFonts w:ascii="Symbol" w:hAnsi="Symbol" w:cs="Symbol" w:eastAsia="Symbol"/>
          <w:sz w:val="25"/>
          <w:szCs w:val="25"/>
          <w:spacing w:val="10"/>
          <w:w w:val="100"/>
          <w:position w:val="9"/>
        </w:rPr>
        <w:t></w:t>
      </w:r>
      <w:r>
        <w:rPr>
          <w:rFonts w:ascii="Times New Roman" w:hAnsi="Times New Roman" w:cs="Times New Roman" w:eastAsia="Times New Roman"/>
          <w:sz w:val="25"/>
          <w:szCs w:val="25"/>
          <w:spacing w:val="-29"/>
          <w:w w:val="100"/>
          <w:i/>
          <w:position w:val="9"/>
        </w:rPr>
        <w:t>V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3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spacing w:val="19"/>
          <w:w w:val="100"/>
          <w:position w:val="3"/>
        </w:rPr>
        <w:t> </w:t>
      </w:r>
      <w:r>
        <w:rPr>
          <w:rFonts w:ascii="Symbol" w:hAnsi="Symbol" w:cs="Symbol" w:eastAsia="Symbol"/>
          <w:sz w:val="25"/>
          <w:szCs w:val="25"/>
          <w:spacing w:val="0"/>
          <w:w w:val="100"/>
          <w:position w:val="9"/>
        </w:rPr>
        <w:t></w:t>
      </w:r>
      <w:r>
        <w:rPr>
          <w:rFonts w:ascii="Times New Roman" w:hAnsi="Times New Roman" w:cs="Times New Roman" w:eastAsia="Times New Roman"/>
          <w:sz w:val="25"/>
          <w:szCs w:val="25"/>
          <w:spacing w:val="20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spacing w:val="-24"/>
          <w:w w:val="100"/>
          <w:i/>
          <w:position w:val="9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3"/>
        </w:rPr>
        <w:t>2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spacing w:val="1"/>
          <w:w w:val="100"/>
          <w:position w:val="3"/>
        </w:rPr>
        <w:t> </w:t>
      </w:r>
      <w:r>
        <w:rPr>
          <w:rFonts w:ascii="Symbol" w:hAnsi="Symbol" w:cs="Symbol" w:eastAsia="Symbol"/>
          <w:sz w:val="25"/>
          <w:szCs w:val="25"/>
          <w:spacing w:val="10"/>
          <w:w w:val="100"/>
          <w:position w:val="9"/>
        </w:rPr>
        <w:t></w:t>
      </w:r>
      <w:r>
        <w:rPr>
          <w:rFonts w:ascii="Times New Roman" w:hAnsi="Times New Roman" w:cs="Times New Roman" w:eastAsia="Times New Roman"/>
          <w:sz w:val="25"/>
          <w:szCs w:val="25"/>
          <w:spacing w:val="-12"/>
          <w:w w:val="100"/>
          <w:i/>
          <w:position w:val="9"/>
        </w:rPr>
        <w:t>V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3"/>
        </w:rPr>
        <w:t>2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spacing w:val="32"/>
          <w:w w:val="100"/>
          <w:position w:val="3"/>
        </w:rPr>
        <w:t> </w:t>
      </w:r>
      <w:r>
        <w:rPr>
          <w:rFonts w:ascii="Symbol" w:hAnsi="Symbol" w:cs="Symbol" w:eastAsia="Symbol"/>
          <w:sz w:val="25"/>
          <w:szCs w:val="25"/>
          <w:spacing w:val="0"/>
          <w:w w:val="100"/>
          <w:position w:val="9"/>
        </w:rPr>
        <w:t></w:t>
      </w:r>
      <w:r>
        <w:rPr>
          <w:rFonts w:ascii="Times New Roman" w:hAnsi="Times New Roman" w:cs="Times New Roman" w:eastAsia="Times New Roman"/>
          <w:sz w:val="25"/>
          <w:szCs w:val="25"/>
          <w:spacing w:val="-18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spacing w:val="6"/>
          <w:w w:val="100"/>
          <w:position w:val="9"/>
        </w:rPr>
        <w:t>....</w:t>
      </w:r>
      <w:r>
        <w:rPr>
          <w:rFonts w:ascii="Times New Roman" w:hAnsi="Times New Roman" w:cs="Times New Roman" w:eastAsia="Times New Roman"/>
          <w:sz w:val="25"/>
          <w:szCs w:val="25"/>
          <w:spacing w:val="-3"/>
          <w:w w:val="100"/>
          <w:position w:val="9"/>
        </w:rPr>
        <w:t>.</w:t>
      </w:r>
      <w:r>
        <w:rPr>
          <w:rFonts w:ascii="Symbol" w:hAnsi="Symbol" w:cs="Symbol" w:eastAsia="Symbol"/>
          <w:sz w:val="25"/>
          <w:szCs w:val="25"/>
          <w:spacing w:val="0"/>
          <w:w w:val="100"/>
          <w:position w:val="9"/>
        </w:rPr>
        <w:t></w:t>
      </w:r>
      <w:r>
        <w:rPr>
          <w:rFonts w:ascii="Times New Roman" w:hAnsi="Times New Roman" w:cs="Times New Roman" w:eastAsia="Times New Roman"/>
          <w:sz w:val="25"/>
          <w:szCs w:val="25"/>
          <w:spacing w:val="51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spacing w:val="-24"/>
          <w:w w:val="100"/>
          <w:i/>
          <w:position w:val="9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i/>
          <w:position w:val="3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i/>
          <w:position w:val="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spacing w:val="4"/>
          <w:w w:val="100"/>
          <w:i/>
          <w:position w:val="3"/>
        </w:rPr>
        <w:t> </w:t>
      </w:r>
      <w:r>
        <w:rPr>
          <w:rFonts w:ascii="Symbol" w:hAnsi="Symbol" w:cs="Symbol" w:eastAsia="Symbol"/>
          <w:sz w:val="25"/>
          <w:szCs w:val="25"/>
          <w:spacing w:val="10"/>
          <w:w w:val="100"/>
          <w:position w:val="9"/>
        </w:rPr>
        <w:t></w:t>
      </w:r>
      <w:r>
        <w:rPr>
          <w:rFonts w:ascii="Times New Roman" w:hAnsi="Times New Roman" w:cs="Times New Roman" w:eastAsia="Times New Roman"/>
          <w:sz w:val="25"/>
          <w:szCs w:val="25"/>
          <w:spacing w:val="-12"/>
          <w:w w:val="100"/>
          <w:i/>
          <w:position w:val="9"/>
        </w:rPr>
        <w:t>V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i/>
          <w:position w:val="3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spacing w:val="0"/>
          <w:w w:val="100"/>
          <w:i/>
          <w:position w:val="3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spacing w:val="11"/>
          <w:w w:val="100"/>
          <w:i/>
          <w:position w:val="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spacing w:val="0"/>
          <w:w w:val="110"/>
          <w:position w:val="-6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spacing w:val="0"/>
          <w:w w:val="100"/>
          <w:position w:val="0"/>
        </w:rPr>
      </w:r>
    </w:p>
    <w:p>
      <w:pPr>
        <w:spacing w:before="0" w:after="0" w:line="175" w:lineRule="exact"/>
        <w:ind w:left="2223" w:right="7436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  <w:i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0" w:after="0" w:line="257" w:lineRule="exact"/>
        <w:ind w:left="2180" w:right="724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Symbol" w:hAnsi="Symbol" w:cs="Symbol" w:eastAsia="Symbol"/>
          <w:sz w:val="25"/>
          <w:szCs w:val="25"/>
          <w:spacing w:val="4"/>
          <w:w w:val="110"/>
        </w:rPr>
        <w:t>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  <w:i/>
          <w:position w:val="2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0"/>
        </w:rPr>
      </w:r>
    </w:p>
    <w:p>
      <w:pPr>
        <w:spacing w:before="0" w:after="0" w:line="223" w:lineRule="exact"/>
        <w:ind w:left="2063" w:right="7256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spacing w:val="32"/>
          <w:w w:val="100"/>
          <w:i/>
        </w:rPr>
        <w:t> </w:t>
      </w:r>
      <w:r>
        <w:rPr>
          <w:rFonts w:ascii="Symbol" w:hAnsi="Symbol" w:cs="Symbol" w:eastAsia="Symbol"/>
          <w:sz w:val="21"/>
          <w:szCs w:val="21"/>
          <w:spacing w:val="0"/>
          <w:w w:val="100"/>
        </w:rPr>
        <w:t></w:t>
      </w:r>
      <w:r>
        <w:rPr>
          <w:rFonts w:ascii="Times New Roman" w:hAnsi="Times New Roman" w:cs="Times New Roman" w:eastAsia="Times New Roman"/>
          <w:sz w:val="21"/>
          <w:szCs w:val="2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9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79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535" w:right="45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028" w:right="30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75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35" w:right="45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499" w:right="44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35" w:right="45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245" w:right="42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0" w:after="0" w:line="269" w:lineRule="exact"/>
        <w:ind w:right="9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pgSz w:w="11920" w:h="16860"/>
          <w:pgMar w:top="840" w:bottom="280" w:left="1020" w:right="1020"/>
        </w:sectPr>
      </w:pPr>
      <w:rPr/>
    </w:p>
    <w:p>
      <w:pPr>
        <w:spacing w:before="80" w:after="0" w:line="263" w:lineRule="exact"/>
        <w:ind w:left="36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neks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ula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apo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6" w:after="0" w:line="240" w:lineRule="auto"/>
        <w:ind w:left="1072" w:right="-20"/>
        <w:jc w:val="left"/>
        <w:tabs>
          <w:tab w:pos="2820" w:val="left"/>
        </w:tabs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2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1"/>
          <w:w w:val="102"/>
        </w:rPr>
        <w:t>F</w:t>
      </w:r>
      <w:r>
        <w:rPr>
          <w:rFonts w:ascii="Calibri" w:hAnsi="Calibri" w:cs="Calibri" w:eastAsia="Calibri"/>
          <w:sz w:val="18"/>
          <w:szCs w:val="18"/>
          <w:spacing w:val="4"/>
          <w:w w:val="102"/>
        </w:rPr>
        <w:t>A</w:t>
      </w:r>
      <w:r>
        <w:rPr>
          <w:rFonts w:ascii="Calibri" w:hAnsi="Calibri" w:cs="Calibri" w:eastAsia="Calibri"/>
          <w:sz w:val="18"/>
          <w:szCs w:val="18"/>
          <w:spacing w:val="-6"/>
          <w:w w:val="102"/>
        </w:rPr>
        <w:t>_</w:t>
      </w:r>
      <w:r>
        <w:rPr>
          <w:rFonts w:ascii="Calibri" w:hAnsi="Calibri" w:cs="Calibri" w:eastAsia="Calibri"/>
          <w:sz w:val="18"/>
          <w:szCs w:val="18"/>
          <w:spacing w:val="-4"/>
          <w:w w:val="102"/>
        </w:rPr>
        <w:t>E</w:t>
      </w:r>
      <w:r>
        <w:rPr>
          <w:rFonts w:ascii="Calibri" w:hAnsi="Calibri" w:cs="Calibri" w:eastAsia="Calibri"/>
          <w:sz w:val="18"/>
          <w:szCs w:val="18"/>
          <w:spacing w:val="-8"/>
          <w:w w:val="102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2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</w:p>
    <w:p>
      <w:pPr>
        <w:spacing w:before="37" w:after="0" w:line="240" w:lineRule="auto"/>
        <w:ind w:left="1072" w:right="-20"/>
        <w:jc w:val="left"/>
        <w:tabs>
          <w:tab w:pos="2820" w:val="left"/>
        </w:tabs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2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9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1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g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të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1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të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6"/>
          <w:w w:val="102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2"/>
        </w:rPr>
        <w:t>u</w:t>
      </w:r>
      <w:r>
        <w:rPr>
          <w:rFonts w:ascii="Calibri" w:hAnsi="Calibri" w:cs="Calibri" w:eastAsia="Calibri"/>
          <w:sz w:val="18"/>
          <w:szCs w:val="18"/>
          <w:spacing w:val="-3"/>
          <w:w w:val="102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2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</w:p>
    <w:p>
      <w:pPr>
        <w:spacing w:before="38" w:after="0" w:line="240" w:lineRule="auto"/>
        <w:ind w:left="1072" w:right="-20"/>
        <w:jc w:val="left"/>
        <w:tabs>
          <w:tab w:pos="2820" w:val="left"/>
        </w:tabs>
        <w:rPr>
          <w:rFonts w:ascii="Calibri" w:hAnsi="Calibri" w:cs="Calibri" w:eastAsia="Calibri"/>
          <w:sz w:val="18"/>
          <w:szCs w:val="18"/>
        </w:rPr>
      </w:pPr>
      <w:rPr/>
      <w:r>
        <w:rPr/>
        <w:pict>
          <v:group style="position:absolute;margin-left:413.191956pt;margin-top:12.502676pt;width:68.759879pt;height:28.380972pt;mso-position-horizontal-relative:page;mso-position-vertical-relative:paragraph;z-index:-5900" coordorigin="8264,250" coordsize="1375,568">
            <v:group style="position:absolute;left:8272;top:258;width:1359;height:282" coordorigin="8272,258" coordsize="1359,282">
              <v:shape style="position:absolute;left:8272;top:258;width:1359;height:282" coordorigin="8272,258" coordsize="1359,282" path="m8272,540l9631,540,9631,258,8272,258,8272,540e" filled="t" fillcolor="#FFFF00" stroked="f">
                <v:path arrowok="t"/>
                <v:fill/>
              </v:shape>
            </v:group>
            <v:group style="position:absolute;left:8272;top:528;width:1359;height:282" coordorigin="8272,528" coordsize="1359,282">
              <v:shape style="position:absolute;left:8272;top:528;width:1359;height:282" coordorigin="8272,528" coordsize="1359,282" path="m8272,810l9631,810,9631,528,8272,528,8272,810e" filled="t" fillcolor="#FF0000" stroked="f">
                <v:path arrowok="t"/>
                <v:fill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19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-10"/>
          <w:w w:val="102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2"/>
        </w:rPr>
        <w:t>u</w:t>
      </w:r>
      <w:r>
        <w:rPr>
          <w:rFonts w:ascii="Calibri" w:hAnsi="Calibri" w:cs="Calibri" w:eastAsia="Calibri"/>
          <w:sz w:val="18"/>
          <w:szCs w:val="18"/>
          <w:spacing w:val="5"/>
          <w:w w:val="102"/>
        </w:rPr>
        <w:t>j</w:t>
      </w:r>
      <w:r>
        <w:rPr>
          <w:rFonts w:ascii="Calibri" w:hAnsi="Calibri" w:cs="Calibri" w:eastAsia="Calibri"/>
          <w:sz w:val="18"/>
          <w:szCs w:val="18"/>
          <w:spacing w:val="1"/>
          <w:w w:val="102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2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</w:p>
    <w:p>
      <w:pPr>
        <w:spacing w:before="49" w:after="0" w:line="240" w:lineRule="auto"/>
        <w:ind w:left="1072" w:right="-20"/>
        <w:jc w:val="left"/>
        <w:tabs>
          <w:tab w:pos="828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Calibri" w:hAnsi="Calibri" w:cs="Calibri" w:eastAsia="Calibri"/>
          <w:sz w:val="18"/>
          <w:szCs w:val="18"/>
          <w:spacing w:val="-1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9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9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spacing w:val="4"/>
          <w:w w:val="100"/>
        </w:rPr>
        <w:t>V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l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ë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n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2"/>
          <w:w w:val="100"/>
        </w:rPr>
        <w:t>m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i</w:t>
      </w:r>
      <w:r>
        <w:rPr>
          <w:rFonts w:ascii="Arial" w:hAnsi="Arial" w:cs="Arial" w:eastAsia="Arial"/>
          <w:sz w:val="16"/>
          <w:szCs w:val="16"/>
          <w:spacing w:val="6"/>
          <w:w w:val="100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49" w:after="0" w:line="217" w:lineRule="exact"/>
        <w:ind w:left="1072" w:right="-20"/>
        <w:jc w:val="left"/>
        <w:tabs>
          <w:tab w:pos="2820" w:val="left"/>
          <w:tab w:pos="8280" w:val="left"/>
        </w:tabs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71.338615pt;margin-top:23.234241pt;width:478.200503pt;height:232.822172pt;mso-position-horizontal-relative:page;mso-position-vertical-relative:paragraph;z-index:-5899" coordorigin="1427,465" coordsize="9564,4656">
            <v:group style="position:absolute;left:1452;top:490;width:9525;height:1188" coordorigin="1452,490" coordsize="9525,1188">
              <v:shape style="position:absolute;left:1452;top:490;width:9525;height:1188" coordorigin="1452,490" coordsize="9525,1188" path="m1464,1678l10990,1678,10990,490,1464,490,1464,1678e" filled="t" fillcolor="#C0C0C0" stroked="f">
                <v:path arrowok="t"/>
                <v:fill/>
              </v:shape>
            </v:group>
            <v:group style="position:absolute;left:10965;top:490;width:12;height:1188" coordorigin="10965,490" coordsize="12,1188">
              <v:shape style="position:absolute;left:10965;top:490;width:12;height:1188" coordorigin="10965,490" coordsize="12,1188" path="m10965,1678l10978,1678,10978,490,10965,490,10965,1678e" filled="t" fillcolor="#FFFFFF" stroked="f">
                <v:path arrowok="t"/>
                <v:fill/>
              </v:shape>
            </v:group>
            <v:group style="position:absolute;left:1452;top:1666;width:5485;height:3197" coordorigin="1452,1666" coordsize="5485,3197">
              <v:shape style="position:absolute;left:1452;top:1666;width:5485;height:3197" coordorigin="1452,1666" coordsize="5485,3197" path="m1464,4863l6950,4863,6950,1666,1464,1666,1464,4863e" filled="t" fillcolor="#FFFFFF" stroked="f">
                <v:path arrowok="t"/>
                <v:fill/>
              </v:shape>
            </v:group>
            <v:group style="position:absolute;left:6925;top:1666;width:1359;height:3197" coordorigin="6925,1666" coordsize="1359,3197">
              <v:shape style="position:absolute;left:6925;top:1666;width:1359;height:3197" coordorigin="6925,1666" coordsize="1359,3197" path="m6925,4863l8284,4863,8284,1666,6925,1666,6925,4863e" filled="t" fillcolor="#FFFF00" stroked="f">
                <v:path arrowok="t"/>
                <v:fill/>
              </v:shape>
            </v:group>
            <v:group style="position:absolute;left:8272;top:1666;width:1359;height:3197" coordorigin="8272,1666" coordsize="1359,3197">
              <v:shape style="position:absolute;left:8272;top:1666;width:1359;height:3197" coordorigin="8272,1666" coordsize="1359,3197" path="m8272,4863l9631,4863,9631,1666,8272,1666,8272,4863e" filled="t" fillcolor="#FFFF00" stroked="f">
                <v:path arrowok="t"/>
                <v:fill/>
              </v:shape>
            </v:group>
            <v:group style="position:absolute;left:9619;top:1666;width:1359;height:3197" coordorigin="9619,1666" coordsize="1359,3197">
              <v:shape style="position:absolute;left:9619;top:1666;width:1359;height:3197" coordorigin="9619,1666" coordsize="1359,3197" path="m9619,4863l10978,4863,10978,1666,9619,1666,9619,4863e" filled="t" fillcolor="#FFFF00" stroked="f">
                <v:path arrowok="t"/>
                <v:fill/>
              </v:shape>
            </v:group>
            <v:group style="position:absolute;left:10965;top:1666;width:12;height:3197" coordorigin="10965,1666" coordsize="12,3197">
              <v:shape style="position:absolute;left:10965;top:1666;width:12;height:3197" coordorigin="10965,1666" coordsize="12,3197" path="m10965,4863l10978,4863,10978,1666,10965,1666,10965,4863e" filled="t" fillcolor="#FFFFFF" stroked="f">
                <v:path arrowok="t"/>
                <v:fill/>
              </v:shape>
            </v:group>
            <v:group style="position:absolute;left:6925;top:4851;width:1359;height:257" coordorigin="6925,4851" coordsize="1359,257">
              <v:shape style="position:absolute;left:6925;top:4851;width:1359;height:257" coordorigin="6925,4851" coordsize="1359,257" path="m6925,5108l8284,5108,8284,4851,6925,4851,6925,5108e" filled="t" fillcolor="#FFFF00" stroked="f">
                <v:path arrowok="t"/>
                <v:fill/>
              </v:shape>
            </v:group>
            <v:group style="position:absolute;left:8272;top:4851;width:2706;height:257" coordorigin="8272,4851" coordsize="2706,257">
              <v:shape style="position:absolute;left:8272;top:4851;width:2706;height:257" coordorigin="8272,4851" coordsize="2706,257" path="m8272,5108l10978,5108,10978,4851,8272,4851,8272,5108e" filled="t" fillcolor="#FFFF00" stroked="f">
                <v:path arrowok="t"/>
                <v:fill/>
              </v:shape>
            </v:group>
            <v:group style="position:absolute;left:10965;top:4851;width:12;height:257" coordorigin="10965,4851" coordsize="12,257">
              <v:shape style="position:absolute;left:10965;top:4851;width:12;height:257" coordorigin="10965,4851" coordsize="12,257" path="m10965,5108l10978,5108,10978,4851,10965,4851,10965,5108e" filled="t" fillcolor="#FFFFFF" stroked="f">
                <v:path arrowok="t"/>
                <v:fill/>
              </v:shape>
            </v:group>
            <v:group style="position:absolute;left:1452;top:5095;width:9525;height:12" coordorigin="1452,5095" coordsize="9525,12">
              <v:shape style="position:absolute;left:1452;top:5095;width:9525;height:12" coordorigin="1452,5095" coordsize="9525,12" path="m10990,5095l1464,5095,1464,5108,10990,5108,10990,5095e" filled="t" fillcolor="#FFFFFF" stroked="f">
                <v:path arrowok="t"/>
                <v:fill/>
              </v:shape>
            </v:group>
            <v:group style="position:absolute;left:6938;top:1329;width:4016;height:2" coordorigin="6938,1329" coordsize="4016,2">
              <v:shape style="position:absolute;left:6938;top:1329;width:4016;height:2" coordorigin="6938,1329" coordsize="4016,0" path="m6938,1329l10953,1329e" filled="f" stroked="t" strokeweight=".711248pt" strokecolor="#000000">
                <v:path arrowok="t"/>
              </v:shape>
            </v:group>
            <v:group style="position:absolute;left:2401;top:502;width:2;height:4581" coordorigin="2401,502" coordsize="2,4581">
              <v:shape style="position:absolute;left:2401;top:502;width:2;height:4581" coordorigin="2401,502" coordsize="0,4581" path="m2401,502l2401,5083e" filled="f" stroked="t" strokeweight=".711387pt" strokecolor="#000000">
                <v:path arrowok="t"/>
              </v:shape>
            </v:group>
            <v:group style="position:absolute;left:4164;top:502;width:2;height:2156" coordorigin="4164,502" coordsize="2,2156">
              <v:shape style="position:absolute;left:4164;top:502;width:2;height:2156" coordorigin="4164,502" coordsize="0,2156" path="m4164,502l4164,2658e" filled="f" stroked="t" strokeweight=".711394pt" strokecolor="#000000">
                <v:path arrowok="t"/>
              </v:shape>
            </v:group>
            <v:group style="position:absolute;left:5609;top:502;width:2;height:2156" coordorigin="5609,502" coordsize="2,2156">
              <v:shape style="position:absolute;left:5609;top:502;width:2;height:2156" coordorigin="5609,502" coordsize="0,2156" path="m5609,502l5609,2658e" filled="f" stroked="t" strokeweight=".711415pt" strokecolor="#000000">
                <v:path arrowok="t"/>
              </v:shape>
            </v:group>
            <v:group style="position:absolute;left:8272;top:502;width:2;height:1176" coordorigin="8272,502" coordsize="2,1176">
              <v:shape style="position:absolute;left:8272;top:502;width:2;height:1176" coordorigin="8272,502" coordsize="0,1176" path="m8272,502l8272,1678e" filled="f" stroked="t" strokeweight="1.322764pt" strokecolor="#000000">
                <v:path arrowok="t"/>
              </v:shape>
            </v:group>
            <v:group style="position:absolute;left:9619;top:502;width:2;height:1176" coordorigin="9619,502" coordsize="2,1176">
              <v:shape style="position:absolute;left:9619;top:502;width:2;height:1176" coordorigin="9619,502" coordsize="0,1176" path="m9619,502l9619,1678e" filled="f" stroked="t" strokeweight="1.322764pt" strokecolor="#000000">
                <v:path arrowok="t"/>
              </v:shape>
              <v:shape style="position:absolute;left:5615;top:1911;width:1298;height:12" type="#_x0000_t75">
                <v:imagedata r:id="rId5" o:title=""/>
              </v:shape>
              <v:shape style="position:absolute;left:6938;top:1911;width:1334;height:12" type="#_x0000_t75">
                <v:imagedata r:id="rId6" o:title=""/>
              </v:shape>
              <v:shape style="position:absolute;left:8284;top:1911;width:1334;height:12" type="#_x0000_t75">
                <v:imagedata r:id="rId7" o:title=""/>
              </v:shape>
            </v:group>
            <v:group style="position:absolute;left:2407;top:2162;width:7224;height:2" coordorigin="2407,2162" coordsize="7224,2">
              <v:shape style="position:absolute;left:2407;top:2162;width:7224;height:2" coordorigin="2407,2162" coordsize="7224,0" path="m2407,2162l9631,2162e" filled="f" stroked="t" strokeweight=".711228pt" strokecolor="#000000">
                <v:path arrowok="t"/>
              </v:shape>
              <v:shape style="position:absolute;left:5615;top:2401;width:1298;height:12" type="#_x0000_t75">
                <v:imagedata r:id="rId8" o:title=""/>
              </v:shape>
              <v:shape style="position:absolute;left:6938;top:2401;width:1334;height:12" type="#_x0000_t75">
                <v:imagedata r:id="rId9" o:title=""/>
              </v:shape>
              <v:shape style="position:absolute;left:8284;top:2401;width:1334;height:12" type="#_x0000_t75">
                <v:imagedata r:id="rId10" o:title=""/>
              </v:shape>
            </v:group>
            <v:group style="position:absolute;left:2407;top:2652;width:7224;height:2" coordorigin="2407,2652" coordsize="7224,2">
              <v:shape style="position:absolute;left:2407;top:2652;width:7224;height:2" coordorigin="2407,2652" coordsize="7224,0" path="m2407,2652l9631,2652e" filled="f" stroked="t" strokeweight=".711228pt" strokecolor="#000000">
                <v:path arrowok="t"/>
              </v:shape>
            </v:group>
            <v:group style="position:absolute;left:1452;top:2897;width:8179;height:2" coordorigin="1452,2897" coordsize="8179,2">
              <v:shape style="position:absolute;left:1452;top:2897;width:8179;height:2" coordorigin="1452,2897" coordsize="8179,0" path="m1452,2897l9631,2897e" filled="f" stroked="t" strokeweight=".731592pt" strokecolor="#000000">
                <v:path arrowok="t"/>
              </v:shape>
              <v:shape style="position:absolute;left:5615;top:3136;width:1298;height:12" type="#_x0000_t75">
                <v:imagedata r:id="rId11" o:title=""/>
              </v:shape>
              <v:shape style="position:absolute;left:6938;top:3136;width:1334;height:12" type="#_x0000_t75">
                <v:imagedata r:id="rId12" o:title=""/>
              </v:shape>
              <v:shape style="position:absolute;left:8284;top:3136;width:1334;height:12" type="#_x0000_t75">
                <v:imagedata r:id="rId13" o:title=""/>
              </v:shape>
              <v:shape style="position:absolute;left:5615;top:3381;width:1298;height:12" type="#_x0000_t75">
                <v:imagedata r:id="rId14" o:title=""/>
              </v:shape>
              <v:shape style="position:absolute;left:6938;top:3381;width:1334;height:12" type="#_x0000_t75">
                <v:imagedata r:id="rId15" o:title=""/>
              </v:shape>
              <v:shape style="position:absolute;left:8284;top:3381;width:1334;height:12" type="#_x0000_t75">
                <v:imagedata r:id="rId16" o:title=""/>
              </v:shape>
            </v:group>
            <v:group style="position:absolute;left:4171;top:3632;width:1444;height:2" coordorigin="4171,3632" coordsize="1444,2">
              <v:shape style="position:absolute;left:4171;top:3632;width:1444;height:2" coordorigin="4171,3632" coordsize="1444,0" path="m4171,3632l5615,3632e" filled="f" stroked="t" strokeweight=".71122pt" strokecolor="#000000">
                <v:path arrowok="t"/>
              </v:shape>
              <v:shape style="position:absolute;left:5615;top:3626;width:1298;height:12" type="#_x0000_t75">
                <v:imagedata r:id="rId17" o:title=""/>
              </v:shape>
            </v:group>
            <v:group style="position:absolute;left:6938;top:3632;width:2693;height:2" coordorigin="6938,3632" coordsize="2693,2">
              <v:shape style="position:absolute;left:6938;top:3632;width:2693;height:2" coordorigin="6938,3632" coordsize="2693,0" path="m6938,3632l9631,3632e" filled="f" stroked="t" strokeweight=".71122pt" strokecolor="#000000">
                <v:path arrowok="t"/>
              </v:shape>
              <v:shape style="position:absolute;left:5615;top:3871;width:1298;height:12" type="#_x0000_t75">
                <v:imagedata r:id="rId18" o:title=""/>
              </v:shape>
              <v:shape style="position:absolute;left:6938;top:3871;width:1334;height:12" type="#_x0000_t75">
                <v:imagedata r:id="rId19" o:title=""/>
              </v:shape>
              <v:shape style="position:absolute;left:8284;top:3871;width:1334;height:12" type="#_x0000_t75">
                <v:imagedata r:id="rId20" o:title=""/>
              </v:shape>
              <v:shape style="position:absolute;left:5615;top:4116;width:1298;height:12" type="#_x0000_t75">
                <v:imagedata r:id="rId21" o:title=""/>
              </v:shape>
              <v:shape style="position:absolute;left:6938;top:4116;width:1334;height:12" type="#_x0000_t75">
                <v:imagedata r:id="rId22" o:title=""/>
              </v:shape>
              <v:shape style="position:absolute;left:8284;top:4116;width:1334;height:12" type="#_x0000_t75">
                <v:imagedata r:id="rId23" o:title=""/>
              </v:shape>
            </v:group>
            <v:group style="position:absolute;left:2407;top:4367;width:3208;height:2" coordorigin="2407,4367" coordsize="3208,2">
              <v:shape style="position:absolute;left:2407;top:4367;width:3208;height:2" coordorigin="2407,4367" coordsize="3208,0" path="m2407,4367l5615,4367e" filled="f" stroked="t" strokeweight=".71122pt" strokecolor="#000000">
                <v:path arrowok="t"/>
              </v:shape>
              <v:shape style="position:absolute;left:5615;top:4361;width:1298;height:12" type="#_x0000_t75">
                <v:imagedata r:id="rId24" o:title=""/>
              </v:shape>
            </v:group>
            <v:group style="position:absolute;left:6938;top:4367;width:2693;height:2" coordorigin="6938,4367" coordsize="2693,2">
              <v:shape style="position:absolute;left:6938;top:4367;width:2693;height:2" coordorigin="6938,4367" coordsize="2693,0" path="m6938,4367l9631,4367e" filled="f" stroked="t" strokeweight=".71122pt" strokecolor="#000000">
                <v:path arrowok="t"/>
              </v:shape>
              <v:shape style="position:absolute;left:5615;top:4606;width:1298;height:12" type="#_x0000_t75">
                <v:imagedata r:id="rId25" o:title=""/>
              </v:shape>
              <v:shape style="position:absolute;left:6938;top:4606;width:1334;height:12" type="#_x0000_t75">
                <v:imagedata r:id="rId26" o:title=""/>
              </v:shape>
              <v:shape style="position:absolute;left:8284;top:4606;width:1334;height:12" type="#_x0000_t75">
                <v:imagedata r:id="rId27" o:title=""/>
              </v:shape>
              <v:shape style="position:absolute;left:5615;top:4851;width:1298;height:12" type="#_x0000_t75">
                <v:imagedata r:id="rId28" o:title=""/>
              </v:shape>
              <v:shape style="position:absolute;left:6938;top:4851;width:1334;height:12" type="#_x0000_t75">
                <v:imagedata r:id="rId29" o:title=""/>
              </v:shape>
              <v:shape style="position:absolute;left:8284;top:4851;width:1334;height:12" type="#_x0000_t75">
                <v:imagedata r:id="rId30" o:title=""/>
              </v:shape>
            </v:group>
            <v:group style="position:absolute;left:10965;top:502;width:2;height:4360" coordorigin="10965,502" coordsize="2,4360">
              <v:shape style="position:absolute;left:10965;top:502;width:2;height:4360" coordorigin="10965,502" coordsize="0,4360" path="m10965,502l10965,4863e" filled="f" stroked="t" strokeweight="1.322764pt" strokecolor="#000000">
                <v:path arrowok="t"/>
              </v:shape>
            </v:group>
            <v:group style="position:absolute;left:1440;top:478;width:2;height:4630" coordorigin="1440,478" coordsize="2,4630">
              <v:shape style="position:absolute;left:1440;top:478;width:2;height:4630" coordorigin="1440,478" coordsize="0,4630" path="m1440,478l1440,5108e" filled="f" stroked="t" strokeweight="1.322764pt" strokecolor="#000000">
                <v:path arrowok="t"/>
              </v:shape>
            </v:group>
            <v:group style="position:absolute;left:4164;top:2903;width:2;height:1470" coordorigin="4164,2903" coordsize="2,1470">
              <v:shape style="position:absolute;left:4164;top:2903;width:2;height:1470" coordorigin="4164,2903" coordsize="0,1470" path="m4164,2903l4164,4373e" filled="f" stroked="t" strokeweight=".711382pt" strokecolor="#000000">
                <v:path arrowok="t"/>
              </v:shape>
            </v:group>
            <v:group style="position:absolute;left:5609;top:2903;width:2;height:2180" coordorigin="5609,2903" coordsize="2,2180">
              <v:shape style="position:absolute;left:5609;top:2903;width:2;height:2180" coordorigin="5609,2903" coordsize="0,2180" path="m5609,2903l5609,5083e" filled="f" stroked="t" strokeweight=".711398pt" strokecolor="#000000">
                <v:path arrowok="t"/>
              </v:shape>
            </v:group>
            <v:group style="position:absolute;left:6925;top:502;width:2;height:4605" coordorigin="6925,502" coordsize="2,4605">
              <v:shape style="position:absolute;left:6925;top:502;width:2;height:4605" coordorigin="6925,502" coordsize="0,4605" path="m6925,502l6925,5108e" filled="f" stroked="t" strokeweight="1.343143pt" strokecolor="#000000">
                <v:path arrowok="t"/>
              </v:shape>
            </v:group>
            <v:group style="position:absolute;left:8278;top:1678;width:2;height:3405" coordorigin="8278,1678" coordsize="2,3405">
              <v:shape style="position:absolute;left:8278;top:1678;width:2;height:3405" coordorigin="8278,1678" coordsize="0,3405" path="m8278,1678l8278,5083e" filled="f" stroked="t" strokeweight=".711382pt" strokecolor="#000000">
                <v:path arrowok="t"/>
              </v:shape>
            </v:group>
            <v:group style="position:absolute;left:9625;top:1678;width:2;height:3405" coordorigin="9625,1678" coordsize="2,3405">
              <v:shape style="position:absolute;left:9625;top:1678;width:2;height:3405" coordorigin="9625,1678" coordsize="0,3405" path="m9625,1678l9625,5083e" filled="f" stroked="t" strokeweight=".711382pt" strokecolor="#000000">
                <v:path arrowok="t"/>
              </v:shape>
            </v:group>
            <v:group style="position:absolute;left:10971;top:4863;width:2;height:220" coordorigin="10971,4863" coordsize="2,220">
              <v:shape style="position:absolute;left:10971;top:4863;width:2;height:220" coordorigin="10971,4863" coordsize="0,220" path="m10971,4863l10971,5083e" filled="f" stroked="t" strokeweight=".711382pt" strokecolor="#000000">
                <v:path arrowok="t"/>
              </v:shape>
            </v:group>
            <v:group style="position:absolute;left:1452;top:490;width:9525;height:2" coordorigin="1452,490" coordsize="9525,2">
              <v:shape style="position:absolute;left:1452;top:490;width:9525;height:2" coordorigin="1452,490" coordsize="9525,0" path="m1452,490l10978,490e" filled="f" stroked="t" strokeweight="1.322439pt" strokecolor="#000000">
                <v:path arrowok="t"/>
              </v:shape>
            </v:group>
            <v:group style="position:absolute;left:1452;top:1666;width:9525;height:2" coordorigin="1452,1666" coordsize="9525,2">
              <v:shape style="position:absolute;left:1452;top:1666;width:9525;height:2" coordorigin="1452,1666" coordsize="9525,0" path="m1452,1666l10978,1666e" filled="f" stroked="t" strokeweight="1.322439pt" strokecolor="#000000">
                <v:path arrowok="t"/>
              </v:shape>
              <v:shape style="position:absolute;left:9631;top:1911;width:1322;height:12" type="#_x0000_t75">
                <v:imagedata r:id="rId31" o:title=""/>
              </v:shape>
              <v:shape style="position:absolute;left:9631;top:2156;width:1322;height:12" type="#_x0000_t75">
                <v:imagedata r:id="rId32" o:title=""/>
              </v:shape>
              <v:shape style="position:absolute;left:9631;top:2401;width:1322;height:12" type="#_x0000_t75">
                <v:imagedata r:id="rId33" o:title=""/>
              </v:shape>
              <v:shape style="position:absolute;left:9631;top:2646;width:1322;height:12" type="#_x0000_t75">
                <v:imagedata r:id="rId34" o:title=""/>
              </v:shape>
              <v:shape style="position:absolute;left:9631;top:2891;width:1322;height:13" type="#_x0000_t75">
                <v:imagedata r:id="rId35" o:title=""/>
              </v:shape>
              <v:shape style="position:absolute;left:9631;top:3136;width:1322;height:12" type="#_x0000_t75">
                <v:imagedata r:id="rId36" o:title=""/>
              </v:shape>
              <v:shape style="position:absolute;left:9631;top:3381;width:1322;height:12" type="#_x0000_t75">
                <v:imagedata r:id="rId37" o:title=""/>
              </v:shape>
              <v:shape style="position:absolute;left:9631;top:3626;width:1322;height:12" type="#_x0000_t75">
                <v:imagedata r:id="rId38" o:title=""/>
              </v:shape>
              <v:shape style="position:absolute;left:9631;top:3871;width:1322;height:12" type="#_x0000_t75">
                <v:imagedata r:id="rId39" o:title=""/>
              </v:shape>
              <v:shape style="position:absolute;left:9631;top:4116;width:1322;height:12" type="#_x0000_t75">
                <v:imagedata r:id="rId40" o:title=""/>
              </v:shape>
              <v:shape style="position:absolute;left:9631;top:4361;width:1322;height:12" type="#_x0000_t75">
                <v:imagedata r:id="rId41" o:title=""/>
              </v:shape>
              <v:shape style="position:absolute;left:9631;top:4606;width:1322;height:12" type="#_x0000_t75">
                <v:imagedata r:id="rId42" o:title=""/>
              </v:shape>
              <v:shape style="position:absolute;left:9631;top:4851;width:1322;height:12" type="#_x0000_t75">
                <v:imagedata r:id="rId43" o:title=""/>
              </v:shape>
            </v:group>
            <v:group style="position:absolute;left:1452;top:5095;width:9525;height:2" coordorigin="1452,5095" coordsize="9525,2">
              <v:shape style="position:absolute;left:1452;top:5095;width:9525;height:2" coordorigin="1452,5095" coordsize="9525,0" path="m1452,5095l10978,5095e" filled="f" stroked="t" strokeweight="1.322439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3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2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spacing w:val="-5"/>
          <w:w w:val="100"/>
        </w:rPr>
        <w:t>N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k</w:t>
      </w:r>
      <w:r>
        <w:rPr>
          <w:rFonts w:ascii="Arial" w:hAnsi="Arial" w:cs="Arial" w:eastAsia="Arial"/>
          <w:sz w:val="16"/>
          <w:szCs w:val="16"/>
          <w:spacing w:val="7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p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4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h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360" w:bottom="280" w:left="1360" w:right="12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84" w:right="-60"/>
        <w:jc w:val="left"/>
        <w:tabs>
          <w:tab w:pos="29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4"/>
          <w:w w:val="103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8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-30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7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3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3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8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   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8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3"/>
          <w:b/>
          <w:bCs/>
        </w:rPr>
        <w:t>f</w:t>
      </w:r>
      <w:r>
        <w:rPr>
          <w:rFonts w:ascii="Arial" w:hAnsi="Arial" w:cs="Arial" w:eastAsia="Arial"/>
          <w:sz w:val="13"/>
          <w:szCs w:val="13"/>
          <w:spacing w:val="-1"/>
          <w:w w:val="103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-1"/>
          <w:w w:val="103"/>
          <w:b/>
          <w:bCs/>
        </w:rPr>
        <w:t>l</w:t>
      </w:r>
      <w:r>
        <w:rPr>
          <w:rFonts w:ascii="Arial" w:hAnsi="Arial" w:cs="Arial" w:eastAsia="Arial"/>
          <w:sz w:val="13"/>
          <w:szCs w:val="13"/>
          <w:spacing w:val="-1"/>
          <w:w w:val="103"/>
          <w:b/>
          <w:bCs/>
        </w:rPr>
        <w:t>l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3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3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95" w:lineRule="auto"/>
        <w:ind w:left="269" w:right="-42" w:firstLine="-269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7"/>
          <w:w w:val="103"/>
          <w:b/>
          <w:bCs/>
        </w:rPr>
        <w:t>G</w:t>
      </w:r>
      <w:r>
        <w:rPr>
          <w:rFonts w:ascii="Arial" w:hAnsi="Arial" w:cs="Arial" w:eastAsia="Arial"/>
          <w:sz w:val="13"/>
          <w:szCs w:val="13"/>
          <w:spacing w:val="-1"/>
          <w:w w:val="103"/>
          <w:b/>
          <w:bCs/>
        </w:rPr>
        <w:t>j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7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3"/>
          <w:szCs w:val="13"/>
          <w:spacing w:val="1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f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12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3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3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h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3"/>
          <w:szCs w:val="13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47" w:after="0" w:line="240" w:lineRule="auto"/>
        <w:ind w:left="313" w:right="278"/>
        <w:jc w:val="center"/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spacing w:val="-12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3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4" w:after="0" w:line="180" w:lineRule="atLeast"/>
        <w:ind w:left="-11" w:right="-31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w w:val="103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3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8"/>
          <w:w w:val="103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13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3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3"/>
          <w:w w:val="103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4"/>
          <w:w w:val="103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8"/>
          <w:w w:val="103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3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3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3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3"/>
          <w:b/>
          <w:bCs/>
        </w:rPr>
        <w:t>v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left="-31" w:right="56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12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8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13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3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3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4"/>
          <w:w w:val="103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3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3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34" w:after="0" w:line="240" w:lineRule="auto"/>
        <w:ind w:left="460" w:right="532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4"/>
          <w:w w:val="103"/>
          <w:b/>
          <w:bCs/>
        </w:rPr>
        <w:t>(</w:t>
      </w:r>
      <w:r>
        <w:rPr>
          <w:rFonts w:ascii="Arial" w:hAnsi="Arial" w:cs="Arial" w:eastAsia="Arial"/>
          <w:sz w:val="13"/>
          <w:szCs w:val="13"/>
          <w:spacing w:val="-10"/>
          <w:w w:val="103"/>
          <w:b/>
          <w:bCs/>
        </w:rPr>
        <w:t>%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)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640" w:bottom="280" w:left="1360" w:right="1260"/>
          <w:cols w:num="4" w:equalWidth="0">
            <w:col w:w="5493" w:space="134"/>
            <w:col w:w="1211" w:space="209"/>
            <w:col w:w="1075" w:space="223"/>
            <w:col w:w="1275"/>
          </w:cols>
        </w:sectPr>
      </w:pPr>
      <w:rPr/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7" w:after="0" w:line="393" w:lineRule="auto"/>
        <w:ind w:left="94" w:right="502" w:firstLine="955"/>
        <w:jc w:val="right"/>
        <w:tabs>
          <w:tab w:pos="1040" w:val="left"/>
          <w:tab w:pos="2800" w:val="left"/>
          <w:tab w:pos="4240" w:val="left"/>
          <w:tab w:pos="4600" w:val="left"/>
          <w:tab w:pos="87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3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3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12"/>
          <w:w w:val="103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6"/>
          <w:w w:val="100"/>
          <w:b/>
          <w:bCs/>
        </w:rPr>
        <w:t>z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-25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1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3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3"/>
        </w:rPr>
        <w:t>o</w:t>
      </w:r>
      <w:r>
        <w:rPr>
          <w:rFonts w:ascii="Arial" w:hAnsi="Arial" w:cs="Arial" w:eastAsia="Arial"/>
          <w:sz w:val="13"/>
          <w:szCs w:val="13"/>
          <w:spacing w:val="0"/>
          <w:w w:val="103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3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3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" w:after="0" w:line="393" w:lineRule="auto"/>
        <w:ind w:left="1049" w:right="502" w:firstLine="1763"/>
        <w:jc w:val="right"/>
        <w:tabs>
          <w:tab w:pos="2800" w:val="left"/>
          <w:tab w:pos="4240" w:val="left"/>
          <w:tab w:pos="5560" w:val="left"/>
          <w:tab w:pos="87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12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-27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l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9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h</w:t>
      </w:r>
      <w:r>
        <w:rPr>
          <w:rFonts w:ascii="Arial" w:hAnsi="Arial" w:cs="Arial" w:eastAsia="Arial"/>
          <w:sz w:val="13"/>
          <w:szCs w:val="13"/>
          <w:spacing w:val="-19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g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-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" w:after="0" w:line="393" w:lineRule="auto"/>
        <w:ind w:left="94" w:right="502" w:firstLine="4163"/>
        <w:jc w:val="right"/>
        <w:tabs>
          <w:tab w:pos="1520" w:val="left"/>
          <w:tab w:pos="2800" w:val="left"/>
          <w:tab w:pos="4240" w:val="left"/>
          <w:tab w:pos="6040" w:val="left"/>
          <w:tab w:pos="87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12"/>
          <w:w w:val="103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8"/>
          <w:w w:val="103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3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-33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ab/>
        <w:tab/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</w:r>
      <w:r>
        <w:rPr>
          <w:rFonts w:ascii="Arial" w:hAnsi="Arial" w:cs="Arial" w:eastAsia="Arial"/>
          <w:sz w:val="13"/>
          <w:szCs w:val="13"/>
          <w:spacing w:val="-4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1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7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dh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g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-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9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" w:after="0" w:line="383" w:lineRule="auto"/>
        <w:ind w:left="4279" w:right="479" w:firstLine="-3208"/>
        <w:jc w:val="both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1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3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3"/>
        </w:rPr>
        <w:t>o</w:t>
      </w:r>
      <w:r>
        <w:rPr>
          <w:rFonts w:ascii="Arial" w:hAnsi="Arial" w:cs="Arial" w:eastAsia="Arial"/>
          <w:sz w:val="13"/>
          <w:szCs w:val="13"/>
          <w:spacing w:val="0"/>
          <w:w w:val="103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</w:t>
      </w:r>
      <w:r>
        <w:rPr>
          <w:rFonts w:ascii="Arial" w:hAnsi="Arial" w:cs="Arial" w:eastAsia="Arial"/>
          <w:sz w:val="13"/>
          <w:szCs w:val="13"/>
          <w:spacing w:val="7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                                                                 </w:t>
      </w:r>
      <w:r>
        <w:rPr>
          <w:rFonts w:ascii="Arial" w:hAnsi="Arial" w:cs="Arial" w:eastAsia="Arial"/>
          <w:sz w:val="13"/>
          <w:szCs w:val="13"/>
          <w:spacing w:val="9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g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-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                                                          </w:t>
      </w:r>
      <w:r>
        <w:rPr>
          <w:rFonts w:ascii="Arial" w:hAnsi="Arial" w:cs="Arial" w:eastAsia="Arial"/>
          <w:sz w:val="13"/>
          <w:szCs w:val="13"/>
          <w:spacing w:val="3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 </w:t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                                                               </w:t>
      </w:r>
      <w:r>
        <w:rPr>
          <w:rFonts w:ascii="Arial" w:hAnsi="Arial" w:cs="Arial" w:eastAsia="Arial"/>
          <w:sz w:val="13"/>
          <w:szCs w:val="13"/>
          <w:spacing w:val="3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3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640" w:bottom="280" w:left="1360" w:right="1260"/>
        </w:sectPr>
      </w:pPr>
      <w:rPr/>
    </w:p>
    <w:p>
      <w:pPr>
        <w:spacing w:before="59" w:after="0" w:line="240" w:lineRule="auto"/>
        <w:ind w:left="1119" w:right="-20"/>
        <w:jc w:val="left"/>
        <w:tabs>
          <w:tab w:pos="2940" w:val="left"/>
        </w:tabs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1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1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1"/>
          <w:w w:val="103"/>
        </w:rPr>
        <w:t>F</w:t>
      </w:r>
      <w:r>
        <w:rPr>
          <w:rFonts w:ascii="Calibri" w:hAnsi="Calibri" w:cs="Calibri" w:eastAsia="Calibri"/>
          <w:sz w:val="18"/>
          <w:szCs w:val="18"/>
          <w:spacing w:val="4"/>
          <w:w w:val="103"/>
        </w:rPr>
        <w:t>A</w:t>
      </w:r>
      <w:r>
        <w:rPr>
          <w:rFonts w:ascii="Calibri" w:hAnsi="Calibri" w:cs="Calibri" w:eastAsia="Calibri"/>
          <w:sz w:val="18"/>
          <w:szCs w:val="18"/>
          <w:spacing w:val="-6"/>
          <w:w w:val="103"/>
        </w:rPr>
        <w:t>_</w:t>
      </w:r>
      <w:r>
        <w:rPr>
          <w:rFonts w:ascii="Calibri" w:hAnsi="Calibri" w:cs="Calibri" w:eastAsia="Calibri"/>
          <w:sz w:val="18"/>
          <w:szCs w:val="18"/>
          <w:spacing w:val="-8"/>
          <w:w w:val="103"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3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3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</w:p>
    <w:p>
      <w:pPr>
        <w:spacing w:before="40" w:after="0" w:line="240" w:lineRule="auto"/>
        <w:ind w:left="1119" w:right="-20"/>
        <w:jc w:val="left"/>
        <w:tabs>
          <w:tab w:pos="2940" w:val="left"/>
        </w:tabs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1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1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1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1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1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1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g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9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të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7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2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të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1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3"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3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3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</w:p>
    <w:p>
      <w:pPr>
        <w:spacing w:before="40" w:after="0" w:line="240" w:lineRule="auto"/>
        <w:ind w:left="1119" w:right="-20"/>
        <w:jc w:val="left"/>
        <w:tabs>
          <w:tab w:pos="2940" w:val="left"/>
        </w:tabs>
        <w:rPr>
          <w:rFonts w:ascii="Calibri" w:hAnsi="Calibri" w:cs="Calibri" w:eastAsia="Calibri"/>
          <w:sz w:val="18"/>
          <w:szCs w:val="18"/>
        </w:rPr>
      </w:pPr>
      <w:rPr/>
      <w:r>
        <w:rPr/>
        <w:pict>
          <v:group style="position:absolute;margin-left:417.416168pt;margin-top:12.622138pt;width:68.250117pt;height:26.168058pt;mso-position-horizontal-relative:page;mso-position-vertical-relative:paragraph;z-index:-5898" coordorigin="8348,252" coordsize="1365,523">
            <v:group style="position:absolute;left:8357;top:261;width:1349;height:260" coordorigin="8357,261" coordsize="1349,260">
              <v:shape style="position:absolute;left:8357;top:261;width:1349;height:260" coordorigin="8357,261" coordsize="1349,260" path="m8357,520l9705,520,9705,261,8357,261,8357,520e" filled="t" fillcolor="#FFFF00" stroked="f">
                <v:path arrowok="t"/>
                <v:fill/>
              </v:shape>
            </v:group>
            <v:group style="position:absolute;left:8357;top:508;width:1349;height:260" coordorigin="8357,508" coordsize="1349,260">
              <v:shape style="position:absolute;left:8357;top:508;width:1349;height:260" coordorigin="8357,508" coordsize="1349,260" path="m8357,768l9705,768,9705,508,8357,508,8357,768e" filled="t" fillcolor="#FF0000" stroked="f">
                <v:path arrowok="t"/>
                <v:fill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-11"/>
          <w:w w:val="103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3"/>
        </w:rPr>
        <w:t>u</w:t>
      </w:r>
      <w:r>
        <w:rPr>
          <w:rFonts w:ascii="Calibri" w:hAnsi="Calibri" w:cs="Calibri" w:eastAsia="Calibri"/>
          <w:sz w:val="18"/>
          <w:szCs w:val="18"/>
          <w:spacing w:val="5"/>
          <w:w w:val="103"/>
        </w:rPr>
        <w:t>j</w:t>
      </w:r>
      <w:r>
        <w:rPr>
          <w:rFonts w:ascii="Calibri" w:hAnsi="Calibri" w:cs="Calibri" w:eastAsia="Calibri"/>
          <w:sz w:val="18"/>
          <w:szCs w:val="18"/>
          <w:spacing w:val="1"/>
          <w:w w:val="103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3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</w:p>
    <w:p>
      <w:pPr>
        <w:spacing w:before="27" w:after="0" w:line="240" w:lineRule="auto"/>
        <w:ind w:left="1119" w:right="-20"/>
        <w:jc w:val="left"/>
        <w:tabs>
          <w:tab w:pos="836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Calibri" w:hAnsi="Calibri" w:cs="Calibri" w:eastAsia="Calibri"/>
          <w:sz w:val="18"/>
          <w:szCs w:val="18"/>
          <w:spacing w:val="-11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2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3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spacing w:val="4"/>
          <w:w w:val="100"/>
        </w:rPr>
        <w:t>V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l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ë</w:t>
      </w:r>
      <w:r>
        <w:rPr>
          <w:rFonts w:ascii="Arial" w:hAnsi="Arial" w:cs="Arial" w:eastAsia="Arial"/>
          <w:sz w:val="16"/>
          <w:szCs w:val="16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n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2"/>
          <w:w w:val="100"/>
        </w:rPr>
        <w:t>m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i</w:t>
      </w:r>
      <w:r>
        <w:rPr>
          <w:rFonts w:ascii="Arial" w:hAnsi="Arial" w:cs="Arial" w:eastAsia="Arial"/>
          <w:sz w:val="16"/>
          <w:szCs w:val="16"/>
          <w:spacing w:val="6"/>
          <w:w w:val="100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e</w:t>
      </w:r>
    </w:p>
    <w:p>
      <w:pPr>
        <w:spacing w:before="27" w:after="0" w:line="218" w:lineRule="exact"/>
        <w:ind w:left="1119" w:right="-20"/>
        <w:jc w:val="left"/>
        <w:tabs>
          <w:tab w:pos="2940" w:val="left"/>
          <w:tab w:pos="8360" w:val="left"/>
        </w:tabs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71.332153pt;margin-top:22.226116pt;width:483.252812pt;height:235.058713pt;mso-position-horizontal-relative:page;mso-position-vertical-relative:paragraph;z-index:-5897" coordorigin="1427,445" coordsize="9665,4701">
            <v:group style="position:absolute;left:1452;top:470;width:9626;height:1200" coordorigin="1452,470" coordsize="9626,1200">
              <v:shape style="position:absolute;left:1452;top:470;width:9626;height:1200" coordorigin="1452,470" coordsize="9626,1200" path="m1465,1670l11091,1670,11091,470,1465,470,1465,1670e" filled="t" fillcolor="#C0C0C0" stroked="f">
                <v:path arrowok="t"/>
                <v:fill/>
              </v:shape>
            </v:group>
            <v:group style="position:absolute;left:11066;top:470;width:12;height:1200" coordorigin="11066,470" coordsize="12,1200">
              <v:shape style="position:absolute;left:11066;top:470;width:12;height:1200" coordorigin="11066,470" coordsize="12,1200" path="m11066,1670l11078,1670,11078,470,11066,470,11066,1670e" filled="t" fillcolor="#FFFFFF" stroked="f">
                <v:path arrowok="t"/>
                <v:fill/>
              </v:shape>
            </v:group>
            <v:group style="position:absolute;left:1452;top:1658;width:5667;height:3228" coordorigin="1452,1658" coordsize="5667,3228">
              <v:shape style="position:absolute;left:1452;top:1658;width:5667;height:3228" coordorigin="1452,1658" coordsize="5667,3228" path="m1465,4885l7132,4885,7132,1658,1465,1658,1465,4885e" filled="t" fillcolor="#FFFFFF" stroked="f">
                <v:path arrowok="t"/>
                <v:fill/>
              </v:shape>
            </v:group>
            <v:group style="position:absolute;left:7107;top:1658;width:1262;height:3228" coordorigin="7107,1658" coordsize="1262,3228">
              <v:shape style="position:absolute;left:7107;top:1658;width:1262;height:3228" coordorigin="7107,1658" coordsize="1262,3228" path="m7107,4885l8369,4885,8369,1658,7107,1658,7107,4885e" filled="t" fillcolor="#FFFF00" stroked="f">
                <v:path arrowok="t"/>
                <v:fill/>
              </v:shape>
            </v:group>
            <v:group style="position:absolute;left:8357;top:1658;width:1349;height:3228" coordorigin="8357,1658" coordsize="1349,3228">
              <v:shape style="position:absolute;left:8357;top:1658;width:1349;height:3228" coordorigin="8357,1658" coordsize="1349,3228" path="m8357,4885l9705,4885,9705,1658,8357,1658,8357,4885e" filled="t" fillcolor="#FFFF00" stroked="f">
                <v:path arrowok="t"/>
                <v:fill/>
              </v:shape>
            </v:group>
            <v:group style="position:absolute;left:9693;top:1658;width:1386;height:3228" coordorigin="9693,1658" coordsize="1386,3228">
              <v:shape style="position:absolute;left:9693;top:1658;width:1386;height:3228" coordorigin="9693,1658" coordsize="1386,3228" path="m9693,4885l11078,4885,11078,1658,9693,1658,9693,4885e" filled="t" fillcolor="#FFFF00" stroked="f">
                <v:path arrowok="t"/>
                <v:fill/>
              </v:shape>
            </v:group>
            <v:group style="position:absolute;left:11066;top:1658;width:12;height:3228" coordorigin="11066,1658" coordsize="12,3228">
              <v:shape style="position:absolute;left:11066;top:1658;width:12;height:3228" coordorigin="11066,1658" coordsize="12,3228" path="m11066,4885l11078,4885,11078,1658,11066,1658,11066,4885e" filled="t" fillcolor="#FFFFFF" stroked="f">
                <v:path arrowok="t"/>
                <v:fill/>
              </v:shape>
            </v:group>
            <v:group style="position:absolute;left:1452;top:4873;width:5667;height:259" coordorigin="1452,4873" coordsize="5667,259">
              <v:shape style="position:absolute;left:1452;top:4873;width:5667;height:259" coordorigin="1452,4873" coordsize="5667,259" path="m1465,5132l7132,5132,7132,4873,1465,4873,1465,5132e" filled="t" fillcolor="#FFFFFF" stroked="f">
                <v:path arrowok="t"/>
                <v:fill/>
              </v:shape>
            </v:group>
            <v:group style="position:absolute;left:7107;top:4873;width:1262;height:259" coordorigin="7107,4873" coordsize="1262,259">
              <v:shape style="position:absolute;left:7107;top:4873;width:1262;height:259" coordorigin="7107,4873" coordsize="1262,259" path="m8369,5132l8369,4873,7107,4873,7107,5132,8369,5132e" filled="t" fillcolor="#FFFF00" stroked="f">
                <v:path arrowok="t"/>
                <v:fill/>
              </v:shape>
            </v:group>
            <v:group style="position:absolute;left:8357;top:4873;width:2722;height:259" coordorigin="8357,4873" coordsize="2722,259">
              <v:shape style="position:absolute;left:8357;top:4873;width:2722;height:259" coordorigin="8357,4873" coordsize="2722,259" path="m11078,5132l11078,4873,8357,4873,8357,5132,11078,5132e" filled="t" fillcolor="#FFFF00" stroked="f">
                <v:path arrowok="t"/>
                <v:fill/>
              </v:shape>
            </v:group>
            <v:group style="position:absolute;left:11066;top:4873;width:12;height:259" coordorigin="11066,4873" coordsize="12,259">
              <v:shape style="position:absolute;left:11066;top:4873;width:12;height:259" coordorigin="11066,4873" coordsize="12,259" path="m11078,4873l11066,4873,11066,5132,11078,5132,11078,4873e" filled="t" fillcolor="#FFFFFF" stroked="f">
                <v:path arrowok="t"/>
                <v:fill/>
              </v:shape>
            </v:group>
            <v:group style="position:absolute;left:1452;top:5120;width:9626;height:12" coordorigin="1452,5120" coordsize="9626,12">
              <v:shape style="position:absolute;left:1452;top:5120;width:9626;height:12" coordorigin="1452,5120" coordsize="9626,12" path="m1465,5132l11091,5132,11091,5120,1465,5120,1465,5132e" filled="t" fillcolor="#FFFFFF" stroked="f">
                <v:path arrowok="t"/>
                <v:fill/>
              </v:shape>
            </v:group>
            <v:group style="position:absolute;left:7119;top:1318;width:3934;height:2" coordorigin="7119,1318" coordsize="3934,2">
              <v:shape style="position:absolute;left:7119;top:1318;width:3934;height:2" coordorigin="7119,1318" coordsize="3934,0" path="m7119,1318l11054,1318e" filled="f" stroked="t" strokeweight=".717112pt" strokecolor="#000000">
                <v:path arrowok="t"/>
              </v:shape>
            </v:group>
            <v:group style="position:absolute;left:2448;top:483;width:2;height:4625" coordorigin="2448,483" coordsize="2,4625">
              <v:shape style="position:absolute;left:2448;top:483;width:2;height:4625" coordorigin="2448,483" coordsize="0,4625" path="m2448,483l2448,5108e" filled="f" stroked="t" strokeweight=".717847pt" strokecolor="#000000">
                <v:path arrowok="t"/>
              </v:shape>
            </v:group>
            <v:group style="position:absolute;left:4280;top:483;width:2;height:2177" coordorigin="4280,483" coordsize="2,2177">
              <v:shape style="position:absolute;left:4280;top:483;width:2;height:2177" coordorigin="4280,483" coordsize="0,2177" path="m4280,483l4280,2659e" filled="f" stroked="t" strokeweight=".717846pt" strokecolor="#000000">
                <v:path arrowok="t"/>
              </v:shape>
            </v:group>
            <v:group style="position:absolute;left:5715;top:483;width:2;height:2177" coordorigin="5715,483" coordsize="2,2177">
              <v:shape style="position:absolute;left:5715;top:483;width:2;height:2177" coordorigin="5715,483" coordsize="0,2177" path="m5715,483l5715,2659e" filled="f" stroked="t" strokeweight=".738433pt" strokecolor="#000000">
                <v:path arrowok="t"/>
              </v:shape>
            </v:group>
            <v:group style="position:absolute;left:8357;top:483;width:2;height:1187" coordorigin="8357,483" coordsize="2,1187">
              <v:shape style="position:absolute;left:8357;top:483;width:2;height:1187" coordorigin="8357,483" coordsize="0,1187" path="m8357,483l8357,1670e" filled="f" stroked="t" strokeweight="1.335687pt" strokecolor="#000000">
                <v:path arrowok="t"/>
              </v:shape>
            </v:group>
            <v:group style="position:absolute;left:9693;top:483;width:2;height:1187" coordorigin="9693,483" coordsize="2,1187">
              <v:shape style="position:absolute;left:9693;top:483;width:2;height:1187" coordorigin="9693,483" coordsize="0,1187" path="m9693,483l9693,1670e" filled="f" stroked="t" strokeweight="1.335687pt" strokecolor="#000000">
                <v:path arrowok="t"/>
              </v:shape>
              <v:shape style="position:absolute;left:5721;top:1905;width:1373;height:13" type="#_x0000_t75">
                <v:imagedata r:id="rId44" o:title=""/>
              </v:shape>
              <v:shape style="position:absolute;left:7119;top:1905;width:1237;height:13" type="#_x0000_t75">
                <v:imagedata r:id="rId45" o:title=""/>
              </v:shape>
              <v:shape style="position:absolute;left:8369;top:1905;width:1324;height:13" type="#_x0000_t75">
                <v:imagedata r:id="rId46" o:title=""/>
              </v:shape>
            </v:group>
            <v:group style="position:absolute;left:2454;top:2159;width:7251;height:2" coordorigin="2454,2159" coordsize="7251,2">
              <v:shape style="position:absolute;left:2454;top:2159;width:7251;height:2" coordorigin="2454,2159" coordsize="7251,0" path="m2454,2159l9705,2159e" filled="f" stroked="t" strokeweight=".717093pt" strokecolor="#000000">
                <v:path arrowok="t"/>
              </v:shape>
              <v:shape style="position:absolute;left:5721;top:2400;width:1373;height:12" type="#_x0000_t75">
                <v:imagedata r:id="rId47" o:title=""/>
              </v:shape>
              <v:shape style="position:absolute;left:7119;top:2400;width:1237;height:12" type="#_x0000_t75">
                <v:imagedata r:id="rId48" o:title=""/>
              </v:shape>
              <v:shape style="position:absolute;left:8369;top:2400;width:1324;height:12" type="#_x0000_t75">
                <v:imagedata r:id="rId49" o:title=""/>
              </v:shape>
            </v:group>
            <v:group style="position:absolute;left:2454;top:2653;width:7251;height:2" coordorigin="2454,2653" coordsize="7251,2">
              <v:shape style="position:absolute;left:2454;top:2653;width:7251;height:2" coordorigin="2454,2653" coordsize="7251,0" path="m2454,2653l9705,2653e" filled="f" stroked="t" strokeweight=".717093pt" strokecolor="#000000">
                <v:path arrowok="t"/>
              </v:shape>
            </v:group>
            <v:group style="position:absolute;left:1452;top:2900;width:8253;height:2" coordorigin="1452,2900" coordsize="8253,2">
              <v:shape style="position:absolute;left:1452;top:2900;width:8253;height:2" coordorigin="1452,2900" coordsize="8253,0" path="m1452,2900l9705,2900e" filled="f" stroked="t" strokeweight=".717094pt" strokecolor="#000000">
                <v:path arrowok="t"/>
              </v:shape>
              <v:shape style="position:absolute;left:5721;top:3142;width:1373;height:12" type="#_x0000_t75">
                <v:imagedata r:id="rId50" o:title=""/>
              </v:shape>
              <v:shape style="position:absolute;left:7119;top:3142;width:1237;height:12" type="#_x0000_t75">
                <v:imagedata r:id="rId51" o:title=""/>
              </v:shape>
              <v:shape style="position:absolute;left:8369;top:3142;width:1324;height:12" type="#_x0000_t75">
                <v:imagedata r:id="rId52" o:title=""/>
              </v:shape>
              <v:shape style="position:absolute;left:5721;top:3389;width:1373;height:12" type="#_x0000_t75">
                <v:imagedata r:id="rId53" o:title=""/>
              </v:shape>
              <v:shape style="position:absolute;left:7119;top:3389;width:1237;height:12" type="#_x0000_t75">
                <v:imagedata r:id="rId54" o:title=""/>
              </v:shape>
              <v:shape style="position:absolute;left:8369;top:3389;width:1324;height:12" type="#_x0000_t75">
                <v:imagedata r:id="rId55" o:title=""/>
              </v:shape>
            </v:group>
            <v:group style="position:absolute;left:4286;top:3642;width:1435;height:2" coordorigin="4286,3642" coordsize="1435,2">
              <v:shape style="position:absolute;left:4286;top:3642;width:1435;height:2" coordorigin="4286,3642" coordsize="1435,0" path="m4286,3642l5721,3642e" filled="f" stroked="t" strokeweight=".717073pt" strokecolor="#000000">
                <v:path arrowok="t"/>
              </v:shape>
              <v:shape style="position:absolute;left:5721;top:3636;width:1373;height:12" type="#_x0000_t75">
                <v:imagedata r:id="rId56" o:title=""/>
              </v:shape>
            </v:group>
            <v:group style="position:absolute;left:7119;top:3642;width:2586;height:2" coordorigin="7119,3642" coordsize="2586,2">
              <v:shape style="position:absolute;left:7119;top:3642;width:2586;height:2" coordorigin="7119,3642" coordsize="2586,0" path="m7119,3642l9705,3642e" filled="f" stroked="t" strokeweight=".717073pt" strokecolor="#000000">
                <v:path arrowok="t"/>
              </v:shape>
              <v:shape style="position:absolute;left:5721;top:3884;width:1373;height:12" type="#_x0000_t75">
                <v:imagedata r:id="rId57" o:title=""/>
              </v:shape>
              <v:shape style="position:absolute;left:7119;top:3884;width:1237;height:12" type="#_x0000_t75">
                <v:imagedata r:id="rId58" o:title=""/>
              </v:shape>
              <v:shape style="position:absolute;left:8369;top:3884;width:1324;height:12" type="#_x0000_t75">
                <v:imagedata r:id="rId59" o:title=""/>
              </v:shape>
              <v:shape style="position:absolute;left:5721;top:4131;width:1373;height:13" type="#_x0000_t75">
                <v:imagedata r:id="rId60" o:title=""/>
              </v:shape>
              <v:shape style="position:absolute;left:7119;top:4131;width:1237;height:13" type="#_x0000_t75">
                <v:imagedata r:id="rId61" o:title=""/>
              </v:shape>
              <v:shape style="position:absolute;left:8369;top:4131;width:1324;height:13" type="#_x0000_t75">
                <v:imagedata r:id="rId62" o:title=""/>
              </v:shape>
            </v:group>
            <v:group style="position:absolute;left:2454;top:4385;width:3267;height:2" coordorigin="2454,4385" coordsize="3267,2">
              <v:shape style="position:absolute;left:2454;top:4385;width:3267;height:2" coordorigin="2454,4385" coordsize="3267,0" path="m2454,4385l5721,4385e" filled="f" stroked="t" strokeweight=".717073pt" strokecolor="#000000">
                <v:path arrowok="t"/>
              </v:shape>
              <v:shape style="position:absolute;left:5721;top:4378;width:1373;height:12" type="#_x0000_t75">
                <v:imagedata r:id="rId63" o:title=""/>
              </v:shape>
            </v:group>
            <v:group style="position:absolute;left:7119;top:4385;width:2586;height:2" coordorigin="7119,4385" coordsize="2586,2">
              <v:shape style="position:absolute;left:7119;top:4385;width:2586;height:2" coordorigin="7119,4385" coordsize="2586,0" path="m7119,4385l9705,4385e" filled="f" stroked="t" strokeweight=".717073pt" strokecolor="#000000">
                <v:path arrowok="t"/>
              </v:shape>
              <v:shape style="position:absolute;left:5721;top:4626;width:1373;height:12" type="#_x0000_t75">
                <v:imagedata r:id="rId64" o:title=""/>
              </v:shape>
              <v:shape style="position:absolute;left:7119;top:4626;width:1237;height:12" type="#_x0000_t75">
                <v:imagedata r:id="rId65" o:title=""/>
              </v:shape>
              <v:shape style="position:absolute;left:8369;top:4626;width:1324;height:12" type="#_x0000_t75">
                <v:imagedata r:id="rId66" o:title=""/>
              </v:shape>
              <v:shape style="position:absolute;left:5721;top:4873;width:1373;height:12" type="#_x0000_t75">
                <v:imagedata r:id="rId67" o:title=""/>
              </v:shape>
              <v:shape style="position:absolute;left:7119;top:4873;width:1237;height:12" type="#_x0000_t75">
                <v:imagedata r:id="rId68" o:title=""/>
              </v:shape>
              <v:shape style="position:absolute;left:8369;top:4873;width:1324;height:12" type="#_x0000_t75">
                <v:imagedata r:id="rId69" o:title=""/>
              </v:shape>
            </v:group>
            <v:group style="position:absolute;left:11066;top:483;width:2;height:4403" coordorigin="11066,483" coordsize="2,4403">
              <v:shape style="position:absolute;left:11066;top:483;width:2;height:4403" coordorigin="11066,483" coordsize="0,4403" path="m11066,483l11066,4885e" filled="f" stroked="t" strokeweight="1.335687pt" strokecolor="#000000">
                <v:path arrowok="t"/>
              </v:shape>
            </v:group>
            <v:group style="position:absolute;left:4280;top:2907;width:2;height:1484" coordorigin="4280,2907" coordsize="2,1484">
              <v:shape style="position:absolute;left:4280;top:2907;width:2;height:1484" coordorigin="4280,2907" coordsize="0,1484" path="m4280,2907l4280,4391e" filled="f" stroked="t" strokeweight=".717843pt" strokecolor="#000000">
                <v:path arrowok="t"/>
              </v:shape>
            </v:group>
            <v:group style="position:absolute;left:5715;top:2907;width:2;height:2201" coordorigin="5715,2907" coordsize="2,2201">
              <v:shape style="position:absolute;left:5715;top:2907;width:2;height:2201" coordorigin="5715,2907" coordsize="0,2201" path="m5715,2907l5715,5108e" filled="f" stroked="t" strokeweight=".73843pt" strokecolor="#000000">
                <v:path arrowok="t"/>
              </v:shape>
            </v:group>
            <v:group style="position:absolute;left:8363;top:1670;width:2;height:3438" coordorigin="8363,1670" coordsize="2,3438">
              <v:shape style="position:absolute;left:8363;top:1670;width:2;height:3438" coordorigin="8363,1670" coordsize="0,3438" path="m8363,1670l8363,5108e" filled="f" stroked="t" strokeweight=".717843pt" strokecolor="#000000">
                <v:path arrowok="t"/>
              </v:shape>
            </v:group>
            <v:group style="position:absolute;left:9699;top:1670;width:2;height:3438" coordorigin="9699,1670" coordsize="2,3438">
              <v:shape style="position:absolute;left:9699;top:1670;width:2;height:3438" coordorigin="9699,1670" coordsize="0,3438" path="m9699,1670l9699,5108e" filled="f" stroked="t" strokeweight=".717843pt" strokecolor="#000000">
                <v:path arrowok="t"/>
              </v:shape>
            </v:group>
            <v:group style="position:absolute;left:11072;top:4885;width:2;height:223" coordorigin="11072,4885" coordsize="2,223">
              <v:shape style="position:absolute;left:11072;top:4885;width:2;height:223" coordorigin="11072,4885" coordsize="0,223" path="m11072,4885l11072,5108e" filled="f" stroked="t" strokeweight=".717843pt" strokecolor="#000000">
                <v:path arrowok="t"/>
              </v:shape>
            </v:group>
            <v:group style="position:absolute;left:1452;top:470;width:9626;height:2" coordorigin="1452,470" coordsize="9626,2">
              <v:shape style="position:absolute;left:1452;top:470;width:9626;height:2" coordorigin="1452,470" coordsize="9626,0" path="m1452,470l11078,470e" filled="f" stroked="t" strokeweight="1.334147pt" strokecolor="#000000">
                <v:path arrowok="t"/>
              </v:shape>
            </v:group>
            <v:group style="position:absolute;left:1452;top:1657;width:9626;height:2" coordorigin="1452,1657" coordsize="9626,2">
              <v:shape style="position:absolute;left:1452;top:1657;width:9626;height:2" coordorigin="1452,1657" coordsize="9626,0" path="m1452,1657l11078,1657e" filled="f" stroked="t" strokeweight="1.334147pt" strokecolor="#000000">
                <v:path arrowok="t"/>
              </v:shape>
              <v:shape style="position:absolute;left:9705;top:1905;width:1349;height:13" type="#_x0000_t75">
                <v:imagedata r:id="rId70" o:title=""/>
              </v:shape>
              <v:shape style="position:absolute;left:9705;top:2152;width:1349;height:12" type="#_x0000_t75">
                <v:imagedata r:id="rId71" o:title=""/>
              </v:shape>
              <v:shape style="position:absolute;left:9705;top:2400;width:1349;height:12" type="#_x0000_t75">
                <v:imagedata r:id="rId72" o:title=""/>
              </v:shape>
              <v:shape style="position:absolute;left:9705;top:2647;width:1349;height:12" type="#_x0000_t75">
                <v:imagedata r:id="rId73" o:title=""/>
              </v:shape>
              <v:shape style="position:absolute;left:9705;top:2894;width:1349;height:12" type="#_x0000_t75">
                <v:imagedata r:id="rId74" o:title=""/>
              </v:shape>
              <v:shape style="position:absolute;left:9705;top:3142;width:1349;height:12" type="#_x0000_t75">
                <v:imagedata r:id="rId75" o:title=""/>
              </v:shape>
              <v:shape style="position:absolute;left:9705;top:3389;width:1349;height:12" type="#_x0000_t75">
                <v:imagedata r:id="rId76" o:title=""/>
              </v:shape>
              <v:shape style="position:absolute;left:9705;top:3636;width:1349;height:12" type="#_x0000_t75">
                <v:imagedata r:id="rId77" o:title=""/>
              </v:shape>
              <v:shape style="position:absolute;left:9705;top:3884;width:1349;height:12" type="#_x0000_t75">
                <v:imagedata r:id="rId78" o:title=""/>
              </v:shape>
              <v:shape style="position:absolute;left:9705;top:4131;width:1349;height:13" type="#_x0000_t75">
                <v:imagedata r:id="rId79" o:title=""/>
              </v:shape>
              <v:shape style="position:absolute;left:9705;top:4378;width:1349;height:12" type="#_x0000_t75">
                <v:imagedata r:id="rId80" o:title=""/>
              </v:shape>
              <v:shape style="position:absolute;left:9705;top:4626;width:1349;height:12" type="#_x0000_t75">
                <v:imagedata r:id="rId81" o:title=""/>
              </v:shape>
              <v:shape style="position:absolute;left:9705;top:4873;width:1349;height:12" type="#_x0000_t75">
                <v:imagedata r:id="rId82" o:title=""/>
              </v:shape>
            </v:group>
            <v:group style="position:absolute;left:1452;top:5120;width:9626;height:2" coordorigin="1452,5120" coordsize="9626,2">
              <v:shape style="position:absolute;left:1452;top:5120;width:9626;height:2" coordorigin="1452,5120" coordsize="9626,0" path="m1452,5120l11078,5120e" filled="f" stroked="t" strokeweight="1.334147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-2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j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ë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6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9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spacing w:val="-5"/>
          <w:w w:val="100"/>
        </w:rPr>
        <w:t>N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k</w:t>
      </w:r>
      <w:r>
        <w:rPr>
          <w:rFonts w:ascii="Arial" w:hAnsi="Arial" w:cs="Arial" w:eastAsia="Arial"/>
          <w:sz w:val="16"/>
          <w:szCs w:val="16"/>
          <w:spacing w:val="11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p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4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5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h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t</w:t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420" w:bottom="280" w:left="1360" w:right="11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63" w:right="-60"/>
        <w:jc w:val="left"/>
        <w:tabs>
          <w:tab w:pos="3020" w:val="left"/>
          <w:tab w:pos="444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4"/>
          <w:w w:val="104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9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-28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4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9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9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4"/>
          <w:b/>
          <w:bCs/>
        </w:rPr>
        <w:t>f</w:t>
      </w:r>
      <w:r>
        <w:rPr>
          <w:rFonts w:ascii="Arial" w:hAnsi="Arial" w:cs="Arial" w:eastAsia="Arial"/>
          <w:sz w:val="13"/>
          <w:szCs w:val="13"/>
          <w:spacing w:val="-1"/>
          <w:w w:val="104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-1"/>
          <w:w w:val="104"/>
          <w:b/>
          <w:bCs/>
        </w:rPr>
        <w:t>l</w:t>
      </w:r>
      <w:r>
        <w:rPr>
          <w:rFonts w:ascii="Arial" w:hAnsi="Arial" w:cs="Arial" w:eastAsia="Arial"/>
          <w:sz w:val="13"/>
          <w:szCs w:val="13"/>
          <w:spacing w:val="-1"/>
          <w:w w:val="104"/>
          <w:b/>
          <w:bCs/>
        </w:rPr>
        <w:t>l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4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4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98" w:lineRule="auto"/>
        <w:ind w:left="99" w:right="-42" w:firstLine="-99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7"/>
          <w:w w:val="104"/>
          <w:b/>
          <w:bCs/>
        </w:rPr>
        <w:t>G</w:t>
      </w:r>
      <w:r>
        <w:rPr>
          <w:rFonts w:ascii="Arial" w:hAnsi="Arial" w:cs="Arial" w:eastAsia="Arial"/>
          <w:sz w:val="13"/>
          <w:szCs w:val="13"/>
          <w:spacing w:val="-1"/>
          <w:w w:val="104"/>
          <w:b/>
          <w:bCs/>
        </w:rPr>
        <w:t>j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10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3"/>
          <w:szCs w:val="13"/>
          <w:spacing w:val="17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4"/>
          <w:b/>
          <w:bCs/>
        </w:rPr>
        <w:t>f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3"/>
          <w:szCs w:val="13"/>
          <w:spacing w:val="1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9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h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3"/>
          <w:szCs w:val="13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48" w:after="0" w:line="240" w:lineRule="auto"/>
        <w:ind w:left="316" w:right="281"/>
        <w:jc w:val="center"/>
        <w:rPr>
          <w:rFonts w:ascii="Arial" w:hAnsi="Arial" w:cs="Arial" w:eastAsia="Arial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3"/>
          <w:szCs w:val="13"/>
          <w:spacing w:val="-12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9"/>
          <w:w w:val="104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5" w:after="0" w:line="180" w:lineRule="atLeast"/>
        <w:ind w:left="-11" w:right="-31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w w:val="104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9"/>
          <w:w w:val="104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14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4"/>
          <w:w w:val="104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9"/>
          <w:w w:val="104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4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4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4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4"/>
          <w:b/>
          <w:bCs/>
        </w:rPr>
        <w:t>v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left="-31" w:right="57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12"/>
          <w:w w:val="100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9"/>
          <w:w w:val="100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3"/>
          <w:szCs w:val="13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14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4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4"/>
          <w:b/>
          <w:bCs/>
        </w:rPr>
        <w:t>n</w:t>
      </w:r>
      <w:r>
        <w:rPr>
          <w:rFonts w:ascii="Arial" w:hAnsi="Arial" w:cs="Arial" w:eastAsia="Arial"/>
          <w:sz w:val="13"/>
          <w:szCs w:val="13"/>
          <w:spacing w:val="4"/>
          <w:w w:val="104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9"/>
          <w:w w:val="104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s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4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36" w:after="0" w:line="240" w:lineRule="auto"/>
        <w:ind w:left="465" w:right="537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4"/>
          <w:w w:val="104"/>
          <w:b/>
          <w:bCs/>
        </w:rPr>
        <w:t>(</w:t>
      </w:r>
      <w:r>
        <w:rPr>
          <w:rFonts w:ascii="Arial" w:hAnsi="Arial" w:cs="Arial" w:eastAsia="Arial"/>
          <w:sz w:val="13"/>
          <w:szCs w:val="13"/>
          <w:spacing w:val="-10"/>
          <w:w w:val="104"/>
          <w:b/>
          <w:bCs/>
        </w:rPr>
        <w:t>%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)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640" w:bottom="280" w:left="1360" w:right="1160"/>
          <w:cols w:num="4" w:equalWidth="0">
            <w:col w:w="5649" w:space="197"/>
            <w:col w:w="1059" w:space="216"/>
            <w:col w:w="1086" w:space="225"/>
            <w:col w:w="1288"/>
          </w:cols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8" w:after="0" w:line="397" w:lineRule="auto"/>
        <w:ind w:left="95" w:right="506" w:firstLine="1002"/>
        <w:jc w:val="right"/>
        <w:tabs>
          <w:tab w:pos="1080" w:val="left"/>
          <w:tab w:pos="2920" w:val="left"/>
          <w:tab w:pos="4360" w:val="left"/>
          <w:tab w:pos="4580" w:val="left"/>
          <w:tab w:pos="88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17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4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4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19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12"/>
          <w:w w:val="104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3"/>
          <w:szCs w:val="13"/>
          <w:spacing w:val="6"/>
          <w:w w:val="100"/>
          <w:b/>
          <w:bCs/>
        </w:rPr>
        <w:t>z</w:t>
      </w:r>
      <w:r>
        <w:rPr>
          <w:rFonts w:ascii="Arial" w:hAnsi="Arial" w:cs="Arial" w:eastAsia="Arial"/>
          <w:sz w:val="13"/>
          <w:szCs w:val="13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  <w:b/>
          <w:bCs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3"/>
          <w:szCs w:val="13"/>
          <w:spacing w:val="-21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2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4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4"/>
        </w:rPr>
        <w:t>o</w:t>
      </w:r>
      <w:r>
        <w:rPr>
          <w:rFonts w:ascii="Arial" w:hAnsi="Arial" w:cs="Arial" w:eastAsia="Arial"/>
          <w:sz w:val="13"/>
          <w:szCs w:val="13"/>
          <w:spacing w:val="0"/>
          <w:w w:val="104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4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4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19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2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" w:after="0" w:line="397" w:lineRule="auto"/>
        <w:ind w:left="1097" w:right="506" w:firstLine="1831"/>
        <w:jc w:val="right"/>
        <w:tabs>
          <w:tab w:pos="2920" w:val="left"/>
          <w:tab w:pos="4360" w:val="left"/>
          <w:tab w:pos="5600" w:val="left"/>
          <w:tab w:pos="88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12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-2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17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l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1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h</w:t>
      </w:r>
      <w:r>
        <w:rPr>
          <w:rFonts w:ascii="Arial" w:hAnsi="Arial" w:cs="Arial" w:eastAsia="Arial"/>
          <w:sz w:val="13"/>
          <w:szCs w:val="13"/>
          <w:spacing w:val="-1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g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-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" w:after="0" w:line="397" w:lineRule="auto"/>
        <w:ind w:left="95" w:right="506" w:firstLine="4269"/>
        <w:jc w:val="right"/>
        <w:tabs>
          <w:tab w:pos="1520" w:val="left"/>
          <w:tab w:pos="2920" w:val="left"/>
          <w:tab w:pos="4360" w:val="left"/>
          <w:tab w:pos="6020" w:val="left"/>
          <w:tab w:pos="886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12"/>
          <w:w w:val="104"/>
          <w:b/>
          <w:bCs/>
        </w:rPr>
        <w:t>K</w:t>
      </w:r>
      <w:r>
        <w:rPr>
          <w:rFonts w:ascii="Arial" w:hAnsi="Arial" w:cs="Arial" w:eastAsia="Arial"/>
          <w:sz w:val="13"/>
          <w:szCs w:val="13"/>
          <w:spacing w:val="9"/>
          <w:w w:val="104"/>
          <w:b/>
          <w:bCs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4"/>
          <w:b/>
          <w:bCs/>
        </w:rPr>
        <w:t>e</w:t>
      </w:r>
      <w:r>
        <w:rPr>
          <w:rFonts w:ascii="Arial" w:hAnsi="Arial" w:cs="Arial" w:eastAsia="Arial"/>
          <w:sz w:val="13"/>
          <w:szCs w:val="13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3"/>
          <w:szCs w:val="13"/>
          <w:spacing w:val="-32"/>
          <w:w w:val="100"/>
          <w:b/>
          <w:bCs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  <w:tab/>
        <w:tab/>
      </w:r>
      <w:r>
        <w:rPr>
          <w:rFonts w:ascii="Arial" w:hAnsi="Arial" w:cs="Arial" w:eastAsia="Arial"/>
          <w:sz w:val="13"/>
          <w:szCs w:val="13"/>
          <w:spacing w:val="0"/>
          <w:w w:val="100"/>
          <w:b/>
          <w:bCs/>
        </w:rPr>
      </w:r>
      <w:r>
        <w:rPr>
          <w:rFonts w:ascii="Arial" w:hAnsi="Arial" w:cs="Arial" w:eastAsia="Arial"/>
          <w:sz w:val="13"/>
          <w:szCs w:val="13"/>
          <w:spacing w:val="-4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7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3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u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s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dh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7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g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-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" w:after="0" w:line="387" w:lineRule="auto"/>
        <w:ind w:left="4386" w:right="484" w:firstLine="-3267"/>
        <w:jc w:val="both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ë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1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k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o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1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2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4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4"/>
        </w:rPr>
        <w:t>o</w:t>
      </w:r>
      <w:r>
        <w:rPr>
          <w:rFonts w:ascii="Arial" w:hAnsi="Arial" w:cs="Arial" w:eastAsia="Arial"/>
          <w:sz w:val="13"/>
          <w:szCs w:val="13"/>
          <w:spacing w:val="0"/>
          <w:w w:val="104"/>
        </w:rPr>
        <w:t>f</w:t>
      </w:r>
      <w:r>
        <w:rPr>
          <w:rFonts w:ascii="Arial" w:hAnsi="Arial" w:cs="Arial" w:eastAsia="Arial"/>
          <w:sz w:val="13"/>
          <w:szCs w:val="13"/>
          <w:spacing w:val="-25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 </w:t>
      </w:r>
      <w:r>
        <w:rPr>
          <w:rFonts w:ascii="Arial" w:hAnsi="Arial" w:cs="Arial" w:eastAsia="Arial"/>
          <w:sz w:val="13"/>
          <w:szCs w:val="13"/>
          <w:spacing w:val="18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                                                                </w:t>
      </w:r>
      <w:r>
        <w:rPr>
          <w:rFonts w:ascii="Arial" w:hAnsi="Arial" w:cs="Arial" w:eastAsia="Arial"/>
          <w:sz w:val="13"/>
          <w:szCs w:val="13"/>
          <w:spacing w:val="2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g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a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1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4"/>
          <w:w w:val="100"/>
        </w:rPr>
        <w:t>-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                                                          </w:t>
      </w:r>
      <w:r>
        <w:rPr>
          <w:rFonts w:ascii="Arial" w:hAnsi="Arial" w:cs="Arial" w:eastAsia="Arial"/>
          <w:sz w:val="13"/>
          <w:szCs w:val="13"/>
          <w:spacing w:val="9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 </w:t>
      </w:r>
      <w:r>
        <w:rPr>
          <w:rFonts w:ascii="Arial" w:hAnsi="Arial" w:cs="Arial" w:eastAsia="Arial"/>
          <w:sz w:val="13"/>
          <w:szCs w:val="13"/>
          <w:spacing w:val="-15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b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5</w:t>
      </w:r>
      <w:r>
        <w:rPr>
          <w:rFonts w:ascii="Arial" w:hAnsi="Arial" w:cs="Arial" w:eastAsia="Arial"/>
          <w:sz w:val="13"/>
          <w:szCs w:val="13"/>
          <w:spacing w:val="2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6"/>
          <w:w w:val="100"/>
        </w:rPr>
        <w:t>v</w:t>
      </w:r>
      <w:r>
        <w:rPr>
          <w:rFonts w:ascii="Arial" w:hAnsi="Arial" w:cs="Arial" w:eastAsia="Arial"/>
          <w:sz w:val="13"/>
          <w:szCs w:val="13"/>
          <w:spacing w:val="-6"/>
          <w:w w:val="100"/>
        </w:rPr>
        <w:t>j</w:t>
      </w:r>
      <w:r>
        <w:rPr>
          <w:rFonts w:ascii="Arial" w:hAnsi="Arial" w:cs="Arial" w:eastAsia="Arial"/>
          <w:sz w:val="13"/>
          <w:szCs w:val="13"/>
          <w:spacing w:val="-2"/>
          <w:w w:val="100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  <w:t>                                                                                                            </w:t>
      </w:r>
      <w:r>
        <w:rPr>
          <w:rFonts w:ascii="Arial" w:hAnsi="Arial" w:cs="Arial" w:eastAsia="Arial"/>
          <w:sz w:val="13"/>
          <w:szCs w:val="13"/>
          <w:spacing w:val="16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8"/>
          <w:w w:val="104"/>
        </w:rPr>
        <w:t>AAR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640" w:bottom="280" w:left="1360" w:right="1160"/>
        </w:sectPr>
      </w:pPr>
      <w:rPr/>
    </w:p>
    <w:p>
      <w:pPr>
        <w:spacing w:before="65" w:after="0" w:line="240" w:lineRule="auto"/>
        <w:ind w:left="610" w:right="-20"/>
        <w:jc w:val="left"/>
        <w:tabs>
          <w:tab w:pos="1680" w:val="left"/>
        </w:tabs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67"/>
        </w:rPr>
        <w:t>N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.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F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-4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-3"/>
          <w:w w:val="67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T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:</w:t>
      </w:r>
      <w:r>
        <w:rPr>
          <w:rFonts w:ascii="Calibri" w:hAnsi="Calibri" w:cs="Calibri" w:eastAsia="Calibri"/>
          <w:sz w:val="15"/>
          <w:szCs w:val="15"/>
          <w:spacing w:val="-18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F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B</w:t>
      </w:r>
      <w:r>
        <w:rPr>
          <w:rFonts w:ascii="Calibri" w:hAnsi="Calibri" w:cs="Calibri" w:eastAsia="Calibri"/>
          <w:sz w:val="15"/>
          <w:szCs w:val="15"/>
          <w:spacing w:val="-3"/>
          <w:w w:val="68"/>
        </w:rPr>
        <w:t>_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-2"/>
          <w:w w:val="68"/>
        </w:rPr>
        <w:t>L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L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37" w:after="0" w:line="240" w:lineRule="auto"/>
        <w:ind w:left="610" w:right="-20"/>
        <w:jc w:val="left"/>
        <w:tabs>
          <w:tab w:pos="1680" w:val="left"/>
        </w:tabs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-1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-4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F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-4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-3"/>
          <w:w w:val="67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T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:</w:t>
      </w:r>
      <w:r>
        <w:rPr>
          <w:rFonts w:ascii="Calibri" w:hAnsi="Calibri" w:cs="Calibri" w:eastAsia="Calibri"/>
          <w:sz w:val="15"/>
          <w:szCs w:val="15"/>
          <w:spacing w:val="-18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t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t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t</w:t>
      </w:r>
      <w:r>
        <w:rPr>
          <w:rFonts w:ascii="Calibri" w:hAnsi="Calibri" w:cs="Calibri" w:eastAsia="Calibri"/>
          <w:sz w:val="15"/>
          <w:szCs w:val="15"/>
          <w:spacing w:val="7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b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4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s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ë</w:t>
      </w:r>
      <w:r>
        <w:rPr>
          <w:rFonts w:ascii="Calibri" w:hAnsi="Calibri" w:cs="Calibri" w:eastAsia="Calibri"/>
          <w:sz w:val="15"/>
          <w:szCs w:val="15"/>
          <w:spacing w:val="7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b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4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s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ë</w:t>
      </w:r>
      <w:r>
        <w:rPr>
          <w:rFonts w:ascii="Calibri" w:hAnsi="Calibri" w:cs="Calibri" w:eastAsia="Calibri"/>
          <w:sz w:val="15"/>
          <w:szCs w:val="15"/>
          <w:spacing w:val="7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(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f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u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k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s</w:t>
      </w:r>
      <w:r>
        <w:rPr>
          <w:rFonts w:ascii="Calibri" w:hAnsi="Calibri" w:cs="Calibri" w:eastAsia="Calibri"/>
          <w:sz w:val="15"/>
          <w:szCs w:val="15"/>
          <w:spacing w:val="5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)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të</w:t>
      </w:r>
      <w:r>
        <w:rPr>
          <w:rFonts w:ascii="Calibri" w:hAnsi="Calibri" w:cs="Calibri" w:eastAsia="Calibri"/>
          <w:sz w:val="15"/>
          <w:szCs w:val="15"/>
          <w:spacing w:val="2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ë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ë</w:t>
      </w:r>
      <w:r>
        <w:rPr>
          <w:rFonts w:ascii="Calibri" w:hAnsi="Calibri" w:cs="Calibri" w:eastAsia="Calibri"/>
          <w:sz w:val="15"/>
          <w:szCs w:val="15"/>
          <w:spacing w:val="3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4"/>
          <w:w w:val="68"/>
        </w:rPr>
        <w:t>l</w:t>
      </w:r>
      <w:r>
        <w:rPr>
          <w:rFonts w:ascii="Calibri" w:hAnsi="Calibri" w:cs="Calibri" w:eastAsia="Calibri"/>
          <w:sz w:val="15"/>
          <w:szCs w:val="15"/>
          <w:spacing w:val="4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k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37" w:after="0" w:line="240" w:lineRule="auto"/>
        <w:ind w:left="610" w:right="-20"/>
        <w:jc w:val="left"/>
        <w:tabs>
          <w:tab w:pos="1680" w:val="left"/>
        </w:tabs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67"/>
        </w:rPr>
        <w:t>P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D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C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T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T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:</w:t>
      </w:r>
      <w:r>
        <w:rPr>
          <w:rFonts w:ascii="Calibri" w:hAnsi="Calibri" w:cs="Calibri" w:eastAsia="Calibri"/>
          <w:sz w:val="15"/>
          <w:szCs w:val="15"/>
          <w:spacing w:val="-15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-6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u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j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or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27" w:after="0" w:line="240" w:lineRule="auto"/>
        <w:ind w:left="610" w:right="-20"/>
        <w:jc w:val="left"/>
        <w:tabs>
          <w:tab w:pos="90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Calibri" w:hAnsi="Calibri" w:cs="Calibri" w:eastAsia="Calibri"/>
          <w:sz w:val="15"/>
          <w:szCs w:val="15"/>
          <w:spacing w:val="-4"/>
          <w:w w:val="67"/>
        </w:rPr>
        <w:t>M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O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N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D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H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4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16"/>
          <w:w w:val="100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P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-2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-6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-21"/>
          <w:w w:val="10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7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67"/>
        </w:rPr>
        <w:t>L</w:t>
      </w:r>
      <w:r>
        <w:rPr>
          <w:rFonts w:ascii="Calibri" w:hAnsi="Calibri" w:cs="Calibri" w:eastAsia="Calibri"/>
          <w:sz w:val="15"/>
          <w:szCs w:val="15"/>
          <w:spacing w:val="0"/>
          <w:w w:val="67"/>
        </w:rPr>
        <w:t>L</w:t>
      </w:r>
      <w:r>
        <w:rPr>
          <w:rFonts w:ascii="Calibri" w:hAnsi="Calibri" w:cs="Calibri" w:eastAsia="Calibri"/>
          <w:sz w:val="15"/>
          <w:szCs w:val="15"/>
          <w:spacing w:val="-21"/>
          <w:w w:val="67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1"/>
          <w:w w:val="67"/>
        </w:rPr>
        <w:t>V</w:t>
      </w:r>
      <w:r>
        <w:rPr>
          <w:rFonts w:ascii="Arial" w:hAnsi="Arial" w:cs="Arial" w:eastAsia="Arial"/>
          <w:sz w:val="13"/>
          <w:szCs w:val="13"/>
          <w:spacing w:val="1"/>
          <w:w w:val="67"/>
        </w:rPr>
        <w:t>l</w:t>
      </w:r>
      <w:r>
        <w:rPr>
          <w:rFonts w:ascii="Arial" w:hAnsi="Arial" w:cs="Arial" w:eastAsia="Arial"/>
          <w:sz w:val="13"/>
          <w:szCs w:val="13"/>
          <w:spacing w:val="-1"/>
          <w:w w:val="67"/>
        </w:rPr>
        <w:t>e</w:t>
      </w:r>
      <w:r>
        <w:rPr>
          <w:rFonts w:ascii="Arial" w:hAnsi="Arial" w:cs="Arial" w:eastAsia="Arial"/>
          <w:sz w:val="13"/>
          <w:szCs w:val="13"/>
          <w:spacing w:val="-1"/>
          <w:w w:val="67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67"/>
        </w:rPr>
        <w:t>ë</w:t>
      </w:r>
      <w:r>
        <w:rPr>
          <w:rFonts w:ascii="Arial" w:hAnsi="Arial" w:cs="Arial" w:eastAsia="Arial"/>
          <w:sz w:val="13"/>
          <w:szCs w:val="13"/>
          <w:spacing w:val="4"/>
          <w:w w:val="67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u</w:t>
      </w:r>
      <w:r>
        <w:rPr>
          <w:rFonts w:ascii="Arial" w:hAnsi="Arial" w:cs="Arial" w:eastAsia="Arial"/>
          <w:sz w:val="13"/>
          <w:szCs w:val="13"/>
          <w:spacing w:val="1"/>
          <w:w w:val="68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r</w:t>
      </w:r>
      <w:r>
        <w:rPr>
          <w:rFonts w:ascii="Arial" w:hAnsi="Arial" w:cs="Arial" w:eastAsia="Arial"/>
          <w:sz w:val="13"/>
          <w:szCs w:val="13"/>
          <w:spacing w:val="1"/>
          <w:w w:val="68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68"/>
        </w:rPr>
        <w:t>k</w:t>
      </w:r>
      <w:r>
        <w:rPr>
          <w:rFonts w:ascii="Arial" w:hAnsi="Arial" w:cs="Arial" w:eastAsia="Arial"/>
          <w:sz w:val="13"/>
          <w:szCs w:val="13"/>
          <w:spacing w:val="0"/>
          <w:w w:val="68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7" w:after="0" w:line="182" w:lineRule="exact"/>
        <w:ind w:left="610" w:right="-20"/>
        <w:jc w:val="left"/>
        <w:tabs>
          <w:tab w:pos="1680" w:val="left"/>
          <w:tab w:pos="90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J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:</w:t>
      </w:r>
      <w:r>
        <w:rPr>
          <w:rFonts w:ascii="Calibri" w:hAnsi="Calibri" w:cs="Calibri" w:eastAsia="Calibri"/>
          <w:sz w:val="15"/>
          <w:szCs w:val="15"/>
          <w:spacing w:val="-21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j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ë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4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22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N</w:t>
      </w:r>
      <w:r>
        <w:rPr>
          <w:rFonts w:ascii="Arial" w:hAnsi="Arial" w:cs="Arial" w:eastAsia="Arial"/>
          <w:sz w:val="13"/>
          <w:szCs w:val="13"/>
          <w:spacing w:val="-1"/>
          <w:w w:val="68"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68"/>
        </w:rPr>
        <w:t>k</w:t>
      </w:r>
      <w:r>
        <w:rPr>
          <w:rFonts w:ascii="Arial" w:hAnsi="Arial" w:cs="Arial" w:eastAsia="Arial"/>
          <w:sz w:val="13"/>
          <w:szCs w:val="13"/>
          <w:spacing w:val="4"/>
          <w:w w:val="68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r</w:t>
      </w:r>
      <w:r>
        <w:rPr>
          <w:rFonts w:ascii="Arial" w:hAnsi="Arial" w:cs="Arial" w:eastAsia="Arial"/>
          <w:sz w:val="13"/>
          <w:szCs w:val="13"/>
          <w:spacing w:val="3"/>
          <w:w w:val="68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h</w:t>
      </w:r>
      <w:r>
        <w:rPr>
          <w:rFonts w:ascii="Arial" w:hAnsi="Arial" w:cs="Arial" w:eastAsia="Arial"/>
          <w:sz w:val="13"/>
          <w:szCs w:val="13"/>
          <w:spacing w:val="-2"/>
          <w:w w:val="68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68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440" w:bottom="280" w:left="1380" w:right="1120"/>
        </w:sectPr>
      </w:pPr>
      <w:rPr/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99" w:right="-57"/>
        <w:jc w:val="left"/>
        <w:tabs>
          <w:tab w:pos="2100" w:val="left"/>
          <w:tab w:pos="36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-15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-18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ill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1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8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/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ji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left="-29" w:right="-49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31" w:after="0" w:line="240" w:lineRule="auto"/>
        <w:ind w:left="163" w:right="132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50" w:after="0" w:line="299" w:lineRule="auto"/>
        <w:ind w:left="25" w:right="-1" w:firstLine="-5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spacing w:val="-6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9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25" w:lineRule="exact"/>
        <w:ind w:left="-29" w:right="-49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1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ja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98" w:lineRule="auto"/>
        <w:ind w:right="-39" w:firstLine="75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(</w:t>
      </w:r>
      <w:r>
        <w:rPr>
          <w:rFonts w:ascii="Arial" w:hAnsi="Arial" w:cs="Arial" w:eastAsia="Arial"/>
          <w:sz w:val="11"/>
          <w:szCs w:val="11"/>
          <w:spacing w:val="-5"/>
          <w:w w:val="68"/>
          <w:b/>
          <w:bCs/>
        </w:rPr>
        <w:t>%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158" w:lineRule="exact"/>
        <w:ind w:left="-9" w:right="-29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7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8"/>
          <w:w w:val="67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b/>
          <w:bCs/>
        </w:rPr>
        <w:t>c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il</w:t>
      </w:r>
      <w:r>
        <w:rPr>
          <w:rFonts w:ascii="Arial" w:hAnsi="Arial" w:cs="Arial" w:eastAsia="Arial"/>
          <w:sz w:val="11"/>
          <w:szCs w:val="11"/>
          <w:spacing w:val="-1"/>
          <w:w w:val="67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67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li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z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/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98" w:lineRule="auto"/>
        <w:ind w:right="115" w:firstLine="75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(</w:t>
      </w:r>
      <w:r>
        <w:rPr>
          <w:rFonts w:ascii="Arial" w:hAnsi="Arial" w:cs="Arial" w:eastAsia="Arial"/>
          <w:sz w:val="11"/>
          <w:szCs w:val="11"/>
          <w:spacing w:val="-5"/>
          <w:w w:val="68"/>
          <w:b/>
          <w:bCs/>
        </w:rPr>
        <w:t>%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380" w:right="1120"/>
          <w:cols w:num="6" w:equalWidth="0">
            <w:col w:w="5783" w:space="420"/>
            <w:col w:w="523" w:space="105"/>
            <w:col w:w="662" w:space="171"/>
            <w:col w:w="455" w:space="139"/>
            <w:col w:w="737" w:space="137"/>
            <w:col w:w="608"/>
          </w:cols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72.839996pt;margin-top:72.839996pt;width:482.16pt;height:670.56pt;mso-position-horizontal-relative:page;mso-position-vertical-relative:page;z-index:-5896" coordorigin="1457,1457" coordsize="9643,13411">
            <v:group style="position:absolute;left:9610;top:2132;width:792;height:220" coordorigin="9610,2132" coordsize="792,220">
              <v:shape style="position:absolute;left:9610;top:2132;width:792;height:220" coordorigin="9610,2132" coordsize="792,220" path="m9610,2352l10402,2352,10402,2132,9610,2132,9610,2352e" filled="t" fillcolor="#FFFF00" stroked="f">
                <v:path arrowok="t"/>
                <v:fill/>
              </v:shape>
            </v:group>
            <v:group style="position:absolute;left:9610;top:2342;width:792;height:221" coordorigin="9610,2342" coordsize="792,221">
              <v:shape style="position:absolute;left:9610;top:2342;width:792;height:221" coordorigin="9610,2342" coordsize="792,221" path="m9610,2563l10402,2563,10402,2342,9610,2342,9610,2563e" filled="t" fillcolor="#FF0000" stroked="f">
                <v:path arrowok="t"/>
                <v:fill/>
              </v:shape>
            </v:group>
            <v:group style="position:absolute;left:1478;top:2741;width:9607;height:872" coordorigin="1478,2741" coordsize="9607,872">
              <v:shape style="position:absolute;left:1478;top:2741;width:9607;height:872" coordorigin="1478,2741" coordsize="9607,872" path="m1485,3613l11092,3613,11092,2741,1485,2741,1485,3613e" filled="t" fillcolor="#C0C0C0" stroked="f">
                <v:path arrowok="t"/>
                <v:fill/>
              </v:shape>
            </v:group>
            <v:group style="position:absolute;left:1478;top:3603;width:6070;height:2112" coordorigin="1478,3603" coordsize="6070,2112">
              <v:shape style="position:absolute;left:1478;top:3603;width:6070;height:2112" coordorigin="1478,3603" coordsize="6070,2112" path="m1485,5714l7555,5714,7555,3603,1485,3603,1485,5714e" filled="t" fillcolor="#FFFFFF" stroked="f">
                <v:path arrowok="t"/>
                <v:fill/>
              </v:shape>
            </v:group>
            <v:group style="position:absolute;left:7541;top:3603;width:615;height:2112" coordorigin="7541,3603" coordsize="615,2112">
              <v:shape style="position:absolute;left:7541;top:3603;width:615;height:2112" coordorigin="7541,3603" coordsize="615,2112" path="m7541,5714l8156,5714,8156,3603,7541,3603,7541,5714e" filled="t" fillcolor="#FFFF00" stroked="f">
                <v:path arrowok="t"/>
                <v:fill/>
              </v:shape>
            </v:group>
            <v:group style="position:absolute;left:8149;top:3603;width:792;height:2112" coordorigin="8149,3603" coordsize="792,2112">
              <v:shape style="position:absolute;left:8149;top:3603;width:792;height:2112" coordorigin="8149,3603" coordsize="792,2112" path="m8149,5714l8941,5714,8941,3603,8149,3603,8149,5714e" filled="t" fillcolor="#FFFF00" stroked="f">
                <v:path arrowok="t"/>
                <v:fill/>
              </v:shape>
            </v:group>
            <v:group style="position:absolute;left:8934;top:3603;width:683;height:2112" coordorigin="8934,3603" coordsize="683,2112">
              <v:shape style="position:absolute;left:8934;top:3603;width:683;height:2112" coordorigin="8934,3603" coordsize="683,2112" path="m8934,5714l9617,5714,9617,3603,8934,3603,8934,5714e" filled="t" fillcolor="#FFFF00" stroked="f">
                <v:path arrowok="t"/>
                <v:fill/>
              </v:shape>
            </v:group>
            <v:group style="position:absolute;left:9610;top:3603;width:1475;height:2112" coordorigin="9610,3603" coordsize="1475,2112">
              <v:shape style="position:absolute;left:9610;top:3603;width:1475;height:2112" coordorigin="9610,3603" coordsize="1475,2112" path="m9610,5714l11085,5714,11085,3603,9610,3603,9610,5714e" filled="t" fillcolor="#FF0000" stroked="f">
                <v:path arrowok="t"/>
                <v:fill/>
              </v:shape>
            </v:group>
            <v:group style="position:absolute;left:1478;top:5704;width:6070;height:641" coordorigin="1478,5704" coordsize="6070,641">
              <v:shape style="position:absolute;left:1478;top:5704;width:6070;height:641" coordorigin="1478,5704" coordsize="6070,641" path="m1485,6345l7555,6345,7555,5704,1485,5704,1485,6345e" filled="t" fillcolor="#FFFFFF" stroked="f">
                <v:path arrowok="t"/>
                <v:fill/>
              </v:shape>
            </v:group>
            <v:group style="position:absolute;left:7541;top:5704;width:615;height:641" coordorigin="7541,5704" coordsize="615,641">
              <v:shape style="position:absolute;left:7541;top:5704;width:615;height:641" coordorigin="7541,5704" coordsize="615,641" path="m7541,6345l8156,6345,8156,5704,7541,5704,7541,6345e" filled="t" fillcolor="#FFFF00" stroked="f">
                <v:path arrowok="t"/>
                <v:fill/>
              </v:shape>
            </v:group>
            <v:group style="position:absolute;left:8149;top:5704;width:792;height:641" coordorigin="8149,5704" coordsize="792,641">
              <v:shape style="position:absolute;left:8149;top:5704;width:792;height:641" coordorigin="8149,5704" coordsize="792,641" path="m8149,6345l8941,6345,8941,5704,8149,5704,8149,6345e" filled="t" fillcolor="#FF0000" stroked="f">
                <v:path arrowok="t"/>
                <v:fill/>
              </v:shape>
            </v:group>
            <v:group style="position:absolute;left:8934;top:5704;width:683;height:641" coordorigin="8934,5704" coordsize="683,641">
              <v:shape style="position:absolute;left:8934;top:5704;width:683;height:641" coordorigin="8934,5704" coordsize="683,641" path="m8934,6345l9617,6345,9617,5704,8934,5704,8934,6345e" filled="t" fillcolor="#FFFF00" stroked="f">
                <v:path arrowok="t"/>
                <v:fill/>
              </v:shape>
            </v:group>
            <v:group style="position:absolute;left:9610;top:5704;width:1475;height:641" coordorigin="9610,5704" coordsize="1475,641">
              <v:shape style="position:absolute;left:9610;top:5704;width:1475;height:641" coordorigin="9610,5704" coordsize="1475,641" path="m9610,6345l11085,6345,11085,5704,9610,5704,9610,6345e" filled="t" fillcolor="#FF0000" stroked="f">
                <v:path arrowok="t"/>
                <v:fill/>
              </v:shape>
            </v:group>
            <v:group style="position:absolute;left:1478;top:6334;width:6070;height:641" coordorigin="1478,6334" coordsize="6070,641">
              <v:shape style="position:absolute;left:1478;top:6334;width:6070;height:641" coordorigin="1478,6334" coordsize="6070,641" path="m1485,6975l7555,6975,7555,6334,1485,6334,1485,6975e" filled="t" fillcolor="#FFFFFF" stroked="f">
                <v:path arrowok="t"/>
                <v:fill/>
              </v:shape>
            </v:group>
            <v:group style="position:absolute;left:7541;top:6334;width:615;height:641" coordorigin="7541,6334" coordsize="615,641">
              <v:shape style="position:absolute;left:7541;top:6334;width:615;height:641" coordorigin="7541,6334" coordsize="615,641" path="m7541,6975l8156,6975,8156,6334,7541,6334,7541,6975e" filled="t" fillcolor="#FFFF00" stroked="f">
                <v:path arrowok="t"/>
                <v:fill/>
              </v:shape>
            </v:group>
            <v:group style="position:absolute;left:8149;top:6334;width:792;height:641" coordorigin="8149,6334" coordsize="792,641">
              <v:shape style="position:absolute;left:8149;top:6334;width:792;height:641" coordorigin="8149,6334" coordsize="792,641" path="m8149,6975l8941,6975,8941,6334,8149,6334,8149,6975e" filled="t" fillcolor="#FFFF00" stroked="f">
                <v:path arrowok="t"/>
                <v:fill/>
              </v:shape>
            </v:group>
            <v:group style="position:absolute;left:8934;top:6334;width:683;height:641" coordorigin="8934,6334" coordsize="683,641">
              <v:shape style="position:absolute;left:8934;top:6334;width:683;height:641" coordorigin="8934,6334" coordsize="683,641" path="m8934,6975l9617,6975,9617,6334,8934,6334,8934,6975e" filled="t" fillcolor="#FFFF00" stroked="f">
                <v:path arrowok="t"/>
                <v:fill/>
              </v:shape>
            </v:group>
            <v:group style="position:absolute;left:9610;top:6334;width:792;height:641" coordorigin="9610,6334" coordsize="792,641">
              <v:shape style="position:absolute;left:9610;top:6334;width:792;height:641" coordorigin="9610,6334" coordsize="792,641" path="m9610,6975l10402,6975,10402,6334,9610,6334,9610,6975e" filled="t" fillcolor="#FFFF00" stroked="f">
                <v:path arrowok="t"/>
                <v:fill/>
              </v:shape>
            </v:group>
            <v:group style="position:absolute;left:10396;top:6334;width:690;height:641" coordorigin="10396,6334" coordsize="690,641">
              <v:shape style="position:absolute;left:10396;top:6334;width:690;height:641" coordorigin="10396,6334" coordsize="690,641" path="m10396,6975l11085,6975,11085,6334,10396,6334,10396,6975e" filled="t" fillcolor="#FFFF00" stroked="f">
                <v:path arrowok="t"/>
                <v:fill/>
              </v:shape>
            </v:group>
            <v:group style="position:absolute;left:1478;top:6965;width:6070;height:220" coordorigin="1478,6965" coordsize="6070,220">
              <v:shape style="position:absolute;left:1478;top:6965;width:6070;height:220" coordorigin="1478,6965" coordsize="6070,220" path="m1485,7185l7555,7185,7555,6965,1485,6965,1485,7185e" filled="t" fillcolor="#FFFFFF" stroked="f">
                <v:path arrowok="t"/>
                <v:fill/>
              </v:shape>
            </v:group>
            <v:group style="position:absolute;left:7541;top:6965;width:1400;height:220" coordorigin="7541,6965" coordsize="1400,220">
              <v:shape style="position:absolute;left:7541;top:6965;width:1400;height:220" coordorigin="7541,6965" coordsize="1400,220" path="m7541,7185l8941,7185,8941,6965,7541,6965,7541,7185e" filled="t" fillcolor="#FF0000" stroked="f">
                <v:path arrowok="t"/>
                <v:fill/>
              </v:shape>
            </v:group>
            <v:group style="position:absolute;left:8934;top:6965;width:683;height:220" coordorigin="8934,6965" coordsize="683,220">
              <v:shape style="position:absolute;left:8934;top:6965;width:683;height:220" coordorigin="8934,6965" coordsize="683,220" path="m8934,7185l9617,7185,9617,6965,8934,6965,8934,7185e" filled="t" fillcolor="#FFFF00" stroked="f">
                <v:path arrowok="t"/>
                <v:fill/>
              </v:shape>
            </v:group>
            <v:group style="position:absolute;left:9610;top:6965;width:1475;height:220" coordorigin="9610,6965" coordsize="1475,220">
              <v:shape style="position:absolute;left:9610;top:6965;width:1475;height:220" coordorigin="9610,6965" coordsize="1475,220" path="m9610,7185l11085,7185,11085,6965,9610,6965,9610,7185e" filled="t" fillcolor="#FF0000" stroked="f">
                <v:path arrowok="t"/>
                <v:fill/>
              </v:shape>
            </v:group>
            <v:group style="position:absolute;left:1478;top:7175;width:6070;height:851" coordorigin="1478,7175" coordsize="6070,851">
              <v:shape style="position:absolute;left:1478;top:7175;width:6070;height:851" coordorigin="1478,7175" coordsize="6070,851" path="m1485,8025l7555,8025,7555,7175,1485,7175,1485,8025e" filled="t" fillcolor="#FFFFFF" stroked="f">
                <v:path arrowok="t"/>
                <v:fill/>
              </v:shape>
            </v:group>
            <v:group style="position:absolute;left:7541;top:7175;width:615;height:851" coordorigin="7541,7175" coordsize="615,851">
              <v:shape style="position:absolute;left:7541;top:7175;width:615;height:851" coordorigin="7541,7175" coordsize="615,851" path="m7541,8025l8156,8025,8156,7175,7541,7175,7541,8025e" filled="t" fillcolor="#FFFF00" stroked="f">
                <v:path arrowok="t"/>
                <v:fill/>
              </v:shape>
            </v:group>
            <v:group style="position:absolute;left:8149;top:7175;width:792;height:851" coordorigin="8149,7175" coordsize="792,851">
              <v:shape style="position:absolute;left:8149;top:7175;width:792;height:851" coordorigin="8149,7175" coordsize="792,851" path="m8149,8025l8941,8025,8941,7175,8149,7175,8149,8025e" filled="t" fillcolor="#FFFF00" stroked="f">
                <v:path arrowok="t"/>
                <v:fill/>
              </v:shape>
            </v:group>
            <v:group style="position:absolute;left:8934;top:7175;width:683;height:851" coordorigin="8934,7175" coordsize="683,851">
              <v:shape style="position:absolute;left:8934;top:7175;width:683;height:851" coordorigin="8934,7175" coordsize="683,851" path="m8934,8025l9617,8025,9617,7175,8934,7175,8934,8025e" filled="t" fillcolor="#FFFF00" stroked="f">
                <v:path arrowok="t"/>
                <v:fill/>
              </v:shape>
            </v:group>
            <v:group style="position:absolute;left:9610;top:7175;width:792;height:851" coordorigin="9610,7175" coordsize="792,851">
              <v:shape style="position:absolute;left:9610;top:7175;width:792;height:851" coordorigin="9610,7175" coordsize="792,851" path="m9610,8025l10402,8025,10402,7175,9610,7175,9610,8025e" filled="t" fillcolor="#FFFF00" stroked="f">
                <v:path arrowok="t"/>
                <v:fill/>
              </v:shape>
            </v:group>
            <v:group style="position:absolute;left:10396;top:7175;width:690;height:851" coordorigin="10396,7175" coordsize="690,851">
              <v:shape style="position:absolute;left:10396;top:7175;width:690;height:851" coordorigin="10396,7175" coordsize="690,851" path="m10396,8025l11085,8025,11085,7175,10396,7175,10396,8025e" filled="t" fillcolor="#FFFF00" stroked="f">
                <v:path arrowok="t"/>
                <v:fill/>
              </v:shape>
            </v:group>
            <v:group style="position:absolute;left:1478;top:8015;width:6070;height:220" coordorigin="1478,8015" coordsize="6070,220">
              <v:shape style="position:absolute;left:1478;top:8015;width:6070;height:220" coordorigin="1478,8015" coordsize="6070,220" path="m1485,8235l7555,8235,7555,8015,1485,8015,1485,8235e" filled="t" fillcolor="#FFFFFF" stroked="f">
                <v:path arrowok="t"/>
                <v:fill/>
              </v:shape>
            </v:group>
            <v:group style="position:absolute;left:7541;top:8015;width:1400;height:220" coordorigin="7541,8015" coordsize="1400,220">
              <v:shape style="position:absolute;left:7541;top:8015;width:1400;height:220" coordorigin="7541,8015" coordsize="1400,220" path="m7541,8235l8941,8235,8941,8015,7541,8015,7541,8235e" filled="t" fillcolor="#FF0000" stroked="f">
                <v:path arrowok="t"/>
                <v:fill/>
              </v:shape>
            </v:group>
            <v:group style="position:absolute;left:8934;top:8015;width:683;height:220" coordorigin="8934,8015" coordsize="683,220">
              <v:shape style="position:absolute;left:8934;top:8015;width:683;height:220" coordorigin="8934,8015" coordsize="683,220" path="m8934,8235l9617,8235,9617,8015,8934,8015,8934,8235e" filled="t" fillcolor="#FFFF00" stroked="f">
                <v:path arrowok="t"/>
                <v:fill/>
              </v:shape>
            </v:group>
            <v:group style="position:absolute;left:9610;top:8015;width:1475;height:220" coordorigin="9610,8015" coordsize="1475,220">
              <v:shape style="position:absolute;left:9610;top:8015;width:1475;height:220" coordorigin="9610,8015" coordsize="1475,220" path="m9610,8235l11085,8235,11085,8015,9610,8015,9610,8235e" filled="t" fillcolor="#FF0000" stroked="f">
                <v:path arrowok="t"/>
                <v:fill/>
              </v:shape>
            </v:group>
            <v:group style="position:absolute;left:1478;top:8225;width:6070;height:641" coordorigin="1478,8225" coordsize="6070,641">
              <v:shape style="position:absolute;left:1478;top:8225;width:6070;height:641" coordorigin="1478,8225" coordsize="6070,641" path="m1485,8866l7555,8866,7555,8225,1485,8225,1485,8866e" filled="t" fillcolor="#FFFFFF" stroked="f">
                <v:path arrowok="t"/>
                <v:fill/>
              </v:shape>
            </v:group>
            <v:group style="position:absolute;left:7541;top:8225;width:1400;height:641" coordorigin="7541,8225" coordsize="1400,641">
              <v:shape style="position:absolute;left:7541;top:8225;width:1400;height:641" coordorigin="7541,8225" coordsize="1400,641" path="m7541,8866l8941,8866,8941,8225,7541,8225,7541,8866e" filled="t" fillcolor="#FFFF00" stroked="f">
                <v:path arrowok="t"/>
                <v:fill/>
              </v:shape>
            </v:group>
            <v:group style="position:absolute;left:8934;top:8225;width:683;height:641" coordorigin="8934,8225" coordsize="683,641">
              <v:shape style="position:absolute;left:8934;top:8225;width:683;height:641" coordorigin="8934,8225" coordsize="683,641" path="m8934,8866l9617,8866,9617,8225,8934,8225,8934,8866e" filled="t" fillcolor="#FFFF00" stroked="f">
                <v:path arrowok="t"/>
                <v:fill/>
              </v:shape>
            </v:group>
            <v:group style="position:absolute;left:9610;top:8225;width:1475;height:641" coordorigin="9610,8225" coordsize="1475,641">
              <v:shape style="position:absolute;left:9610;top:8225;width:1475;height:641" coordorigin="9610,8225" coordsize="1475,641" path="m9610,8866l11085,8866,11085,8225,9610,8225,9610,8866e" filled="t" fillcolor="#FF0000" stroked="f">
                <v:path arrowok="t"/>
                <v:fill/>
              </v:shape>
            </v:group>
            <v:group style="position:absolute;left:1478;top:8855;width:6070;height:220" coordorigin="1478,8855" coordsize="6070,220">
              <v:shape style="position:absolute;left:1478;top:8855;width:6070;height:220" coordorigin="1478,8855" coordsize="6070,220" path="m1485,9076l7555,9076,7555,8855,1485,8855,1485,9076e" filled="t" fillcolor="#FFFFFF" stroked="f">
                <v:path arrowok="t"/>
                <v:fill/>
              </v:shape>
            </v:group>
            <v:group style="position:absolute;left:7541;top:8855;width:1400;height:220" coordorigin="7541,8855" coordsize="1400,220">
              <v:shape style="position:absolute;left:7541;top:8855;width:1400;height:220" coordorigin="7541,8855" coordsize="1400,220" path="m7541,9076l8941,9076,8941,8855,7541,8855,7541,9076e" filled="t" fillcolor="#FFFF00" stroked="f">
                <v:path arrowok="t"/>
                <v:fill/>
              </v:shape>
            </v:group>
            <v:group style="position:absolute;left:8934;top:8855;width:683;height:220" coordorigin="8934,8855" coordsize="683,220">
              <v:shape style="position:absolute;left:8934;top:8855;width:683;height:220" coordorigin="8934,8855" coordsize="683,220" path="m8934,9076l9617,9076,9617,8855,8934,8855,8934,9076e" filled="t" fillcolor="#FFFF00" stroked="f">
                <v:path arrowok="t"/>
                <v:fill/>
              </v:shape>
            </v:group>
            <v:group style="position:absolute;left:9610;top:8855;width:1475;height:220" coordorigin="9610,8855" coordsize="1475,220">
              <v:shape style="position:absolute;left:9610;top:8855;width:1475;height:220" coordorigin="9610,8855" coordsize="1475,220" path="m9610,9076l11085,9076,11085,8855,9610,8855,9610,9076e" filled="t" fillcolor="#FF0000" stroked="f">
                <v:path arrowok="t"/>
                <v:fill/>
              </v:shape>
            </v:group>
            <v:group style="position:absolute;left:1478;top:9065;width:6070;height:641" coordorigin="1478,9065" coordsize="6070,641">
              <v:shape style="position:absolute;left:1478;top:9065;width:6070;height:641" coordorigin="1478,9065" coordsize="6070,641" path="m1485,9706l7555,9706,7555,9065,1485,9065,1485,9706e" filled="t" fillcolor="#FFFFFF" stroked="f">
                <v:path arrowok="t"/>
                <v:fill/>
              </v:shape>
            </v:group>
            <v:group style="position:absolute;left:7541;top:9065;width:1400;height:641" coordorigin="7541,9065" coordsize="1400,641">
              <v:shape style="position:absolute;left:7541;top:9065;width:1400;height:641" coordorigin="7541,9065" coordsize="1400,641" path="m7541,9706l8941,9706,8941,9065,7541,9065,7541,9706e" filled="t" fillcolor="#FFFF00" stroked="f">
                <v:path arrowok="t"/>
                <v:fill/>
              </v:shape>
            </v:group>
            <v:group style="position:absolute;left:8934;top:9065;width:683;height:641" coordorigin="8934,9065" coordsize="683,641">
              <v:shape style="position:absolute;left:8934;top:9065;width:683;height:641" coordorigin="8934,9065" coordsize="683,641" path="m8934,9706l9617,9706,9617,9065,8934,9065,8934,9706e" filled="t" fillcolor="#FFFF00" stroked="f">
                <v:path arrowok="t"/>
                <v:fill/>
              </v:shape>
            </v:group>
            <v:group style="position:absolute;left:9610;top:9065;width:1475;height:641" coordorigin="9610,9065" coordsize="1475,641">
              <v:shape style="position:absolute;left:9610;top:9065;width:1475;height:641" coordorigin="9610,9065" coordsize="1475,641" path="m9610,9706l11085,9706,11085,9065,9610,9065,9610,9706e" filled="t" fillcolor="#FF0000" stroked="f">
                <v:path arrowok="t"/>
                <v:fill/>
              </v:shape>
            </v:group>
            <v:group style="position:absolute;left:1478;top:9696;width:6070;height:431" coordorigin="1478,9696" coordsize="6070,431">
              <v:shape style="position:absolute;left:1478;top:9696;width:6070;height:431" coordorigin="1478,9696" coordsize="6070,431" path="m1485,10127l7555,10127,7555,9696,1485,9696,1485,10127e" filled="t" fillcolor="#FFFFFF" stroked="f">
                <v:path arrowok="t"/>
                <v:fill/>
              </v:shape>
            </v:group>
            <v:group style="position:absolute;left:7541;top:9696;width:615;height:431" coordorigin="7541,9696" coordsize="615,431">
              <v:shape style="position:absolute;left:7541;top:9696;width:615;height:431" coordorigin="7541,9696" coordsize="615,431" path="m7541,10127l8156,10127,8156,9696,7541,9696,7541,10127e" filled="t" fillcolor="#FFFF00" stroked="f">
                <v:path arrowok="t"/>
                <v:fill/>
              </v:shape>
            </v:group>
            <v:group style="position:absolute;left:8149;top:9696;width:792;height:431" coordorigin="8149,9696" coordsize="792,431">
              <v:shape style="position:absolute;left:8149;top:9696;width:792;height:431" coordorigin="8149,9696" coordsize="792,431" path="m8149,10127l8941,10127,8941,9696,8149,9696,8149,10127e" filled="t" fillcolor="#FF0000" stroked="f">
                <v:path arrowok="t"/>
                <v:fill/>
              </v:shape>
            </v:group>
            <v:group style="position:absolute;left:8934;top:9696;width:683;height:431" coordorigin="8934,9696" coordsize="683,431">
              <v:shape style="position:absolute;left:8934;top:9696;width:683;height:431" coordorigin="8934,9696" coordsize="683,431" path="m8934,10127l9617,10127,9617,9696,8934,9696,8934,10127e" filled="t" fillcolor="#FFFF00" stroked="f">
                <v:path arrowok="t"/>
                <v:fill/>
              </v:shape>
            </v:group>
            <v:group style="position:absolute;left:9610;top:9696;width:1475;height:431" coordorigin="9610,9696" coordsize="1475,431">
              <v:shape style="position:absolute;left:9610;top:9696;width:1475;height:431" coordorigin="9610,9696" coordsize="1475,431" path="m9610,10127l11085,10127,11085,9696,9610,9696,9610,10127e" filled="t" fillcolor="#FF0000" stroked="f">
                <v:path arrowok="t"/>
                <v:fill/>
              </v:shape>
            </v:group>
            <v:group style="position:absolute;left:1478;top:10116;width:6070;height:431" coordorigin="1478,10116" coordsize="6070,431">
              <v:shape style="position:absolute;left:1478;top:10116;width:6070;height:431" coordorigin="1478,10116" coordsize="6070,431" path="m1485,10547l7555,10547,7555,10116,1485,10116,1485,10547e" filled="t" fillcolor="#FFFFFF" stroked="f">
                <v:path arrowok="t"/>
                <v:fill/>
              </v:shape>
            </v:group>
            <v:group style="position:absolute;left:7541;top:10116;width:615;height:431" coordorigin="7541,10116" coordsize="615,431">
              <v:shape style="position:absolute;left:7541;top:10116;width:615;height:431" coordorigin="7541,10116" coordsize="615,431" path="m7541,10547l8156,10547,8156,10116,7541,10116,7541,10547e" filled="t" fillcolor="#FFFF00" stroked="f">
                <v:path arrowok="t"/>
                <v:fill/>
              </v:shape>
            </v:group>
            <v:group style="position:absolute;left:8149;top:10116;width:792;height:431" coordorigin="8149,10116" coordsize="792,431">
              <v:shape style="position:absolute;left:8149;top:10116;width:792;height:431" coordorigin="8149,10116" coordsize="792,431" path="m8149,10547l8941,10547,8941,10116,8149,10116,8149,10547e" filled="t" fillcolor="#FFFF00" stroked="f">
                <v:path arrowok="t"/>
                <v:fill/>
              </v:shape>
            </v:group>
            <v:group style="position:absolute;left:8934;top:10116;width:683;height:431" coordorigin="8934,10116" coordsize="683,431">
              <v:shape style="position:absolute;left:8934;top:10116;width:683;height:431" coordorigin="8934,10116" coordsize="683,431" path="m8934,10547l9617,10547,9617,10116,8934,10116,8934,10547e" filled="t" fillcolor="#FFFF00" stroked="f">
                <v:path arrowok="t"/>
                <v:fill/>
              </v:shape>
            </v:group>
            <v:group style="position:absolute;left:9610;top:10116;width:792;height:431" coordorigin="9610,10116" coordsize="792,431">
              <v:shape style="position:absolute;left:9610;top:10116;width:792;height:431" coordorigin="9610,10116" coordsize="792,431" path="m9610,10547l10402,10547,10402,10116,9610,10116,9610,10547e" filled="t" fillcolor="#FFFF00" stroked="f">
                <v:path arrowok="t"/>
                <v:fill/>
              </v:shape>
            </v:group>
            <v:group style="position:absolute;left:10396;top:10116;width:690;height:431" coordorigin="10396,10116" coordsize="690,431">
              <v:shape style="position:absolute;left:10396;top:10116;width:690;height:431" coordorigin="10396,10116" coordsize="690,431" path="m10396,10547l11085,10547,11085,10116,10396,10116,10396,10547e" filled="t" fillcolor="#FFFF00" stroked="f">
                <v:path arrowok="t"/>
                <v:fill/>
              </v:shape>
            </v:group>
            <v:group style="position:absolute;left:1478;top:10536;width:6070;height:325" coordorigin="1478,10536" coordsize="6070,325">
              <v:shape style="position:absolute;left:1478;top:10536;width:6070;height:325" coordorigin="1478,10536" coordsize="6070,325" path="m1485,10862l7555,10862,7555,10536,1485,10536,1485,10862e" filled="t" fillcolor="#FFFFFF" stroked="f">
                <v:path arrowok="t"/>
                <v:fill/>
              </v:shape>
            </v:group>
            <v:group style="position:absolute;left:7541;top:10536;width:615;height:325" coordorigin="7541,10536" coordsize="615,325">
              <v:shape style="position:absolute;left:7541;top:10536;width:615;height:325" coordorigin="7541,10536" coordsize="615,325" path="m7541,10862l8156,10862,8156,10536,7541,10536,7541,10862e" filled="t" fillcolor="#FFFF00" stroked="f">
                <v:path arrowok="t"/>
                <v:fill/>
              </v:shape>
            </v:group>
            <v:group style="position:absolute;left:8149;top:10536;width:792;height:325" coordorigin="8149,10536" coordsize="792,325">
              <v:shape style="position:absolute;left:8149;top:10536;width:792;height:325" coordorigin="8149,10536" coordsize="792,325" path="m8149,10862l8941,10862,8941,10536,8149,10536,8149,10862e" filled="t" fillcolor="#FF0000" stroked="f">
                <v:path arrowok="t"/>
                <v:fill/>
              </v:shape>
            </v:group>
            <v:group style="position:absolute;left:8934;top:10536;width:683;height:325" coordorigin="8934,10536" coordsize="683,325">
              <v:shape style="position:absolute;left:8934;top:10536;width:683;height:325" coordorigin="8934,10536" coordsize="683,325" path="m8934,10862l9617,10862,9617,10536,8934,10536,8934,10862e" filled="t" fillcolor="#FFFF00" stroked="f">
                <v:path arrowok="t"/>
                <v:fill/>
              </v:shape>
            </v:group>
            <v:group style="position:absolute;left:9610;top:10536;width:792;height:325" coordorigin="9610,10536" coordsize="792,325">
              <v:shape style="position:absolute;left:9610;top:10536;width:792;height:325" coordorigin="9610,10536" coordsize="792,325" path="m9610,10862l10402,10862,10402,10536,9610,10536,9610,10862e" filled="t" fillcolor="#FFFF00" stroked="f">
                <v:path arrowok="t"/>
                <v:fill/>
              </v:shape>
            </v:group>
            <v:group style="position:absolute;left:10396;top:10536;width:690;height:325" coordorigin="10396,10536" coordsize="690,325">
              <v:shape style="position:absolute;left:10396;top:10536;width:690;height:325" coordorigin="10396,10536" coordsize="690,325" path="m10396,10862l11085,10862,11085,10536,10396,10536,10396,10862e" filled="t" fillcolor="#FFFF00" stroked="f">
                <v:path arrowok="t"/>
                <v:fill/>
              </v:shape>
            </v:group>
            <v:group style="position:absolute;left:1478;top:10851;width:6070;height:1271" coordorigin="1478,10851" coordsize="6070,1271">
              <v:shape style="position:absolute;left:1478;top:10851;width:6070;height:1271" coordorigin="1478,10851" coordsize="6070,1271" path="m1485,12122l7555,12122,7555,10851,1485,10851,1485,12122e" filled="t" fillcolor="#FFFFFF" stroked="f">
                <v:path arrowok="t"/>
                <v:fill/>
              </v:shape>
            </v:group>
            <v:group style="position:absolute;left:7541;top:10851;width:615;height:1271" coordorigin="7541,10851" coordsize="615,1271">
              <v:shape style="position:absolute;left:7541;top:10851;width:615;height:1271" coordorigin="7541,10851" coordsize="615,1271" path="m7541,12122l8156,12122,8156,10851,7541,10851,7541,12122e" filled="t" fillcolor="#FFFF00" stroked="f">
                <v:path arrowok="t"/>
                <v:fill/>
              </v:shape>
            </v:group>
            <v:group style="position:absolute;left:8149;top:10851;width:792;height:1271" coordorigin="8149,10851" coordsize="792,1271">
              <v:shape style="position:absolute;left:8149;top:10851;width:792;height:1271" coordorigin="8149,10851" coordsize="792,1271" path="m8149,12122l8941,12122,8941,10851,8149,10851,8149,12122e" filled="t" fillcolor="#FFFF00" stroked="f">
                <v:path arrowok="t"/>
                <v:fill/>
              </v:shape>
            </v:group>
            <v:group style="position:absolute;left:8934;top:10851;width:683;height:1271" coordorigin="8934,10851" coordsize="683,1271">
              <v:shape style="position:absolute;left:8934;top:10851;width:683;height:1271" coordorigin="8934,10851" coordsize="683,1271" path="m8934,12122l9617,12122,9617,10851,8934,10851,8934,12122e" filled="t" fillcolor="#FFFF00" stroked="f">
                <v:path arrowok="t"/>
                <v:fill/>
              </v:shape>
            </v:group>
            <v:group style="position:absolute;left:9610;top:10851;width:792;height:1271" coordorigin="9610,10851" coordsize="792,1271">
              <v:shape style="position:absolute;left:9610;top:10851;width:792;height:1271" coordorigin="9610,10851" coordsize="792,1271" path="m9610,12122l10402,12122,10402,10851,9610,10851,9610,12122e" filled="t" fillcolor="#FFFF00" stroked="f">
                <v:path arrowok="t"/>
                <v:fill/>
              </v:shape>
            </v:group>
            <v:group style="position:absolute;left:10396;top:10851;width:690;height:1271" coordorigin="10396,10851" coordsize="690,1271">
              <v:shape style="position:absolute;left:10396;top:10851;width:690;height:1271" coordorigin="10396,10851" coordsize="690,1271" path="m10396,12122l11085,12122,11085,10851,10396,10851,10396,12122e" filled="t" fillcolor="#FFFF00" stroked="f">
                <v:path arrowok="t"/>
                <v:fill/>
              </v:shape>
            </v:group>
            <v:group style="position:absolute;left:1478;top:12112;width:6070;height:326" coordorigin="1478,12112" coordsize="6070,326">
              <v:shape style="position:absolute;left:1478;top:12112;width:6070;height:326" coordorigin="1478,12112" coordsize="6070,326" path="m1485,12438l7555,12438,7555,12112,1485,12112,1485,12438e" filled="t" fillcolor="#FFFFFF" stroked="f">
                <v:path arrowok="t"/>
                <v:fill/>
              </v:shape>
            </v:group>
            <v:group style="position:absolute;left:7541;top:12112;width:615;height:326" coordorigin="7541,12112" coordsize="615,326">
              <v:shape style="position:absolute;left:7541;top:12112;width:615;height:326" coordorigin="7541,12112" coordsize="615,326" path="m7541,12438l8156,12438,8156,12112,7541,12112,7541,12438e" filled="t" fillcolor="#FFFF00" stroked="f">
                <v:path arrowok="t"/>
                <v:fill/>
              </v:shape>
            </v:group>
            <v:group style="position:absolute;left:8149;top:12112;width:792;height:326" coordorigin="8149,12112" coordsize="792,326">
              <v:shape style="position:absolute;left:8149;top:12112;width:792;height:326" coordorigin="8149,12112" coordsize="792,326" path="m8149,12438l8941,12438,8941,12112,8149,12112,8149,12438e" filled="t" fillcolor="#FF0000" stroked="f">
                <v:path arrowok="t"/>
                <v:fill/>
              </v:shape>
            </v:group>
            <v:group style="position:absolute;left:8934;top:12112;width:683;height:326" coordorigin="8934,12112" coordsize="683,326">
              <v:shape style="position:absolute;left:8934;top:12112;width:683;height:326" coordorigin="8934,12112" coordsize="683,326" path="m8934,12438l9617,12438,9617,12112,8934,12112,8934,12438e" filled="t" fillcolor="#FFFF00" stroked="f">
                <v:path arrowok="t"/>
                <v:fill/>
              </v:shape>
            </v:group>
            <v:group style="position:absolute;left:9610;top:12112;width:792;height:326" coordorigin="9610,12112" coordsize="792,326">
              <v:shape style="position:absolute;left:9610;top:12112;width:792;height:326" coordorigin="9610,12112" coordsize="792,326" path="m9610,12438l10402,12438,10402,12112,9610,12112,9610,12438e" filled="t" fillcolor="#FFFF00" stroked="f">
                <v:path arrowok="t"/>
                <v:fill/>
              </v:shape>
            </v:group>
            <v:group style="position:absolute;left:10396;top:12112;width:690;height:326" coordorigin="10396,12112" coordsize="690,326">
              <v:shape style="position:absolute;left:10396;top:12112;width:690;height:326" coordorigin="10396,12112" coordsize="690,326" path="m10396,12438l11085,12438,11085,12112,10396,12112,10396,12438e" filled="t" fillcolor="#FFFF00" stroked="f">
                <v:path arrowok="t"/>
                <v:fill/>
              </v:shape>
            </v:group>
            <v:group style="position:absolute;left:1478;top:12427;width:6070;height:1271" coordorigin="1478,12427" coordsize="6070,1271">
              <v:shape style="position:absolute;left:1478;top:12427;width:6070;height:1271" coordorigin="1478,12427" coordsize="6070,1271" path="m1485,13698l7555,13698,7555,12427,1485,12427,1485,13698e" filled="t" fillcolor="#FFFFFF" stroked="f">
                <v:path arrowok="t"/>
                <v:fill/>
              </v:shape>
            </v:group>
            <v:group style="position:absolute;left:7541;top:12427;width:615;height:1271" coordorigin="7541,12427" coordsize="615,1271">
              <v:shape style="position:absolute;left:7541;top:12427;width:615;height:1271" coordorigin="7541,12427" coordsize="615,1271" path="m7541,13698l8156,13698,8156,12427,7541,12427,7541,13698e" filled="t" fillcolor="#FFFF00" stroked="f">
                <v:path arrowok="t"/>
                <v:fill/>
              </v:shape>
            </v:group>
            <v:group style="position:absolute;left:8149;top:12427;width:792;height:1271" coordorigin="8149,12427" coordsize="792,1271">
              <v:shape style="position:absolute;left:8149;top:12427;width:792;height:1271" coordorigin="8149,12427" coordsize="792,1271" path="m8149,13698l8941,13698,8941,12427,8149,12427,8149,13698e" filled="t" fillcolor="#FFFF00" stroked="f">
                <v:path arrowok="t"/>
                <v:fill/>
              </v:shape>
            </v:group>
            <v:group style="position:absolute;left:8934;top:12427;width:683;height:1271" coordorigin="8934,12427" coordsize="683,1271">
              <v:shape style="position:absolute;left:8934;top:12427;width:683;height:1271" coordorigin="8934,12427" coordsize="683,1271" path="m8934,13698l9617,13698,9617,12427,8934,12427,8934,13698e" filled="t" fillcolor="#FFFF00" stroked="f">
                <v:path arrowok="t"/>
                <v:fill/>
              </v:shape>
            </v:group>
            <v:group style="position:absolute;left:9610;top:12427;width:792;height:1271" coordorigin="9610,12427" coordsize="792,1271">
              <v:shape style="position:absolute;left:9610;top:12427;width:792;height:1271" coordorigin="9610,12427" coordsize="792,1271" path="m9610,13698l10402,13698,10402,12427,9610,12427,9610,13698e" filled="t" fillcolor="#FFFF00" stroked="f">
                <v:path arrowok="t"/>
                <v:fill/>
              </v:shape>
            </v:group>
            <v:group style="position:absolute;left:10396;top:12427;width:690;height:1271" coordorigin="10396,12427" coordsize="690,1271">
              <v:shape style="position:absolute;left:10396;top:12427;width:690;height:1271" coordorigin="10396,12427" coordsize="690,1271" path="m10396,13698l11085,13698,11085,12427,10396,12427,10396,13698e" filled="t" fillcolor="#FFFF00" stroked="f">
                <v:path arrowok="t"/>
                <v:fill/>
              </v:shape>
            </v:group>
            <v:group style="position:absolute;left:1478;top:13688;width:6070;height:326" coordorigin="1478,13688" coordsize="6070,326">
              <v:shape style="position:absolute;left:1478;top:13688;width:6070;height:326" coordorigin="1478,13688" coordsize="6070,326" path="m1485,14014l7555,14014,7555,13688,1485,13688,1485,14014e" filled="t" fillcolor="#FFFFFF" stroked="f">
                <v:path arrowok="t"/>
                <v:fill/>
              </v:shape>
            </v:group>
            <v:group style="position:absolute;left:7541;top:13688;width:615;height:326" coordorigin="7541,13688" coordsize="615,326">
              <v:shape style="position:absolute;left:7541;top:13688;width:615;height:326" coordorigin="7541,13688" coordsize="615,326" path="m7541,14014l8156,14014,8156,13688,7541,13688,7541,14014e" filled="t" fillcolor="#FFFF00" stroked="f">
                <v:path arrowok="t"/>
                <v:fill/>
              </v:shape>
            </v:group>
            <v:group style="position:absolute;left:8149;top:13688;width:792;height:326" coordorigin="8149,13688" coordsize="792,326">
              <v:shape style="position:absolute;left:8149;top:13688;width:792;height:326" coordorigin="8149,13688" coordsize="792,326" path="m8149,14014l8941,14014,8941,13688,8149,13688,8149,14014e" filled="t" fillcolor="#FF0000" stroked="f">
                <v:path arrowok="t"/>
                <v:fill/>
              </v:shape>
            </v:group>
            <v:group style="position:absolute;left:8934;top:13688;width:683;height:326" coordorigin="8934,13688" coordsize="683,326">
              <v:shape style="position:absolute;left:8934;top:13688;width:683;height:326" coordorigin="8934,13688" coordsize="683,326" path="m8934,14014l9617,14014,9617,13688,8934,13688,8934,14014e" filled="t" fillcolor="#FFFF00" stroked="f">
                <v:path arrowok="t"/>
                <v:fill/>
              </v:shape>
            </v:group>
            <v:group style="position:absolute;left:9610;top:13688;width:792;height:326" coordorigin="9610,13688" coordsize="792,326">
              <v:shape style="position:absolute;left:9610;top:13688;width:792;height:326" coordorigin="9610,13688" coordsize="792,326" path="m9610,14014l10402,14014,10402,13688,9610,13688,9610,14014e" filled="t" fillcolor="#FFFF00" stroked="f">
                <v:path arrowok="t"/>
                <v:fill/>
              </v:shape>
            </v:group>
            <v:group style="position:absolute;left:10396;top:13688;width:690;height:326" coordorigin="10396,13688" coordsize="690,326">
              <v:shape style="position:absolute;left:10396;top:13688;width:690;height:326" coordorigin="10396,13688" coordsize="690,326" path="m10396,14014l11085,14014,11085,13688,10396,13688,10396,14014e" filled="t" fillcolor="#FFFF00" stroked="f">
                <v:path arrowok="t"/>
                <v:fill/>
              </v:shape>
            </v:group>
            <v:group style="position:absolute;left:1478;top:14003;width:6070;height:851" coordorigin="1478,14003" coordsize="6070,851">
              <v:shape style="position:absolute;left:1478;top:14003;width:6070;height:851" coordorigin="1478,14003" coordsize="6070,851" path="m1485,14854l7555,14854,7555,14003,1485,14003,1485,14854e" filled="t" fillcolor="#FFFFFF" stroked="f">
                <v:path arrowok="t"/>
                <v:fill/>
              </v:shape>
            </v:group>
            <v:group style="position:absolute;left:7541;top:14003;width:615;height:851" coordorigin="7541,14003" coordsize="615,851">
              <v:shape style="position:absolute;left:7541;top:14003;width:615;height:851" coordorigin="7541,14003" coordsize="615,851" path="m7541,14854l8156,14854,8156,14003,7541,14003,7541,14854e" filled="t" fillcolor="#FFFF00" stroked="f">
                <v:path arrowok="t"/>
                <v:fill/>
              </v:shape>
            </v:group>
            <v:group style="position:absolute;left:8149;top:14003;width:792;height:851" coordorigin="8149,14003" coordsize="792,851">
              <v:shape style="position:absolute;left:8149;top:14003;width:792;height:851" coordorigin="8149,14003" coordsize="792,851" path="m8149,14854l8941,14854,8941,14003,8149,14003,8149,14854e" filled="t" fillcolor="#FFFF00" stroked="f">
                <v:path arrowok="t"/>
                <v:fill/>
              </v:shape>
            </v:group>
            <v:group style="position:absolute;left:8934;top:14003;width:683;height:851" coordorigin="8934,14003" coordsize="683,851">
              <v:shape style="position:absolute;left:8934;top:14003;width:683;height:851" coordorigin="8934,14003" coordsize="683,851" path="m8934,14854l9617,14854,9617,14003,8934,14003,8934,14854e" filled="t" fillcolor="#FFFF00" stroked="f">
                <v:path arrowok="t"/>
                <v:fill/>
              </v:shape>
            </v:group>
            <v:group style="position:absolute;left:9610;top:14003;width:792;height:851" coordorigin="9610,14003" coordsize="792,851">
              <v:shape style="position:absolute;left:9610;top:14003;width:792;height:851" coordorigin="9610,14003" coordsize="792,851" path="m9610,14854l10402,14854,10402,14003,9610,14003,9610,14854e" filled="t" fillcolor="#FFFF00" stroked="f">
                <v:path arrowok="t"/>
                <v:fill/>
              </v:shape>
            </v:group>
            <v:group style="position:absolute;left:10396;top:14003;width:690;height:851" coordorigin="10396,14003" coordsize="690,851">
              <v:shape style="position:absolute;left:10396;top:14003;width:690;height:851" coordorigin="10396,14003" coordsize="690,851" path="m10396,14854l11085,14854,11085,14003,10396,14003,10396,14854e" filled="t" fillcolor="#FFFF00" stroked="f">
                <v:path arrowok="t"/>
                <v:fill/>
              </v:shape>
            </v:group>
            <v:group style="position:absolute;left:1478;top:14843;width:499;height:11" coordorigin="1478,14843" coordsize="499,11">
              <v:shape style="position:absolute;left:1478;top:14843;width:499;height:11" coordorigin="1478,14843" coordsize="499,11" path="m1485,14854l1983,14854,1983,14843,1485,14843,1485,14854e" filled="t" fillcolor="#FFFFFF" stroked="f">
                <v:path arrowok="t"/>
                <v:fill/>
              </v:shape>
            </v:group>
            <v:group style="position:absolute;left:7541;top:2752;width:2;height:3146" coordorigin="7541,2752" coordsize="2,3146">
              <v:shape style="position:absolute;left:7541;top:2752;width:2;height:3146" coordorigin="7541,2752" coordsize="0,3146" path="m7541,2752l7541,5898e" filled="f" stroked="t" strokeweight=".782328pt" strokecolor="#000000">
                <v:path arrowok="t"/>
              </v:shape>
            </v:group>
            <v:group style="position:absolute;left:7548;top:3345;width:3537;height:2" coordorigin="7548,3345" coordsize="3537,2">
              <v:shape style="position:absolute;left:7548;top:3345;width:3537;height:2" coordorigin="7548,3345" coordsize="3537,0" path="m7548,3345l11085,3345e" filled="f" stroked="t" strokeweight=".624855pt" strokecolor="#000000">
                <v:path arrowok="t"/>
              </v:shape>
            </v:group>
            <v:group style="position:absolute;left:1973;top:2752;width:2;height:12081" coordorigin="1973,2752" coordsize="2,12081">
              <v:shape style="position:absolute;left:1973;top:2752;width:2;height:12081" coordorigin="1973,2752" coordsize="0,12081" path="m1973,2752l1973,14833e" filled="f" stroked="t" strokeweight=".441172pt" strokecolor="#000000">
                <v:path arrowok="t"/>
              </v:shape>
            </v:group>
            <v:group style="position:absolute;left:3052;top:2752;width:2;height:2963" coordorigin="3052,2752" coordsize="2,2963">
              <v:shape style="position:absolute;left:3052;top:2752;width:2;height:2963" coordorigin="3052,2752" coordsize="0,2963" path="m3052,2752l3052,5714e" filled="f" stroked="t" strokeweight=".441168pt" strokecolor="#000000">
                <v:path arrowok="t"/>
              </v:shape>
            </v:group>
            <v:group style="position:absolute;left:8149;top:2752;width:2;height:12076" coordorigin="8149,2752" coordsize="2,12076">
              <v:shape style="position:absolute;left:8149;top:2752;width:2;height:12076" coordorigin="8149,2752" coordsize="0,12076" path="m8149,2752l8149,14828e" filled="f" stroked="t" strokeweight=".782325pt" strokecolor="#000000">
                <v:path arrowok="t"/>
              </v:shape>
            </v:group>
            <v:group style="position:absolute;left:8934;top:2752;width:2;height:12076" coordorigin="8934,2752" coordsize="2,12076">
              <v:shape style="position:absolute;left:8934;top:2752;width:2;height:12076" coordorigin="8934,2752" coordsize="0,12076" path="m8934,2752l8934,14828e" filled="f" stroked="t" strokeweight=".782325pt" strokecolor="#000000">
                <v:path arrowok="t"/>
              </v:shape>
            </v:group>
            <v:group style="position:absolute;left:10396;top:2752;width:2;height:3146" coordorigin="10396,2752" coordsize="2,3146">
              <v:shape style="position:absolute;left:10396;top:2752;width:2;height:3146" coordorigin="10396,2752" coordsize="0,3146" path="m10396,2752l10396,5898e" filled="f" stroked="t" strokeweight=".782325pt" strokecolor="#000000">
                <v:path arrowok="t"/>
              </v:shape>
            </v:group>
            <v:group style="position:absolute;left:11082;top:2752;width:2;height:840" coordorigin="11082,2752" coordsize="2,840">
              <v:shape style="position:absolute;left:11082;top:2752;width:2;height:840" coordorigin="11082,2752" coordsize="0,840" path="m11082,2752l11082,3592e" filled="f" stroked="t" strokeweight=".441163pt" strokecolor="#000000">
                <v:path arrowok="t"/>
              </v:shape>
            </v:group>
            <v:group style="position:absolute;left:4616;top:2752;width:2;height:840" coordorigin="4616,2752" coordsize="2,840">
              <v:shape style="position:absolute;left:4616;top:2752;width:2;height:840" coordorigin="4616,2752" coordsize="0,840" path="m4616,2752l4616,3592e" filled="f" stroked="t" strokeweight=".441163pt" strokecolor="#000000">
                <v:path arrowok="t"/>
              </v:shape>
            </v:group>
            <v:group style="position:absolute;left:3055;top:3818;width:8016;height:2" coordorigin="3055,3818" coordsize="8016,2">
              <v:shape style="position:absolute;left:3055;top:3818;width:8016;height:2" coordorigin="3055,3818" coordsize="8016,0" path="m3055,3818l11072,3818e" filled="f" stroked="t" strokeweight=".624854pt" strokecolor="#000000">
                <v:path arrowok="t"/>
              </v:shape>
              <v:shape style="position:absolute;left:4619;top:4023;width:2922;height:10" type="#_x0000_t75">
                <v:imagedata r:id="rId83" o:title=""/>
              </v:shape>
              <v:shape style="position:absolute;left:7548;top:4023;width:601;height:10" type="#_x0000_t75">
                <v:imagedata r:id="rId84" o:title=""/>
              </v:shape>
              <v:shape style="position:absolute;left:8156;top:4023;width:778;height:10" type="#_x0000_t75">
                <v:imagedata r:id="rId85" o:title=""/>
              </v:shape>
            </v:group>
            <v:group style="position:absolute;left:8941;top:4028;width:2130;height:2" coordorigin="8941,4028" coordsize="2130,2">
              <v:shape style="position:absolute;left:8941;top:4028;width:2130;height:2" coordorigin="8941,4028" coordsize="2130,0" path="m8941,4028l11072,4028e" filled="f" stroked="t" strokeweight=".624854pt" strokecolor="#000000">
                <v:path arrowok="t"/>
              </v:shape>
              <v:shape style="position:absolute;left:4619;top:4233;width:2922;height:10" type="#_x0000_t75">
                <v:imagedata r:id="rId86" o:title=""/>
              </v:shape>
              <v:shape style="position:absolute;left:7548;top:4233;width:601;height:10" type="#_x0000_t75">
                <v:imagedata r:id="rId87" o:title=""/>
              </v:shape>
              <v:shape style="position:absolute;left:8156;top:4233;width:778;height:10" type="#_x0000_t75">
                <v:imagedata r:id="rId88" o:title=""/>
              </v:shape>
            </v:group>
            <v:group style="position:absolute;left:8941;top:4238;width:2130;height:2" coordorigin="8941,4238" coordsize="2130,2">
              <v:shape style="position:absolute;left:8941;top:4238;width:2130;height:2" coordorigin="8941,4238" coordsize="2130,0" path="m8941,4238l11072,4238e" filled="f" stroked="t" strokeweight=".624854pt" strokecolor="#000000">
                <v:path arrowok="t"/>
              </v:shape>
            </v:group>
            <v:group style="position:absolute;left:3055;top:4448;width:8016;height:2" coordorigin="3055,4448" coordsize="8016,2">
              <v:shape style="position:absolute;left:3055;top:4448;width:8016;height:2" coordorigin="3055,4448" coordsize="8016,0" path="m3055,4448l11072,4448e" filled="f" stroked="t" strokeweight=".624854pt" strokecolor="#000000">
                <v:path arrowok="t"/>
              </v:shape>
              <v:shape style="position:absolute;left:4619;top:4653;width:2922;height:10" type="#_x0000_t75">
                <v:imagedata r:id="rId89" o:title=""/>
              </v:shape>
              <v:shape style="position:absolute;left:7548;top:4653;width:601;height:10" type="#_x0000_t75">
                <v:imagedata r:id="rId90" o:title=""/>
              </v:shape>
              <v:shape style="position:absolute;left:8156;top:4653;width:778;height:10" type="#_x0000_t75">
                <v:imagedata r:id="rId91" o:title=""/>
              </v:shape>
            </v:group>
            <v:group style="position:absolute;left:8941;top:4658;width:2130;height:2" coordorigin="8941,4658" coordsize="2130,2">
              <v:shape style="position:absolute;left:8941;top:4658;width:2130;height:2" coordorigin="8941,4658" coordsize="2130,0" path="m8941,4658l11072,4658e" filled="f" stroked="t" strokeweight=".624854pt" strokecolor="#000000">
                <v:path arrowok="t"/>
              </v:shape>
            </v:group>
            <v:group style="position:absolute;left:1977;top:4869;width:9095;height:2" coordorigin="1977,4869" coordsize="9095,2">
              <v:shape style="position:absolute;left:1977;top:4869;width:9095;height:2" coordorigin="1977,4869" coordsize="9095,0" path="m1977,4869l11072,4869e" filled="f" stroked="t" strokeweight=".624854pt" strokecolor="#000000">
                <v:path arrowok="t"/>
              </v:shape>
            </v:group>
            <v:group style="position:absolute;left:4616;top:3823;width:2;height:1051" coordorigin="4616,3823" coordsize="2,1051">
              <v:shape style="position:absolute;left:4616;top:3823;width:2;height:1051" coordorigin="4616,3823" coordsize="0,1051" path="m4616,3823l4616,4874e" filled="f" stroked="t" strokeweight=".441163pt" strokecolor="#000000">
                <v:path arrowok="t"/>
              </v:shape>
            </v:group>
            <v:group style="position:absolute;left:3055;top:5079;width:8016;height:2" coordorigin="3055,5079" coordsize="8016,2">
              <v:shape style="position:absolute;left:3055;top:5079;width:8016;height:2" coordorigin="3055,5079" coordsize="8016,0" path="m3055,5079l11072,5079e" filled="f" stroked="t" strokeweight=".624854pt" strokecolor="#000000">
                <v:path arrowok="t"/>
              </v:shape>
              <v:shape style="position:absolute;left:4619;top:5284;width:2922;height:10" type="#_x0000_t75">
                <v:imagedata r:id="rId92" o:title=""/>
              </v:shape>
              <v:shape style="position:absolute;left:7548;top:5284;width:601;height:10" type="#_x0000_t75">
                <v:imagedata r:id="rId93" o:title=""/>
              </v:shape>
              <v:shape style="position:absolute;left:8156;top:5284;width:778;height:10" type="#_x0000_t75">
                <v:imagedata r:id="rId94" o:title=""/>
              </v:shape>
            </v:group>
            <v:group style="position:absolute;left:8941;top:5289;width:2130;height:2" coordorigin="8941,5289" coordsize="2130,2">
              <v:shape style="position:absolute;left:8941;top:5289;width:2130;height:2" coordorigin="8941,5289" coordsize="2130,0" path="m8941,5289l11072,5289e" filled="f" stroked="t" strokeweight=".624854pt" strokecolor="#000000">
                <v:path arrowok="t"/>
              </v:shape>
              <v:shape style="position:absolute;left:4619;top:5494;width:2922;height:10" type="#_x0000_t75">
                <v:imagedata r:id="rId95" o:title=""/>
              </v:shape>
              <v:shape style="position:absolute;left:7548;top:5494;width:601;height:10" type="#_x0000_t75">
                <v:imagedata r:id="rId96" o:title=""/>
              </v:shape>
              <v:shape style="position:absolute;left:8156;top:5494;width:778;height:10" type="#_x0000_t75">
                <v:imagedata r:id="rId97" o:title=""/>
              </v:shape>
            </v:group>
            <v:group style="position:absolute;left:8941;top:5499;width:2130;height:2" coordorigin="8941,5499" coordsize="2130,2">
              <v:shape style="position:absolute;left:8941;top:5499;width:2130;height:2" coordorigin="8941,5499" coordsize="2130,0" path="m8941,5499l11072,5499e" filled="f" stroked="t" strokeweight=".624854pt" strokecolor="#000000">
                <v:path arrowok="t"/>
              </v:shape>
            </v:group>
            <v:group style="position:absolute;left:1977;top:5709;width:9095;height:2" coordorigin="1977,5709" coordsize="9095,2">
              <v:shape style="position:absolute;left:1977;top:5709;width:9095;height:2" coordorigin="1977,5709" coordsize="9095,0" path="m1977,5709l11072,5709e" filled="f" stroked="t" strokeweight=".624854pt" strokecolor="#000000">
                <v:path arrowok="t"/>
              </v:shape>
            </v:group>
            <v:group style="position:absolute;left:1478;top:5924;width:8122;height:2" coordorigin="1478,5924" coordsize="8122,2">
              <v:shape style="position:absolute;left:1478;top:5924;width:8122;height:2" coordorigin="1478,5924" coordsize="8122,0" path="m1478,5924l9600,5924e" filled="f" stroked="t" strokeweight="1.049706pt" strokecolor="#000000">
                <v:path arrowok="t"/>
              </v:shape>
            </v:group>
            <v:group style="position:absolute;left:8156;top:5919;width:1447;height:2" coordorigin="8156,5919" coordsize="1447,2">
              <v:shape style="position:absolute;left:8156;top:5919;width:1447;height:2" coordorigin="8156,5919" coordsize="1447,0" path="m8156,5919l9603,5919e" filled="f" stroked="t" strokeweight=".624853pt" strokecolor="#000000">
                <v:path arrowok="t"/>
              </v:shape>
            </v:group>
            <v:group style="position:absolute;left:7545;top:3613;width:2;height:3362" coordorigin="7545,3613" coordsize="2,3362">
              <v:shape style="position:absolute;left:7545;top:3613;width:2;height:3362" coordorigin="7545,3613" coordsize="0,3362" path="m7545,3613l7545,6975e" filled="f" stroked="t" strokeweight=".441165pt" strokecolor="#000000">
                <v:path arrowok="t"/>
              </v:shape>
            </v:group>
            <v:group style="position:absolute;left:3055;top:6129;width:8016;height:2" coordorigin="3055,6129" coordsize="8016,2">
              <v:shape style="position:absolute;left:3055;top:6129;width:8016;height:2" coordorigin="3055,6129" coordsize="8016,0" path="m3055,6129l11072,6129e" filled="f" stroked="t" strokeweight=".624854pt" strokecolor="#000000">
                <v:path arrowok="t"/>
              </v:shape>
            </v:group>
            <v:group style="position:absolute;left:10399;top:3613;width:2;height:11220" coordorigin="10399,3613" coordsize="2,11220">
              <v:shape style="position:absolute;left:10399;top:3613;width:2;height:11220" coordorigin="10399,3613" coordsize="0,11220" path="m10399,3613l10399,14833e" filled="f" stroked="t" strokeweight=".441165pt" strokecolor="#000000">
                <v:path arrowok="t"/>
              </v:shape>
            </v:group>
            <v:group style="position:absolute;left:4616;top:5084;width:2;height:631" coordorigin="4616,5084" coordsize="2,631">
              <v:shape style="position:absolute;left:4616;top:5084;width:2;height:631" coordorigin="4616,5084" coordsize="0,631" path="m4616,5084l4616,5714e" filled="f" stroked="t" strokeweight=".441163pt" strokecolor="#000000">
                <v:path arrowok="t"/>
              </v:shape>
            </v:group>
            <v:group style="position:absolute;left:3055;top:6339;width:8016;height:2" coordorigin="3055,6339" coordsize="8016,2">
              <v:shape style="position:absolute;left:3055;top:6339;width:8016;height:2" coordorigin="3055,6339" coordsize="8016,0" path="m3055,6339l11072,6339e" filled="f" stroked="t" strokeweight=".624854pt" strokecolor="#000000">
                <v:path arrowok="t"/>
              </v:shape>
              <v:shape style="position:absolute;left:4619;top:6544;width:2922;height:10" type="#_x0000_t75">
                <v:imagedata r:id="rId98" o:title=""/>
              </v:shape>
              <v:shape style="position:absolute;left:7548;top:6544;width:601;height:10" type="#_x0000_t75">
                <v:imagedata r:id="rId99" o:title=""/>
              </v:shape>
              <v:shape style="position:absolute;left:8156;top:6544;width:778;height:10" type="#_x0000_t75">
                <v:imagedata r:id="rId100" o:title=""/>
              </v:shape>
            </v:group>
            <v:group style="position:absolute;left:8941;top:6550;width:662;height:2" coordorigin="8941,6550" coordsize="662,2">
              <v:shape style="position:absolute;left:8941;top:6550;width:662;height:2" coordorigin="8941,6550" coordsize="662,0" path="m8941,6550l9603,6550e" filled="f" stroked="t" strokeweight=".624853pt" strokecolor="#000000">
                <v:path arrowok="t"/>
              </v:shape>
              <v:shape style="position:absolute;left:9617;top:6544;width:779;height:10" type="#_x0000_t75">
                <v:imagedata r:id="rId101" o:title=""/>
              </v:shape>
              <v:shape style="position:absolute;left:4619;top:6754;width:2922;height:10" type="#_x0000_t75">
                <v:imagedata r:id="rId102" o:title=""/>
              </v:shape>
              <v:shape style="position:absolute;left:7548;top:6754;width:601;height:10" type="#_x0000_t75">
                <v:imagedata r:id="rId103" o:title=""/>
              </v:shape>
              <v:shape style="position:absolute;left:8156;top:6754;width:778;height:10" type="#_x0000_t75">
                <v:imagedata r:id="rId104" o:title=""/>
              </v:shape>
            </v:group>
            <v:group style="position:absolute;left:8941;top:6759;width:662;height:2" coordorigin="8941,6759" coordsize="662,2">
              <v:shape style="position:absolute;left:8941;top:6759;width:662;height:2" coordorigin="8941,6759" coordsize="662,0" path="m8941,6759l9603,6759e" filled="f" stroked="t" strokeweight=".624853pt" strokecolor="#000000">
                <v:path arrowok="t"/>
              </v:shape>
              <v:shape style="position:absolute;left:9617;top:6754;width:779;height:10" type="#_x0000_t75">
                <v:imagedata r:id="rId105" o:title=""/>
              </v:shape>
            </v:group>
            <v:group style="position:absolute;left:4619;top:6970;width:6453;height:2" coordorigin="4619,6970" coordsize="6453,2">
              <v:shape style="position:absolute;left:4619;top:6970;width:6453;height:2" coordorigin="4619,6970" coordsize="6453,0" path="m4619,6970l11072,6970e" filled="f" stroked="t" strokeweight=".624854pt" strokecolor="#000000">
                <v:path arrowok="t"/>
              </v:shape>
            </v:group>
            <v:group style="position:absolute;left:3055;top:7180;width:8016;height:2" coordorigin="3055,7180" coordsize="8016,2">
              <v:shape style="position:absolute;left:3055;top:7180;width:8016;height:2" coordorigin="3055,7180" coordsize="8016,0" path="m3055,7180l11072,7180e" filled="f" stroked="t" strokeweight=".624854pt" strokecolor="#000000">
                <v:path arrowok="t"/>
              </v:shape>
              <v:shape style="position:absolute;left:4619;top:7384;width:2922;height:10" type="#_x0000_t75">
                <v:imagedata r:id="rId106" o:title=""/>
              </v:shape>
              <v:shape style="position:absolute;left:7548;top:7384;width:601;height:10" type="#_x0000_t75">
                <v:imagedata r:id="rId107" o:title=""/>
              </v:shape>
              <v:shape style="position:absolute;left:8156;top:7384;width:778;height:10" type="#_x0000_t75">
                <v:imagedata r:id="rId108" o:title=""/>
              </v:shape>
            </v:group>
            <v:group style="position:absolute;left:8941;top:7390;width:662;height:2" coordorigin="8941,7390" coordsize="662,2">
              <v:shape style="position:absolute;left:8941;top:7390;width:662;height:2" coordorigin="8941,7390" coordsize="662,0" path="m8941,7390l9603,7390e" filled="f" stroked="t" strokeweight=".624853pt" strokecolor="#000000">
                <v:path arrowok="t"/>
              </v:shape>
              <v:shape style="position:absolute;left:9617;top:7384;width:779;height:10" type="#_x0000_t75">
                <v:imagedata r:id="rId109" o:title=""/>
              </v:shape>
              <v:shape style="position:absolute;left:4619;top:7595;width:2922;height:10" type="#_x0000_t75">
                <v:imagedata r:id="rId110" o:title=""/>
              </v:shape>
              <v:shape style="position:absolute;left:7548;top:7595;width:601;height:10" type="#_x0000_t75">
                <v:imagedata r:id="rId111" o:title=""/>
              </v:shape>
              <v:shape style="position:absolute;left:8156;top:7595;width:778;height:10" type="#_x0000_t75">
                <v:imagedata r:id="rId112" o:title=""/>
              </v:shape>
            </v:group>
            <v:group style="position:absolute;left:8941;top:7600;width:662;height:2" coordorigin="8941,7600" coordsize="662,2">
              <v:shape style="position:absolute;left:8941;top:7600;width:662;height:2" coordorigin="8941,7600" coordsize="662,0" path="m8941,7600l9603,7600e" filled="f" stroked="t" strokeweight=".624853pt" strokecolor="#000000">
                <v:path arrowok="t"/>
              </v:shape>
              <v:shape style="position:absolute;left:9617;top:7595;width:779;height:10" type="#_x0000_t75">
                <v:imagedata r:id="rId113" o:title=""/>
              </v:shape>
              <v:shape style="position:absolute;left:7548;top:7805;width:601;height:10" type="#_x0000_t75">
                <v:imagedata r:id="rId114" o:title=""/>
              </v:shape>
              <v:shape style="position:absolute;left:8156;top:7805;width:778;height:10" type="#_x0000_t75">
                <v:imagedata r:id="rId115" o:title=""/>
              </v:shape>
            </v:group>
            <v:group style="position:absolute;left:8941;top:7810;width:662;height:2" coordorigin="8941,7810" coordsize="662,2">
              <v:shape style="position:absolute;left:8941;top:7810;width:662;height:2" coordorigin="8941,7810" coordsize="662,0" path="m8941,7810l9603,7810e" filled="f" stroked="t" strokeweight=".624853pt" strokecolor="#000000">
                <v:path arrowok="t"/>
              </v:shape>
              <v:shape style="position:absolute;left:9617;top:7805;width:779;height:10" type="#_x0000_t75">
                <v:imagedata r:id="rId116" o:title=""/>
              </v:shape>
            </v:group>
            <v:group style="position:absolute;left:4619;top:8020;width:6453;height:2" coordorigin="4619,8020" coordsize="6453,2">
              <v:shape style="position:absolute;left:4619;top:8020;width:6453;height:2" coordorigin="4619,8020" coordsize="6453,0" path="m4619,8020l11072,8020e" filled="f" stroked="t" strokeweight=".624854pt" strokecolor="#000000">
                <v:path arrowok="t"/>
              </v:shape>
            </v:group>
            <v:group style="position:absolute;left:7545;top:7185;width:2;height:840" coordorigin="7545,7185" coordsize="2,840">
              <v:shape style="position:absolute;left:7545;top:7185;width:2;height:840" coordorigin="7545,7185" coordsize="0,840" path="m7545,7185l7545,8025e" filled="f" stroked="t" strokeweight=".441163pt" strokecolor="#000000">
                <v:path arrowok="t"/>
              </v:shape>
            </v:group>
            <v:group style="position:absolute;left:3055;top:8230;width:8016;height:2" coordorigin="3055,8230" coordsize="8016,2">
              <v:shape style="position:absolute;left:3055;top:8230;width:8016;height:2" coordorigin="3055,8230" coordsize="8016,0" path="m3055,8230l11072,8230e" filled="f" stroked="t" strokeweight=".624854pt" strokecolor="#000000">
                <v:path arrowok="t"/>
              </v:shape>
              <v:shape style="position:absolute;left:4619;top:8435;width:2922;height:10" type="#_x0000_t75">
                <v:imagedata r:id="rId117" o:title=""/>
              </v:shape>
              <v:shape style="position:absolute;left:7548;top:8435;width:601;height:10" type="#_x0000_t75">
                <v:imagedata r:id="rId118" o:title=""/>
              </v:shape>
              <v:shape style="position:absolute;left:8156;top:8435;width:778;height:10" type="#_x0000_t75">
                <v:imagedata r:id="rId119" o:title=""/>
              </v:shape>
            </v:group>
            <v:group style="position:absolute;left:8941;top:8440;width:2130;height:2" coordorigin="8941,8440" coordsize="2130,2">
              <v:shape style="position:absolute;left:8941;top:8440;width:2130;height:2" coordorigin="8941,8440" coordsize="2130,0" path="m8941,8440l11072,8440e" filled="f" stroked="t" strokeweight=".624854pt" strokecolor="#000000">
                <v:path arrowok="t"/>
              </v:shape>
              <v:shape style="position:absolute;left:4619;top:8645;width:2922;height:10" type="#_x0000_t75">
                <v:imagedata r:id="rId120" o:title=""/>
              </v:shape>
              <v:shape style="position:absolute;left:7548;top:8645;width:601;height:10" type="#_x0000_t75">
                <v:imagedata r:id="rId121" o:title=""/>
              </v:shape>
              <v:shape style="position:absolute;left:8156;top:8645;width:778;height:10" type="#_x0000_t75">
                <v:imagedata r:id="rId122" o:title=""/>
              </v:shape>
            </v:group>
            <v:group style="position:absolute;left:8941;top:8650;width:2130;height:2" coordorigin="8941,8650" coordsize="2130,2">
              <v:shape style="position:absolute;left:8941;top:8650;width:2130;height:2" coordorigin="8941,8650" coordsize="2130,0" path="m8941,8650l11072,8650e" filled="f" stroked="t" strokeweight=".624854pt" strokecolor="#000000">
                <v:path arrowok="t"/>
              </v:shape>
              <v:shape style="position:absolute;left:4619;top:8855;width:2922;height:10" type="#_x0000_t75">
                <v:imagedata r:id="rId123" o:title=""/>
              </v:shape>
            </v:group>
            <v:group style="position:absolute;left:7548;top:8861;width:3523;height:2" coordorigin="7548,8861" coordsize="3523,2">
              <v:shape style="position:absolute;left:7548;top:8861;width:3523;height:2" coordorigin="7548,8861" coordsize="3523,0" path="m7548,8861l11072,8861e" filled="f" stroked="t" strokeweight=".624854pt" strokecolor="#000000">
                <v:path arrowok="t"/>
              </v:shape>
            </v:group>
            <v:group style="position:absolute;left:4619;top:9071;width:6453;height:2" coordorigin="4619,9071" coordsize="6453,2">
              <v:shape style="position:absolute;left:4619;top:9071;width:6453;height:2" coordorigin="4619,9071" coordsize="6453,0" path="m4619,9071l11072,9071e" filled="f" stroked="t" strokeweight=".624854pt" strokecolor="#000000">
                <v:path arrowok="t"/>
              </v:shape>
              <v:shape style="position:absolute;left:4619;top:9276;width:2922;height:10" type="#_x0000_t75">
                <v:imagedata r:id="rId124" o:title=""/>
              </v:shape>
              <v:shape style="position:absolute;left:7548;top:9276;width:601;height:10" type="#_x0000_t75">
                <v:imagedata r:id="rId125" o:title=""/>
              </v:shape>
              <v:shape style="position:absolute;left:8156;top:9276;width:778;height:10" type="#_x0000_t75">
                <v:imagedata r:id="rId126" o:title=""/>
              </v:shape>
            </v:group>
            <v:group style="position:absolute;left:8941;top:9281;width:2130;height:2" coordorigin="8941,9281" coordsize="2130,2">
              <v:shape style="position:absolute;left:8941;top:9281;width:2130;height:2" coordorigin="8941,9281" coordsize="2130,0" path="m8941,9281l11072,9281e" filled="f" stroked="t" strokeweight=".624854pt" strokecolor="#000000">
                <v:path arrowok="t"/>
              </v:shape>
              <v:shape style="position:absolute;left:4619;top:9486;width:2922;height:10" type="#_x0000_t75">
                <v:imagedata r:id="rId127" o:title=""/>
              </v:shape>
              <v:shape style="position:absolute;left:7548;top:9486;width:601;height:10" type="#_x0000_t75">
                <v:imagedata r:id="rId128" o:title=""/>
              </v:shape>
              <v:shape style="position:absolute;left:8156;top:9486;width:778;height:10" type="#_x0000_t75">
                <v:imagedata r:id="rId129" o:title=""/>
              </v:shape>
            </v:group>
            <v:group style="position:absolute;left:8941;top:9491;width:2130;height:2" coordorigin="8941,9491" coordsize="2130,2">
              <v:shape style="position:absolute;left:8941;top:9491;width:2130;height:2" coordorigin="8941,9491" coordsize="2130,0" path="m8941,9491l11072,9491e" filled="f" stroked="t" strokeweight=".624854pt" strokecolor="#000000">
                <v:path arrowok="t"/>
              </v:shape>
            </v:group>
            <v:group style="position:absolute;left:1977;top:9701;width:6179;height:2" coordorigin="1977,9701" coordsize="6179,2">
              <v:shape style="position:absolute;left:1977;top:9701;width:6179;height:2" coordorigin="1977,9701" coordsize="6179,0" path="m1977,9701l8156,9701e" filled="f" stroked="t" strokeweight=".624853pt" strokecolor="#000000">
                <v:path arrowok="t"/>
              </v:shape>
              <v:shape style="position:absolute;left:8156;top:9696;width:778;height:10" type="#_x0000_t75">
                <v:imagedata r:id="rId130" o:title=""/>
              </v:shape>
            </v:group>
            <v:group style="position:absolute;left:8941;top:9701;width:2130;height:2" coordorigin="8941,9701" coordsize="2130,2">
              <v:shape style="position:absolute;left:8941;top:9701;width:2130;height:2" coordorigin="8941,9701" coordsize="2130,0" path="m8941,9701l11072,9701e" filled="f" stroked="t" strokeweight=".624854pt" strokecolor="#000000">
                <v:path arrowok="t"/>
              </v:shape>
            </v:group>
            <v:group style="position:absolute;left:3055;top:9911;width:8016;height:2" coordorigin="3055,9911" coordsize="8016,2">
              <v:shape style="position:absolute;left:3055;top:9911;width:8016;height:2" coordorigin="3055,9911" coordsize="8016,0" path="m3055,9911l11072,9911e" filled="f" stroked="t" strokeweight=".624854pt" strokecolor="#000000">
                <v:path arrowok="t"/>
              </v:shape>
            </v:group>
            <v:group style="position:absolute;left:4616;top:6345;width:2;height:3362" coordorigin="4616,6345" coordsize="2,3362">
              <v:shape style="position:absolute;left:4616;top:6345;width:2;height:3362" coordorigin="4616,6345" coordsize="0,3362" path="m4616,6345l4616,9706e" filled="f" stroked="t" strokeweight=".441163pt" strokecolor="#000000">
                <v:path arrowok="t"/>
              </v:shape>
            </v:group>
            <v:group style="position:absolute;left:3055;top:10121;width:8016;height:2" coordorigin="3055,10121" coordsize="8016,2">
              <v:shape style="position:absolute;left:3055;top:10121;width:8016;height:2" coordorigin="3055,10121" coordsize="8016,0" path="m3055,10121l11072,10121e" filled="f" stroked="t" strokeweight=".624854pt" strokecolor="#000000">
                <v:path arrowok="t"/>
              </v:shape>
              <v:shape style="position:absolute;left:4619;top:10326;width:2922;height:10" type="#_x0000_t75">
                <v:imagedata r:id="rId131" o:title=""/>
              </v:shape>
              <v:shape style="position:absolute;left:7548;top:10326;width:601;height:10" type="#_x0000_t75">
                <v:imagedata r:id="rId132" o:title=""/>
              </v:shape>
              <v:shape style="position:absolute;left:8156;top:10326;width:778;height:10" type="#_x0000_t75">
                <v:imagedata r:id="rId133" o:title=""/>
              </v:shape>
            </v:group>
            <v:group style="position:absolute;left:8941;top:10331;width:662;height:2" coordorigin="8941,10331" coordsize="662,2">
              <v:shape style="position:absolute;left:8941;top:10331;width:662;height:2" coordorigin="8941,10331" coordsize="662,0" path="m8941,10331l9603,10331e" filled="f" stroked="t" strokeweight=".624853pt" strokecolor="#000000">
                <v:path arrowok="t"/>
              </v:shape>
              <v:shape style="position:absolute;left:9617;top:10326;width:779;height:10" type="#_x0000_t75">
                <v:imagedata r:id="rId134" o:title=""/>
              </v:shape>
              <v:shape style="position:absolute;left:4619;top:10536;width:2922;height:10" type="#_x0000_t75">
                <v:imagedata r:id="rId135" o:title=""/>
              </v:shape>
              <v:shape style="position:absolute;left:7548;top:10536;width:601;height:10" type="#_x0000_t75">
                <v:imagedata r:id="rId136" o:title=""/>
              </v:shape>
              <v:shape style="position:absolute;left:8156;top:10536;width:778;height:10" type="#_x0000_t75">
                <v:imagedata r:id="rId137" o:title=""/>
              </v:shape>
              <v:shape style="position:absolute;left:9617;top:10536;width:779;height:10" type="#_x0000_t75">
                <v:imagedata r:id="rId138" o:title=""/>
              </v:shape>
              <v:shape style="position:absolute;left:7548;top:10851;width:601;height:10" type="#_x0000_t75">
                <v:imagedata r:id="rId139" o:title=""/>
              </v:shape>
            </v:group>
            <v:group style="position:absolute;left:8156;top:10857;width:1447;height:2" coordorigin="8156,10857" coordsize="1447,2">
              <v:shape style="position:absolute;left:8156;top:10857;width:1447;height:2" coordorigin="8156,10857" coordsize="1447,0" path="m8156,10857l9603,10857e" filled="f" stroked="t" strokeweight=".624853pt" strokecolor="#000000">
                <v:path arrowok="t"/>
              </v:shape>
              <v:shape style="position:absolute;left:9617;top:10851;width:779;height:10" type="#_x0000_t75">
                <v:imagedata r:id="rId140" o:title=""/>
              </v:shape>
              <v:shape style="position:absolute;left:4619;top:11062;width:2922;height:10" type="#_x0000_t75">
                <v:imagedata r:id="rId141" o:title=""/>
              </v:shape>
              <v:shape style="position:absolute;left:7548;top:11062;width:601;height:10" type="#_x0000_t75">
                <v:imagedata r:id="rId142" o:title=""/>
              </v:shape>
              <v:shape style="position:absolute;left:8156;top:11062;width:778;height:10" type="#_x0000_t75">
                <v:imagedata r:id="rId143" o:title=""/>
              </v:shape>
            </v:group>
            <v:group style="position:absolute;left:8941;top:11067;width:662;height:2" coordorigin="8941,11067" coordsize="662,2">
              <v:shape style="position:absolute;left:8941;top:11067;width:662;height:2" coordorigin="8941,11067" coordsize="662,0" path="m8941,11067l9603,11067e" filled="f" stroked="t" strokeweight=".624853pt" strokecolor="#000000">
                <v:path arrowok="t"/>
              </v:shape>
              <v:shape style="position:absolute;left:9617;top:11062;width:779;height:10" type="#_x0000_t75">
                <v:imagedata r:id="rId144" o:title=""/>
              </v:shape>
              <v:shape style="position:absolute;left:4619;top:11271;width:2922;height:10" type="#_x0000_t75">
                <v:imagedata r:id="rId145" o:title=""/>
              </v:shape>
              <v:shape style="position:absolute;left:7548;top:11271;width:601;height:10" type="#_x0000_t75">
                <v:imagedata r:id="rId146" o:title=""/>
              </v:shape>
              <v:shape style="position:absolute;left:8156;top:11271;width:778;height:10" type="#_x0000_t75">
                <v:imagedata r:id="rId147" o:title=""/>
              </v:shape>
            </v:group>
            <v:group style="position:absolute;left:8941;top:11277;width:662;height:2" coordorigin="8941,11277" coordsize="662,2">
              <v:shape style="position:absolute;left:8941;top:11277;width:662;height:2" coordorigin="8941,11277" coordsize="662,0" path="m8941,11277l9603,11277e" filled="f" stroked="t" strokeweight=".624853pt" strokecolor="#000000">
                <v:path arrowok="t"/>
              </v:shape>
              <v:shape style="position:absolute;left:9617;top:11271;width:779;height:10" type="#_x0000_t75">
                <v:imagedata r:id="rId148" o:title=""/>
              </v:shape>
              <v:shape style="position:absolute;left:4619;top:11482;width:2922;height:10" type="#_x0000_t75">
                <v:imagedata r:id="rId149" o:title=""/>
              </v:shape>
              <v:shape style="position:absolute;left:7548;top:11482;width:601;height:10" type="#_x0000_t75">
                <v:imagedata r:id="rId150" o:title=""/>
              </v:shape>
              <v:shape style="position:absolute;left:8156;top:11482;width:778;height:10" type="#_x0000_t75">
                <v:imagedata r:id="rId151" o:title=""/>
              </v:shape>
            </v:group>
            <v:group style="position:absolute;left:8941;top:11487;width:662;height:2" coordorigin="8941,11487" coordsize="662,2">
              <v:shape style="position:absolute;left:8941;top:11487;width:662;height:2" coordorigin="8941,11487" coordsize="662,0" path="m8941,11487l9603,11487e" filled="f" stroked="t" strokeweight=".624853pt" strokecolor="#000000">
                <v:path arrowok="t"/>
              </v:shape>
              <v:shape style="position:absolute;left:9617;top:11482;width:779;height:10" type="#_x0000_t75">
                <v:imagedata r:id="rId152" o:title=""/>
              </v:shape>
            </v:group>
            <v:group style="position:absolute;left:3055;top:11697;width:8016;height:2" coordorigin="3055,11697" coordsize="8016,2">
              <v:shape style="position:absolute;left:3055;top:11697;width:8016;height:2" coordorigin="3055,11697" coordsize="8016,0" path="m3055,11697l11072,11697e" filled="f" stroked="t" strokeweight=".624854pt" strokecolor="#000000">
                <v:path arrowok="t"/>
              </v:shape>
              <v:shape style="position:absolute;left:4619;top:11902;width:2922;height:10" type="#_x0000_t75">
                <v:imagedata r:id="rId153" o:title=""/>
              </v:shape>
              <v:shape style="position:absolute;left:7548;top:11902;width:601;height:10" type="#_x0000_t75">
                <v:imagedata r:id="rId154" o:title=""/>
              </v:shape>
              <v:shape style="position:absolute;left:8156;top:11902;width:778;height:10" type="#_x0000_t75">
                <v:imagedata r:id="rId155" o:title=""/>
              </v:shape>
            </v:group>
            <v:group style="position:absolute;left:8941;top:11907;width:662;height:2" coordorigin="8941,11907" coordsize="662,2">
              <v:shape style="position:absolute;left:8941;top:11907;width:662;height:2" coordorigin="8941,11907" coordsize="662,0" path="m8941,11907l9603,11907e" filled="f" stroked="t" strokeweight=".624853pt" strokecolor="#000000">
                <v:path arrowok="t"/>
              </v:shape>
              <v:shape style="position:absolute;left:9617;top:11902;width:779;height:10" type="#_x0000_t75">
                <v:imagedata r:id="rId156" o:title=""/>
              </v:shape>
              <v:shape style="position:absolute;left:4619;top:12112;width:2922;height:10" type="#_x0000_t75">
                <v:imagedata r:id="rId157" o:title=""/>
              </v:shape>
              <v:shape style="position:absolute;left:7548;top:12112;width:601;height:10" type="#_x0000_t75">
                <v:imagedata r:id="rId158" o:title=""/>
              </v:shape>
              <v:shape style="position:absolute;left:8156;top:12112;width:778;height:10" type="#_x0000_t75">
                <v:imagedata r:id="rId159" o:title=""/>
              </v:shape>
            </v:group>
            <v:group style="position:absolute;left:8941;top:12117;width:662;height:2" coordorigin="8941,12117" coordsize="662,2">
              <v:shape style="position:absolute;left:8941;top:12117;width:662;height:2" coordorigin="8941,12117" coordsize="662,0" path="m8941,12117l9603,12117e" filled="f" stroked="t" strokeweight=".624853pt" strokecolor="#000000">
                <v:path arrowok="t"/>
              </v:shape>
              <v:shape style="position:absolute;left:9617;top:12112;width:779;height:10" type="#_x0000_t75">
                <v:imagedata r:id="rId160" o:title=""/>
              </v:shape>
              <v:shape style="position:absolute;left:7548;top:12427;width:601;height:10" type="#_x0000_t75">
                <v:imagedata r:id="rId161" o:title=""/>
              </v:shape>
            </v:group>
            <v:group style="position:absolute;left:8156;top:12432;width:1447;height:2" coordorigin="8156,12432" coordsize="1447,2">
              <v:shape style="position:absolute;left:8156;top:12432;width:1447;height:2" coordorigin="8156,12432" coordsize="1447,0" path="m8156,12432l9603,12432e" filled="f" stroked="t" strokeweight=".624853pt" strokecolor="#000000">
                <v:path arrowok="t"/>
              </v:shape>
              <v:shape style="position:absolute;left:9617;top:12427;width:779;height:10" type="#_x0000_t75">
                <v:imagedata r:id="rId162" o:title=""/>
              </v:shape>
              <v:shape style="position:absolute;left:4619;top:12637;width:2922;height:10" type="#_x0000_t75">
                <v:imagedata r:id="rId163" o:title=""/>
              </v:shape>
              <v:shape style="position:absolute;left:7548;top:12637;width:601;height:10" type="#_x0000_t75">
                <v:imagedata r:id="rId164" o:title=""/>
              </v:shape>
              <v:shape style="position:absolute;left:8156;top:12637;width:778;height:10" type="#_x0000_t75">
                <v:imagedata r:id="rId165" o:title=""/>
              </v:shape>
            </v:group>
            <v:group style="position:absolute;left:8941;top:12642;width:662;height:2" coordorigin="8941,12642" coordsize="662,2">
              <v:shape style="position:absolute;left:8941;top:12642;width:662;height:2" coordorigin="8941,12642" coordsize="662,0" path="m8941,12642l9603,12642e" filled="f" stroked="t" strokeweight=".624853pt" strokecolor="#000000">
                <v:path arrowok="t"/>
              </v:shape>
              <v:shape style="position:absolute;left:9617;top:12637;width:779;height:10" type="#_x0000_t75">
                <v:imagedata r:id="rId166" o:title=""/>
              </v:shape>
              <v:shape style="position:absolute;left:4619;top:12847;width:2922;height:10" type="#_x0000_t75">
                <v:imagedata r:id="rId167" o:title=""/>
              </v:shape>
              <v:shape style="position:absolute;left:7548;top:12847;width:601;height:10" type="#_x0000_t75">
                <v:imagedata r:id="rId168" o:title=""/>
              </v:shape>
              <v:shape style="position:absolute;left:8156;top:12847;width:778;height:10" type="#_x0000_t75">
                <v:imagedata r:id="rId169" o:title=""/>
              </v:shape>
            </v:group>
            <v:group style="position:absolute;left:8941;top:12853;width:662;height:2" coordorigin="8941,12853" coordsize="662,2">
              <v:shape style="position:absolute;left:8941;top:12853;width:662;height:2" coordorigin="8941,12853" coordsize="662,0" path="m8941,12853l9603,12853e" filled="f" stroked="t" strokeweight=".624853pt" strokecolor="#000000">
                <v:path arrowok="t"/>
              </v:shape>
              <v:shape style="position:absolute;left:9617;top:12847;width:779;height:10" type="#_x0000_t75">
                <v:imagedata r:id="rId170" o:title=""/>
              </v:shape>
              <v:shape style="position:absolute;left:4619;top:13057;width:2922;height:10" type="#_x0000_t75">
                <v:imagedata r:id="rId171" o:title=""/>
              </v:shape>
              <v:shape style="position:absolute;left:7548;top:13057;width:601;height:10" type="#_x0000_t75">
                <v:imagedata r:id="rId172" o:title=""/>
              </v:shape>
              <v:shape style="position:absolute;left:8156;top:13057;width:778;height:10" type="#_x0000_t75">
                <v:imagedata r:id="rId173" o:title=""/>
              </v:shape>
            </v:group>
            <v:group style="position:absolute;left:8941;top:13063;width:662;height:2" coordorigin="8941,13063" coordsize="662,2">
              <v:shape style="position:absolute;left:8941;top:13063;width:662;height:2" coordorigin="8941,13063" coordsize="662,0" path="m8941,13063l9603,13063e" filled="f" stroked="t" strokeweight=".624853pt" strokecolor="#000000">
                <v:path arrowok="t"/>
              </v:shape>
              <v:shape style="position:absolute;left:9617;top:13057;width:779;height:10" type="#_x0000_t75">
                <v:imagedata r:id="rId174" o:title=""/>
              </v:shape>
            </v:group>
            <v:group style="position:absolute;left:3055;top:13273;width:8016;height:2" coordorigin="3055,13273" coordsize="8016,2">
              <v:shape style="position:absolute;left:3055;top:13273;width:8016;height:2" coordorigin="3055,13273" coordsize="8016,0" path="m3055,13273l11072,13273e" filled="f" stroked="t" strokeweight=".624854pt" strokecolor="#000000">
                <v:path arrowok="t"/>
              </v:shape>
              <v:shape style="position:absolute;left:4619;top:13478;width:2922;height:10" type="#_x0000_t75">
                <v:imagedata r:id="rId175" o:title=""/>
              </v:shape>
              <v:shape style="position:absolute;left:7548;top:13478;width:601;height:10" type="#_x0000_t75">
                <v:imagedata r:id="rId176" o:title=""/>
              </v:shape>
              <v:shape style="position:absolute;left:8156;top:13478;width:778;height:10" type="#_x0000_t75">
                <v:imagedata r:id="rId177" o:title=""/>
              </v:shape>
            </v:group>
            <v:group style="position:absolute;left:8941;top:13483;width:662;height:2" coordorigin="8941,13483" coordsize="662,2">
              <v:shape style="position:absolute;left:8941;top:13483;width:662;height:2" coordorigin="8941,13483" coordsize="662,0" path="m8941,13483l9603,13483e" filled="f" stroked="t" strokeweight=".624853pt" strokecolor="#000000">
                <v:path arrowok="t"/>
              </v:shape>
              <v:shape style="position:absolute;left:9617;top:13478;width:779;height:10" type="#_x0000_t75">
                <v:imagedata r:id="rId178" o:title=""/>
              </v:shape>
              <v:shape style="position:absolute;left:4619;top:13688;width:2922;height:10" type="#_x0000_t75">
                <v:imagedata r:id="rId179" o:title=""/>
              </v:shape>
              <v:shape style="position:absolute;left:7548;top:13688;width:601;height:10" type="#_x0000_t75">
                <v:imagedata r:id="rId180" o:title=""/>
              </v:shape>
              <v:shape style="position:absolute;left:8156;top:13688;width:778;height:10" type="#_x0000_t75">
                <v:imagedata r:id="rId181" o:title=""/>
              </v:shape>
            </v:group>
            <v:group style="position:absolute;left:8941;top:13693;width:662;height:2" coordorigin="8941,13693" coordsize="662,2">
              <v:shape style="position:absolute;left:8941;top:13693;width:662;height:2" coordorigin="8941,13693" coordsize="662,0" path="m8941,13693l9603,13693e" filled="f" stroked="t" strokeweight=".624853pt" strokecolor="#000000">
                <v:path arrowok="t"/>
              </v:shape>
              <v:shape style="position:absolute;left:9617;top:13688;width:779;height:10" type="#_x0000_t75">
                <v:imagedata r:id="rId182" o:title=""/>
              </v:shape>
              <v:shape style="position:absolute;left:7548;top:14003;width:601;height:10" type="#_x0000_t75">
                <v:imagedata r:id="rId183" o:title=""/>
              </v:shape>
            </v:group>
            <v:group style="position:absolute;left:8156;top:14008;width:1447;height:2" coordorigin="8156,14008" coordsize="1447,2">
              <v:shape style="position:absolute;left:8156;top:14008;width:1447;height:2" coordorigin="8156,14008" coordsize="1447,0" path="m8156,14008l9603,14008e" filled="f" stroked="t" strokeweight=".624853pt" strokecolor="#000000">
                <v:path arrowok="t"/>
              </v:shape>
              <v:shape style="position:absolute;left:9617;top:14003;width:779;height:10" type="#_x0000_t75">
                <v:imagedata r:id="rId184" o:title=""/>
              </v:shape>
              <v:shape style="position:absolute;left:4619;top:14213;width:2922;height:10" type="#_x0000_t75">
                <v:imagedata r:id="rId185" o:title=""/>
              </v:shape>
              <v:shape style="position:absolute;left:7548;top:14213;width:601;height:10" type="#_x0000_t75">
                <v:imagedata r:id="rId186" o:title=""/>
              </v:shape>
              <v:shape style="position:absolute;left:8156;top:14213;width:778;height:10" type="#_x0000_t75">
                <v:imagedata r:id="rId187" o:title=""/>
              </v:shape>
            </v:group>
            <v:group style="position:absolute;left:8941;top:14218;width:662;height:2" coordorigin="8941,14218" coordsize="662,2">
              <v:shape style="position:absolute;left:8941;top:14218;width:662;height:2" coordorigin="8941,14218" coordsize="662,0" path="m8941,14218l9603,14218e" filled="f" stroked="t" strokeweight=".624853pt" strokecolor="#000000">
                <v:path arrowok="t"/>
              </v:shape>
              <v:shape style="position:absolute;left:9617;top:14213;width:779;height:10" type="#_x0000_t75">
                <v:imagedata r:id="rId188" o:title=""/>
              </v:shape>
              <v:shape style="position:absolute;left:4619;top:14423;width:2922;height:10" type="#_x0000_t75">
                <v:imagedata r:id="rId189" o:title=""/>
              </v:shape>
              <v:shape style="position:absolute;left:7548;top:14423;width:601;height:10" type="#_x0000_t75">
                <v:imagedata r:id="rId190" o:title=""/>
              </v:shape>
              <v:shape style="position:absolute;left:8156;top:14423;width:778;height:10" type="#_x0000_t75">
                <v:imagedata r:id="rId191" o:title=""/>
              </v:shape>
            </v:group>
            <v:group style="position:absolute;left:8941;top:14428;width:662;height:2" coordorigin="8941,14428" coordsize="662,2">
              <v:shape style="position:absolute;left:8941;top:14428;width:662;height:2" coordorigin="8941,14428" coordsize="662,0" path="m8941,14428l9603,14428e" filled="f" stroked="t" strokeweight=".624853pt" strokecolor="#000000">
                <v:path arrowok="t"/>
              </v:shape>
              <v:shape style="position:absolute;left:9617;top:14423;width:779;height:10" type="#_x0000_t75">
                <v:imagedata r:id="rId192" o:title=""/>
              </v:shape>
              <v:shape style="position:absolute;left:4619;top:14633;width:2922;height:10" type="#_x0000_t75">
                <v:imagedata r:id="rId193" o:title=""/>
              </v:shape>
              <v:shape style="position:absolute;left:7548;top:14633;width:601;height:10" type="#_x0000_t75">
                <v:imagedata r:id="rId194" o:title=""/>
              </v:shape>
              <v:shape style="position:absolute;left:8156;top:14633;width:778;height:10" type="#_x0000_t75">
                <v:imagedata r:id="rId195" o:title=""/>
              </v:shape>
            </v:group>
            <v:group style="position:absolute;left:8941;top:14639;width:662;height:2" coordorigin="8941,14639" coordsize="662,2">
              <v:shape style="position:absolute;left:8941;top:14639;width:662;height:2" coordorigin="8941,14639" coordsize="662,0" path="m8941,14639l9603,14639e" filled="f" stroked="t" strokeweight=".624853pt" strokecolor="#000000">
                <v:path arrowok="t"/>
              </v:shape>
              <v:shape style="position:absolute;left:9617;top:14633;width:779;height:10" type="#_x0000_t75">
                <v:imagedata r:id="rId196" o:title=""/>
              </v:shape>
            </v:group>
            <v:group style="position:absolute;left:1478;top:14843;width:7463;height:2" coordorigin="1478,14843" coordsize="7463,2">
              <v:shape style="position:absolute;left:1478;top:14843;width:7463;height:2" coordorigin="1478,14843" coordsize="7463,0" path="m1478,14843l8941,14843e" filled="f" stroked="t" strokeweight="1.149706pt" strokecolor="#000000">
                <v:path arrowok="t"/>
              </v:shape>
            </v:group>
            <v:group style="position:absolute;left:8941;top:14848;width:662;height:2" coordorigin="8941,14848" coordsize="662,2">
              <v:shape style="position:absolute;left:8941;top:14848;width:662;height:2" coordorigin="8941,14848" coordsize="662,0" path="m8941,14848l9603,14848e" filled="f" stroked="t" strokeweight=".624853pt" strokecolor="#000000">
                <v:path arrowok="t"/>
              </v:shape>
            </v:group>
            <v:group style="position:absolute;left:1471;top:2731;width:2;height:12123" coordorigin="1471,2731" coordsize="2,12123">
              <v:shape style="position:absolute;left:1471;top:2731;width:2;height:12123" coordorigin="1471,2731" coordsize="0,12123" path="m1471,2731l1471,14854e" filled="f" stroked="t" strokeweight=".782325pt" strokecolor="#000000">
                <v:path arrowok="t"/>
              </v:shape>
            </v:group>
            <v:group style="position:absolute;left:3052;top:5935;width:2;height:8898" coordorigin="3052,5935" coordsize="2,8898">
              <v:shape style="position:absolute;left:3052;top:5935;width:2;height:8898" coordorigin="3052,5935" coordsize="0,8898" path="m3052,5935l3052,14833e" filled="f" stroked="t" strokeweight=".441163pt" strokecolor="#000000">
                <v:path arrowok="t"/>
              </v:shape>
            </v:group>
            <v:group style="position:absolute;left:4616;top:10127;width:2;height:4706" coordorigin="4616,10127" coordsize="2,4706">
              <v:shape style="position:absolute;left:4616;top:10127;width:2;height:4706" coordorigin="4616,10127" coordsize="0,4706" path="m4616,10127l4616,14833e" filled="f" stroked="t" strokeweight=".441163pt" strokecolor="#000000">
                <v:path arrowok="t"/>
              </v:shape>
            </v:group>
            <v:group style="position:absolute;left:7545;top:8235;width:2;height:6597" coordorigin="7545,8235" coordsize="2,6597">
              <v:shape style="position:absolute;left:7545;top:8235;width:2;height:6597" coordorigin="7545,8235" coordsize="0,6597" path="m7545,8235l7545,14833e" filled="f" stroked="t" strokeweight=".441163pt" strokecolor="#000000">
                <v:path arrowok="t"/>
              </v:shape>
            </v:group>
            <v:group style="position:absolute;left:8153;top:3613;width:2;height:11220" coordorigin="8153,3613" coordsize="2,11220">
              <v:shape style="position:absolute;left:8153;top:3613;width:2;height:11220" coordorigin="8153,3613" coordsize="0,11220" path="m8153,3613l8153,14833e" filled="f" stroked="t" strokeweight=".441163pt" strokecolor="#000000">
                <v:path arrowok="t"/>
              </v:shape>
            </v:group>
            <v:group style="position:absolute;left:8938;top:3613;width:2;height:11220" coordorigin="8938,3613" coordsize="2,11220">
              <v:shape style="position:absolute;left:8938;top:3613;width:2;height:11220" coordorigin="8938,3613" coordsize="0,11220" path="m8938,3613l8938,14833e" filled="f" stroked="t" strokeweight=".441163pt" strokecolor="#000000">
                <v:path arrowok="t"/>
              </v:shape>
            </v:group>
            <v:group style="position:absolute;left:9610;top:2752;width:2;height:12102" coordorigin="9610,2752" coordsize="2,12102">
              <v:shape style="position:absolute;left:9610;top:2752;width:2;height:12102" coordorigin="9610,2752" coordsize="0,12102" path="m9610,2752l9610,14854e" filled="f" stroked="t" strokeweight=".782325pt" strokecolor="#000000">
                <v:path arrowok="t"/>
              </v:shape>
            </v:group>
            <v:group style="position:absolute;left:11078;top:3613;width:2;height:11241" coordorigin="11078,3613" coordsize="2,11241">
              <v:shape style="position:absolute;left:11078;top:3613;width:2;height:11241" coordorigin="11078,3613" coordsize="0,11241" path="m11078,3613l11078,14854e" filled="f" stroked="t" strokeweight=".782325pt" strokecolor="#000000">
                <v:path arrowok="t"/>
              </v:shape>
            </v:group>
            <v:group style="position:absolute;left:1478;top:2741;width:9607;height:2" coordorigin="1478,2741" coordsize="9607,2">
              <v:shape style="position:absolute;left:1478;top:2741;width:9607;height:2" coordorigin="1478,2741" coordsize="9607,0" path="m1478,2741l11085,2741e" filled="f" stroked="t" strokeweight="1.149706pt" strokecolor="#000000">
                <v:path arrowok="t"/>
              </v:shape>
            </v:group>
            <v:group style="position:absolute;left:1478;top:3603;width:9607;height:2" coordorigin="1478,3603" coordsize="9607,2">
              <v:shape style="position:absolute;left:1478;top:3603;width:9607;height:2" coordorigin="1478,3603" coordsize="9607,0" path="m1478,3603l11085,3603e" filled="f" stroked="t" strokeweight="1.149706pt" strokecolor="#000000">
                <v:path arrowok="t"/>
              </v:shape>
            </v:group>
            <v:group style="position:absolute;left:9617;top:5927;width:1455;height:2" coordorigin="9617,5927" coordsize="1455,2">
              <v:shape style="position:absolute;left:9617;top:5927;width:1455;height:2" coordorigin="9617,5927" coordsize="1455,0" path="m9617,5927l11072,5927e" filled="f" stroked="t" strokeweight=".790769pt" strokecolor="#000000">
                <v:path arrowok="t"/>
              </v:shape>
              <v:shape style="position:absolute;left:10402;top:6544;width:669;height:10" type="#_x0000_t75">
                <v:imagedata r:id="rId197" o:title=""/>
              </v:shape>
              <v:shape style="position:absolute;left:10402;top:6754;width:669;height:10" type="#_x0000_t75">
                <v:imagedata r:id="rId198" o:title=""/>
              </v:shape>
              <v:shape style="position:absolute;left:10402;top:7384;width:669;height:10" type="#_x0000_t75">
                <v:imagedata r:id="rId199" o:title=""/>
              </v:shape>
              <v:shape style="position:absolute;left:10402;top:7595;width:669;height:10" type="#_x0000_t75">
                <v:imagedata r:id="rId200" o:title=""/>
              </v:shape>
              <v:shape style="position:absolute;left:10402;top:7805;width:669;height:10" type="#_x0000_t75">
                <v:imagedata r:id="rId201" o:title=""/>
              </v:shape>
              <v:shape style="position:absolute;left:10402;top:10326;width:669;height:10" type="#_x0000_t75">
                <v:imagedata r:id="rId202" o:title=""/>
              </v:shape>
              <v:shape style="position:absolute;left:10402;top:10536;width:669;height:10" type="#_x0000_t75">
                <v:imagedata r:id="rId203" o:title=""/>
              </v:shape>
              <v:shape style="position:absolute;left:10402;top:10851;width:669;height:10" type="#_x0000_t75">
                <v:imagedata r:id="rId204" o:title=""/>
              </v:shape>
              <v:shape style="position:absolute;left:10402;top:11062;width:669;height:10" type="#_x0000_t75">
                <v:imagedata r:id="rId205" o:title=""/>
              </v:shape>
              <v:shape style="position:absolute;left:10402;top:11271;width:669;height:10" type="#_x0000_t75">
                <v:imagedata r:id="rId206" o:title=""/>
              </v:shape>
              <v:shape style="position:absolute;left:10402;top:11482;width:669;height:10" type="#_x0000_t75">
                <v:imagedata r:id="rId207" o:title=""/>
              </v:shape>
              <v:shape style="position:absolute;left:10402;top:11902;width:669;height:10" type="#_x0000_t75">
                <v:imagedata r:id="rId208" o:title=""/>
              </v:shape>
              <v:shape style="position:absolute;left:10402;top:12112;width:669;height:10" type="#_x0000_t75">
                <v:imagedata r:id="rId209" o:title=""/>
              </v:shape>
              <v:shape style="position:absolute;left:10402;top:12427;width:669;height:10" type="#_x0000_t75">
                <v:imagedata r:id="rId210" o:title=""/>
              </v:shape>
              <v:shape style="position:absolute;left:10402;top:12637;width:669;height:10" type="#_x0000_t75">
                <v:imagedata r:id="rId211" o:title=""/>
              </v:shape>
              <v:shape style="position:absolute;left:10402;top:12847;width:669;height:10" type="#_x0000_t75">
                <v:imagedata r:id="rId212" o:title=""/>
              </v:shape>
              <v:shape style="position:absolute;left:10402;top:13057;width:669;height:10" type="#_x0000_t75">
                <v:imagedata r:id="rId213" o:title=""/>
              </v:shape>
              <v:shape style="position:absolute;left:10402;top:13478;width:669;height:10" type="#_x0000_t75">
                <v:imagedata r:id="rId214" o:title=""/>
              </v:shape>
              <v:shape style="position:absolute;left:10402;top:13688;width:669;height:10" type="#_x0000_t75">
                <v:imagedata r:id="rId215" o:title=""/>
              </v:shape>
              <v:shape style="position:absolute;left:10402;top:14003;width:669;height:10" type="#_x0000_t75">
                <v:imagedata r:id="rId216" o:title=""/>
              </v:shape>
              <v:shape style="position:absolute;left:10402;top:14213;width:669;height:10" type="#_x0000_t75">
                <v:imagedata r:id="rId217" o:title=""/>
              </v:shape>
              <v:shape style="position:absolute;left:10402;top:14423;width:669;height:10" type="#_x0000_t75">
                <v:imagedata r:id="rId218" o:title=""/>
              </v:shape>
              <v:shape style="position:absolute;left:10402;top:14633;width:669;height:10" type="#_x0000_t75">
                <v:imagedata r:id="rId219" o:title=""/>
              </v:shape>
            </v:group>
            <v:group style="position:absolute;left:9617;top:14843;width:1468;height:2" coordorigin="9617,14843" coordsize="1468,2">
              <v:shape style="position:absolute;left:9617;top:14843;width:1468;height:2" coordorigin="9617,14843" coordsize="1468,0" path="m9617,14843l11085,14843e" filled="f" stroked="t" strokeweight="1.149706pt" strokecolor="#000000">
                <v:path arrowok="t"/>
              </v:shape>
            </v:group>
            <v:group style="position:absolute;left:1464;top:1464;width:9629;height:13397" coordorigin="1464,1464" coordsize="9629,13397">
              <v:shape style="position:absolute;left:1464;top:1464;width:9629;height:13397" coordorigin="1464,1464" coordsize="9629,13397" path="m1464,14861l11093,14861,11093,1464,1464,1464,1464,14861x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0" w:after="0" w:line="398" w:lineRule="auto"/>
        <w:ind w:left="591" w:right="1732" w:firstLine="1079"/>
        <w:jc w:val="right"/>
        <w:tabs>
          <w:tab w:pos="2140" w:val="left"/>
          <w:tab w:pos="3220" w:val="left"/>
          <w:tab w:pos="6720" w:val="left"/>
          <w:tab w:pos="7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(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t)</w:t>
      </w:r>
      <w:r>
        <w:rPr>
          <w:rFonts w:ascii="Arial" w:hAnsi="Arial" w:cs="Arial" w:eastAsia="Arial"/>
          <w:sz w:val="11"/>
          <w:szCs w:val="11"/>
          <w:spacing w:val="-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c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8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2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8" w:lineRule="auto"/>
        <w:ind w:left="93" w:right="1732" w:firstLine="3141"/>
        <w:jc w:val="right"/>
        <w:tabs>
          <w:tab w:pos="1660" w:val="left"/>
          <w:tab w:pos="3220" w:val="left"/>
          <w:tab w:pos="6220" w:val="left"/>
          <w:tab w:pos="7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2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4"/>
          <w:w w:val="67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4"/>
          <w:w w:val="67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7"/>
          <w:b/>
          <w:bCs/>
        </w:rPr>
        <w:t>z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3"/>
          <w:w w:val="67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3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6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3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4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4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(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t)</w:t>
      </w:r>
      <w:r>
        <w:rPr>
          <w:rFonts w:ascii="Arial" w:hAnsi="Arial" w:cs="Arial" w:eastAsia="Arial"/>
          <w:sz w:val="11"/>
          <w:szCs w:val="11"/>
          <w:spacing w:val="-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8" w:lineRule="auto"/>
        <w:ind w:left="1670" w:right="1732" w:firstLine="-1079"/>
        <w:jc w:val="right"/>
        <w:tabs>
          <w:tab w:pos="3220" w:val="left"/>
          <w:tab w:pos="6220" w:val="left"/>
          <w:tab w:pos="7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c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c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8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2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2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18" w:lineRule="exact"/>
        <w:ind w:right="1732"/>
        <w:jc w:val="right"/>
        <w:tabs>
          <w:tab w:pos="61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4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94" w:after="0" w:line="398" w:lineRule="auto"/>
        <w:ind w:left="1670" w:right="1732"/>
        <w:jc w:val="right"/>
        <w:tabs>
          <w:tab w:pos="6220" w:val="left"/>
          <w:tab w:pos="7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x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z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g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8" w:lineRule="auto"/>
        <w:ind w:left="3253" w:right="1713" w:firstLine="-1564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</w:t>
      </w:r>
      <w:r>
        <w:rPr>
          <w:rFonts w:ascii="Arial" w:hAnsi="Arial" w:cs="Arial" w:eastAsia="Arial"/>
          <w:sz w:val="11"/>
          <w:szCs w:val="11"/>
          <w:spacing w:val="9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6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5"/>
        </w:rPr>
        <w:t>(</w:t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5"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5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5"/>
        </w:rPr>
        <w:t>l</w:t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i</w:t>
      </w:r>
      <w:r>
        <w:rPr>
          <w:rFonts w:ascii="Arial" w:hAnsi="Arial" w:cs="Arial" w:eastAsia="Arial"/>
          <w:sz w:val="11"/>
          <w:szCs w:val="11"/>
          <w:spacing w:val="5"/>
          <w:w w:val="65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,</w:t>
      </w:r>
      <w:r>
        <w:rPr>
          <w:rFonts w:ascii="Arial" w:hAnsi="Arial" w:cs="Arial" w:eastAsia="Arial"/>
          <w:sz w:val="11"/>
          <w:szCs w:val="11"/>
          <w:spacing w:val="-4"/>
          <w:w w:val="65"/>
        </w:rPr>
        <w:t>N</w:t>
      </w:r>
      <w:r>
        <w:rPr>
          <w:rFonts w:ascii="Arial" w:hAnsi="Arial" w:cs="Arial" w:eastAsia="Arial"/>
          <w:sz w:val="11"/>
          <w:szCs w:val="11"/>
          <w:spacing w:val="-6"/>
          <w:w w:val="65"/>
        </w:rPr>
        <w:t>E</w:t>
      </w:r>
      <w:r>
        <w:rPr>
          <w:rFonts w:ascii="Arial" w:hAnsi="Arial" w:cs="Arial" w:eastAsia="Arial"/>
          <w:sz w:val="11"/>
          <w:szCs w:val="11"/>
          <w:spacing w:val="-5"/>
          <w:w w:val="65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1"/>
          <w:w w:val="65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9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8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8" w:lineRule="auto"/>
        <w:ind w:left="3253" w:right="1713" w:firstLine="-2642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</w:t>
      </w:r>
      <w:r>
        <w:rPr>
          <w:rFonts w:ascii="Arial" w:hAnsi="Arial" w:cs="Arial" w:eastAsia="Arial"/>
          <w:sz w:val="11"/>
          <w:szCs w:val="11"/>
          <w:spacing w:val="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b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</w:t>
      </w:r>
      <w:r>
        <w:rPr>
          <w:rFonts w:ascii="Arial" w:hAnsi="Arial" w:cs="Arial" w:eastAsia="Arial"/>
          <w:sz w:val="11"/>
          <w:szCs w:val="11"/>
          <w:spacing w:val="1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b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(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,</w:t>
      </w:r>
      <w:r>
        <w:rPr>
          <w:rFonts w:ascii="Arial" w:hAnsi="Arial" w:cs="Arial" w:eastAsia="Arial"/>
          <w:sz w:val="11"/>
          <w:szCs w:val="11"/>
          <w:spacing w:val="-4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6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9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8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8" w:lineRule="auto"/>
        <w:ind w:left="3316" w:right="1732" w:firstLine="-1646"/>
        <w:jc w:val="right"/>
        <w:tabs>
          <w:tab w:pos="3220" w:val="left"/>
          <w:tab w:pos="7680" w:val="left"/>
          <w:tab w:pos="7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6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të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-17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  <w:i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:</w:t>
      </w:r>
      <w:r>
        <w:rPr>
          <w:rFonts w:ascii="Arial" w:hAnsi="Arial" w:cs="Arial" w:eastAsia="Arial"/>
          <w:sz w:val="11"/>
          <w:szCs w:val="11"/>
          <w:spacing w:val="-2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32"/>
        <w:jc w:val="right"/>
        <w:tabs>
          <w:tab w:pos="438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4" w:after="0" w:line="398" w:lineRule="auto"/>
        <w:ind w:left="93" w:right="1732" w:firstLine="3325"/>
        <w:jc w:val="right"/>
        <w:tabs>
          <w:tab w:pos="1660" w:val="left"/>
          <w:tab w:pos="4660" w:val="left"/>
          <w:tab w:pos="7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4"/>
          <w:w w:val="67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3"/>
          <w:w w:val="67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67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7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7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-14"/>
          <w:w w:val="67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x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z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g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8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32"/>
        <w:jc w:val="right"/>
        <w:tabs>
          <w:tab w:pos="456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31" w:after="0" w:line="240" w:lineRule="auto"/>
        <w:ind w:left="3333" w:right="3561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31" w:after="0" w:line="240" w:lineRule="auto"/>
        <w:ind w:right="1732"/>
        <w:jc w:val="right"/>
        <w:tabs>
          <w:tab w:pos="3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6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7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t,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67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8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8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3" w:after="0" w:line="240" w:lineRule="auto"/>
        <w:ind w:right="1732"/>
        <w:jc w:val="right"/>
        <w:tabs>
          <w:tab w:pos="1560" w:val="left"/>
          <w:tab w:pos="61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6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2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3" w:after="0" w:line="398" w:lineRule="auto"/>
        <w:ind w:left="3253" w:right="1713" w:firstLine="-1564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5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                                                      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3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7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32"/>
        <w:jc w:val="right"/>
        <w:tabs>
          <w:tab w:pos="456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31" w:after="0" w:line="240" w:lineRule="auto"/>
        <w:ind w:left="3333" w:right="3561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31" w:after="0" w:line="240" w:lineRule="auto"/>
        <w:ind w:right="1732"/>
        <w:jc w:val="right"/>
        <w:tabs>
          <w:tab w:pos="3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6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7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t,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67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8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8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3" w:after="0" w:line="240" w:lineRule="auto"/>
        <w:ind w:right="1732"/>
        <w:jc w:val="right"/>
        <w:tabs>
          <w:tab w:pos="1060" w:val="left"/>
          <w:tab w:pos="72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6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9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c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-1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5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</w:t>
      </w:r>
      <w:r>
        <w:rPr>
          <w:rFonts w:ascii="Arial" w:hAnsi="Arial" w:cs="Arial" w:eastAsia="Arial"/>
          <w:sz w:val="11"/>
          <w:szCs w:val="11"/>
          <w:spacing w:val="8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3" w:after="0" w:line="398" w:lineRule="auto"/>
        <w:ind w:left="3253" w:right="1713" w:firstLine="-1564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6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4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3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7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32"/>
        <w:jc w:val="right"/>
        <w:tabs>
          <w:tab w:pos="456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31" w:after="0" w:line="240" w:lineRule="auto"/>
        <w:ind w:left="3333" w:right="3561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31" w:after="0" w:line="240" w:lineRule="auto"/>
        <w:ind w:right="1732"/>
        <w:jc w:val="right"/>
        <w:tabs>
          <w:tab w:pos="3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6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7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t,</w:t>
      </w:r>
      <w:r>
        <w:rPr>
          <w:rFonts w:ascii="Arial" w:hAnsi="Arial" w:cs="Arial" w:eastAsia="Arial"/>
          <w:sz w:val="11"/>
          <w:szCs w:val="11"/>
          <w:spacing w:val="2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67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i</w:t>
      </w:r>
      <w:r>
        <w:rPr>
          <w:rFonts w:ascii="Arial" w:hAnsi="Arial" w:cs="Arial" w:eastAsia="Arial"/>
          <w:sz w:val="11"/>
          <w:szCs w:val="11"/>
          <w:spacing w:val="8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8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4" w:after="0" w:line="240" w:lineRule="auto"/>
        <w:ind w:right="1732"/>
        <w:jc w:val="right"/>
        <w:tabs>
          <w:tab w:pos="1560" w:val="left"/>
          <w:tab w:pos="61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2"/>
          <w:w w:val="66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u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3" w:after="0" w:line="388" w:lineRule="auto"/>
        <w:ind w:left="3253" w:right="1713" w:firstLine="-1564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6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4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3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640" w:bottom="280" w:left="1380" w:right="1120"/>
        </w:sectPr>
      </w:pPr>
      <w:rPr/>
    </w:p>
    <w:p>
      <w:pPr>
        <w:spacing w:before="83" w:after="0" w:line="240" w:lineRule="auto"/>
        <w:ind w:left="617" w:right="-20"/>
        <w:jc w:val="left"/>
        <w:tabs>
          <w:tab w:pos="1640" w:val="left"/>
        </w:tabs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.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F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-4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-3"/>
          <w:w w:val="68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:</w:t>
      </w:r>
      <w:r>
        <w:rPr>
          <w:rFonts w:ascii="Calibri" w:hAnsi="Calibri" w:cs="Calibri" w:eastAsia="Calibri"/>
          <w:sz w:val="15"/>
          <w:szCs w:val="15"/>
          <w:spacing w:val="-18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F</w:t>
      </w:r>
      <w:r>
        <w:rPr>
          <w:rFonts w:ascii="Calibri" w:hAnsi="Calibri" w:cs="Calibri" w:eastAsia="Calibri"/>
          <w:sz w:val="15"/>
          <w:szCs w:val="15"/>
          <w:spacing w:val="-1"/>
          <w:w w:val="69"/>
        </w:rPr>
        <w:t>B</w:t>
      </w:r>
      <w:r>
        <w:rPr>
          <w:rFonts w:ascii="Calibri" w:hAnsi="Calibri" w:cs="Calibri" w:eastAsia="Calibri"/>
          <w:sz w:val="15"/>
          <w:szCs w:val="15"/>
          <w:spacing w:val="-3"/>
          <w:w w:val="69"/>
        </w:rPr>
        <w:t>_</w:t>
      </w:r>
      <w:r>
        <w:rPr>
          <w:rFonts w:ascii="Calibri" w:hAnsi="Calibri" w:cs="Calibri" w:eastAsia="Calibri"/>
          <w:sz w:val="15"/>
          <w:szCs w:val="15"/>
          <w:spacing w:val="-2"/>
          <w:w w:val="69"/>
        </w:rPr>
        <w:t>E</w:t>
      </w:r>
      <w:r>
        <w:rPr>
          <w:rFonts w:ascii="Calibri" w:hAnsi="Calibri" w:cs="Calibri" w:eastAsia="Calibri"/>
          <w:sz w:val="15"/>
          <w:szCs w:val="15"/>
          <w:spacing w:val="-4"/>
          <w:w w:val="69"/>
        </w:rPr>
        <w:t>U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34" w:after="0" w:line="240" w:lineRule="auto"/>
        <w:ind w:left="617" w:right="-20"/>
        <w:jc w:val="left"/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-1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4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F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-4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-3"/>
          <w:w w:val="68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: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      </w:t>
      </w:r>
      <w:r>
        <w:rPr>
          <w:rFonts w:ascii="Calibri" w:hAnsi="Calibri" w:cs="Calibri" w:eastAsia="Calibri"/>
          <w:sz w:val="15"/>
          <w:szCs w:val="15"/>
          <w:spacing w:val="11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8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b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5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ë</w:t>
      </w:r>
      <w:r>
        <w:rPr>
          <w:rFonts w:ascii="Calibri" w:hAnsi="Calibri" w:cs="Calibri" w:eastAsia="Calibri"/>
          <w:sz w:val="15"/>
          <w:szCs w:val="15"/>
          <w:spacing w:val="7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b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5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ë</w:t>
      </w:r>
      <w:r>
        <w:rPr>
          <w:rFonts w:ascii="Calibri" w:hAnsi="Calibri" w:cs="Calibri" w:eastAsia="Calibri"/>
          <w:sz w:val="15"/>
          <w:szCs w:val="15"/>
          <w:spacing w:val="7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(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f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u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k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s</w:t>
      </w:r>
      <w:r>
        <w:rPr>
          <w:rFonts w:ascii="Calibri" w:hAnsi="Calibri" w:cs="Calibri" w:eastAsia="Calibri"/>
          <w:sz w:val="15"/>
          <w:szCs w:val="15"/>
          <w:spacing w:val="6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)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të</w:t>
      </w:r>
      <w:r>
        <w:rPr>
          <w:rFonts w:ascii="Calibri" w:hAnsi="Calibri" w:cs="Calibri" w:eastAsia="Calibri"/>
          <w:sz w:val="15"/>
          <w:szCs w:val="15"/>
          <w:spacing w:val="2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ë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ë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4"/>
          <w:w w:val="69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u</w:t>
      </w:r>
      <w:r>
        <w:rPr>
          <w:rFonts w:ascii="Calibri" w:hAnsi="Calibri" w:cs="Calibri" w:eastAsia="Calibri"/>
          <w:sz w:val="15"/>
          <w:szCs w:val="15"/>
          <w:spacing w:val="-2"/>
          <w:w w:val="69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o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34" w:after="0" w:line="240" w:lineRule="auto"/>
        <w:ind w:left="617" w:right="-20"/>
        <w:jc w:val="left"/>
        <w:tabs>
          <w:tab w:pos="1640" w:val="left"/>
        </w:tabs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68"/>
        </w:rPr>
        <w:t>P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D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C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:</w:t>
      </w:r>
      <w:r>
        <w:rPr>
          <w:rFonts w:ascii="Calibri" w:hAnsi="Calibri" w:cs="Calibri" w:eastAsia="Calibri"/>
          <w:sz w:val="15"/>
          <w:szCs w:val="15"/>
          <w:spacing w:val="-15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-6"/>
          <w:w w:val="69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u</w:t>
      </w:r>
      <w:r>
        <w:rPr>
          <w:rFonts w:ascii="Calibri" w:hAnsi="Calibri" w:cs="Calibri" w:eastAsia="Calibri"/>
          <w:sz w:val="15"/>
          <w:szCs w:val="15"/>
          <w:spacing w:val="3"/>
          <w:w w:val="69"/>
        </w:rPr>
        <w:t>j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or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24" w:after="0" w:line="240" w:lineRule="auto"/>
        <w:ind w:left="617" w:right="-20"/>
        <w:jc w:val="left"/>
        <w:tabs>
          <w:tab w:pos="88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Calibri" w:hAnsi="Calibri" w:cs="Calibri" w:eastAsia="Calibri"/>
          <w:sz w:val="15"/>
          <w:szCs w:val="15"/>
          <w:spacing w:val="-4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N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D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H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3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E</w:t>
      </w:r>
      <w:r>
        <w:rPr>
          <w:rFonts w:ascii="Calibri" w:hAnsi="Calibri" w:cs="Calibri" w:eastAsia="Calibri"/>
          <w:sz w:val="15"/>
          <w:szCs w:val="15"/>
          <w:spacing w:val="-15"/>
          <w:w w:val="100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P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T</w:t>
      </w:r>
      <w:r>
        <w:rPr>
          <w:rFonts w:ascii="Calibri" w:hAnsi="Calibri" w:cs="Calibri" w:eastAsia="Calibri"/>
          <w:sz w:val="15"/>
          <w:szCs w:val="15"/>
          <w:spacing w:val="1"/>
          <w:w w:val="68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M</w:t>
      </w:r>
      <w:r>
        <w:rPr>
          <w:rFonts w:ascii="Calibri" w:hAnsi="Calibri" w:cs="Calibri" w:eastAsia="Calibri"/>
          <w:sz w:val="15"/>
          <w:szCs w:val="15"/>
          <w:spacing w:val="7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68"/>
        </w:rPr>
        <w:t>E</w:t>
      </w:r>
      <w:r>
        <w:rPr>
          <w:rFonts w:ascii="Calibri" w:hAnsi="Calibri" w:cs="Calibri" w:eastAsia="Calibri"/>
          <w:sz w:val="15"/>
          <w:szCs w:val="15"/>
          <w:spacing w:val="-3"/>
          <w:w w:val="68"/>
        </w:rPr>
        <w:t>U</w:t>
      </w:r>
      <w:r>
        <w:rPr>
          <w:rFonts w:ascii="Calibri" w:hAnsi="Calibri" w:cs="Calibri" w:eastAsia="Calibri"/>
          <w:sz w:val="15"/>
          <w:szCs w:val="15"/>
          <w:spacing w:val="0"/>
          <w:w w:val="68"/>
        </w:rPr>
        <w:t>R</w:t>
      </w:r>
      <w:r>
        <w:rPr>
          <w:rFonts w:ascii="Calibri" w:hAnsi="Calibri" w:cs="Calibri" w:eastAsia="Calibri"/>
          <w:sz w:val="15"/>
          <w:szCs w:val="15"/>
          <w:spacing w:val="-22"/>
          <w:w w:val="68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1"/>
          <w:w w:val="68"/>
        </w:rPr>
        <w:t>V</w:t>
      </w:r>
      <w:r>
        <w:rPr>
          <w:rFonts w:ascii="Arial" w:hAnsi="Arial" w:cs="Arial" w:eastAsia="Arial"/>
          <w:sz w:val="13"/>
          <w:szCs w:val="13"/>
          <w:spacing w:val="1"/>
          <w:w w:val="68"/>
        </w:rPr>
        <w:t>l</w:t>
      </w:r>
      <w:r>
        <w:rPr>
          <w:rFonts w:ascii="Arial" w:hAnsi="Arial" w:cs="Arial" w:eastAsia="Arial"/>
          <w:sz w:val="13"/>
          <w:szCs w:val="13"/>
          <w:spacing w:val="-1"/>
          <w:w w:val="68"/>
        </w:rPr>
        <w:t>e</w:t>
      </w:r>
      <w:r>
        <w:rPr>
          <w:rFonts w:ascii="Arial" w:hAnsi="Arial" w:cs="Arial" w:eastAsia="Arial"/>
          <w:sz w:val="13"/>
          <w:szCs w:val="13"/>
          <w:spacing w:val="-1"/>
          <w:w w:val="68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68"/>
        </w:rPr>
        <w:t>ë</w:t>
      </w:r>
      <w:r>
        <w:rPr>
          <w:rFonts w:ascii="Arial" w:hAnsi="Arial" w:cs="Arial" w:eastAsia="Arial"/>
          <w:sz w:val="13"/>
          <w:szCs w:val="13"/>
          <w:spacing w:val="4"/>
          <w:w w:val="68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u</w:t>
      </w:r>
      <w:r>
        <w:rPr>
          <w:rFonts w:ascii="Arial" w:hAnsi="Arial" w:cs="Arial" w:eastAsia="Arial"/>
          <w:sz w:val="13"/>
          <w:szCs w:val="13"/>
          <w:spacing w:val="1"/>
          <w:w w:val="69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r</w:t>
      </w:r>
      <w:r>
        <w:rPr>
          <w:rFonts w:ascii="Arial" w:hAnsi="Arial" w:cs="Arial" w:eastAsia="Arial"/>
          <w:sz w:val="13"/>
          <w:szCs w:val="13"/>
          <w:spacing w:val="1"/>
          <w:w w:val="69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69"/>
        </w:rPr>
        <w:t>k</w:t>
      </w:r>
      <w:r>
        <w:rPr>
          <w:rFonts w:ascii="Arial" w:hAnsi="Arial" w:cs="Arial" w:eastAsia="Arial"/>
          <w:sz w:val="13"/>
          <w:szCs w:val="13"/>
          <w:spacing w:val="0"/>
          <w:w w:val="69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3" w:after="0" w:line="182" w:lineRule="exact"/>
        <w:ind w:left="617" w:right="-20"/>
        <w:jc w:val="left"/>
        <w:tabs>
          <w:tab w:pos="1640" w:val="left"/>
          <w:tab w:pos="88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69"/>
        </w:rPr>
        <w:t>N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J</w:t>
      </w:r>
      <w:r>
        <w:rPr>
          <w:rFonts w:ascii="Calibri" w:hAnsi="Calibri" w:cs="Calibri" w:eastAsia="Calibri"/>
          <w:sz w:val="15"/>
          <w:szCs w:val="15"/>
          <w:spacing w:val="-1"/>
          <w:w w:val="69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S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:</w:t>
      </w:r>
      <w:r>
        <w:rPr>
          <w:rFonts w:ascii="Calibri" w:hAnsi="Calibri" w:cs="Calibri" w:eastAsia="Calibri"/>
          <w:sz w:val="15"/>
          <w:szCs w:val="15"/>
          <w:spacing w:val="-22"/>
          <w:w w:val="69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N</w:t>
      </w:r>
      <w:r>
        <w:rPr>
          <w:rFonts w:ascii="Calibri" w:hAnsi="Calibri" w:cs="Calibri" w:eastAsia="Calibri"/>
          <w:sz w:val="15"/>
          <w:szCs w:val="15"/>
          <w:spacing w:val="2"/>
          <w:w w:val="69"/>
        </w:rPr>
        <w:t>j</w:t>
      </w:r>
      <w:r>
        <w:rPr>
          <w:rFonts w:ascii="Calibri" w:hAnsi="Calibri" w:cs="Calibri" w:eastAsia="Calibri"/>
          <w:sz w:val="15"/>
          <w:szCs w:val="15"/>
          <w:spacing w:val="3"/>
          <w:w w:val="69"/>
        </w:rPr>
        <w:t>ë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s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i</w:t>
      </w:r>
      <w:r>
        <w:rPr>
          <w:rFonts w:ascii="Calibri" w:hAnsi="Calibri" w:cs="Calibri" w:eastAsia="Calibri"/>
          <w:sz w:val="15"/>
          <w:szCs w:val="15"/>
          <w:spacing w:val="5"/>
          <w:w w:val="69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o</w:t>
      </w:r>
      <w:r>
        <w:rPr>
          <w:rFonts w:ascii="Calibri" w:hAnsi="Calibri" w:cs="Calibri" w:eastAsia="Calibri"/>
          <w:sz w:val="15"/>
          <w:szCs w:val="15"/>
          <w:spacing w:val="1"/>
          <w:w w:val="69"/>
        </w:rPr>
        <w:t>n</w:t>
      </w:r>
      <w:r>
        <w:rPr>
          <w:rFonts w:ascii="Calibri" w:hAnsi="Calibri" w:cs="Calibri" w:eastAsia="Calibri"/>
          <w:sz w:val="15"/>
          <w:szCs w:val="15"/>
          <w:spacing w:val="3"/>
          <w:w w:val="69"/>
        </w:rPr>
        <w:t>e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t</w:t>
      </w:r>
      <w:r>
        <w:rPr>
          <w:rFonts w:ascii="Calibri" w:hAnsi="Calibri" w:cs="Calibri" w:eastAsia="Calibri"/>
          <w:sz w:val="15"/>
          <w:szCs w:val="15"/>
          <w:spacing w:val="-1"/>
          <w:w w:val="69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69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69"/>
        </w:rPr>
        <w:t>e</w:t>
      </w:r>
      <w:r>
        <w:rPr>
          <w:rFonts w:ascii="Calibri" w:hAnsi="Calibri" w:cs="Calibri" w:eastAsia="Calibri"/>
          <w:sz w:val="15"/>
          <w:szCs w:val="15"/>
          <w:spacing w:val="-22"/>
          <w:w w:val="69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N</w:t>
      </w:r>
      <w:r>
        <w:rPr>
          <w:rFonts w:ascii="Arial" w:hAnsi="Arial" w:cs="Arial" w:eastAsia="Arial"/>
          <w:sz w:val="13"/>
          <w:szCs w:val="13"/>
          <w:spacing w:val="-1"/>
          <w:w w:val="69"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69"/>
        </w:rPr>
        <w:t>k</w:t>
      </w:r>
      <w:r>
        <w:rPr>
          <w:rFonts w:ascii="Arial" w:hAnsi="Arial" w:cs="Arial" w:eastAsia="Arial"/>
          <w:sz w:val="13"/>
          <w:szCs w:val="13"/>
          <w:spacing w:val="5"/>
          <w:w w:val="69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r</w:t>
      </w:r>
      <w:r>
        <w:rPr>
          <w:rFonts w:ascii="Arial" w:hAnsi="Arial" w:cs="Arial" w:eastAsia="Arial"/>
          <w:sz w:val="13"/>
          <w:szCs w:val="13"/>
          <w:spacing w:val="3"/>
          <w:w w:val="69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h</w:t>
      </w:r>
      <w:r>
        <w:rPr>
          <w:rFonts w:ascii="Arial" w:hAnsi="Arial" w:cs="Arial" w:eastAsia="Arial"/>
          <w:sz w:val="13"/>
          <w:szCs w:val="13"/>
          <w:spacing w:val="-2"/>
          <w:w w:val="69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69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420" w:bottom="280" w:left="1380" w:right="1320"/>
        </w:sectPr>
      </w:pPr>
      <w:rPr/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77" w:right="-57"/>
        <w:jc w:val="left"/>
        <w:tabs>
          <w:tab w:pos="1920" w:val="left"/>
          <w:tab w:pos="338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-15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-18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ill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9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7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/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ji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left="-29" w:right="-49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ia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8" w:after="0" w:line="240" w:lineRule="auto"/>
        <w:ind w:left="165" w:right="135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49" w:after="0" w:line="294" w:lineRule="auto"/>
        <w:ind w:left="25" w:right="-1" w:firstLine="-6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spacing w:val="-7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8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25" w:lineRule="exact"/>
        <w:ind w:left="-29" w:right="-49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4"/>
          <w:w w:val="69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0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ja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94" w:lineRule="auto"/>
        <w:ind w:right="-39" w:firstLine="76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7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70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5"/>
          <w:w w:val="7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(</w:t>
      </w:r>
      <w:r>
        <w:rPr>
          <w:rFonts w:ascii="Arial" w:hAnsi="Arial" w:cs="Arial" w:eastAsia="Arial"/>
          <w:sz w:val="11"/>
          <w:szCs w:val="11"/>
          <w:spacing w:val="-5"/>
          <w:w w:val="69"/>
          <w:b/>
          <w:bCs/>
        </w:rPr>
        <w:t>%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156" w:lineRule="exact"/>
        <w:ind w:left="-9" w:right="-29" w:firstLine="6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7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c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il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li</w:t>
      </w:r>
      <w:r>
        <w:rPr>
          <w:rFonts w:ascii="Arial" w:hAnsi="Arial" w:cs="Arial" w:eastAsia="Arial"/>
          <w:sz w:val="11"/>
          <w:szCs w:val="11"/>
          <w:spacing w:val="3"/>
          <w:w w:val="69"/>
          <w:b/>
          <w:bCs/>
        </w:rPr>
        <w:t>z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/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94" w:lineRule="auto"/>
        <w:ind w:right="122" w:firstLine="76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7"/>
          <w:w w:val="69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9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70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5"/>
          <w:w w:val="7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b/>
          <w:bCs/>
        </w:rPr>
        <w:t>(</w:t>
      </w:r>
      <w:r>
        <w:rPr>
          <w:rFonts w:ascii="Arial" w:hAnsi="Arial" w:cs="Arial" w:eastAsia="Arial"/>
          <w:sz w:val="11"/>
          <w:szCs w:val="11"/>
          <w:spacing w:val="-5"/>
          <w:w w:val="69"/>
          <w:b/>
          <w:bCs/>
        </w:rPr>
        <w:t>%</w:t>
      </w:r>
      <w:r>
        <w:rPr>
          <w:rFonts w:ascii="Arial" w:hAnsi="Arial" w:cs="Arial" w:eastAsia="Arial"/>
          <w:sz w:val="11"/>
          <w:szCs w:val="11"/>
          <w:spacing w:val="0"/>
          <w:w w:val="69"/>
          <w:b/>
          <w:bCs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380" w:right="1320"/>
          <w:cols w:num="6" w:equalWidth="0">
            <w:col w:w="5592" w:space="508"/>
            <w:col w:w="530" w:space="100"/>
            <w:col w:w="671" w:space="118"/>
            <w:col w:w="461" w:space="100"/>
            <w:col w:w="700" w:space="137"/>
            <w:col w:w="623"/>
          </w:cols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/>
        <w:pict>
          <v:group style="position:absolute;margin-left:72.839996pt;margin-top:72.839996pt;width:471.48pt;height:660.24pt;mso-position-horizontal-relative:page;mso-position-vertical-relative:page;z-index:-5895" coordorigin="1457,1457" coordsize="9430,13205">
            <v:group style="position:absolute;left:9433;top:2122;width:761;height:217" coordorigin="9433,2122" coordsize="761,217">
              <v:shape style="position:absolute;left:9433;top:2122;width:761;height:217" coordorigin="9433,2122" coordsize="761,217" path="m9433,2339l10195,2339,10195,2122,9433,2122,9433,2339e" filled="t" fillcolor="#FFFF00" stroked="f">
                <v:path arrowok="t"/>
                <v:fill/>
              </v:shape>
            </v:group>
            <v:group style="position:absolute;left:9433;top:2329;width:761;height:217" coordorigin="9433,2329" coordsize="761,217">
              <v:shape style="position:absolute;left:9433;top:2329;width:761;height:217" coordorigin="9433,2329" coordsize="761,217" path="m9433,2546l10195,2546,10195,2329,9433,2329,9433,2546e" filled="t" fillcolor="#FF0000" stroked="f">
                <v:path arrowok="t"/>
                <v:fill/>
              </v:shape>
            </v:group>
            <v:group style="position:absolute;left:1478;top:2722;width:9395;height:859" coordorigin="1478,2722" coordsize="9395,859">
              <v:shape style="position:absolute;left:1478;top:2722;width:9395;height:859" coordorigin="1478,2722" coordsize="9395,859" path="m1485,3580l10880,3580,10880,2722,1485,2722,1485,3580e" filled="t" fillcolor="#C0C0C0" stroked="f">
                <v:path arrowok="t"/>
                <v:fill/>
              </v:shape>
            </v:group>
            <v:group style="position:absolute;left:1478;top:3570;width:5954;height:2079" coordorigin="1478,3570" coordsize="5954,2079">
              <v:shape style="position:absolute;left:1478;top:3570;width:5954;height:2079" coordorigin="1478,3570" coordsize="5954,2079" path="m1485,5649l7439,5649,7439,3570,1485,3570,1485,5649e" filled="t" fillcolor="#FFFFFF" stroked="f">
                <v:path arrowok="t"/>
                <v:fill/>
              </v:shape>
            </v:group>
            <v:group style="position:absolute;left:7425;top:3570;width:651;height:2079" coordorigin="7425,3570" coordsize="651,2079">
              <v:shape style="position:absolute;left:7425;top:3570;width:651;height:2079" coordorigin="7425,3570" coordsize="651,2079" path="m7425,5649l8076,5649,8076,3570,7425,3570,7425,5649e" filled="t" fillcolor="#FFFF00" stroked="f">
                <v:path arrowok="t"/>
                <v:fill/>
              </v:shape>
            </v:group>
            <v:group style="position:absolute;left:8069;top:3570;width:762;height:2079" coordorigin="8069,3570" coordsize="762,2079">
              <v:shape style="position:absolute;left:8069;top:3570;width:762;height:2079" coordorigin="8069,3570" coordsize="762,2079" path="m8069,5649l8831,5649,8831,3570,8069,3570,8069,5649e" filled="t" fillcolor="#FFFF00" stroked="f">
                <v:path arrowok="t"/>
                <v:fill/>
              </v:shape>
            </v:group>
            <v:group style="position:absolute;left:8824;top:3570;width:616;height:2079" coordorigin="8824,3570" coordsize="616,2079">
              <v:shape style="position:absolute;left:8824;top:3570;width:616;height:2079" coordorigin="8824,3570" coordsize="616,2079" path="m8824,5649l9440,5649,9440,3570,8824,3570,8824,5649e" filled="t" fillcolor="#FFFF00" stroked="f">
                <v:path arrowok="t"/>
                <v:fill/>
              </v:shape>
            </v:group>
            <v:group style="position:absolute;left:9433;top:3570;width:1440;height:2079" coordorigin="9433,3570" coordsize="1440,2079">
              <v:shape style="position:absolute;left:9433;top:3570;width:1440;height:2079" coordorigin="9433,3570" coordsize="1440,2079" path="m9433,5649l10873,5649,10873,3570,9433,3570,9433,5649e" filled="t" fillcolor="#FF0000" stroked="f">
                <v:path arrowok="t"/>
                <v:fill/>
              </v:shape>
            </v:group>
            <v:group style="position:absolute;left:1478;top:5639;width:5954;height:631" coordorigin="1478,5639" coordsize="5954,631">
              <v:shape style="position:absolute;left:1478;top:5639;width:5954;height:631" coordorigin="1478,5639" coordsize="5954,631" path="m1485,6269l7439,6269,7439,5639,1485,5639,1485,6269e" filled="t" fillcolor="#FFFFFF" stroked="f">
                <v:path arrowok="t"/>
                <v:fill/>
              </v:shape>
            </v:group>
            <v:group style="position:absolute;left:7425;top:5639;width:651;height:631" coordorigin="7425,5639" coordsize="651,631">
              <v:shape style="position:absolute;left:7425;top:5639;width:651;height:631" coordorigin="7425,5639" coordsize="651,631" path="m7425,6269l8076,6269,8076,5639,7425,5639,7425,6269e" filled="t" fillcolor="#FFFF00" stroked="f">
                <v:path arrowok="t"/>
                <v:fill/>
              </v:shape>
            </v:group>
            <v:group style="position:absolute;left:8069;top:5639;width:762;height:631" coordorigin="8069,5639" coordsize="762,631">
              <v:shape style="position:absolute;left:8069;top:5639;width:762;height:631" coordorigin="8069,5639" coordsize="762,631" path="m8069,6269l8831,6269,8831,5639,8069,5639,8069,6269e" filled="t" fillcolor="#FF0000" stroked="f">
                <v:path arrowok="t"/>
                <v:fill/>
              </v:shape>
            </v:group>
            <v:group style="position:absolute;left:8824;top:5639;width:616;height:631" coordorigin="8824,5639" coordsize="616,631">
              <v:shape style="position:absolute;left:8824;top:5639;width:616;height:631" coordorigin="8824,5639" coordsize="616,631" path="m8824,6269l9440,6269,9440,5639,8824,5639,8824,6269e" filled="t" fillcolor="#FFFF00" stroked="f">
                <v:path arrowok="t"/>
                <v:fill/>
              </v:shape>
            </v:group>
            <v:group style="position:absolute;left:9433;top:5639;width:1440;height:631" coordorigin="9433,5639" coordsize="1440,631">
              <v:shape style="position:absolute;left:9433;top:5639;width:1440;height:631" coordorigin="9433,5639" coordsize="1440,631" path="m9433,6269l10873,6269,10873,5639,9433,5639,9433,6269e" filled="t" fillcolor="#FF0000" stroked="f">
                <v:path arrowok="t"/>
                <v:fill/>
              </v:shape>
            </v:group>
            <v:group style="position:absolute;left:1478;top:6259;width:5954;height:631" coordorigin="1478,6259" coordsize="5954,631">
              <v:shape style="position:absolute;left:1478;top:6259;width:5954;height:631" coordorigin="1478,6259" coordsize="5954,631" path="m1485,6890l7439,6890,7439,6259,1485,6259,1485,6890e" filled="t" fillcolor="#FFFFFF" stroked="f">
                <v:path arrowok="t"/>
                <v:fill/>
              </v:shape>
            </v:group>
            <v:group style="position:absolute;left:7425;top:6259;width:651;height:631" coordorigin="7425,6259" coordsize="651,631">
              <v:shape style="position:absolute;left:7425;top:6259;width:651;height:631" coordorigin="7425,6259" coordsize="651,631" path="m7425,6890l8076,6890,8076,6259,7425,6259,7425,6890e" filled="t" fillcolor="#FFFF00" stroked="f">
                <v:path arrowok="t"/>
                <v:fill/>
              </v:shape>
            </v:group>
            <v:group style="position:absolute;left:8069;top:6259;width:762;height:631" coordorigin="8069,6259" coordsize="762,631">
              <v:shape style="position:absolute;left:8069;top:6259;width:762;height:631" coordorigin="8069,6259" coordsize="762,631" path="m8069,6890l8831,6890,8831,6259,8069,6259,8069,6890e" filled="t" fillcolor="#FFFF00" stroked="f">
                <v:path arrowok="t"/>
                <v:fill/>
              </v:shape>
            </v:group>
            <v:group style="position:absolute;left:8824;top:6259;width:616;height:631" coordorigin="8824,6259" coordsize="616,631">
              <v:shape style="position:absolute;left:8824;top:6259;width:616;height:631" coordorigin="8824,6259" coordsize="616,631" path="m8824,6890l9440,6890,9440,6259,8824,6259,8824,6890e" filled="t" fillcolor="#FFFF00" stroked="f">
                <v:path arrowok="t"/>
                <v:fill/>
              </v:shape>
            </v:group>
            <v:group style="position:absolute;left:9433;top:6259;width:761;height:631" coordorigin="9433,6259" coordsize="761,631">
              <v:shape style="position:absolute;left:9433;top:6259;width:761;height:631" coordorigin="9433,6259" coordsize="761,631" path="m9433,6890l10195,6890,10195,6259,9433,6259,9433,6890e" filled="t" fillcolor="#FFFF00" stroked="f">
                <v:path arrowok="t"/>
                <v:fill/>
              </v:shape>
            </v:group>
            <v:group style="position:absolute;left:10188;top:6259;width:685;height:631" coordorigin="10188,6259" coordsize="685,631">
              <v:shape style="position:absolute;left:10188;top:6259;width:685;height:631" coordorigin="10188,6259" coordsize="685,631" path="m10188,6890l10873,6890,10873,6259,10188,6259,10188,6890e" filled="t" fillcolor="#FFFF00" stroked="f">
                <v:path arrowok="t"/>
                <v:fill/>
              </v:shape>
            </v:group>
            <v:group style="position:absolute;left:1478;top:6880;width:5954;height:217" coordorigin="1478,6880" coordsize="5954,217">
              <v:shape style="position:absolute;left:1478;top:6880;width:5954;height:217" coordorigin="1478,6880" coordsize="5954,217" path="m1485,7097l7439,7097,7439,6880,1485,6880,1485,7097e" filled="t" fillcolor="#FFFFFF" stroked="f">
                <v:path arrowok="t"/>
                <v:fill/>
              </v:shape>
            </v:group>
            <v:group style="position:absolute;left:7425;top:6880;width:1406;height:217" coordorigin="7425,6880" coordsize="1406,217">
              <v:shape style="position:absolute;left:7425;top:6880;width:1406;height:217" coordorigin="7425,6880" coordsize="1406,217" path="m7425,7097l8831,7097,8831,6880,7425,6880,7425,7097e" filled="t" fillcolor="#FF0000" stroked="f">
                <v:path arrowok="t"/>
                <v:fill/>
              </v:shape>
            </v:group>
            <v:group style="position:absolute;left:8824;top:6880;width:616;height:217" coordorigin="8824,6880" coordsize="616,217">
              <v:shape style="position:absolute;left:8824;top:6880;width:616;height:217" coordorigin="8824,6880" coordsize="616,217" path="m8824,7097l9440,7097,9440,6880,8824,6880,8824,7097e" filled="t" fillcolor="#FFFF00" stroked="f">
                <v:path arrowok="t"/>
                <v:fill/>
              </v:shape>
            </v:group>
            <v:group style="position:absolute;left:9433;top:6880;width:1440;height:217" coordorigin="9433,6880" coordsize="1440,217">
              <v:shape style="position:absolute;left:9433;top:6880;width:1440;height:217" coordorigin="9433,6880" coordsize="1440,217" path="m9433,7097l10873,7097,10873,6880,9433,6880,9433,7097e" filled="t" fillcolor="#FF0000" stroked="f">
                <v:path arrowok="t"/>
                <v:fill/>
              </v:shape>
            </v:group>
            <v:group style="position:absolute;left:1478;top:7087;width:5954;height:838" coordorigin="1478,7087" coordsize="5954,838">
              <v:shape style="position:absolute;left:1478;top:7087;width:5954;height:838" coordorigin="1478,7087" coordsize="5954,838" path="m1485,7924l7439,7924,7439,7087,1485,7087,1485,7924e" filled="t" fillcolor="#FFFFFF" stroked="f">
                <v:path arrowok="t"/>
                <v:fill/>
              </v:shape>
            </v:group>
            <v:group style="position:absolute;left:7425;top:7087;width:651;height:838" coordorigin="7425,7087" coordsize="651,838">
              <v:shape style="position:absolute;left:7425;top:7087;width:651;height:838" coordorigin="7425,7087" coordsize="651,838" path="m7425,7924l8076,7924,8076,7087,7425,7087,7425,7924e" filled="t" fillcolor="#FFFF00" stroked="f">
                <v:path arrowok="t"/>
                <v:fill/>
              </v:shape>
            </v:group>
            <v:group style="position:absolute;left:8069;top:7087;width:762;height:838" coordorigin="8069,7087" coordsize="762,838">
              <v:shape style="position:absolute;left:8069;top:7087;width:762;height:838" coordorigin="8069,7087" coordsize="762,838" path="m8069,7924l8831,7924,8831,7087,8069,7087,8069,7924e" filled="t" fillcolor="#FFFF00" stroked="f">
                <v:path arrowok="t"/>
                <v:fill/>
              </v:shape>
            </v:group>
            <v:group style="position:absolute;left:8824;top:7087;width:616;height:838" coordorigin="8824,7087" coordsize="616,838">
              <v:shape style="position:absolute;left:8824;top:7087;width:616;height:838" coordorigin="8824,7087" coordsize="616,838" path="m8824,7924l9440,7924,9440,7087,8824,7087,8824,7924e" filled="t" fillcolor="#FFFF00" stroked="f">
                <v:path arrowok="t"/>
                <v:fill/>
              </v:shape>
            </v:group>
            <v:group style="position:absolute;left:9433;top:7087;width:761;height:838" coordorigin="9433,7087" coordsize="761,838">
              <v:shape style="position:absolute;left:9433;top:7087;width:761;height:838" coordorigin="9433,7087" coordsize="761,838" path="m9433,7924l10195,7924,10195,7087,9433,7087,9433,7924e" filled="t" fillcolor="#FFFF00" stroked="f">
                <v:path arrowok="t"/>
                <v:fill/>
              </v:shape>
            </v:group>
            <v:group style="position:absolute;left:10188;top:7087;width:685;height:838" coordorigin="10188,7087" coordsize="685,838">
              <v:shape style="position:absolute;left:10188;top:7087;width:685;height:838" coordorigin="10188,7087" coordsize="685,838" path="m10188,7924l10873,7924,10873,7087,10188,7087,10188,7924e" filled="t" fillcolor="#FFFF00" stroked="f">
                <v:path arrowok="t"/>
                <v:fill/>
              </v:shape>
            </v:group>
            <v:group style="position:absolute;left:1478;top:7914;width:5954;height:217" coordorigin="1478,7914" coordsize="5954,217">
              <v:shape style="position:absolute;left:1478;top:7914;width:5954;height:217" coordorigin="1478,7914" coordsize="5954,217" path="m1485,8131l7439,8131,7439,7914,1485,7914,1485,8131e" filled="t" fillcolor="#FFFFFF" stroked="f">
                <v:path arrowok="t"/>
                <v:fill/>
              </v:shape>
            </v:group>
            <v:group style="position:absolute;left:7425;top:7914;width:1406;height:217" coordorigin="7425,7914" coordsize="1406,217">
              <v:shape style="position:absolute;left:7425;top:7914;width:1406;height:217" coordorigin="7425,7914" coordsize="1406,217" path="m7425,8131l8831,8131,8831,7914,7425,7914,7425,8131e" filled="t" fillcolor="#FF0000" stroked="f">
                <v:path arrowok="t"/>
                <v:fill/>
              </v:shape>
            </v:group>
            <v:group style="position:absolute;left:8824;top:7914;width:616;height:217" coordorigin="8824,7914" coordsize="616,217">
              <v:shape style="position:absolute;left:8824;top:7914;width:616;height:217" coordorigin="8824,7914" coordsize="616,217" path="m8824,8131l9440,8131,9440,7914,8824,7914,8824,8131e" filled="t" fillcolor="#FFFF00" stroked="f">
                <v:path arrowok="t"/>
                <v:fill/>
              </v:shape>
            </v:group>
            <v:group style="position:absolute;left:9433;top:7914;width:1440;height:217" coordorigin="9433,7914" coordsize="1440,217">
              <v:shape style="position:absolute;left:9433;top:7914;width:1440;height:217" coordorigin="9433,7914" coordsize="1440,217" path="m9433,8131l10873,8131,10873,7914,9433,7914,9433,8131e" filled="t" fillcolor="#FF0000" stroked="f">
                <v:path arrowok="t"/>
                <v:fill/>
              </v:shape>
            </v:group>
            <v:group style="position:absolute;left:1478;top:8121;width:5954;height:1459" coordorigin="1478,8121" coordsize="5954,1459">
              <v:shape style="position:absolute;left:1478;top:8121;width:5954;height:1459" coordorigin="1478,8121" coordsize="5954,1459" path="m1485,9579l7439,9579,7439,8121,1485,8121,1485,9579e" filled="t" fillcolor="#FFFFFF" stroked="f">
                <v:path arrowok="t"/>
                <v:fill/>
              </v:shape>
            </v:group>
            <v:group style="position:absolute;left:7425;top:8121;width:1406;height:1459" coordorigin="7425,8121" coordsize="1406,1459">
              <v:shape style="position:absolute;left:7425;top:8121;width:1406;height:1459" coordorigin="7425,8121" coordsize="1406,1459" path="m7425,9579l8831,9579,8831,8121,7425,8121,7425,9579e" filled="t" fillcolor="#FFFF00" stroked="f">
                <v:path arrowok="t"/>
                <v:fill/>
              </v:shape>
            </v:group>
            <v:group style="position:absolute;left:8824;top:8121;width:616;height:1459" coordorigin="8824,8121" coordsize="616,1459">
              <v:shape style="position:absolute;left:8824;top:8121;width:616;height:1459" coordorigin="8824,8121" coordsize="616,1459" path="m8824,9579l9440,9579,9440,8121,8824,8121,8824,9579e" filled="t" fillcolor="#FFFF00" stroked="f">
                <v:path arrowok="t"/>
                <v:fill/>
              </v:shape>
            </v:group>
            <v:group style="position:absolute;left:9433;top:8121;width:1440;height:1459" coordorigin="9433,8121" coordsize="1440,1459">
              <v:shape style="position:absolute;left:9433;top:8121;width:1440;height:1459" coordorigin="9433,8121" coordsize="1440,1459" path="m9433,9579l10873,9579,10873,8121,9433,8121,9433,9579e" filled="t" fillcolor="#FF0000" stroked="f">
                <v:path arrowok="t"/>
                <v:fill/>
              </v:shape>
            </v:group>
            <v:group style="position:absolute;left:1478;top:9569;width:5954;height:424" coordorigin="1478,9569" coordsize="5954,424">
              <v:shape style="position:absolute;left:1478;top:9569;width:5954;height:424" coordorigin="1478,9569" coordsize="5954,424" path="m1485,9993l7439,9993,7439,9569,1485,9569,1485,9993e" filled="t" fillcolor="#FFFFFF" stroked="f">
                <v:path arrowok="t"/>
                <v:fill/>
              </v:shape>
            </v:group>
            <v:group style="position:absolute;left:7425;top:9569;width:651;height:424" coordorigin="7425,9569" coordsize="651,424">
              <v:shape style="position:absolute;left:7425;top:9569;width:651;height:424" coordorigin="7425,9569" coordsize="651,424" path="m7425,9993l8076,9993,8076,9569,7425,9569,7425,9993e" filled="t" fillcolor="#FFFF00" stroked="f">
                <v:path arrowok="t"/>
                <v:fill/>
              </v:shape>
            </v:group>
            <v:group style="position:absolute;left:8069;top:9569;width:762;height:424" coordorigin="8069,9569" coordsize="762,424">
              <v:shape style="position:absolute;left:8069;top:9569;width:762;height:424" coordorigin="8069,9569" coordsize="762,424" path="m8069,9993l8831,9993,8831,9569,8069,9569,8069,9993e" filled="t" fillcolor="#FF0000" stroked="f">
                <v:path arrowok="t"/>
                <v:fill/>
              </v:shape>
            </v:group>
            <v:group style="position:absolute;left:8824;top:9569;width:616;height:424" coordorigin="8824,9569" coordsize="616,424">
              <v:shape style="position:absolute;left:8824;top:9569;width:616;height:424" coordorigin="8824,9569" coordsize="616,424" path="m8824,9993l9440,9993,9440,9569,8824,9569,8824,9993e" filled="t" fillcolor="#FFFF00" stroked="f">
                <v:path arrowok="t"/>
                <v:fill/>
              </v:shape>
            </v:group>
            <v:group style="position:absolute;left:9433;top:9569;width:1440;height:424" coordorigin="9433,9569" coordsize="1440,424">
              <v:shape style="position:absolute;left:9433;top:9569;width:1440;height:424" coordorigin="9433,9569" coordsize="1440,424" path="m9433,9993l10873,9993,10873,9569,9433,9569,9433,9993e" filled="t" fillcolor="#FF0000" stroked="f">
                <v:path arrowok="t"/>
                <v:fill/>
              </v:shape>
            </v:group>
            <v:group style="position:absolute;left:1478;top:9983;width:5954;height:424" coordorigin="1478,9983" coordsize="5954,424">
              <v:shape style="position:absolute;left:1478;top:9983;width:5954;height:424" coordorigin="1478,9983" coordsize="5954,424" path="m1485,10407l7439,10407,7439,9983,1485,9983,1485,10407e" filled="t" fillcolor="#FFFFFF" stroked="f">
                <v:path arrowok="t"/>
                <v:fill/>
              </v:shape>
            </v:group>
            <v:group style="position:absolute;left:7425;top:9983;width:651;height:424" coordorigin="7425,9983" coordsize="651,424">
              <v:shape style="position:absolute;left:7425;top:9983;width:651;height:424" coordorigin="7425,9983" coordsize="651,424" path="m7425,10407l8076,10407,8076,9983,7425,9983,7425,10407e" filled="t" fillcolor="#FFFF00" stroked="f">
                <v:path arrowok="t"/>
                <v:fill/>
              </v:shape>
            </v:group>
            <v:group style="position:absolute;left:8069;top:9983;width:762;height:424" coordorigin="8069,9983" coordsize="762,424">
              <v:shape style="position:absolute;left:8069;top:9983;width:762;height:424" coordorigin="8069,9983" coordsize="762,424" path="m8069,10407l8831,10407,8831,9983,8069,9983,8069,10407e" filled="t" fillcolor="#FFFF00" stroked="f">
                <v:path arrowok="t"/>
                <v:fill/>
              </v:shape>
            </v:group>
            <v:group style="position:absolute;left:8824;top:9983;width:616;height:424" coordorigin="8824,9983" coordsize="616,424">
              <v:shape style="position:absolute;left:8824;top:9983;width:616;height:424" coordorigin="8824,9983" coordsize="616,424" path="m8824,10407l9440,10407,9440,9983,8824,9983,8824,10407e" filled="t" fillcolor="#FFFF00" stroked="f">
                <v:path arrowok="t"/>
                <v:fill/>
              </v:shape>
            </v:group>
            <v:group style="position:absolute;left:9433;top:9983;width:761;height:424" coordorigin="9433,9983" coordsize="761,424">
              <v:shape style="position:absolute;left:9433;top:9983;width:761;height:424" coordorigin="9433,9983" coordsize="761,424" path="m9433,10407l10195,10407,10195,9983,9433,9983,9433,10407e" filled="t" fillcolor="#FFFF00" stroked="f">
                <v:path arrowok="t"/>
                <v:fill/>
              </v:shape>
            </v:group>
            <v:group style="position:absolute;left:10188;top:9983;width:685;height:424" coordorigin="10188,9983" coordsize="685,424">
              <v:shape style="position:absolute;left:10188;top:9983;width:685;height:424" coordorigin="10188,9983" coordsize="685,424" path="m10188,10407l10873,10407,10873,9983,10188,9983,10188,10407e" filled="t" fillcolor="#FFFF00" stroked="f">
                <v:path arrowok="t"/>
                <v:fill/>
              </v:shape>
            </v:group>
            <v:group style="position:absolute;left:1478;top:10397;width:5954;height:320" coordorigin="1478,10397" coordsize="5954,320">
              <v:shape style="position:absolute;left:1478;top:10397;width:5954;height:320" coordorigin="1478,10397" coordsize="5954,320" path="m1485,10717l7439,10717,7439,10397,1485,10397,1485,10717e" filled="t" fillcolor="#FFFFFF" stroked="f">
                <v:path arrowok="t"/>
                <v:fill/>
              </v:shape>
            </v:group>
            <v:group style="position:absolute;left:7425;top:10397;width:651;height:320" coordorigin="7425,10397" coordsize="651,320">
              <v:shape style="position:absolute;left:7425;top:10397;width:651;height:320" coordorigin="7425,10397" coordsize="651,320" path="m7425,10717l8076,10717,8076,10397,7425,10397,7425,10717e" filled="t" fillcolor="#FFFF00" stroked="f">
                <v:path arrowok="t"/>
                <v:fill/>
              </v:shape>
            </v:group>
            <v:group style="position:absolute;left:8069;top:10397;width:762;height:320" coordorigin="8069,10397" coordsize="762,320">
              <v:shape style="position:absolute;left:8069;top:10397;width:762;height:320" coordorigin="8069,10397" coordsize="762,320" path="m8069,10717l8831,10717,8831,10397,8069,10397,8069,10717e" filled="t" fillcolor="#FF0000" stroked="f">
                <v:path arrowok="t"/>
                <v:fill/>
              </v:shape>
            </v:group>
            <v:group style="position:absolute;left:8824;top:10397;width:616;height:320" coordorigin="8824,10397" coordsize="616,320">
              <v:shape style="position:absolute;left:8824;top:10397;width:616;height:320" coordorigin="8824,10397" coordsize="616,320" path="m8824,10717l9440,10717,9440,10397,8824,10397,8824,10717e" filled="t" fillcolor="#FFFF00" stroked="f">
                <v:path arrowok="t"/>
                <v:fill/>
              </v:shape>
            </v:group>
            <v:group style="position:absolute;left:9433;top:10397;width:761;height:320" coordorigin="9433,10397" coordsize="761,320">
              <v:shape style="position:absolute;left:9433;top:10397;width:761;height:320" coordorigin="9433,10397" coordsize="761,320" path="m9433,10717l10195,10717,10195,10397,9433,10397,9433,10717e" filled="t" fillcolor="#FFFF00" stroked="f">
                <v:path arrowok="t"/>
                <v:fill/>
              </v:shape>
            </v:group>
            <v:group style="position:absolute;left:10188;top:10397;width:685;height:320" coordorigin="10188,10397" coordsize="685,320">
              <v:shape style="position:absolute;left:10188;top:10397;width:685;height:320" coordorigin="10188,10397" coordsize="685,320" path="m10188,10717l10873,10717,10873,10397,10188,10397,10188,10717e" filled="t" fillcolor="#FFFF00" stroked="f">
                <v:path arrowok="t"/>
                <v:fill/>
              </v:shape>
            </v:group>
            <v:group style="position:absolute;left:1478;top:10707;width:5954;height:1252" coordorigin="1478,10707" coordsize="5954,1252">
              <v:shape style="position:absolute;left:1478;top:10707;width:5954;height:1252" coordorigin="1478,10707" coordsize="5954,1252" path="m1485,11958l7439,11958,7439,10707,1485,10707,1485,11958e" filled="t" fillcolor="#FFFFFF" stroked="f">
                <v:path arrowok="t"/>
                <v:fill/>
              </v:shape>
            </v:group>
            <v:group style="position:absolute;left:7425;top:10707;width:651;height:1252" coordorigin="7425,10707" coordsize="651,1252">
              <v:shape style="position:absolute;left:7425;top:10707;width:651;height:1252" coordorigin="7425,10707" coordsize="651,1252" path="m7425,11958l8076,11958,8076,10707,7425,10707,7425,11958e" filled="t" fillcolor="#FFFF00" stroked="f">
                <v:path arrowok="t"/>
                <v:fill/>
              </v:shape>
            </v:group>
            <v:group style="position:absolute;left:8069;top:10707;width:762;height:1252" coordorigin="8069,10707" coordsize="762,1252">
              <v:shape style="position:absolute;left:8069;top:10707;width:762;height:1252" coordorigin="8069,10707" coordsize="762,1252" path="m8069,11958l8831,11958,8831,10707,8069,10707,8069,11958e" filled="t" fillcolor="#FFFF00" stroked="f">
                <v:path arrowok="t"/>
                <v:fill/>
              </v:shape>
            </v:group>
            <v:group style="position:absolute;left:8824;top:10707;width:616;height:1252" coordorigin="8824,10707" coordsize="616,1252">
              <v:shape style="position:absolute;left:8824;top:10707;width:616;height:1252" coordorigin="8824,10707" coordsize="616,1252" path="m8824,11958l9440,11958,9440,10707,8824,10707,8824,11958e" filled="t" fillcolor="#FFFF00" stroked="f">
                <v:path arrowok="t"/>
                <v:fill/>
              </v:shape>
            </v:group>
            <v:group style="position:absolute;left:9433;top:10707;width:761;height:1252" coordorigin="9433,10707" coordsize="761,1252">
              <v:shape style="position:absolute;left:9433;top:10707;width:761;height:1252" coordorigin="9433,10707" coordsize="761,1252" path="m9433,11958l10195,11958,10195,10707,9433,10707,9433,11958e" filled="t" fillcolor="#FFFF00" stroked="f">
                <v:path arrowok="t"/>
                <v:fill/>
              </v:shape>
            </v:group>
            <v:group style="position:absolute;left:10188;top:10707;width:685;height:1252" coordorigin="10188,10707" coordsize="685,1252">
              <v:shape style="position:absolute;left:10188;top:10707;width:685;height:1252" coordorigin="10188,10707" coordsize="685,1252" path="m10188,11958l10873,11958,10873,10707,10188,10707,10188,11958e" filled="t" fillcolor="#FFFF00" stroked="f">
                <v:path arrowok="t"/>
                <v:fill/>
              </v:shape>
            </v:group>
            <v:group style="position:absolute;left:1478;top:11948;width:5954;height:321" coordorigin="1478,11948" coordsize="5954,321">
              <v:shape style="position:absolute;left:1478;top:11948;width:5954;height:321" coordorigin="1478,11948" coordsize="5954,321" path="m1485,12269l7439,12269,7439,11948,1485,11948,1485,12269e" filled="t" fillcolor="#FFFFFF" stroked="f">
                <v:path arrowok="t"/>
                <v:fill/>
              </v:shape>
            </v:group>
            <v:group style="position:absolute;left:7425;top:11948;width:651;height:321" coordorigin="7425,11948" coordsize="651,321">
              <v:shape style="position:absolute;left:7425;top:11948;width:651;height:321" coordorigin="7425,11948" coordsize="651,321" path="m7425,12269l8076,12269,8076,11948,7425,11948,7425,12269e" filled="t" fillcolor="#FFFF00" stroked="f">
                <v:path arrowok="t"/>
                <v:fill/>
              </v:shape>
            </v:group>
            <v:group style="position:absolute;left:8069;top:11948;width:762;height:321" coordorigin="8069,11948" coordsize="762,321">
              <v:shape style="position:absolute;left:8069;top:11948;width:762;height:321" coordorigin="8069,11948" coordsize="762,321" path="m8069,12269l8831,12269,8831,11948,8069,11948,8069,12269e" filled="t" fillcolor="#FF0000" stroked="f">
                <v:path arrowok="t"/>
                <v:fill/>
              </v:shape>
            </v:group>
            <v:group style="position:absolute;left:8824;top:11948;width:616;height:321" coordorigin="8824,11948" coordsize="616,321">
              <v:shape style="position:absolute;left:8824;top:11948;width:616;height:321" coordorigin="8824,11948" coordsize="616,321" path="m8824,12269l9440,12269,9440,11948,8824,11948,8824,12269e" filled="t" fillcolor="#FFFF00" stroked="f">
                <v:path arrowok="t"/>
                <v:fill/>
              </v:shape>
            </v:group>
            <v:group style="position:absolute;left:9433;top:11948;width:761;height:321" coordorigin="9433,11948" coordsize="761,321">
              <v:shape style="position:absolute;left:9433;top:11948;width:761;height:321" coordorigin="9433,11948" coordsize="761,321" path="m9433,12269l10195,12269,10195,11948,9433,11948,9433,12269e" filled="t" fillcolor="#FFFF00" stroked="f">
                <v:path arrowok="t"/>
                <v:fill/>
              </v:shape>
            </v:group>
            <v:group style="position:absolute;left:10188;top:11948;width:685;height:321" coordorigin="10188,11948" coordsize="685,321">
              <v:shape style="position:absolute;left:10188;top:11948;width:685;height:321" coordorigin="10188,11948" coordsize="685,321" path="m10188,12269l10873,12269,10873,11948,10188,11948,10188,12269e" filled="t" fillcolor="#FFFF00" stroked="f">
                <v:path arrowok="t"/>
                <v:fill/>
              </v:shape>
            </v:group>
            <v:group style="position:absolute;left:1478;top:12258;width:5954;height:1252" coordorigin="1478,12258" coordsize="5954,1252">
              <v:shape style="position:absolute;left:1478;top:12258;width:5954;height:1252" coordorigin="1478,12258" coordsize="5954,1252" path="m1485,13510l7439,13510,7439,12258,1485,12258,1485,13510e" filled="t" fillcolor="#FFFFFF" stroked="f">
                <v:path arrowok="t"/>
                <v:fill/>
              </v:shape>
            </v:group>
            <v:group style="position:absolute;left:7425;top:12258;width:651;height:1252" coordorigin="7425,12258" coordsize="651,1252">
              <v:shape style="position:absolute;left:7425;top:12258;width:651;height:1252" coordorigin="7425,12258" coordsize="651,1252" path="m7425,13510l8076,13510,8076,12258,7425,12258,7425,13510e" filled="t" fillcolor="#FFFF00" stroked="f">
                <v:path arrowok="t"/>
                <v:fill/>
              </v:shape>
            </v:group>
            <v:group style="position:absolute;left:8069;top:12258;width:762;height:1252" coordorigin="8069,12258" coordsize="762,1252">
              <v:shape style="position:absolute;left:8069;top:12258;width:762;height:1252" coordorigin="8069,12258" coordsize="762,1252" path="m8069,13510l8831,13510,8831,12258,8069,12258,8069,13510e" filled="t" fillcolor="#FFFF00" stroked="f">
                <v:path arrowok="t"/>
                <v:fill/>
              </v:shape>
            </v:group>
            <v:group style="position:absolute;left:8824;top:12258;width:616;height:1252" coordorigin="8824,12258" coordsize="616,1252">
              <v:shape style="position:absolute;left:8824;top:12258;width:616;height:1252" coordorigin="8824,12258" coordsize="616,1252" path="m8824,13510l9440,13510,9440,12258,8824,12258,8824,13510e" filled="t" fillcolor="#FFFF00" stroked="f">
                <v:path arrowok="t"/>
                <v:fill/>
              </v:shape>
            </v:group>
            <v:group style="position:absolute;left:9433;top:12258;width:761;height:1252" coordorigin="9433,12258" coordsize="761,1252">
              <v:shape style="position:absolute;left:9433;top:12258;width:761;height:1252" coordorigin="9433,12258" coordsize="761,1252" path="m9433,13510l10195,13510,10195,12258,9433,12258,9433,13510e" filled="t" fillcolor="#FFFF00" stroked="f">
                <v:path arrowok="t"/>
                <v:fill/>
              </v:shape>
            </v:group>
            <v:group style="position:absolute;left:10188;top:12258;width:685;height:1252" coordorigin="10188,12258" coordsize="685,1252">
              <v:shape style="position:absolute;left:10188;top:12258;width:685;height:1252" coordorigin="10188,12258" coordsize="685,1252" path="m10188,13510l10873,13510,10873,12258,10188,12258,10188,13510e" filled="t" fillcolor="#FFFF00" stroked="f">
                <v:path arrowok="t"/>
                <v:fill/>
              </v:shape>
            </v:group>
            <v:group style="position:absolute;left:1478;top:13499;width:5954;height:321" coordorigin="1478,13499" coordsize="5954,321">
              <v:shape style="position:absolute;left:1478;top:13499;width:5954;height:321" coordorigin="1478,13499" coordsize="5954,321" path="m1485,13820l7439,13820,7439,13499,1485,13499,1485,13820e" filled="t" fillcolor="#FFFFFF" stroked="f">
                <v:path arrowok="t"/>
                <v:fill/>
              </v:shape>
            </v:group>
            <v:group style="position:absolute;left:7425;top:13499;width:651;height:321" coordorigin="7425,13499" coordsize="651,321">
              <v:shape style="position:absolute;left:7425;top:13499;width:651;height:321" coordorigin="7425,13499" coordsize="651,321" path="m7425,13820l8076,13820,8076,13499,7425,13499,7425,13820e" filled="t" fillcolor="#FFFF00" stroked="f">
                <v:path arrowok="t"/>
                <v:fill/>
              </v:shape>
            </v:group>
            <v:group style="position:absolute;left:8069;top:13499;width:762;height:321" coordorigin="8069,13499" coordsize="762,321">
              <v:shape style="position:absolute;left:8069;top:13499;width:762;height:321" coordorigin="8069,13499" coordsize="762,321" path="m8069,13820l8831,13820,8831,13499,8069,13499,8069,13820e" filled="t" fillcolor="#FF0000" stroked="f">
                <v:path arrowok="t"/>
                <v:fill/>
              </v:shape>
            </v:group>
            <v:group style="position:absolute;left:8824;top:13499;width:616;height:321" coordorigin="8824,13499" coordsize="616,321">
              <v:shape style="position:absolute;left:8824;top:13499;width:616;height:321" coordorigin="8824,13499" coordsize="616,321" path="m8824,13820l9440,13820,9440,13499,8824,13499,8824,13820e" filled="t" fillcolor="#FFFF00" stroked="f">
                <v:path arrowok="t"/>
                <v:fill/>
              </v:shape>
            </v:group>
            <v:group style="position:absolute;left:9433;top:13499;width:761;height:321" coordorigin="9433,13499" coordsize="761,321">
              <v:shape style="position:absolute;left:9433;top:13499;width:761;height:321" coordorigin="9433,13499" coordsize="761,321" path="m9433,13820l10195,13820,10195,13499,9433,13499,9433,13820e" filled="t" fillcolor="#FFFF00" stroked="f">
                <v:path arrowok="t"/>
                <v:fill/>
              </v:shape>
            </v:group>
            <v:group style="position:absolute;left:10188;top:13499;width:685;height:321" coordorigin="10188,13499" coordsize="685,321">
              <v:shape style="position:absolute;left:10188;top:13499;width:685;height:321" coordorigin="10188,13499" coordsize="685,321" path="m10188,13820l10873,13820,10873,13499,10188,13499,10188,13820e" filled="t" fillcolor="#FFFF00" stroked="f">
                <v:path arrowok="t"/>
                <v:fill/>
              </v:shape>
            </v:group>
            <v:group style="position:absolute;left:1478;top:13810;width:5954;height:837" coordorigin="1478,13810" coordsize="5954,837">
              <v:shape style="position:absolute;left:1478;top:13810;width:5954;height:837" coordorigin="1478,13810" coordsize="5954,837" path="m1485,14647l7439,14647,7439,13810,1485,13810,1485,14647e" filled="t" fillcolor="#FFFFFF" stroked="f">
                <v:path arrowok="t"/>
                <v:fill/>
              </v:shape>
            </v:group>
            <v:group style="position:absolute;left:7425;top:13810;width:651;height:837" coordorigin="7425,13810" coordsize="651,837">
              <v:shape style="position:absolute;left:7425;top:13810;width:651;height:837" coordorigin="7425,13810" coordsize="651,837" path="m7425,14647l8076,14647,8076,13810,7425,13810,7425,14647e" filled="t" fillcolor="#FFFF00" stroked="f">
                <v:path arrowok="t"/>
                <v:fill/>
              </v:shape>
            </v:group>
            <v:group style="position:absolute;left:8069;top:13810;width:762;height:837" coordorigin="8069,13810" coordsize="762,837">
              <v:shape style="position:absolute;left:8069;top:13810;width:762;height:837" coordorigin="8069,13810" coordsize="762,837" path="m8069,14647l8831,14647,8831,13810,8069,13810,8069,14647e" filled="t" fillcolor="#FFFF00" stroked="f">
                <v:path arrowok="t"/>
                <v:fill/>
              </v:shape>
            </v:group>
            <v:group style="position:absolute;left:8824;top:13810;width:616;height:837" coordorigin="8824,13810" coordsize="616,837">
              <v:shape style="position:absolute;left:8824;top:13810;width:616;height:837" coordorigin="8824,13810" coordsize="616,837" path="m8824,14647l9440,14647,9440,13810,8824,13810,8824,14647e" filled="t" fillcolor="#FFFF00" stroked="f">
                <v:path arrowok="t"/>
                <v:fill/>
              </v:shape>
            </v:group>
            <v:group style="position:absolute;left:9433;top:13810;width:761;height:837" coordorigin="9433,13810" coordsize="761,837">
              <v:shape style="position:absolute;left:9433;top:13810;width:761;height:837" coordorigin="9433,13810" coordsize="761,837" path="m9433,14647l10195,14647,10195,13810,9433,13810,9433,14647e" filled="t" fillcolor="#FFFF00" stroked="f">
                <v:path arrowok="t"/>
                <v:fill/>
              </v:shape>
            </v:group>
            <v:group style="position:absolute;left:10188;top:13810;width:685;height:837" coordorigin="10188,13810" coordsize="685,837">
              <v:shape style="position:absolute;left:10188;top:13810;width:685;height:837" coordorigin="10188,13810" coordsize="685,837" path="m10188,14647l10873,14647,10873,13810,10188,13810,10188,14647e" filled="t" fillcolor="#FFFF00" stroked="f">
                <v:path arrowok="t"/>
                <v:fill/>
              </v:shape>
            </v:group>
            <v:group style="position:absolute;left:1478;top:14637;width:505;height:10" coordorigin="1478,14637" coordsize="505,10">
              <v:shape style="position:absolute;left:1478;top:14637;width:505;height:10" coordorigin="1478,14637" coordsize="505,10" path="m1485,14647l1991,14647,1991,14637,1485,14637,1485,14647e" filled="t" fillcolor="#FFFFFF" stroked="f">
                <v:path arrowok="t"/>
                <v:fill/>
              </v:shape>
            </v:group>
            <v:group style="position:absolute;left:7425;top:2732;width:2;height:3098" coordorigin="7425,2732" coordsize="2,3098">
              <v:shape style="position:absolute;left:7425;top:2732;width:2;height:3098" coordorigin="7425,2732" coordsize="0,3098" path="m7425,2732l7425,5830e" filled="f" stroked="t" strokeweight=".791819pt" strokecolor="#000000">
                <v:path arrowok="t"/>
              </v:shape>
            </v:group>
            <v:group style="position:absolute;left:7432;top:3316;width:3441;height:2" coordorigin="7432,3316" coordsize="3441,2">
              <v:shape style="position:absolute;left:7432;top:3316;width:3441;height:2" coordorigin="7432,3316" coordsize="3441,0" path="m7432,3316l10873,3316e" filled="f" stroked="t" strokeweight=".616765pt" strokecolor="#000000">
                <v:path arrowok="t"/>
              </v:shape>
            </v:group>
            <v:group style="position:absolute;left:1980;top:2732;width:2;height:11895" coordorigin="1980,2732" coordsize="2,11895">
              <v:shape style="position:absolute;left:1980;top:2732;width:2;height:11895" coordorigin="1980,2732" coordsize="0,11895" path="m1980,2732l1980,14627e" filled="f" stroked="t" strokeweight=".445918pt" strokecolor="#000000">
                <v:path arrowok="t"/>
              </v:shape>
            </v:group>
            <v:group style="position:absolute;left:3012;top:2732;width:2;height:2917" coordorigin="3012,2732" coordsize="2,2917">
              <v:shape style="position:absolute;left:3012;top:2732;width:2;height:2917" coordorigin="3012,2732" coordsize="0,2917" path="m3012,2732l3012,5649e" filled="f" stroked="t" strokeweight=".445913pt" strokecolor="#000000">
                <v:path arrowok="t"/>
              </v:shape>
            </v:group>
            <v:group style="position:absolute;left:8069;top:2732;width:2;height:11890" coordorigin="8069,2732" coordsize="2,11890">
              <v:shape style="position:absolute;left:8069;top:2732;width:2;height:11890" coordorigin="8069,2732" coordsize="0,11890" path="m8069,2732l8069,14622e" filled="f" stroked="t" strokeweight=".791817pt" strokecolor="#000000">
                <v:path arrowok="t"/>
              </v:shape>
            </v:group>
            <v:group style="position:absolute;left:8824;top:2732;width:2;height:11890" coordorigin="8824,2732" coordsize="2,11890">
              <v:shape style="position:absolute;left:8824;top:2732;width:2;height:11890" coordorigin="8824,2732" coordsize="0,11890" path="m8824,2732l8824,14622e" filled="f" stroked="t" strokeweight=".791817pt" strokecolor="#000000">
                <v:path arrowok="t"/>
              </v:shape>
            </v:group>
            <v:group style="position:absolute;left:10188;top:2732;width:2;height:3098" coordorigin="10188,2732" coordsize="2,3098">
              <v:shape style="position:absolute;left:10188;top:2732;width:2;height:3098" coordorigin="10188,2732" coordsize="0,3098" path="m10188,2732l10188,5830e" filled="f" stroked="t" strokeweight=".791817pt" strokecolor="#000000">
                <v:path arrowok="t"/>
              </v:shape>
            </v:group>
            <v:group style="position:absolute;left:10870;top:2732;width:2;height:828" coordorigin="10870,2732" coordsize="2,828">
              <v:shape style="position:absolute;left:10870;top:2732;width:2;height:828" coordorigin="10870,2732" coordsize="0,828" path="m10870,2732l10870,3559e" filled="f" stroked="t" strokeweight=".445908pt" strokecolor="#000000">
                <v:path arrowok="t"/>
              </v:shape>
            </v:group>
            <v:group style="position:absolute;left:4313;top:2732;width:2;height:828" coordorigin="4313,2732" coordsize="2,828">
              <v:shape style="position:absolute;left:4313;top:2732;width:2;height:828" coordorigin="4313,2732" coordsize="0,828" path="m4313,2732l4313,3559e" filled="f" stroked="t" strokeweight=".445908pt" strokecolor="#000000">
                <v:path arrowok="t"/>
              </v:shape>
            </v:group>
            <v:group style="position:absolute;left:3015;top:3782;width:7844;height:2" coordorigin="3015,3782" coordsize="7844,2">
              <v:shape style="position:absolute;left:3015;top:3782;width:7844;height:2" coordorigin="3015,3782" coordsize="7844,0" path="m3015,3782l10859,3782e" filled="f" stroked="t" strokeweight=".616761pt" strokecolor="#000000">
                <v:path arrowok="t"/>
              </v:shape>
              <v:shape style="position:absolute;left:4317;top:3983;width:3109;height:10" type="#_x0000_t75">
                <v:imagedata r:id="rId220" o:title=""/>
              </v:shape>
              <v:shape style="position:absolute;left:7432;top:3983;width:637;height:10" type="#_x0000_t75">
                <v:imagedata r:id="rId221" o:title=""/>
              </v:shape>
              <v:shape style="position:absolute;left:8076;top:3983;width:748;height:10" type="#_x0000_t75">
                <v:imagedata r:id="rId222" o:title=""/>
              </v:shape>
            </v:group>
            <v:group style="position:absolute;left:8831;top:3989;width:2028;height:2" coordorigin="8831,3989" coordsize="2028,2">
              <v:shape style="position:absolute;left:8831;top:3989;width:2028;height:2" coordorigin="8831,3989" coordsize="2028,0" path="m8831,3989l10859,3989e" filled="f" stroked="t" strokeweight=".616761pt" strokecolor="#000000">
                <v:path arrowok="t"/>
              </v:shape>
              <v:shape style="position:absolute;left:4317;top:4190;width:3109;height:10" type="#_x0000_t75">
                <v:imagedata r:id="rId223" o:title=""/>
              </v:shape>
              <v:shape style="position:absolute;left:7432;top:4190;width:637;height:10" type="#_x0000_t75">
                <v:imagedata r:id="rId224" o:title=""/>
              </v:shape>
              <v:shape style="position:absolute;left:8076;top:4190;width:748;height:10" type="#_x0000_t75">
                <v:imagedata r:id="rId225" o:title=""/>
              </v:shape>
            </v:group>
            <v:group style="position:absolute;left:8831;top:4195;width:2028;height:2" coordorigin="8831,4195" coordsize="2028,2">
              <v:shape style="position:absolute;left:8831;top:4195;width:2028;height:2" coordorigin="8831,4195" coordsize="2028,0" path="m8831,4195l10859,4195e" filled="f" stroked="t" strokeweight=".616761pt" strokecolor="#000000">
                <v:path arrowok="t"/>
              </v:shape>
            </v:group>
            <v:group style="position:absolute;left:3015;top:4402;width:7844;height:2" coordorigin="3015,4402" coordsize="7844,2">
              <v:shape style="position:absolute;left:3015;top:4402;width:7844;height:2" coordorigin="3015,4402" coordsize="7844,0" path="m3015,4402l10859,4402e" filled="f" stroked="t" strokeweight=".616761pt" strokecolor="#000000">
                <v:path arrowok="t"/>
              </v:shape>
              <v:shape style="position:absolute;left:4317;top:4604;width:3109;height:10" type="#_x0000_t75">
                <v:imagedata r:id="rId226" o:title=""/>
              </v:shape>
              <v:shape style="position:absolute;left:7432;top:4604;width:637;height:10" type="#_x0000_t75">
                <v:imagedata r:id="rId227" o:title=""/>
              </v:shape>
              <v:shape style="position:absolute;left:8076;top:4604;width:748;height:10" type="#_x0000_t75">
                <v:imagedata r:id="rId228" o:title=""/>
              </v:shape>
            </v:group>
            <v:group style="position:absolute;left:8831;top:4609;width:2028;height:2" coordorigin="8831,4609" coordsize="2028,2">
              <v:shape style="position:absolute;left:8831;top:4609;width:2028;height:2" coordorigin="8831,4609" coordsize="2028,0" path="m8831,4609l10859,4609e" filled="f" stroked="t" strokeweight=".616761pt" strokecolor="#000000">
                <v:path arrowok="t"/>
              </v:shape>
            </v:group>
            <v:group style="position:absolute;left:1984;top:4816;width:8876;height:2" coordorigin="1984,4816" coordsize="8876,2">
              <v:shape style="position:absolute;left:1984;top:4816;width:8876;height:2" coordorigin="1984,4816" coordsize="8876,0" path="m1984,4816l10859,4816e" filled="f" stroked="t" strokeweight=".616761pt" strokecolor="#000000">
                <v:path arrowok="t"/>
              </v:shape>
            </v:group>
            <v:group style="position:absolute;left:4313;top:3787;width:2;height:1035" coordorigin="4313,3787" coordsize="2,1035">
              <v:shape style="position:absolute;left:4313;top:3787;width:2;height:1035" coordorigin="4313,3787" coordsize="0,1035" path="m4313,3787l4313,4821e" filled="f" stroked="t" strokeweight=".445908pt" strokecolor="#000000">
                <v:path arrowok="t"/>
              </v:shape>
            </v:group>
            <v:group style="position:absolute;left:3015;top:5023;width:7844;height:2" coordorigin="3015,5023" coordsize="7844,2">
              <v:shape style="position:absolute;left:3015;top:5023;width:7844;height:2" coordorigin="3015,5023" coordsize="7844,0" path="m3015,5023l10859,5023e" filled="f" stroked="t" strokeweight=".616761pt" strokecolor="#000000">
                <v:path arrowok="t"/>
              </v:shape>
              <v:shape style="position:absolute;left:4317;top:5225;width:3109;height:10" type="#_x0000_t75">
                <v:imagedata r:id="rId229" o:title=""/>
              </v:shape>
              <v:shape style="position:absolute;left:7432;top:5225;width:637;height:10" type="#_x0000_t75">
                <v:imagedata r:id="rId230" o:title=""/>
              </v:shape>
              <v:shape style="position:absolute;left:8076;top:5225;width:748;height:10" type="#_x0000_t75">
                <v:imagedata r:id="rId231" o:title=""/>
              </v:shape>
            </v:group>
            <v:group style="position:absolute;left:8831;top:5230;width:2028;height:2" coordorigin="8831,5230" coordsize="2028,2">
              <v:shape style="position:absolute;left:8831;top:5230;width:2028;height:2" coordorigin="8831,5230" coordsize="2028,0" path="m8831,5230l10859,5230e" filled="f" stroked="t" strokeweight=".616761pt" strokecolor="#000000">
                <v:path arrowok="t"/>
              </v:shape>
              <v:shape style="position:absolute;left:4317;top:5432;width:3109;height:10" type="#_x0000_t75">
                <v:imagedata r:id="rId232" o:title=""/>
              </v:shape>
              <v:shape style="position:absolute;left:7432;top:5432;width:637;height:10" type="#_x0000_t75">
                <v:imagedata r:id="rId233" o:title=""/>
              </v:shape>
              <v:shape style="position:absolute;left:8076;top:5432;width:748;height:10" type="#_x0000_t75">
                <v:imagedata r:id="rId234" o:title=""/>
              </v:shape>
            </v:group>
            <v:group style="position:absolute;left:8831;top:5437;width:2028;height:2" coordorigin="8831,5437" coordsize="2028,2">
              <v:shape style="position:absolute;left:8831;top:5437;width:2028;height:2" coordorigin="8831,5437" coordsize="2028,0" path="m8831,5437l10859,5437e" filled="f" stroked="t" strokeweight=".616761pt" strokecolor="#000000">
                <v:path arrowok="t"/>
              </v:shape>
            </v:group>
            <v:group style="position:absolute;left:1984;top:5644;width:8876;height:2" coordorigin="1984,5644" coordsize="8876,2">
              <v:shape style="position:absolute;left:1984;top:5644;width:8876;height:2" coordorigin="1984,5644" coordsize="8876,0" path="m1984,5644l10859,5644e" filled="f" stroked="t" strokeweight=".616761pt" strokecolor="#000000">
                <v:path arrowok="t"/>
              </v:shape>
            </v:group>
            <v:group style="position:absolute;left:1478;top:5856;width:7945;height:2" coordorigin="1478,5856" coordsize="7945,2">
              <v:shape style="position:absolute;left:1478;top:5856;width:7945;height:2" coordorigin="1478,5856" coordsize="7945,0" path="m1478,5856l9423,5856e" filled="f" stroked="t" strokeweight="1.033519pt" strokecolor="#000000">
                <v:path arrowok="t"/>
              </v:shape>
            </v:group>
            <v:group style="position:absolute;left:8076;top:5850;width:1350;height:2" coordorigin="8076,5850" coordsize="1350,2">
              <v:shape style="position:absolute;left:8076;top:5850;width:1350;height:2" coordorigin="8076,5850" coordsize="1350,0" path="m8076,5850l9426,5850e" filled="f" stroked="t" strokeweight=".61676pt" strokecolor="#000000">
                <v:path arrowok="t"/>
              </v:shape>
            </v:group>
            <v:group style="position:absolute;left:7429;top:3580;width:2;height:3310" coordorigin="7429,3580" coordsize="2,3310">
              <v:shape style="position:absolute;left:7429;top:3580;width:2;height:3310" coordorigin="7429,3580" coordsize="0,3310" path="m7429,3580l7429,6890e" filled="f" stroked="t" strokeweight=".445911pt" strokecolor="#000000">
                <v:path arrowok="t"/>
              </v:shape>
            </v:group>
            <v:group style="position:absolute;left:3015;top:6057;width:7844;height:2" coordorigin="3015,6057" coordsize="7844,2">
              <v:shape style="position:absolute;left:3015;top:6057;width:7844;height:2" coordorigin="3015,6057" coordsize="7844,0" path="m3015,6057l10859,6057e" filled="f" stroked="t" strokeweight=".616761pt" strokecolor="#000000">
                <v:path arrowok="t"/>
              </v:shape>
            </v:group>
            <v:group style="position:absolute;left:10191;top:3580;width:2;height:11047" coordorigin="10191,3580" coordsize="2,11047">
              <v:shape style="position:absolute;left:10191;top:3580;width:2;height:11047" coordorigin="10191,3580" coordsize="0,11047" path="m10191,3580l10191,14627e" filled="f" stroked="t" strokeweight=".445911pt" strokecolor="#000000">
                <v:path arrowok="t"/>
              </v:shape>
            </v:group>
            <v:group style="position:absolute;left:4313;top:5028;width:2;height:621" coordorigin="4313,5028" coordsize="2,621">
              <v:shape style="position:absolute;left:4313;top:5028;width:2;height:621" coordorigin="4313,5028" coordsize="0,621" path="m4313,5028l4313,5649e" filled="f" stroked="t" strokeweight=".445908pt" strokecolor="#000000">
                <v:path arrowok="t"/>
              </v:shape>
            </v:group>
            <v:group style="position:absolute;left:3015;top:6264;width:7844;height:2" coordorigin="3015,6264" coordsize="7844,2">
              <v:shape style="position:absolute;left:3015;top:6264;width:7844;height:2" coordorigin="3015,6264" coordsize="7844,0" path="m3015,6264l10859,6264e" filled="f" stroked="t" strokeweight=".616761pt" strokecolor="#000000">
                <v:path arrowok="t"/>
              </v:shape>
              <v:shape style="position:absolute;left:4317;top:6466;width:3109;height:10" type="#_x0000_t75">
                <v:imagedata r:id="rId235" o:title=""/>
              </v:shape>
              <v:shape style="position:absolute;left:7432;top:6466;width:637;height:10" type="#_x0000_t75">
                <v:imagedata r:id="rId236" o:title=""/>
              </v:shape>
              <v:shape style="position:absolute;left:8076;top:6466;width:748;height:10" type="#_x0000_t75">
                <v:imagedata r:id="rId237" o:title=""/>
              </v:shape>
            </v:group>
            <v:group style="position:absolute;left:8831;top:6471;width:595;height:2" coordorigin="8831,6471" coordsize="595,2">
              <v:shape style="position:absolute;left:8831;top:6471;width:595;height:2" coordorigin="8831,6471" coordsize="595,0" path="m8831,6471l9426,6471e" filled="f" stroked="t" strokeweight=".61676pt" strokecolor="#000000">
                <v:path arrowok="t"/>
              </v:shape>
              <v:shape style="position:absolute;left:9440;top:6466;width:748;height:10" type="#_x0000_t75">
                <v:imagedata r:id="rId238" o:title=""/>
              </v:shape>
              <v:shape style="position:absolute;left:4317;top:6673;width:3109;height:10" type="#_x0000_t75">
                <v:imagedata r:id="rId239" o:title=""/>
              </v:shape>
              <v:shape style="position:absolute;left:7432;top:6673;width:637;height:10" type="#_x0000_t75">
                <v:imagedata r:id="rId240" o:title=""/>
              </v:shape>
              <v:shape style="position:absolute;left:8076;top:6673;width:748;height:10" type="#_x0000_t75">
                <v:imagedata r:id="rId241" o:title=""/>
              </v:shape>
            </v:group>
            <v:group style="position:absolute;left:8831;top:6678;width:595;height:2" coordorigin="8831,6678" coordsize="595,2">
              <v:shape style="position:absolute;left:8831;top:6678;width:595;height:2" coordorigin="8831,6678" coordsize="595,0" path="m8831,6678l9426,6678e" filled="f" stroked="t" strokeweight=".61676pt" strokecolor="#000000">
                <v:path arrowok="t"/>
              </v:shape>
              <v:shape style="position:absolute;left:9440;top:6673;width:748;height:10" type="#_x0000_t75">
                <v:imagedata r:id="rId242" o:title=""/>
              </v:shape>
            </v:group>
            <v:group style="position:absolute;left:4317;top:6885;width:6542;height:2" coordorigin="4317,6885" coordsize="6542,2">
              <v:shape style="position:absolute;left:4317;top:6885;width:6542;height:2" coordorigin="4317,6885" coordsize="6542,0" path="m4317,6885l10859,6885e" filled="f" stroked="t" strokeweight=".616761pt" strokecolor="#000000">
                <v:path arrowok="t"/>
              </v:shape>
            </v:group>
            <v:group style="position:absolute;left:3015;top:7092;width:7844;height:2" coordorigin="3015,7092" coordsize="7844,2">
              <v:shape style="position:absolute;left:3015;top:7092;width:7844;height:2" coordorigin="3015,7092" coordsize="7844,0" path="m3015,7092l10859,7092e" filled="f" stroked="t" strokeweight=".616761pt" strokecolor="#000000">
                <v:path arrowok="t"/>
              </v:shape>
              <v:shape style="position:absolute;left:4317;top:7293;width:3109;height:10" type="#_x0000_t75">
                <v:imagedata r:id="rId243" o:title=""/>
              </v:shape>
              <v:shape style="position:absolute;left:7432;top:7293;width:637;height:10" type="#_x0000_t75">
                <v:imagedata r:id="rId244" o:title=""/>
              </v:shape>
              <v:shape style="position:absolute;left:8076;top:7293;width:748;height:10" type="#_x0000_t75">
                <v:imagedata r:id="rId245" o:title=""/>
              </v:shape>
            </v:group>
            <v:group style="position:absolute;left:8831;top:7298;width:595;height:2" coordorigin="8831,7298" coordsize="595,2">
              <v:shape style="position:absolute;left:8831;top:7298;width:595;height:2" coordorigin="8831,7298" coordsize="595,0" path="m8831,7298l9426,7298e" filled="f" stroked="t" strokeweight=".61676pt" strokecolor="#000000">
                <v:path arrowok="t"/>
              </v:shape>
              <v:shape style="position:absolute;left:9440;top:7293;width:748;height:10" type="#_x0000_t75">
                <v:imagedata r:id="rId246" o:title=""/>
              </v:shape>
              <v:shape style="position:absolute;left:4317;top:7500;width:3109;height:10" type="#_x0000_t75">
                <v:imagedata r:id="rId247" o:title=""/>
              </v:shape>
              <v:shape style="position:absolute;left:7432;top:7500;width:637;height:10" type="#_x0000_t75">
                <v:imagedata r:id="rId248" o:title=""/>
              </v:shape>
              <v:shape style="position:absolute;left:8076;top:7500;width:748;height:10" type="#_x0000_t75">
                <v:imagedata r:id="rId249" o:title=""/>
              </v:shape>
            </v:group>
            <v:group style="position:absolute;left:8831;top:7505;width:595;height:2" coordorigin="8831,7505" coordsize="595,2">
              <v:shape style="position:absolute;left:8831;top:7505;width:595;height:2" coordorigin="8831,7505" coordsize="595,0" path="m8831,7505l9426,7505e" filled="f" stroked="t" strokeweight=".61676pt" strokecolor="#000000">
                <v:path arrowok="t"/>
              </v:shape>
              <v:shape style="position:absolute;left:9440;top:7500;width:748;height:10" type="#_x0000_t75">
                <v:imagedata r:id="rId250" o:title=""/>
              </v:shape>
              <v:shape style="position:absolute;left:7432;top:7707;width:637;height:10" type="#_x0000_t75">
                <v:imagedata r:id="rId251" o:title=""/>
              </v:shape>
              <v:shape style="position:absolute;left:8076;top:7707;width:748;height:10" type="#_x0000_t75">
                <v:imagedata r:id="rId252" o:title=""/>
              </v:shape>
            </v:group>
            <v:group style="position:absolute;left:8831;top:7712;width:595;height:2" coordorigin="8831,7712" coordsize="595,2">
              <v:shape style="position:absolute;left:8831;top:7712;width:595;height:2" coordorigin="8831,7712" coordsize="595,0" path="m8831,7712l9426,7712e" filled="f" stroked="t" strokeweight=".61676pt" strokecolor="#000000">
                <v:path arrowok="t"/>
              </v:shape>
              <v:shape style="position:absolute;left:9440;top:7707;width:748;height:10" type="#_x0000_t75">
                <v:imagedata r:id="rId253" o:title=""/>
              </v:shape>
            </v:group>
            <v:group style="position:absolute;left:4317;top:7919;width:6542;height:2" coordorigin="4317,7919" coordsize="6542,2">
              <v:shape style="position:absolute;left:4317;top:7919;width:6542;height:2" coordorigin="4317,7919" coordsize="6542,0" path="m4317,7919l10859,7919e" filled="f" stroked="t" strokeweight=".616761pt" strokecolor="#000000">
                <v:path arrowok="t"/>
              </v:shape>
            </v:group>
            <v:group style="position:absolute;left:7429;top:7097;width:2;height:828" coordorigin="7429,7097" coordsize="2,828">
              <v:shape style="position:absolute;left:7429;top:7097;width:2;height:828" coordorigin="7429,7097" coordsize="0,828" path="m7429,7097l7429,7924e" filled="f" stroked="t" strokeweight=".445908pt" strokecolor="#000000">
                <v:path arrowok="t"/>
              </v:shape>
            </v:group>
            <v:group style="position:absolute;left:3015;top:8126;width:7844;height:2" coordorigin="3015,8126" coordsize="7844,2">
              <v:shape style="position:absolute;left:3015;top:8126;width:7844;height:2" coordorigin="3015,8126" coordsize="7844,0" path="m3015,8126l10859,8126e" filled="f" stroked="t" strokeweight=".616761pt" strokecolor="#000000">
                <v:path arrowok="t"/>
              </v:shape>
              <v:shape style="position:absolute;left:4317;top:8328;width:3109;height:10" type="#_x0000_t75">
                <v:imagedata r:id="rId254" o:title=""/>
              </v:shape>
              <v:shape style="position:absolute;left:7432;top:8328;width:637;height:10" type="#_x0000_t75">
                <v:imagedata r:id="rId255" o:title=""/>
              </v:shape>
              <v:shape style="position:absolute;left:8076;top:8328;width:748;height:10" type="#_x0000_t75">
                <v:imagedata r:id="rId256" o:title=""/>
              </v:shape>
            </v:group>
            <v:group style="position:absolute;left:8831;top:8333;width:2028;height:2" coordorigin="8831,8333" coordsize="2028,2">
              <v:shape style="position:absolute;left:8831;top:8333;width:2028;height:2" coordorigin="8831,8333" coordsize="2028,0" path="m8831,8333l10859,8333e" filled="f" stroked="t" strokeweight=".616761pt" strokecolor="#000000">
                <v:path arrowok="t"/>
              </v:shape>
              <v:shape style="position:absolute;left:4317;top:8534;width:3109;height:10" type="#_x0000_t75">
                <v:imagedata r:id="rId257" o:title=""/>
              </v:shape>
              <v:shape style="position:absolute;left:7432;top:8534;width:637;height:10" type="#_x0000_t75">
                <v:imagedata r:id="rId258" o:title=""/>
              </v:shape>
              <v:shape style="position:absolute;left:8076;top:8534;width:748;height:10" type="#_x0000_t75">
                <v:imagedata r:id="rId259" o:title=""/>
              </v:shape>
            </v:group>
            <v:group style="position:absolute;left:8831;top:8540;width:2028;height:2" coordorigin="8831,8540" coordsize="2028,2">
              <v:shape style="position:absolute;left:8831;top:8540;width:2028;height:2" coordorigin="8831,8540" coordsize="2028,0" path="m8831,8540l10859,8540e" filled="f" stroked="t" strokeweight=".616761pt" strokecolor="#000000">
                <v:path arrowok="t"/>
              </v:shape>
              <v:shape style="position:absolute;left:4317;top:8742;width:3109;height:10" type="#_x0000_t75">
                <v:imagedata r:id="rId260" o:title=""/>
              </v:shape>
              <v:shape style="position:absolute;left:7432;top:8742;width:637;height:10" type="#_x0000_t75">
                <v:imagedata r:id="rId261" o:title=""/>
              </v:shape>
              <v:shape style="position:absolute;left:8076;top:8742;width:748;height:10" type="#_x0000_t75">
                <v:imagedata r:id="rId262" o:title=""/>
              </v:shape>
            </v:group>
            <v:group style="position:absolute;left:8831;top:8747;width:2028;height:2" coordorigin="8831,8747" coordsize="2028,2">
              <v:shape style="position:absolute;left:8831;top:8747;width:2028;height:2" coordorigin="8831,8747" coordsize="2028,0" path="m8831,8747l10859,8747e" filled="f" stroked="t" strokeweight=".616761pt" strokecolor="#000000">
                <v:path arrowok="t"/>
              </v:shape>
            </v:group>
            <v:group style="position:absolute;left:4317;top:8953;width:3115;height:2" coordorigin="4317,8953" coordsize="3115,2">
              <v:shape style="position:absolute;left:4317;top:8953;width:3115;height:2" coordorigin="4317,8953" coordsize="3115,0" path="m4317,8953l7432,8953e" filled="f" stroked="t" strokeweight=".61676pt" strokecolor="#000000">
                <v:path arrowok="t"/>
              </v:shape>
              <v:shape style="position:absolute;left:7432;top:8948;width:637;height:10" type="#_x0000_t75">
                <v:imagedata r:id="rId263" o:title=""/>
              </v:shape>
              <v:shape style="position:absolute;left:8076;top:8948;width:748;height:10" type="#_x0000_t75">
                <v:imagedata r:id="rId264" o:title=""/>
              </v:shape>
            </v:group>
            <v:group style="position:absolute;left:8831;top:8953;width:2028;height:2" coordorigin="8831,8953" coordsize="2028,2">
              <v:shape style="position:absolute;left:8831;top:8953;width:2028;height:2" coordorigin="8831,8953" coordsize="2028,0" path="m8831,8953l10859,8953e" filled="f" stroked="t" strokeweight=".616761pt" strokecolor="#000000">
                <v:path arrowok="t"/>
              </v:shape>
              <v:shape style="position:absolute;left:4317;top:9155;width:3109;height:10" type="#_x0000_t75">
                <v:imagedata r:id="rId265" o:title=""/>
              </v:shape>
              <v:shape style="position:absolute;left:7432;top:9155;width:637;height:10" type="#_x0000_t75">
                <v:imagedata r:id="rId266" o:title=""/>
              </v:shape>
              <v:shape style="position:absolute;left:8076;top:9155;width:748;height:10" type="#_x0000_t75">
                <v:imagedata r:id="rId267" o:title=""/>
              </v:shape>
            </v:group>
            <v:group style="position:absolute;left:8831;top:9160;width:2028;height:2" coordorigin="8831,9160" coordsize="2028,2">
              <v:shape style="position:absolute;left:8831;top:9160;width:2028;height:2" coordorigin="8831,9160" coordsize="2028,0" path="m8831,9160l10859,9160e" filled="f" stroked="t" strokeweight=".616761pt" strokecolor="#000000">
                <v:path arrowok="t"/>
              </v:shape>
              <v:shape style="position:absolute;left:4317;top:9362;width:3109;height:10" type="#_x0000_t75">
                <v:imagedata r:id="rId268" o:title=""/>
              </v:shape>
              <v:shape style="position:absolute;left:7432;top:9362;width:637;height:10" type="#_x0000_t75">
                <v:imagedata r:id="rId269" o:title=""/>
              </v:shape>
              <v:shape style="position:absolute;left:8076;top:9362;width:748;height:10" type="#_x0000_t75">
                <v:imagedata r:id="rId270" o:title=""/>
              </v:shape>
            </v:group>
            <v:group style="position:absolute;left:8831;top:9367;width:2028;height:2" coordorigin="8831,9367" coordsize="2028,2">
              <v:shape style="position:absolute;left:8831;top:9367;width:2028;height:2" coordorigin="8831,9367" coordsize="2028,0" path="m8831,9367l10859,9367e" filled="f" stroked="t" strokeweight=".616761pt" strokecolor="#000000">
                <v:path arrowok="t"/>
              </v:shape>
            </v:group>
            <v:group style="position:absolute;left:1984;top:9574;width:6092;height:2" coordorigin="1984,9574" coordsize="6092,2">
              <v:shape style="position:absolute;left:1984;top:9574;width:6092;height:2" coordorigin="1984,9574" coordsize="6092,0" path="m1984,9574l8076,9574e" filled="f" stroked="t" strokeweight=".61676pt" strokecolor="#000000">
                <v:path arrowok="t"/>
              </v:shape>
              <v:shape style="position:absolute;left:8076;top:9569;width:748;height:10" type="#_x0000_t75">
                <v:imagedata r:id="rId271" o:title=""/>
              </v:shape>
            </v:group>
            <v:group style="position:absolute;left:8831;top:9574;width:2028;height:2" coordorigin="8831,9574" coordsize="2028,2">
              <v:shape style="position:absolute;left:8831;top:9574;width:2028;height:2" coordorigin="8831,9574" coordsize="2028,0" path="m8831,9574l10859,9574e" filled="f" stroked="t" strokeweight=".616761pt" strokecolor="#000000">
                <v:path arrowok="t"/>
              </v:shape>
            </v:group>
            <v:group style="position:absolute;left:3015;top:9781;width:7844;height:2" coordorigin="3015,9781" coordsize="7844,2">
              <v:shape style="position:absolute;left:3015;top:9781;width:7844;height:2" coordorigin="3015,9781" coordsize="7844,0" path="m3015,9781l10859,9781e" filled="f" stroked="t" strokeweight=".616761pt" strokecolor="#000000">
                <v:path arrowok="t"/>
              </v:shape>
            </v:group>
            <v:group style="position:absolute;left:4313;top:6269;width:2;height:3310" coordorigin="4313,6269" coordsize="2,3310">
              <v:shape style="position:absolute;left:4313;top:6269;width:2;height:3310" coordorigin="4313,6269" coordsize="0,3310" path="m4313,6269l4313,9579e" filled="f" stroked="t" strokeweight=".445908pt" strokecolor="#000000">
                <v:path arrowok="t"/>
              </v:shape>
            </v:group>
            <v:group style="position:absolute;left:3015;top:9988;width:7844;height:2" coordorigin="3015,9988" coordsize="7844,2">
              <v:shape style="position:absolute;left:3015;top:9988;width:7844;height:2" coordorigin="3015,9988" coordsize="7844,0" path="m3015,9988l10859,9988e" filled="f" stroked="t" strokeweight=".616761pt" strokecolor="#000000">
                <v:path arrowok="t"/>
              </v:shape>
              <v:shape style="position:absolute;left:4317;top:10189;width:3109;height:10" type="#_x0000_t75">
                <v:imagedata r:id="rId272" o:title=""/>
              </v:shape>
              <v:shape style="position:absolute;left:7432;top:10189;width:637;height:10" type="#_x0000_t75">
                <v:imagedata r:id="rId273" o:title=""/>
              </v:shape>
              <v:shape style="position:absolute;left:8076;top:10189;width:748;height:10" type="#_x0000_t75">
                <v:imagedata r:id="rId274" o:title=""/>
              </v:shape>
            </v:group>
            <v:group style="position:absolute;left:8831;top:10195;width:595;height:2" coordorigin="8831,10195" coordsize="595,2">
              <v:shape style="position:absolute;left:8831;top:10195;width:595;height:2" coordorigin="8831,10195" coordsize="595,0" path="m8831,10195l9426,10195e" filled="f" stroked="t" strokeweight=".61676pt" strokecolor="#000000">
                <v:path arrowok="t"/>
              </v:shape>
              <v:shape style="position:absolute;left:9440;top:10189;width:748;height:10" type="#_x0000_t75">
                <v:imagedata r:id="rId275" o:title=""/>
              </v:shape>
              <v:shape style="position:absolute;left:4317;top:10397;width:3109;height:10" type="#_x0000_t75">
                <v:imagedata r:id="rId276" o:title=""/>
              </v:shape>
              <v:shape style="position:absolute;left:7432;top:10397;width:637;height:10" type="#_x0000_t75">
                <v:imagedata r:id="rId277" o:title=""/>
              </v:shape>
              <v:shape style="position:absolute;left:8076;top:10397;width:748;height:10" type="#_x0000_t75">
                <v:imagedata r:id="rId278" o:title=""/>
              </v:shape>
            </v:group>
            <v:group style="position:absolute;left:8831;top:10402;width:595;height:2" coordorigin="8831,10402" coordsize="595,2">
              <v:shape style="position:absolute;left:8831;top:10402;width:595;height:2" coordorigin="8831,10402" coordsize="595,0" path="m8831,10402l9426,10402e" filled="f" stroked="t" strokeweight=".61676pt" strokecolor="#000000">
                <v:path arrowok="t"/>
              </v:shape>
              <v:shape style="position:absolute;left:9440;top:10397;width:748;height:10" type="#_x0000_t75">
                <v:imagedata r:id="rId279" o:title=""/>
              </v:shape>
              <v:shape style="position:absolute;left:7432;top:10707;width:637;height:10" type="#_x0000_t75">
                <v:imagedata r:id="rId280" o:title=""/>
              </v:shape>
            </v:group>
            <v:group style="position:absolute;left:8076;top:10712;width:1350;height:2" coordorigin="8076,10712" coordsize="1350,2">
              <v:shape style="position:absolute;left:8076;top:10712;width:1350;height:2" coordorigin="8076,10712" coordsize="1350,0" path="m8076,10712l9426,10712e" filled="f" stroked="t" strokeweight=".61676pt" strokecolor="#000000">
                <v:path arrowok="t"/>
              </v:shape>
              <v:shape style="position:absolute;left:9440;top:10707;width:748;height:10" type="#_x0000_t75">
                <v:imagedata r:id="rId281" o:title=""/>
              </v:shape>
              <v:shape style="position:absolute;left:4317;top:10914;width:3109;height:10" type="#_x0000_t75">
                <v:imagedata r:id="rId282" o:title=""/>
              </v:shape>
              <v:shape style="position:absolute;left:7432;top:10914;width:637;height:10" type="#_x0000_t75">
                <v:imagedata r:id="rId283" o:title=""/>
              </v:shape>
              <v:shape style="position:absolute;left:8076;top:10914;width:748;height:10" type="#_x0000_t75">
                <v:imagedata r:id="rId284" o:title=""/>
              </v:shape>
            </v:group>
            <v:group style="position:absolute;left:8831;top:10919;width:595;height:2" coordorigin="8831,10919" coordsize="595,2">
              <v:shape style="position:absolute;left:8831;top:10919;width:595;height:2" coordorigin="8831,10919" coordsize="595,0" path="m8831,10919l9426,10919e" filled="f" stroked="t" strokeweight=".61676pt" strokecolor="#000000">
                <v:path arrowok="t"/>
              </v:shape>
              <v:shape style="position:absolute;left:9440;top:10914;width:748;height:10" type="#_x0000_t75">
                <v:imagedata r:id="rId285" o:title=""/>
              </v:shape>
              <v:shape style="position:absolute;left:4317;top:11120;width:3109;height:10" type="#_x0000_t75">
                <v:imagedata r:id="rId286" o:title=""/>
              </v:shape>
              <v:shape style="position:absolute;left:7432;top:11120;width:637;height:10" type="#_x0000_t75">
                <v:imagedata r:id="rId287" o:title=""/>
              </v:shape>
              <v:shape style="position:absolute;left:8076;top:11120;width:748;height:10" type="#_x0000_t75">
                <v:imagedata r:id="rId288" o:title=""/>
              </v:shape>
            </v:group>
            <v:group style="position:absolute;left:8831;top:11125;width:595;height:2" coordorigin="8831,11125" coordsize="595,2">
              <v:shape style="position:absolute;left:8831;top:11125;width:595;height:2" coordorigin="8831,11125" coordsize="595,0" path="m8831,11125l9426,11125e" filled="f" stroked="t" strokeweight=".61676pt" strokecolor="#000000">
                <v:path arrowok="t"/>
              </v:shape>
              <v:shape style="position:absolute;left:9440;top:11120;width:748;height:10" type="#_x0000_t75">
                <v:imagedata r:id="rId289" o:title=""/>
              </v:shape>
              <v:shape style="position:absolute;left:4317;top:11327;width:3109;height:10" type="#_x0000_t75">
                <v:imagedata r:id="rId290" o:title=""/>
              </v:shape>
              <v:shape style="position:absolute;left:7432;top:11327;width:637;height:10" type="#_x0000_t75">
                <v:imagedata r:id="rId291" o:title=""/>
              </v:shape>
              <v:shape style="position:absolute;left:8076;top:11327;width:748;height:10" type="#_x0000_t75">
                <v:imagedata r:id="rId292" o:title=""/>
              </v:shape>
            </v:group>
            <v:group style="position:absolute;left:8831;top:11333;width:595;height:2" coordorigin="8831,11333" coordsize="595,2">
              <v:shape style="position:absolute;left:8831;top:11333;width:595;height:2" coordorigin="8831,11333" coordsize="595,0" path="m8831,11333l9426,11333e" filled="f" stroked="t" strokeweight=".61676pt" strokecolor="#000000">
                <v:path arrowok="t"/>
              </v:shape>
              <v:shape style="position:absolute;left:9440;top:11327;width:748;height:10" type="#_x0000_t75">
                <v:imagedata r:id="rId293" o:title=""/>
              </v:shape>
            </v:group>
            <v:group style="position:absolute;left:3015;top:11539;width:7844;height:2" coordorigin="3015,11539" coordsize="7844,2">
              <v:shape style="position:absolute;left:3015;top:11539;width:7844;height:2" coordorigin="3015,11539" coordsize="7844,0" path="m3015,11539l10859,11539e" filled="f" stroked="t" strokeweight=".616761pt" strokecolor="#000000">
                <v:path arrowok="t"/>
              </v:shape>
              <v:shape style="position:absolute;left:4317;top:11741;width:3109;height:10" type="#_x0000_t75">
                <v:imagedata r:id="rId294" o:title=""/>
              </v:shape>
              <v:shape style="position:absolute;left:7432;top:11741;width:637;height:10" type="#_x0000_t75">
                <v:imagedata r:id="rId295" o:title=""/>
              </v:shape>
              <v:shape style="position:absolute;left:8076;top:11741;width:748;height:10" type="#_x0000_t75">
                <v:imagedata r:id="rId296" o:title=""/>
              </v:shape>
            </v:group>
            <v:group style="position:absolute;left:8831;top:11746;width:595;height:2" coordorigin="8831,11746" coordsize="595,2">
              <v:shape style="position:absolute;left:8831;top:11746;width:595;height:2" coordorigin="8831,11746" coordsize="595,0" path="m8831,11746l9426,11746e" filled="f" stroked="t" strokeweight=".61676pt" strokecolor="#000000">
                <v:path arrowok="t"/>
              </v:shape>
              <v:shape style="position:absolute;left:9440;top:11741;width:748;height:10" type="#_x0000_t75">
                <v:imagedata r:id="rId297" o:title=""/>
              </v:shape>
              <v:shape style="position:absolute;left:4317;top:11948;width:3109;height:10" type="#_x0000_t75">
                <v:imagedata r:id="rId298" o:title=""/>
              </v:shape>
              <v:shape style="position:absolute;left:7432;top:11948;width:637;height:10" type="#_x0000_t75">
                <v:imagedata r:id="rId299" o:title=""/>
              </v:shape>
              <v:shape style="position:absolute;left:8076;top:11948;width:748;height:10" type="#_x0000_t75">
                <v:imagedata r:id="rId300" o:title=""/>
              </v:shape>
            </v:group>
            <v:group style="position:absolute;left:8831;top:11953;width:595;height:2" coordorigin="8831,11953" coordsize="595,2">
              <v:shape style="position:absolute;left:8831;top:11953;width:595;height:2" coordorigin="8831,11953" coordsize="595,0" path="m8831,11953l9426,11953e" filled="f" stroked="t" strokeweight=".61676pt" strokecolor="#000000">
                <v:path arrowok="t"/>
              </v:shape>
              <v:shape style="position:absolute;left:9440;top:11948;width:748;height:10" type="#_x0000_t75">
                <v:imagedata r:id="rId301" o:title=""/>
              </v:shape>
              <v:shape style="position:absolute;left:7432;top:12258;width:637;height:10" type="#_x0000_t75">
                <v:imagedata r:id="rId302" o:title=""/>
              </v:shape>
            </v:group>
            <v:group style="position:absolute;left:8076;top:12263;width:1350;height:2" coordorigin="8076,12263" coordsize="1350,2">
              <v:shape style="position:absolute;left:8076;top:12263;width:1350;height:2" coordorigin="8076,12263" coordsize="1350,0" path="m8076,12263l9426,12263e" filled="f" stroked="t" strokeweight=".61676pt" strokecolor="#000000">
                <v:path arrowok="t"/>
              </v:shape>
              <v:shape style="position:absolute;left:9440;top:12258;width:748;height:10" type="#_x0000_t75">
                <v:imagedata r:id="rId303" o:title=""/>
              </v:shape>
              <v:shape style="position:absolute;left:4317;top:12465;width:3109;height:10" type="#_x0000_t75">
                <v:imagedata r:id="rId304" o:title=""/>
              </v:shape>
              <v:shape style="position:absolute;left:7432;top:12465;width:637;height:10" type="#_x0000_t75">
                <v:imagedata r:id="rId305" o:title=""/>
              </v:shape>
              <v:shape style="position:absolute;left:8076;top:12465;width:748;height:10" type="#_x0000_t75">
                <v:imagedata r:id="rId306" o:title=""/>
              </v:shape>
            </v:group>
            <v:group style="position:absolute;left:8831;top:12470;width:595;height:2" coordorigin="8831,12470" coordsize="595,2">
              <v:shape style="position:absolute;left:8831;top:12470;width:595;height:2" coordorigin="8831,12470" coordsize="595,0" path="m8831,12470l9426,12470e" filled="f" stroked="t" strokeweight=".61676pt" strokecolor="#000000">
                <v:path arrowok="t"/>
              </v:shape>
              <v:shape style="position:absolute;left:9440;top:12465;width:748;height:10" type="#_x0000_t75">
                <v:imagedata r:id="rId307" o:title=""/>
              </v:shape>
              <v:shape style="position:absolute;left:4317;top:12672;width:3109;height:10" type="#_x0000_t75">
                <v:imagedata r:id="rId308" o:title=""/>
              </v:shape>
              <v:shape style="position:absolute;left:7432;top:12672;width:637;height:10" type="#_x0000_t75">
                <v:imagedata r:id="rId309" o:title=""/>
              </v:shape>
              <v:shape style="position:absolute;left:8076;top:12672;width:748;height:10" type="#_x0000_t75">
                <v:imagedata r:id="rId310" o:title=""/>
              </v:shape>
            </v:group>
            <v:group style="position:absolute;left:8831;top:12677;width:595;height:2" coordorigin="8831,12677" coordsize="595,2">
              <v:shape style="position:absolute;left:8831;top:12677;width:595;height:2" coordorigin="8831,12677" coordsize="595,0" path="m8831,12677l9426,12677e" filled="f" stroked="t" strokeweight=".61676pt" strokecolor="#000000">
                <v:path arrowok="t"/>
              </v:shape>
              <v:shape style="position:absolute;left:9440;top:12672;width:748;height:10" type="#_x0000_t75">
                <v:imagedata r:id="rId311" o:title=""/>
              </v:shape>
              <v:shape style="position:absolute;left:4317;top:12879;width:3109;height:10" type="#_x0000_t75">
                <v:imagedata r:id="rId312" o:title=""/>
              </v:shape>
              <v:shape style="position:absolute;left:7432;top:12879;width:637;height:10" type="#_x0000_t75">
                <v:imagedata r:id="rId313" o:title=""/>
              </v:shape>
              <v:shape style="position:absolute;left:8076;top:12879;width:748;height:10" type="#_x0000_t75">
                <v:imagedata r:id="rId314" o:title=""/>
              </v:shape>
            </v:group>
            <v:group style="position:absolute;left:8831;top:12884;width:595;height:2" coordorigin="8831,12884" coordsize="595,2">
              <v:shape style="position:absolute;left:8831;top:12884;width:595;height:2" coordorigin="8831,12884" coordsize="595,0" path="m8831,12884l9426,12884e" filled="f" stroked="t" strokeweight=".61676pt" strokecolor="#000000">
                <v:path arrowok="t"/>
              </v:shape>
              <v:shape style="position:absolute;left:9440;top:12879;width:748;height:10" type="#_x0000_t75">
                <v:imagedata r:id="rId315" o:title=""/>
              </v:shape>
            </v:group>
            <v:group style="position:absolute;left:3015;top:13091;width:7844;height:2" coordorigin="3015,13091" coordsize="7844,2">
              <v:shape style="position:absolute;left:3015;top:13091;width:7844;height:2" coordorigin="3015,13091" coordsize="7844,0" path="m3015,13091l10859,13091e" filled="f" stroked="t" strokeweight=".616761pt" strokecolor="#000000">
                <v:path arrowok="t"/>
              </v:shape>
              <v:shape style="position:absolute;left:4317;top:13292;width:3109;height:10" type="#_x0000_t75">
                <v:imagedata r:id="rId316" o:title=""/>
              </v:shape>
              <v:shape style="position:absolute;left:7432;top:13292;width:637;height:10" type="#_x0000_t75">
                <v:imagedata r:id="rId317" o:title=""/>
              </v:shape>
              <v:shape style="position:absolute;left:8076;top:13292;width:748;height:10" type="#_x0000_t75">
                <v:imagedata r:id="rId318" o:title=""/>
              </v:shape>
            </v:group>
            <v:group style="position:absolute;left:8831;top:13298;width:595;height:2" coordorigin="8831,13298" coordsize="595,2">
              <v:shape style="position:absolute;left:8831;top:13298;width:595;height:2" coordorigin="8831,13298" coordsize="595,0" path="m8831,13298l9426,13298e" filled="f" stroked="t" strokeweight=".61676pt" strokecolor="#000000">
                <v:path arrowok="t"/>
              </v:shape>
              <v:shape style="position:absolute;left:9440;top:13292;width:748;height:10" type="#_x0000_t75">
                <v:imagedata r:id="rId319" o:title=""/>
              </v:shape>
              <v:shape style="position:absolute;left:4317;top:13499;width:3109;height:10" type="#_x0000_t75">
                <v:imagedata r:id="rId320" o:title=""/>
              </v:shape>
              <v:shape style="position:absolute;left:7432;top:13499;width:637;height:10" type="#_x0000_t75">
                <v:imagedata r:id="rId321" o:title=""/>
              </v:shape>
              <v:shape style="position:absolute;left:8076;top:13499;width:748;height:10" type="#_x0000_t75">
                <v:imagedata r:id="rId322" o:title=""/>
              </v:shape>
            </v:group>
            <v:group style="position:absolute;left:8831;top:13505;width:595;height:2" coordorigin="8831,13505" coordsize="595,2">
              <v:shape style="position:absolute;left:8831;top:13505;width:595;height:2" coordorigin="8831,13505" coordsize="595,0" path="m8831,13505l9426,13505e" filled="f" stroked="t" strokeweight=".61676pt" strokecolor="#000000">
                <v:path arrowok="t"/>
              </v:shape>
              <v:shape style="position:absolute;left:9440;top:13499;width:748;height:10" type="#_x0000_t75">
                <v:imagedata r:id="rId323" o:title=""/>
              </v:shape>
              <v:shape style="position:absolute;left:7432;top:13810;width:637;height:10" type="#_x0000_t75">
                <v:imagedata r:id="rId324" o:title=""/>
              </v:shape>
            </v:group>
            <v:group style="position:absolute;left:8076;top:13815;width:1350;height:2" coordorigin="8076,13815" coordsize="1350,2">
              <v:shape style="position:absolute;left:8076;top:13815;width:1350;height:2" coordorigin="8076,13815" coordsize="1350,0" path="m8076,13815l9426,13815e" filled="f" stroked="t" strokeweight=".61676pt" strokecolor="#000000">
                <v:path arrowok="t"/>
              </v:shape>
              <v:shape style="position:absolute;left:9440;top:13810;width:748;height:10" type="#_x0000_t75">
                <v:imagedata r:id="rId325" o:title=""/>
              </v:shape>
              <v:shape style="position:absolute;left:4317;top:14017;width:3109;height:10" type="#_x0000_t75">
                <v:imagedata r:id="rId326" o:title=""/>
              </v:shape>
              <v:shape style="position:absolute;left:7432;top:14017;width:637;height:10" type="#_x0000_t75">
                <v:imagedata r:id="rId327" o:title=""/>
              </v:shape>
              <v:shape style="position:absolute;left:8076;top:14017;width:748;height:10" type="#_x0000_t75">
                <v:imagedata r:id="rId328" o:title=""/>
              </v:shape>
            </v:group>
            <v:group style="position:absolute;left:8831;top:14022;width:595;height:2" coordorigin="8831,14022" coordsize="595,2">
              <v:shape style="position:absolute;left:8831;top:14022;width:595;height:2" coordorigin="8831,14022" coordsize="595,0" path="m8831,14022l9426,14022e" filled="f" stroked="t" strokeweight=".61676pt" strokecolor="#000000">
                <v:path arrowok="t"/>
              </v:shape>
              <v:shape style="position:absolute;left:9440;top:14017;width:748;height:10" type="#_x0000_t75">
                <v:imagedata r:id="rId329" o:title=""/>
              </v:shape>
              <v:shape style="position:absolute;left:4317;top:14223;width:3109;height:10" type="#_x0000_t75">
                <v:imagedata r:id="rId330" o:title=""/>
              </v:shape>
              <v:shape style="position:absolute;left:7432;top:14223;width:637;height:10" type="#_x0000_t75">
                <v:imagedata r:id="rId331" o:title=""/>
              </v:shape>
              <v:shape style="position:absolute;left:8076;top:14223;width:748;height:10" type="#_x0000_t75">
                <v:imagedata r:id="rId332" o:title=""/>
              </v:shape>
            </v:group>
            <v:group style="position:absolute;left:8831;top:14228;width:595;height:2" coordorigin="8831,14228" coordsize="595,2">
              <v:shape style="position:absolute;left:8831;top:14228;width:595;height:2" coordorigin="8831,14228" coordsize="595,0" path="m8831,14228l9426,14228e" filled="f" stroked="t" strokeweight=".61676pt" strokecolor="#000000">
                <v:path arrowok="t"/>
              </v:shape>
              <v:shape style="position:absolute;left:9440;top:14223;width:748;height:10" type="#_x0000_t75">
                <v:imagedata r:id="rId333" o:title=""/>
              </v:shape>
              <v:shape style="position:absolute;left:4317;top:14430;width:3109;height:10" type="#_x0000_t75">
                <v:imagedata r:id="rId334" o:title=""/>
              </v:shape>
              <v:shape style="position:absolute;left:7432;top:14430;width:637;height:10" type="#_x0000_t75">
                <v:imagedata r:id="rId335" o:title=""/>
              </v:shape>
              <v:shape style="position:absolute;left:8076;top:14430;width:748;height:10" type="#_x0000_t75">
                <v:imagedata r:id="rId336" o:title=""/>
              </v:shape>
            </v:group>
            <v:group style="position:absolute;left:8831;top:14435;width:595;height:2" coordorigin="8831,14435" coordsize="595,2">
              <v:shape style="position:absolute;left:8831;top:14435;width:595;height:2" coordorigin="8831,14435" coordsize="595,0" path="m8831,14435l9426,14435e" filled="f" stroked="t" strokeweight=".61676pt" strokecolor="#000000">
                <v:path arrowok="t"/>
              </v:shape>
              <v:shape style="position:absolute;left:9440;top:14430;width:748;height:10" type="#_x0000_t75">
                <v:imagedata r:id="rId337" o:title=""/>
              </v:shape>
            </v:group>
            <v:group style="position:absolute;left:1478;top:14637;width:7353;height:2" coordorigin="1478,14637" coordsize="7353,2">
              <v:shape style="position:absolute;left:1478;top:14637;width:7353;height:2" coordorigin="1478,14637" coordsize="7353,0" path="m1478,14637l8831,14637e" filled="f" stroked="t" strokeweight="1.133520pt" strokecolor="#000000">
                <v:path arrowok="t"/>
              </v:shape>
            </v:group>
            <v:group style="position:absolute;left:8831;top:14642;width:595;height:2" coordorigin="8831,14642" coordsize="595,2">
              <v:shape style="position:absolute;left:8831;top:14642;width:595;height:2" coordorigin="8831,14642" coordsize="595,0" path="m8831,14642l9426,14642e" filled="f" stroked="t" strokeweight=".61676pt" strokecolor="#000000">
                <v:path arrowok="t"/>
              </v:shape>
            </v:group>
            <v:group style="position:absolute;left:1471;top:2711;width:2;height:11936" coordorigin="1471,2711" coordsize="2,11936">
              <v:shape style="position:absolute;left:1471;top:2711;width:2;height:11936" coordorigin="1471,2711" coordsize="0,11936" path="m1471,2711l1471,14647e" filled="f" stroked="t" strokeweight=".791817pt" strokecolor="#000000">
                <v:path arrowok="t"/>
              </v:shape>
            </v:group>
            <v:group style="position:absolute;left:3012;top:5866;width:2;height:8761" coordorigin="3012,5866" coordsize="2,8761">
              <v:shape style="position:absolute;left:3012;top:5866;width:2;height:8761" coordorigin="3012,5866" coordsize="0,8761" path="m3012,5866l3012,14627e" filled="f" stroked="t" strokeweight=".445908pt" strokecolor="#000000">
                <v:path arrowok="t"/>
              </v:shape>
            </v:group>
            <v:group style="position:absolute;left:4313;top:9993;width:2;height:4634" coordorigin="4313,9993" coordsize="2,4634">
              <v:shape style="position:absolute;left:4313;top:9993;width:2;height:4634" coordorigin="4313,9993" coordsize="0,4634" path="m4313,9993l4313,14627e" filled="f" stroked="t" strokeweight=".445908pt" strokecolor="#000000">
                <v:path arrowok="t"/>
              </v:shape>
            </v:group>
            <v:group style="position:absolute;left:7429;top:8131;width:2;height:6496" coordorigin="7429,8131" coordsize="2,6496">
              <v:shape style="position:absolute;left:7429;top:8131;width:2;height:6496" coordorigin="7429,8131" coordsize="0,6496" path="m7429,8131l7429,14627e" filled="f" stroked="t" strokeweight=".445908pt" strokecolor="#000000">
                <v:path arrowok="t"/>
              </v:shape>
            </v:group>
            <v:group style="position:absolute;left:8073;top:3580;width:2;height:11047" coordorigin="8073,3580" coordsize="2,11047">
              <v:shape style="position:absolute;left:8073;top:3580;width:2;height:11047" coordorigin="8073,3580" coordsize="0,11047" path="m8073,3580l8073,14627e" filled="f" stroked="t" strokeweight=".445908pt" strokecolor="#000000">
                <v:path arrowok="t"/>
              </v:shape>
            </v:group>
            <v:group style="position:absolute;left:8827;top:3580;width:2;height:11047" coordorigin="8827,3580" coordsize="2,11047">
              <v:shape style="position:absolute;left:8827;top:3580;width:2;height:11047" coordorigin="8827,3580" coordsize="0,11047" path="m8827,3580l8827,14627e" filled="f" stroked="t" strokeweight=".445908pt" strokecolor="#000000">
                <v:path arrowok="t"/>
              </v:shape>
            </v:group>
            <v:group style="position:absolute;left:9433;top:2732;width:2;height:11915" coordorigin="9433,2732" coordsize="2,11915">
              <v:shape style="position:absolute;left:9433;top:2732;width:2;height:11915" coordorigin="9433,2732" coordsize="0,11915" path="m9433,2732l9433,14647e" filled="f" stroked="t" strokeweight=".791817pt" strokecolor="#000000">
                <v:path arrowok="t"/>
              </v:shape>
            </v:group>
            <v:group style="position:absolute;left:10866;top:3580;width:2;height:11067" coordorigin="10866,3580" coordsize="2,11067">
              <v:shape style="position:absolute;left:10866;top:3580;width:2;height:11067" coordorigin="10866,3580" coordsize="0,11067" path="m10866,3580l10866,14647e" filled="f" stroked="t" strokeweight=".791817pt" strokecolor="#000000">
                <v:path arrowok="t"/>
              </v:shape>
            </v:group>
            <v:group style="position:absolute;left:1478;top:2722;width:9395;height:2" coordorigin="1478,2722" coordsize="9395,2">
              <v:shape style="position:absolute;left:1478;top:2722;width:9395;height:2" coordorigin="1478,2722" coordsize="9395,0" path="m1478,2722l10873,2722e" filled="f" stroked="t" strokeweight="1.133520pt" strokecolor="#000000">
                <v:path arrowok="t"/>
              </v:shape>
            </v:group>
            <v:group style="position:absolute;left:1478;top:3570;width:9395;height:2" coordorigin="1478,3570" coordsize="9395,2">
              <v:shape style="position:absolute;left:1478;top:3570;width:9395;height:2" coordorigin="1478,3570" coordsize="9395,0" path="m1478,3570l10873,3570e" filled="f" stroked="t" strokeweight="1.133520pt" strokecolor="#000000">
                <v:path arrowok="t"/>
              </v:shape>
            </v:group>
            <v:group style="position:absolute;left:9440;top:5858;width:1419;height:2" coordorigin="9440,5858" coordsize="1419,2">
              <v:shape style="position:absolute;left:9440;top:5858;width:1419;height:2" coordorigin="9440,5858" coordsize="1419,0" path="m9440,5858l10859,5858e" filled="f" stroked="t" strokeweight=".778569pt" strokecolor="#000000">
                <v:path arrowok="t"/>
              </v:shape>
              <v:shape style="position:absolute;left:10195;top:6466;width:665;height:10" type="#_x0000_t75">
                <v:imagedata r:id="rId338" o:title=""/>
              </v:shape>
              <v:shape style="position:absolute;left:10195;top:6673;width:665;height:10" type="#_x0000_t75">
                <v:imagedata r:id="rId339" o:title=""/>
              </v:shape>
              <v:shape style="position:absolute;left:10195;top:7293;width:665;height:10" type="#_x0000_t75">
                <v:imagedata r:id="rId340" o:title=""/>
              </v:shape>
              <v:shape style="position:absolute;left:10195;top:7500;width:665;height:10" type="#_x0000_t75">
                <v:imagedata r:id="rId341" o:title=""/>
              </v:shape>
              <v:shape style="position:absolute;left:10195;top:7707;width:665;height:10" type="#_x0000_t75">
                <v:imagedata r:id="rId342" o:title=""/>
              </v:shape>
              <v:shape style="position:absolute;left:10195;top:10189;width:665;height:10" type="#_x0000_t75">
                <v:imagedata r:id="rId343" o:title=""/>
              </v:shape>
              <v:shape style="position:absolute;left:10195;top:10397;width:665;height:10" type="#_x0000_t75">
                <v:imagedata r:id="rId344" o:title=""/>
              </v:shape>
              <v:shape style="position:absolute;left:10195;top:10707;width:665;height:10" type="#_x0000_t75">
                <v:imagedata r:id="rId345" o:title=""/>
              </v:shape>
              <v:shape style="position:absolute;left:10195;top:10914;width:665;height:10" type="#_x0000_t75">
                <v:imagedata r:id="rId346" o:title=""/>
              </v:shape>
              <v:shape style="position:absolute;left:10195;top:11120;width:665;height:10" type="#_x0000_t75">
                <v:imagedata r:id="rId347" o:title=""/>
              </v:shape>
              <v:shape style="position:absolute;left:10195;top:11327;width:665;height:10" type="#_x0000_t75">
                <v:imagedata r:id="rId348" o:title=""/>
              </v:shape>
              <v:shape style="position:absolute;left:10195;top:11741;width:665;height:10" type="#_x0000_t75">
                <v:imagedata r:id="rId349" o:title=""/>
              </v:shape>
              <v:shape style="position:absolute;left:10195;top:11948;width:665;height:10" type="#_x0000_t75">
                <v:imagedata r:id="rId350" o:title=""/>
              </v:shape>
              <v:shape style="position:absolute;left:10195;top:12258;width:665;height:10" type="#_x0000_t75">
                <v:imagedata r:id="rId351" o:title=""/>
              </v:shape>
              <v:shape style="position:absolute;left:10195;top:12465;width:665;height:10" type="#_x0000_t75">
                <v:imagedata r:id="rId352" o:title=""/>
              </v:shape>
              <v:shape style="position:absolute;left:10195;top:12672;width:665;height:10" type="#_x0000_t75">
                <v:imagedata r:id="rId353" o:title=""/>
              </v:shape>
              <v:shape style="position:absolute;left:10195;top:12879;width:665;height:10" type="#_x0000_t75">
                <v:imagedata r:id="rId354" o:title=""/>
              </v:shape>
              <v:shape style="position:absolute;left:10195;top:13292;width:665;height:10" type="#_x0000_t75">
                <v:imagedata r:id="rId355" o:title=""/>
              </v:shape>
              <v:shape style="position:absolute;left:10195;top:13499;width:665;height:10" type="#_x0000_t75">
                <v:imagedata r:id="rId356" o:title=""/>
              </v:shape>
              <v:shape style="position:absolute;left:10195;top:13810;width:665;height:10" type="#_x0000_t75">
                <v:imagedata r:id="rId357" o:title=""/>
              </v:shape>
              <v:shape style="position:absolute;left:10195;top:14017;width:665;height:10" type="#_x0000_t75">
                <v:imagedata r:id="rId358" o:title=""/>
              </v:shape>
              <v:shape style="position:absolute;left:10195;top:14223;width:665;height:10" type="#_x0000_t75">
                <v:imagedata r:id="rId359" o:title=""/>
              </v:shape>
              <v:shape style="position:absolute;left:10195;top:14430;width:665;height:10" type="#_x0000_t75">
                <v:imagedata r:id="rId360" o:title=""/>
              </v:shape>
            </v:group>
            <v:group style="position:absolute;left:9440;top:14637;width:1433;height:2" coordorigin="9440,14637" coordsize="1433,2">
              <v:shape style="position:absolute;left:9440;top:14637;width:1433;height:2" coordorigin="9440,14637" coordsize="1433,0" path="m9440,14637l10873,14637e" filled="f" stroked="t" strokeweight="1.133520pt" strokecolor="#000000">
                <v:path arrowok="t"/>
              </v:shape>
            </v:group>
            <v:group style="position:absolute;left:1464;top:1464;width:9415;height:13190" coordorigin="1464,1464" coordsize="9415,13190">
              <v:shape style="position:absolute;left:1464;top:1464;width:9415;height:13190" coordorigin="1464,1464" coordsize="9415,13190" path="m1464,14654l10879,14654,10879,1464,1464,1464,1464,14654x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9" w:after="0" w:line="392" w:lineRule="auto"/>
        <w:ind w:left="598" w:right="1678" w:firstLine="1032"/>
        <w:jc w:val="right"/>
        <w:tabs>
          <w:tab w:pos="1900" w:val="left"/>
          <w:tab w:pos="2920" w:val="left"/>
          <w:tab w:pos="6620" w:val="left"/>
          <w:tab w:pos="76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(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t)</w:t>
      </w:r>
      <w:r>
        <w:rPr>
          <w:rFonts w:ascii="Arial" w:hAnsi="Arial" w:cs="Arial" w:eastAsia="Arial"/>
          <w:sz w:val="11"/>
          <w:szCs w:val="11"/>
          <w:spacing w:val="-16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c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8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2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2" w:lineRule="auto"/>
        <w:ind w:left="93" w:right="1678" w:firstLine="2838"/>
        <w:jc w:val="right"/>
        <w:tabs>
          <w:tab w:pos="1620" w:val="left"/>
          <w:tab w:pos="2920" w:val="left"/>
          <w:tab w:pos="6100" w:val="left"/>
          <w:tab w:pos="76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2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8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8"/>
          <w:b/>
          <w:bCs/>
        </w:rPr>
        <w:t>z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4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6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-19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(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t)</w:t>
      </w:r>
      <w:r>
        <w:rPr>
          <w:rFonts w:ascii="Arial" w:hAnsi="Arial" w:cs="Arial" w:eastAsia="Arial"/>
          <w:sz w:val="11"/>
          <w:szCs w:val="11"/>
          <w:spacing w:val="-16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2" w:lineRule="auto"/>
        <w:ind w:left="1630" w:right="1678" w:firstLine="-1032"/>
        <w:jc w:val="right"/>
        <w:tabs>
          <w:tab w:pos="2920" w:val="left"/>
          <w:tab w:pos="6340" w:val="left"/>
          <w:tab w:pos="76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c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6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c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8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2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2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9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18" w:lineRule="exact"/>
        <w:ind w:right="1678"/>
        <w:jc w:val="right"/>
        <w:tabs>
          <w:tab w:pos="60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5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-18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91" w:after="0" w:line="392" w:lineRule="auto"/>
        <w:ind w:left="1630" w:right="1678"/>
        <w:jc w:val="right"/>
        <w:tabs>
          <w:tab w:pos="6340" w:val="left"/>
          <w:tab w:pos="76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x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z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g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2" w:lineRule="auto"/>
        <w:ind w:left="2950" w:right="1659" w:firstLine="-1301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</w:t>
      </w:r>
      <w:r>
        <w:rPr>
          <w:rFonts w:ascii="Arial" w:hAnsi="Arial" w:cs="Arial" w:eastAsia="Arial"/>
          <w:sz w:val="11"/>
          <w:szCs w:val="11"/>
          <w:spacing w:val="1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2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6"/>
        </w:rPr>
        <w:t>(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6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6"/>
        </w:rPr>
        <w:t>l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4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,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N</w:t>
      </w:r>
      <w:r>
        <w:rPr>
          <w:rFonts w:ascii="Arial" w:hAnsi="Arial" w:cs="Arial" w:eastAsia="Arial"/>
          <w:sz w:val="11"/>
          <w:szCs w:val="11"/>
          <w:spacing w:val="-6"/>
          <w:w w:val="66"/>
        </w:rPr>
        <w:t>E</w:t>
      </w:r>
      <w:r>
        <w:rPr>
          <w:rFonts w:ascii="Arial" w:hAnsi="Arial" w:cs="Arial" w:eastAsia="Arial"/>
          <w:sz w:val="11"/>
          <w:szCs w:val="11"/>
          <w:spacing w:val="-5"/>
          <w:w w:val="66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66"/>
        </w:rPr>
        <w:t>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5"/>
          <w:w w:val="66"/>
        </w:rPr>
        <w:t> </w:t>
      </w:r>
      <w:r>
        <w:rPr>
          <w:rFonts w:ascii="Arial" w:hAnsi="Arial" w:cs="Arial" w:eastAsia="Arial"/>
          <w:sz w:val="11"/>
          <w:szCs w:val="11"/>
          <w:spacing w:val="-7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9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2" w:lineRule="auto"/>
        <w:ind w:left="2950" w:right="1659" w:firstLine="-2333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</w:t>
      </w:r>
      <w:r>
        <w:rPr>
          <w:rFonts w:ascii="Arial" w:hAnsi="Arial" w:cs="Arial" w:eastAsia="Arial"/>
          <w:sz w:val="11"/>
          <w:szCs w:val="11"/>
          <w:spacing w:val="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</w:t>
      </w:r>
      <w:r>
        <w:rPr>
          <w:rFonts w:ascii="Arial" w:hAnsi="Arial" w:cs="Arial" w:eastAsia="Arial"/>
          <w:sz w:val="11"/>
          <w:szCs w:val="11"/>
          <w:spacing w:val="18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2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b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6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(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,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6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7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9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2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92" w:lineRule="auto"/>
        <w:ind w:left="3015" w:right="1678" w:firstLine="-1385"/>
        <w:jc w:val="right"/>
        <w:tabs>
          <w:tab w:pos="2920" w:val="left"/>
          <w:tab w:pos="7540" w:val="left"/>
          <w:tab w:pos="76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të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:</w:t>
      </w:r>
      <w:r>
        <w:rPr>
          <w:rFonts w:ascii="Arial" w:hAnsi="Arial" w:cs="Arial" w:eastAsia="Arial"/>
          <w:sz w:val="11"/>
          <w:szCs w:val="11"/>
          <w:spacing w:val="-2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678"/>
        <w:jc w:val="right"/>
        <w:tabs>
          <w:tab w:pos="45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0" w:after="0" w:line="392" w:lineRule="auto"/>
        <w:ind w:left="93" w:right="1678" w:firstLine="3025"/>
        <w:jc w:val="right"/>
        <w:tabs>
          <w:tab w:pos="1620" w:val="left"/>
          <w:tab w:pos="4800" w:val="left"/>
          <w:tab w:pos="76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8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3"/>
          <w:w w:val="68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68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8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68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-14"/>
          <w:w w:val="68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-19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x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z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g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8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678"/>
        <w:jc w:val="right"/>
        <w:tabs>
          <w:tab w:pos="47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8" w:after="0" w:line="240" w:lineRule="auto"/>
        <w:ind w:left="3178" w:right="3477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5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8" w:after="0" w:line="240" w:lineRule="auto"/>
        <w:ind w:right="1678"/>
        <w:jc w:val="right"/>
        <w:tabs>
          <w:tab w:pos="3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t,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9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0" w:after="0" w:line="240" w:lineRule="auto"/>
        <w:ind w:right="1678"/>
        <w:jc w:val="right"/>
        <w:tabs>
          <w:tab w:pos="1300" w:val="left"/>
          <w:tab w:pos="60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2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3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0" w:after="0" w:line="392" w:lineRule="auto"/>
        <w:ind w:left="2950" w:right="1659" w:firstLine="-1301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2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678"/>
        <w:jc w:val="right"/>
        <w:tabs>
          <w:tab w:pos="47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8" w:after="0" w:line="240" w:lineRule="auto"/>
        <w:ind w:left="3178" w:right="3477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5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9" w:after="0" w:line="240" w:lineRule="auto"/>
        <w:ind w:right="1678"/>
        <w:jc w:val="right"/>
        <w:tabs>
          <w:tab w:pos="3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t,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9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0" w:after="0" w:line="240" w:lineRule="auto"/>
        <w:ind w:right="1678"/>
        <w:jc w:val="right"/>
        <w:tabs>
          <w:tab w:pos="70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9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c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</w:t>
      </w:r>
      <w:r>
        <w:rPr>
          <w:rFonts w:ascii="Arial" w:hAnsi="Arial" w:cs="Arial" w:eastAsia="Arial"/>
          <w:sz w:val="11"/>
          <w:szCs w:val="11"/>
          <w:spacing w:val="2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3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0" w:after="0" w:line="392" w:lineRule="auto"/>
        <w:ind w:left="2950" w:right="1659" w:firstLine="-1301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4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2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7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7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678"/>
        <w:jc w:val="right"/>
        <w:tabs>
          <w:tab w:pos="47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8" w:after="0" w:line="240" w:lineRule="auto"/>
        <w:ind w:left="3178" w:right="3477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5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-2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69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9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8" w:after="0" w:line="240" w:lineRule="auto"/>
        <w:ind w:right="1678"/>
        <w:jc w:val="right"/>
        <w:tabs>
          <w:tab w:pos="38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8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t,</w:t>
      </w:r>
      <w:r>
        <w:rPr>
          <w:rFonts w:ascii="Arial" w:hAnsi="Arial" w:cs="Arial" w:eastAsia="Arial"/>
          <w:sz w:val="11"/>
          <w:szCs w:val="11"/>
          <w:spacing w:val="2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68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  <w:i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8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9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69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0" w:after="0" w:line="240" w:lineRule="auto"/>
        <w:ind w:right="1678"/>
        <w:jc w:val="right"/>
        <w:tabs>
          <w:tab w:pos="1300" w:val="left"/>
          <w:tab w:pos="60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2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u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3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0" w:after="0" w:line="382" w:lineRule="auto"/>
        <w:ind w:left="2950" w:right="1659" w:firstLine="-1301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7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4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67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7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7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7"/>
        </w:rPr>
        <w:t>                                       </w:t>
      </w:r>
      <w:r>
        <w:rPr>
          <w:rFonts w:ascii="Arial" w:hAnsi="Arial" w:cs="Arial" w:eastAsia="Arial"/>
          <w:sz w:val="11"/>
          <w:szCs w:val="11"/>
          <w:spacing w:val="3"/>
          <w:w w:val="67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5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2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0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68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8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7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640" w:bottom="280" w:left="1380" w:right="1320"/>
        </w:sectPr>
      </w:pPr>
      <w:rPr/>
    </w:p>
    <w:p>
      <w:pPr>
        <w:spacing w:before="81" w:after="0" w:line="240" w:lineRule="auto"/>
        <w:ind w:left="621" w:right="-20"/>
        <w:jc w:val="left"/>
        <w:tabs>
          <w:tab w:pos="1700" w:val="left"/>
        </w:tabs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.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F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-4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-3"/>
          <w:w w:val="70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:</w:t>
      </w:r>
      <w:r>
        <w:rPr>
          <w:rFonts w:ascii="Calibri" w:hAnsi="Calibri" w:cs="Calibri" w:eastAsia="Calibri"/>
          <w:sz w:val="15"/>
          <w:szCs w:val="15"/>
          <w:spacing w:val="-19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1"/>
          <w:w w:val="71"/>
        </w:rPr>
        <w:t>F</w:t>
      </w:r>
      <w:r>
        <w:rPr>
          <w:rFonts w:ascii="Calibri" w:hAnsi="Calibri" w:cs="Calibri" w:eastAsia="Calibri"/>
          <w:sz w:val="15"/>
          <w:szCs w:val="15"/>
          <w:spacing w:val="-1"/>
          <w:w w:val="71"/>
        </w:rPr>
        <w:t>B</w:t>
      </w:r>
      <w:r>
        <w:rPr>
          <w:rFonts w:ascii="Calibri" w:hAnsi="Calibri" w:cs="Calibri" w:eastAsia="Calibri"/>
          <w:sz w:val="15"/>
          <w:szCs w:val="15"/>
          <w:spacing w:val="-3"/>
          <w:w w:val="71"/>
        </w:rPr>
        <w:t>_</w:t>
      </w:r>
      <w:r>
        <w:rPr>
          <w:rFonts w:ascii="Calibri" w:hAnsi="Calibri" w:cs="Calibri" w:eastAsia="Calibri"/>
          <w:sz w:val="15"/>
          <w:szCs w:val="15"/>
          <w:spacing w:val="-4"/>
          <w:w w:val="71"/>
        </w:rPr>
        <w:t>U</w:t>
      </w:r>
      <w:r>
        <w:rPr>
          <w:rFonts w:ascii="Calibri" w:hAnsi="Calibri" w:cs="Calibri" w:eastAsia="Calibri"/>
          <w:sz w:val="15"/>
          <w:szCs w:val="15"/>
          <w:spacing w:val="1"/>
          <w:w w:val="71"/>
        </w:rPr>
        <w:t>S</w:t>
      </w:r>
      <w:r>
        <w:rPr>
          <w:rFonts w:ascii="Calibri" w:hAnsi="Calibri" w:cs="Calibri" w:eastAsia="Calibri"/>
          <w:sz w:val="15"/>
          <w:szCs w:val="15"/>
          <w:spacing w:val="0"/>
          <w:w w:val="71"/>
        </w:rPr>
        <w:t>D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32" w:after="0" w:line="240" w:lineRule="auto"/>
        <w:ind w:left="621" w:right="-20"/>
        <w:jc w:val="left"/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-1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-4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F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-4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-3"/>
          <w:w w:val="70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: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       </w:t>
      </w:r>
      <w:r>
        <w:rPr>
          <w:rFonts w:ascii="Calibri" w:hAnsi="Calibri" w:cs="Calibri" w:eastAsia="Calibri"/>
          <w:sz w:val="15"/>
          <w:szCs w:val="15"/>
          <w:spacing w:val="9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7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b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4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ë</w:t>
      </w:r>
      <w:r>
        <w:rPr>
          <w:rFonts w:ascii="Calibri" w:hAnsi="Calibri" w:cs="Calibri" w:eastAsia="Calibri"/>
          <w:sz w:val="15"/>
          <w:szCs w:val="15"/>
          <w:spacing w:val="7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b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4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ë</w:t>
      </w:r>
      <w:r>
        <w:rPr>
          <w:rFonts w:ascii="Calibri" w:hAnsi="Calibri" w:cs="Calibri" w:eastAsia="Calibri"/>
          <w:sz w:val="15"/>
          <w:szCs w:val="15"/>
          <w:spacing w:val="7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(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f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l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u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k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5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)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të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ë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u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ë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1"/>
          <w:w w:val="71"/>
        </w:rPr>
        <w:t>u</w:t>
      </w:r>
      <w:r>
        <w:rPr>
          <w:rFonts w:ascii="Calibri" w:hAnsi="Calibri" w:cs="Calibri" w:eastAsia="Calibri"/>
          <w:sz w:val="15"/>
          <w:szCs w:val="15"/>
          <w:spacing w:val="1"/>
          <w:w w:val="71"/>
        </w:rPr>
        <w:t>s</w:t>
      </w:r>
      <w:r>
        <w:rPr>
          <w:rFonts w:ascii="Calibri" w:hAnsi="Calibri" w:cs="Calibri" w:eastAsia="Calibri"/>
          <w:sz w:val="15"/>
          <w:szCs w:val="15"/>
          <w:spacing w:val="0"/>
          <w:w w:val="71"/>
        </w:rPr>
        <w:t>d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32" w:after="0" w:line="240" w:lineRule="auto"/>
        <w:ind w:left="621" w:right="-20"/>
        <w:jc w:val="left"/>
        <w:tabs>
          <w:tab w:pos="1700" w:val="left"/>
        </w:tabs>
        <w:rPr>
          <w:rFonts w:ascii="Calibri" w:hAnsi="Calibri" w:cs="Calibri" w:eastAsia="Calibri"/>
          <w:sz w:val="15"/>
          <w:szCs w:val="15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70"/>
        </w:rPr>
        <w:t>P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D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C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:</w:t>
      </w:r>
      <w:r>
        <w:rPr>
          <w:rFonts w:ascii="Calibri" w:hAnsi="Calibri" w:cs="Calibri" w:eastAsia="Calibri"/>
          <w:sz w:val="15"/>
          <w:szCs w:val="15"/>
          <w:spacing w:val="-16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-6"/>
          <w:w w:val="71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71"/>
        </w:rPr>
        <w:t>u</w:t>
      </w:r>
      <w:r>
        <w:rPr>
          <w:rFonts w:ascii="Calibri" w:hAnsi="Calibri" w:cs="Calibri" w:eastAsia="Calibri"/>
          <w:sz w:val="15"/>
          <w:szCs w:val="15"/>
          <w:spacing w:val="3"/>
          <w:w w:val="71"/>
        </w:rPr>
        <w:t>j</w:t>
      </w:r>
      <w:r>
        <w:rPr>
          <w:rFonts w:ascii="Calibri" w:hAnsi="Calibri" w:cs="Calibri" w:eastAsia="Calibri"/>
          <w:sz w:val="15"/>
          <w:szCs w:val="15"/>
          <w:spacing w:val="0"/>
          <w:w w:val="71"/>
        </w:rPr>
        <w:t>or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</w:p>
    <w:p>
      <w:pPr>
        <w:spacing w:before="22" w:after="0" w:line="240" w:lineRule="auto"/>
        <w:ind w:left="621" w:right="-20"/>
        <w:jc w:val="left"/>
        <w:tabs>
          <w:tab w:pos="86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Calibri" w:hAnsi="Calibri" w:cs="Calibri" w:eastAsia="Calibri"/>
          <w:sz w:val="15"/>
          <w:szCs w:val="15"/>
          <w:spacing w:val="-4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O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D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H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4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1"/>
        </w:rPr>
        <w:t>E</w:t>
      </w:r>
      <w:r>
        <w:rPr>
          <w:rFonts w:ascii="Calibri" w:hAnsi="Calibri" w:cs="Calibri" w:eastAsia="Calibri"/>
          <w:sz w:val="15"/>
          <w:szCs w:val="15"/>
          <w:spacing w:val="-15"/>
          <w:w w:val="100"/>
        </w:rPr>
        <w:t> 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P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O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-4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6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-3"/>
          <w:w w:val="70"/>
        </w:rPr>
        <w:t>U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D</w:t>
      </w:r>
      <w:r>
        <w:rPr>
          <w:rFonts w:ascii="Calibri" w:hAnsi="Calibri" w:cs="Calibri" w:eastAsia="Calibri"/>
          <w:sz w:val="15"/>
          <w:szCs w:val="15"/>
          <w:spacing w:val="-22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1"/>
          <w:w w:val="70"/>
        </w:rPr>
        <w:t>V</w:t>
      </w:r>
      <w:r>
        <w:rPr>
          <w:rFonts w:ascii="Arial" w:hAnsi="Arial" w:cs="Arial" w:eastAsia="Arial"/>
          <w:sz w:val="13"/>
          <w:szCs w:val="13"/>
          <w:spacing w:val="1"/>
          <w:w w:val="70"/>
        </w:rPr>
        <w:t>l</w:t>
      </w:r>
      <w:r>
        <w:rPr>
          <w:rFonts w:ascii="Arial" w:hAnsi="Arial" w:cs="Arial" w:eastAsia="Arial"/>
          <w:sz w:val="13"/>
          <w:szCs w:val="13"/>
          <w:spacing w:val="-1"/>
          <w:w w:val="70"/>
        </w:rPr>
        <w:t>e</w:t>
      </w:r>
      <w:r>
        <w:rPr>
          <w:rFonts w:ascii="Arial" w:hAnsi="Arial" w:cs="Arial" w:eastAsia="Arial"/>
          <w:sz w:val="13"/>
          <w:szCs w:val="13"/>
          <w:spacing w:val="-1"/>
          <w:w w:val="70"/>
        </w:rPr>
        <w:t>r</w:t>
      </w:r>
      <w:r>
        <w:rPr>
          <w:rFonts w:ascii="Arial" w:hAnsi="Arial" w:cs="Arial" w:eastAsia="Arial"/>
          <w:sz w:val="13"/>
          <w:szCs w:val="13"/>
          <w:spacing w:val="0"/>
          <w:w w:val="70"/>
        </w:rPr>
        <w:t>ë</w:t>
      </w:r>
      <w:r>
        <w:rPr>
          <w:rFonts w:ascii="Arial" w:hAnsi="Arial" w:cs="Arial" w:eastAsia="Arial"/>
          <w:sz w:val="13"/>
          <w:szCs w:val="13"/>
          <w:spacing w:val="5"/>
          <w:w w:val="7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n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u</w:t>
      </w:r>
      <w:r>
        <w:rPr>
          <w:rFonts w:ascii="Arial" w:hAnsi="Arial" w:cs="Arial" w:eastAsia="Arial"/>
          <w:sz w:val="13"/>
          <w:szCs w:val="13"/>
          <w:spacing w:val="1"/>
          <w:w w:val="71"/>
        </w:rPr>
        <w:t>m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e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r</w:t>
      </w:r>
      <w:r>
        <w:rPr>
          <w:rFonts w:ascii="Arial" w:hAnsi="Arial" w:cs="Arial" w:eastAsia="Arial"/>
          <w:sz w:val="13"/>
          <w:szCs w:val="13"/>
          <w:spacing w:val="1"/>
          <w:w w:val="71"/>
        </w:rPr>
        <w:t>i</w:t>
      </w:r>
      <w:r>
        <w:rPr>
          <w:rFonts w:ascii="Arial" w:hAnsi="Arial" w:cs="Arial" w:eastAsia="Arial"/>
          <w:sz w:val="13"/>
          <w:szCs w:val="13"/>
          <w:spacing w:val="3"/>
          <w:w w:val="71"/>
        </w:rPr>
        <w:t>k</w:t>
      </w:r>
      <w:r>
        <w:rPr>
          <w:rFonts w:ascii="Arial" w:hAnsi="Arial" w:cs="Arial" w:eastAsia="Arial"/>
          <w:sz w:val="13"/>
          <w:szCs w:val="13"/>
          <w:spacing w:val="0"/>
          <w:w w:val="71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22" w:after="0" w:line="181" w:lineRule="exact"/>
        <w:ind w:left="621" w:right="-20"/>
        <w:jc w:val="left"/>
        <w:tabs>
          <w:tab w:pos="1700" w:val="left"/>
          <w:tab w:pos="86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J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:</w:t>
      </w:r>
      <w:r>
        <w:rPr>
          <w:rFonts w:ascii="Calibri" w:hAnsi="Calibri" w:cs="Calibri" w:eastAsia="Calibri"/>
          <w:sz w:val="15"/>
          <w:szCs w:val="15"/>
          <w:spacing w:val="-18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2"/>
          <w:w w:val="70"/>
        </w:rPr>
        <w:t>j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ë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s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i</w:t>
      </w:r>
      <w:r>
        <w:rPr>
          <w:rFonts w:ascii="Calibri" w:hAnsi="Calibri" w:cs="Calibri" w:eastAsia="Calibri"/>
          <w:sz w:val="15"/>
          <w:szCs w:val="15"/>
          <w:spacing w:val="7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m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o</w:t>
      </w:r>
      <w:r>
        <w:rPr>
          <w:rFonts w:ascii="Calibri" w:hAnsi="Calibri" w:cs="Calibri" w:eastAsia="Calibri"/>
          <w:sz w:val="15"/>
          <w:szCs w:val="15"/>
          <w:spacing w:val="1"/>
          <w:w w:val="70"/>
        </w:rPr>
        <w:t>n</w:t>
      </w:r>
      <w:r>
        <w:rPr>
          <w:rFonts w:ascii="Calibri" w:hAnsi="Calibri" w:cs="Calibri" w:eastAsia="Calibri"/>
          <w:sz w:val="15"/>
          <w:szCs w:val="15"/>
          <w:spacing w:val="3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t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a</w:t>
      </w:r>
      <w:r>
        <w:rPr>
          <w:rFonts w:ascii="Calibri" w:hAnsi="Calibri" w:cs="Calibri" w:eastAsia="Calibri"/>
          <w:sz w:val="15"/>
          <w:szCs w:val="15"/>
          <w:spacing w:val="-1"/>
          <w:w w:val="70"/>
        </w:rPr>
        <w:t>r</w:t>
      </w:r>
      <w:r>
        <w:rPr>
          <w:rFonts w:ascii="Calibri" w:hAnsi="Calibri" w:cs="Calibri" w:eastAsia="Calibri"/>
          <w:sz w:val="15"/>
          <w:szCs w:val="15"/>
          <w:spacing w:val="0"/>
          <w:w w:val="70"/>
        </w:rPr>
        <w:t>e</w:t>
      </w:r>
      <w:r>
        <w:rPr>
          <w:rFonts w:ascii="Calibri" w:hAnsi="Calibri" w:cs="Calibri" w:eastAsia="Calibri"/>
          <w:sz w:val="15"/>
          <w:szCs w:val="15"/>
          <w:spacing w:val="-17"/>
          <w:w w:val="70"/>
        </w:rPr>
        <w:t> </w:t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  <w:tab/>
      </w:r>
      <w:r>
        <w:rPr>
          <w:rFonts w:ascii="Calibri" w:hAnsi="Calibri" w:cs="Calibri" w:eastAsia="Calibri"/>
          <w:sz w:val="15"/>
          <w:szCs w:val="15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spacing w:val="-2"/>
          <w:w w:val="70"/>
        </w:rPr>
        <w:t>N</w:t>
      </w:r>
      <w:r>
        <w:rPr>
          <w:rFonts w:ascii="Arial" w:hAnsi="Arial" w:cs="Arial" w:eastAsia="Arial"/>
          <w:sz w:val="13"/>
          <w:szCs w:val="13"/>
          <w:spacing w:val="-1"/>
          <w:w w:val="70"/>
        </w:rPr>
        <w:t>u</w:t>
      </w:r>
      <w:r>
        <w:rPr>
          <w:rFonts w:ascii="Arial" w:hAnsi="Arial" w:cs="Arial" w:eastAsia="Arial"/>
          <w:sz w:val="13"/>
          <w:szCs w:val="13"/>
          <w:spacing w:val="0"/>
          <w:w w:val="70"/>
        </w:rPr>
        <w:t>k</w:t>
      </w:r>
      <w:r>
        <w:rPr>
          <w:rFonts w:ascii="Arial" w:hAnsi="Arial" w:cs="Arial" w:eastAsia="Arial"/>
          <w:sz w:val="13"/>
          <w:szCs w:val="13"/>
          <w:spacing w:val="8"/>
          <w:w w:val="70"/>
        </w:rPr>
        <w:t> 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r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a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r</w:t>
      </w:r>
      <w:r>
        <w:rPr>
          <w:rFonts w:ascii="Arial" w:hAnsi="Arial" w:cs="Arial" w:eastAsia="Arial"/>
          <w:sz w:val="13"/>
          <w:szCs w:val="13"/>
          <w:spacing w:val="3"/>
          <w:w w:val="71"/>
        </w:rPr>
        <w:t>t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o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h</w:t>
      </w:r>
      <w:r>
        <w:rPr>
          <w:rFonts w:ascii="Arial" w:hAnsi="Arial" w:cs="Arial" w:eastAsia="Arial"/>
          <w:sz w:val="13"/>
          <w:szCs w:val="13"/>
          <w:spacing w:val="-2"/>
          <w:w w:val="71"/>
        </w:rPr>
        <w:t>e</w:t>
      </w:r>
      <w:r>
        <w:rPr>
          <w:rFonts w:ascii="Arial" w:hAnsi="Arial" w:cs="Arial" w:eastAsia="Arial"/>
          <w:sz w:val="13"/>
          <w:szCs w:val="13"/>
          <w:spacing w:val="0"/>
          <w:w w:val="71"/>
        </w:rPr>
        <w:t>t</w:t>
      </w:r>
      <w:r>
        <w:rPr>
          <w:rFonts w:ascii="Arial" w:hAnsi="Arial" w:cs="Arial" w:eastAsia="Arial"/>
          <w:sz w:val="13"/>
          <w:szCs w:val="13"/>
          <w:spacing w:val="0"/>
          <w:w w:val="10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420" w:bottom="280" w:left="1420" w:right="14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6" w:right="-57"/>
        <w:jc w:val="left"/>
        <w:tabs>
          <w:tab w:pos="1880" w:val="left"/>
          <w:tab w:pos="316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-16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-19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3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ill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9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8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/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ji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left="-29" w:right="-49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ia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240" w:lineRule="auto"/>
        <w:ind w:left="171" w:right="140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48" w:after="0" w:line="292" w:lineRule="auto"/>
        <w:ind w:left="26" w:firstLine="-6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spacing w:val="-7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18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25" w:lineRule="exact"/>
        <w:ind w:left="-28" w:right="-48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1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ja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91" w:lineRule="auto"/>
        <w:ind w:right="-39" w:firstLine="78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7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2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2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2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2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5"/>
          <w:w w:val="72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(</w:t>
      </w:r>
      <w:r>
        <w:rPr>
          <w:rFonts w:ascii="Arial" w:hAnsi="Arial" w:cs="Arial" w:eastAsia="Arial"/>
          <w:sz w:val="11"/>
          <w:szCs w:val="11"/>
          <w:spacing w:val="-6"/>
          <w:w w:val="71"/>
          <w:b/>
          <w:bCs/>
        </w:rPr>
        <w:t>%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48" w:after="0" w:line="292" w:lineRule="auto"/>
        <w:ind w:left="-9" w:right="-29" w:firstLine="7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7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8"/>
          <w:w w:val="7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b/>
          <w:bCs/>
        </w:rPr>
        <w:t>c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il</w:t>
      </w:r>
      <w:r>
        <w:rPr>
          <w:rFonts w:ascii="Arial" w:hAnsi="Arial" w:cs="Arial" w:eastAsia="Arial"/>
          <w:sz w:val="11"/>
          <w:szCs w:val="11"/>
          <w:spacing w:val="-1"/>
          <w:w w:val="70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li</w:t>
      </w:r>
      <w:r>
        <w:rPr>
          <w:rFonts w:ascii="Arial" w:hAnsi="Arial" w:cs="Arial" w:eastAsia="Arial"/>
          <w:sz w:val="11"/>
          <w:szCs w:val="11"/>
          <w:spacing w:val="3"/>
          <w:w w:val="71"/>
          <w:b/>
          <w:bCs/>
        </w:rPr>
        <w:t>z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/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91" w:lineRule="auto"/>
        <w:ind w:right="130" w:firstLine="78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7"/>
          <w:w w:val="71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71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m</w:t>
      </w:r>
      <w:r>
        <w:rPr>
          <w:rFonts w:ascii="Arial" w:hAnsi="Arial" w:cs="Arial" w:eastAsia="Arial"/>
          <w:sz w:val="11"/>
          <w:szCs w:val="11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2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2"/>
          <w:b/>
          <w:bCs/>
        </w:rPr>
        <w:t>n</w:t>
      </w:r>
      <w:r>
        <w:rPr>
          <w:rFonts w:ascii="Arial" w:hAnsi="Arial" w:cs="Arial" w:eastAsia="Arial"/>
          <w:sz w:val="11"/>
          <w:szCs w:val="11"/>
          <w:spacing w:val="1"/>
          <w:w w:val="72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2"/>
          <w:b/>
          <w:bCs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2"/>
          <w:b/>
          <w:bCs/>
        </w:rPr>
        <w:t>it</w:t>
      </w:r>
      <w:r>
        <w:rPr>
          <w:rFonts w:ascii="Arial" w:hAnsi="Arial" w:cs="Arial" w:eastAsia="Arial"/>
          <w:sz w:val="11"/>
          <w:szCs w:val="11"/>
          <w:spacing w:val="5"/>
          <w:w w:val="72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b/>
          <w:bCs/>
        </w:rPr>
        <w:t>(</w:t>
      </w:r>
      <w:r>
        <w:rPr>
          <w:rFonts w:ascii="Arial" w:hAnsi="Arial" w:cs="Arial" w:eastAsia="Arial"/>
          <w:sz w:val="11"/>
          <w:szCs w:val="11"/>
          <w:spacing w:val="-6"/>
          <w:w w:val="71"/>
          <w:b/>
          <w:bCs/>
        </w:rPr>
        <w:t>%</w:t>
      </w:r>
      <w:r>
        <w:rPr>
          <w:rFonts w:ascii="Arial" w:hAnsi="Arial" w:cs="Arial" w:eastAsia="Arial"/>
          <w:sz w:val="11"/>
          <w:szCs w:val="11"/>
          <w:spacing w:val="0"/>
          <w:w w:val="71"/>
          <w:b/>
          <w:bCs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20" w:right="1460"/>
          <w:cols w:num="6" w:equalWidth="0">
            <w:col w:w="5438" w:space="402"/>
            <w:col w:w="545" w:space="88"/>
            <w:col w:w="691" w:space="121"/>
            <w:col w:w="474" w:space="103"/>
            <w:col w:w="720" w:space="134"/>
            <w:col w:w="644"/>
          </w:cols>
        </w:sectPr>
      </w:pPr>
      <w:rPr/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74.279999pt;margin-top:72.839996pt;width:462.84pt;height:654.96pt;mso-position-horizontal-relative:page;mso-position-vertical-relative:page;z-index:-5894" coordorigin="1486,1457" coordsize="9257,13099">
            <v:group style="position:absolute;left:9261;top:2117;width:776;height:215" coordorigin="9261,2117" coordsize="776,215">
              <v:shape style="position:absolute;left:9261;top:2117;width:776;height:215" coordorigin="9261,2117" coordsize="776,215" path="m9261,2332l10038,2332,10038,2117,9261,2117,9261,2332e" filled="t" fillcolor="#FFFF00" stroked="f">
                <v:path arrowok="t"/>
                <v:fill/>
              </v:shape>
            </v:group>
            <v:group style="position:absolute;left:9261;top:2322;width:776;height:216" coordorigin="9261,2322" coordsize="776,216">
              <v:shape style="position:absolute;left:9261;top:2322;width:776;height:216" coordorigin="9261,2322" coordsize="776,216" path="m9261,2537l10038,2537,10038,2322,9261,2322,9261,2537e" filled="t" fillcolor="#FF0000" stroked="f">
                <v:path arrowok="t"/>
                <v:fill/>
              </v:shape>
            </v:group>
            <v:group style="position:absolute;left:1507;top:2712;width:9221;height:852" coordorigin="1507,2712" coordsize="9221,852">
              <v:shape style="position:absolute;left:1507;top:2712;width:9221;height:852" coordorigin="1507,2712" coordsize="9221,852" path="m1514,3563l10735,3563,10735,2712,1514,2712,1514,3563e" filled="t" fillcolor="#C0C0C0" stroked="f">
                <v:path arrowok="t"/>
                <v:fill/>
              </v:shape>
            </v:group>
            <v:group style="position:absolute;left:1507;top:3553;width:5711;height:2063" coordorigin="1507,3553" coordsize="5711,2063">
              <v:shape style="position:absolute;left:1507;top:3553;width:5711;height:2063" coordorigin="1507,3553" coordsize="5711,2063" path="m1514,5615l7225,5615,7225,3553,1514,3553,1514,5615e" filled="t" fillcolor="#FFFFFF" stroked="f">
                <v:path arrowok="t"/>
                <v:fill/>
              </v:shape>
            </v:group>
            <v:group style="position:absolute;left:7211;top:3553;width:648;height:2063" coordorigin="7211,3553" coordsize="648,2063">
              <v:shape style="position:absolute;left:7211;top:3553;width:648;height:2063" coordorigin="7211,3553" coordsize="648,2063" path="m7211,5615l7859,5615,7859,3553,7211,3553,7211,5615e" filled="t" fillcolor="#FFFF00" stroked="f">
                <v:path arrowok="t"/>
                <v:fill/>
              </v:shape>
            </v:group>
            <v:group style="position:absolute;left:7852;top:3553;width:776;height:2063" coordorigin="7852,3553" coordsize="776,2063">
              <v:shape style="position:absolute;left:7852;top:3553;width:776;height:2063" coordorigin="7852,3553" coordsize="776,2063" path="m7852,5615l8628,5615,8628,3553,7852,3553,7852,5615e" filled="t" fillcolor="#FFFF00" stroked="f">
                <v:path arrowok="t"/>
                <v:fill/>
              </v:shape>
            </v:group>
            <v:group style="position:absolute;left:8621;top:3553;width:648;height:2063" coordorigin="8621,3553" coordsize="648,2063">
              <v:shape style="position:absolute;left:8621;top:3553;width:648;height:2063" coordorigin="8621,3553" coordsize="648,2063" path="m8621,5615l9269,5615,9269,3553,8621,3553,8621,5615e" filled="t" fillcolor="#FFFF00" stroked="f">
                <v:path arrowok="t"/>
                <v:fill/>
              </v:shape>
            </v:group>
            <v:group style="position:absolute;left:9261;top:3553;width:1467;height:2063" coordorigin="9261,3553" coordsize="1467,2063">
              <v:shape style="position:absolute;left:9261;top:3553;width:1467;height:2063" coordorigin="9261,3553" coordsize="1467,2063" path="m9261,5615l10728,5615,10728,3553,9261,3553,9261,5615e" filled="t" fillcolor="#FF0000" stroked="f">
                <v:path arrowok="t"/>
                <v:fill/>
              </v:shape>
            </v:group>
            <v:group style="position:absolute;left:1507;top:5605;width:5711;height:626" coordorigin="1507,5605" coordsize="5711,626">
              <v:shape style="position:absolute;left:1507;top:5605;width:5711;height:626" coordorigin="1507,5605" coordsize="5711,626" path="m1514,6231l7225,6231,7225,5605,1514,5605,1514,6231e" filled="t" fillcolor="#FFFFFF" stroked="f">
                <v:path arrowok="t"/>
                <v:fill/>
              </v:shape>
            </v:group>
            <v:group style="position:absolute;left:7211;top:5605;width:648;height:626" coordorigin="7211,5605" coordsize="648,626">
              <v:shape style="position:absolute;left:7211;top:5605;width:648;height:626" coordorigin="7211,5605" coordsize="648,626" path="m7211,6231l7859,6231,7859,5605,7211,5605,7211,6231e" filled="t" fillcolor="#FFFF00" stroked="f">
                <v:path arrowok="t"/>
                <v:fill/>
              </v:shape>
            </v:group>
            <v:group style="position:absolute;left:7852;top:5605;width:776;height:626" coordorigin="7852,5605" coordsize="776,626">
              <v:shape style="position:absolute;left:7852;top:5605;width:776;height:626" coordorigin="7852,5605" coordsize="776,626" path="m7852,6231l8628,6231,8628,5605,7852,5605,7852,6231e" filled="t" fillcolor="#FF0000" stroked="f">
                <v:path arrowok="t"/>
                <v:fill/>
              </v:shape>
            </v:group>
            <v:group style="position:absolute;left:8621;top:5605;width:648;height:626" coordorigin="8621,5605" coordsize="648,626">
              <v:shape style="position:absolute;left:8621;top:5605;width:648;height:626" coordorigin="8621,5605" coordsize="648,626" path="m8621,6231l9269,6231,9269,5605,8621,5605,8621,6231e" filled="t" fillcolor="#FFFF00" stroked="f">
                <v:path arrowok="t"/>
                <v:fill/>
              </v:shape>
            </v:group>
            <v:group style="position:absolute;left:9261;top:5605;width:1467;height:626" coordorigin="9261,5605" coordsize="1467,626">
              <v:shape style="position:absolute;left:9261;top:5605;width:1467;height:626" coordorigin="9261,5605" coordsize="1467,626" path="m9261,6231l10728,6231,10728,5605,9261,5605,9261,6231e" filled="t" fillcolor="#FF0000" stroked="f">
                <v:path arrowok="t"/>
                <v:fill/>
              </v:shape>
            </v:group>
            <v:group style="position:absolute;left:1507;top:6221;width:5711;height:626" coordorigin="1507,6221" coordsize="5711,626">
              <v:shape style="position:absolute;left:1507;top:6221;width:5711;height:626" coordorigin="1507,6221" coordsize="5711,626" path="m1514,6847l7225,6847,7225,6221,1514,6221,1514,6847e" filled="t" fillcolor="#FFFFFF" stroked="f">
                <v:path arrowok="t"/>
                <v:fill/>
              </v:shape>
            </v:group>
            <v:group style="position:absolute;left:7211;top:6221;width:648;height:626" coordorigin="7211,6221" coordsize="648,626">
              <v:shape style="position:absolute;left:7211;top:6221;width:648;height:626" coordorigin="7211,6221" coordsize="648,626" path="m7211,6847l7859,6847,7859,6221,7211,6221,7211,6847e" filled="t" fillcolor="#FFFF00" stroked="f">
                <v:path arrowok="t"/>
                <v:fill/>
              </v:shape>
            </v:group>
            <v:group style="position:absolute;left:7852;top:6221;width:776;height:626" coordorigin="7852,6221" coordsize="776,626">
              <v:shape style="position:absolute;left:7852;top:6221;width:776;height:626" coordorigin="7852,6221" coordsize="776,626" path="m7852,6847l8628,6847,8628,6221,7852,6221,7852,6847e" filled="t" fillcolor="#FFFF00" stroked="f">
                <v:path arrowok="t"/>
                <v:fill/>
              </v:shape>
            </v:group>
            <v:group style="position:absolute;left:8621;top:6221;width:648;height:626" coordorigin="8621,6221" coordsize="648,626">
              <v:shape style="position:absolute;left:8621;top:6221;width:648;height:626" coordorigin="8621,6221" coordsize="648,626" path="m8621,6847l9269,6847,9269,6221,8621,6221,8621,6847e" filled="t" fillcolor="#FFFF00" stroked="f">
                <v:path arrowok="t"/>
                <v:fill/>
              </v:shape>
            </v:group>
            <v:group style="position:absolute;left:9261;top:6221;width:776;height:626" coordorigin="9261,6221" coordsize="776,626">
              <v:shape style="position:absolute;left:9261;top:6221;width:776;height:626" coordorigin="9261,6221" coordsize="776,626" path="m9261,6847l10038,6847,10038,6221,9261,6221,9261,6847e" filled="t" fillcolor="#FFFF00" stroked="f">
                <v:path arrowok="t"/>
                <v:fill/>
              </v:shape>
            </v:group>
            <v:group style="position:absolute;left:10031;top:6221;width:698;height:626" coordorigin="10031,6221" coordsize="698,626">
              <v:shape style="position:absolute;left:10031;top:6221;width:698;height:626" coordorigin="10031,6221" coordsize="698,626" path="m10031,6847l10728,6847,10728,6221,10031,6221,10031,6847e" filled="t" fillcolor="#FFFF00" stroked="f">
                <v:path arrowok="t"/>
                <v:fill/>
              </v:shape>
            </v:group>
            <v:group style="position:absolute;left:1507;top:6836;width:5711;height:215" coordorigin="1507,6836" coordsize="5711,215">
              <v:shape style="position:absolute;left:1507;top:6836;width:5711;height:215" coordorigin="1507,6836" coordsize="5711,215" path="m1514,7052l7225,7052,7225,6836,1514,6836,1514,7052e" filled="t" fillcolor="#FFFFFF" stroked="f">
                <v:path arrowok="t"/>
                <v:fill/>
              </v:shape>
            </v:group>
            <v:group style="position:absolute;left:7211;top:6836;width:1417;height:215" coordorigin="7211,6836" coordsize="1417,215">
              <v:shape style="position:absolute;left:7211;top:6836;width:1417;height:215" coordorigin="7211,6836" coordsize="1417,215" path="m7211,7052l8628,7052,8628,6836,7211,6836,7211,7052e" filled="t" fillcolor="#FF0000" stroked="f">
                <v:path arrowok="t"/>
                <v:fill/>
              </v:shape>
            </v:group>
            <v:group style="position:absolute;left:8621;top:6836;width:648;height:215" coordorigin="8621,6836" coordsize="648,215">
              <v:shape style="position:absolute;left:8621;top:6836;width:648;height:215" coordorigin="8621,6836" coordsize="648,215" path="m8621,7052l9269,7052,9269,6836,8621,6836,8621,7052e" filled="t" fillcolor="#FFFF00" stroked="f">
                <v:path arrowok="t"/>
                <v:fill/>
              </v:shape>
            </v:group>
            <v:group style="position:absolute;left:9261;top:6836;width:1467;height:215" coordorigin="9261,6836" coordsize="1467,215">
              <v:shape style="position:absolute;left:9261;top:6836;width:1467;height:215" coordorigin="9261,6836" coordsize="1467,215" path="m9261,7052l10728,7052,10728,6836,9261,6836,9261,7052e" filled="t" fillcolor="#FF0000" stroked="f">
                <v:path arrowok="t"/>
                <v:fill/>
              </v:shape>
            </v:group>
            <v:group style="position:absolute;left:1507;top:7041;width:5711;height:831" coordorigin="1507,7041" coordsize="5711,831">
              <v:shape style="position:absolute;left:1507;top:7041;width:5711;height:831" coordorigin="1507,7041" coordsize="5711,831" path="m1514,7873l7225,7873,7225,7041,1514,7041,1514,7873e" filled="t" fillcolor="#FFFFFF" stroked="f">
                <v:path arrowok="t"/>
                <v:fill/>
              </v:shape>
            </v:group>
            <v:group style="position:absolute;left:7211;top:7041;width:648;height:831" coordorigin="7211,7041" coordsize="648,831">
              <v:shape style="position:absolute;left:7211;top:7041;width:648;height:831" coordorigin="7211,7041" coordsize="648,831" path="m7211,7873l7859,7873,7859,7041,7211,7041,7211,7873e" filled="t" fillcolor="#FFFF00" stroked="f">
                <v:path arrowok="t"/>
                <v:fill/>
              </v:shape>
            </v:group>
            <v:group style="position:absolute;left:7852;top:7041;width:776;height:831" coordorigin="7852,7041" coordsize="776,831">
              <v:shape style="position:absolute;left:7852;top:7041;width:776;height:831" coordorigin="7852,7041" coordsize="776,831" path="m7852,7873l8628,7873,8628,7041,7852,7041,7852,7873e" filled="t" fillcolor="#FFFF00" stroked="f">
                <v:path arrowok="t"/>
                <v:fill/>
              </v:shape>
            </v:group>
            <v:group style="position:absolute;left:8621;top:7041;width:648;height:831" coordorigin="8621,7041" coordsize="648,831">
              <v:shape style="position:absolute;left:8621;top:7041;width:648;height:831" coordorigin="8621,7041" coordsize="648,831" path="m8621,7873l9269,7873,9269,7041,8621,7041,8621,7873e" filled="t" fillcolor="#FFFF00" stroked="f">
                <v:path arrowok="t"/>
                <v:fill/>
              </v:shape>
            </v:group>
            <v:group style="position:absolute;left:9261;top:7041;width:776;height:831" coordorigin="9261,7041" coordsize="776,831">
              <v:shape style="position:absolute;left:9261;top:7041;width:776;height:831" coordorigin="9261,7041" coordsize="776,831" path="m9261,7873l10038,7873,10038,7041,9261,7041,9261,7873e" filled="t" fillcolor="#FFFF00" stroked="f">
                <v:path arrowok="t"/>
                <v:fill/>
              </v:shape>
            </v:group>
            <v:group style="position:absolute;left:10031;top:7041;width:698;height:831" coordorigin="10031,7041" coordsize="698,831">
              <v:shape style="position:absolute;left:10031;top:7041;width:698;height:831" coordorigin="10031,7041" coordsize="698,831" path="m10031,7873l10728,7873,10728,7041,10031,7041,10031,7873e" filled="t" fillcolor="#FFFF00" stroked="f">
                <v:path arrowok="t"/>
                <v:fill/>
              </v:shape>
            </v:group>
            <v:group style="position:absolute;left:1507;top:7862;width:5711;height:215" coordorigin="1507,7862" coordsize="5711,215">
              <v:shape style="position:absolute;left:1507;top:7862;width:5711;height:215" coordorigin="1507,7862" coordsize="5711,215" path="m1514,8078l7225,8078,7225,7862,1514,7862,1514,8078e" filled="t" fillcolor="#FFFFFF" stroked="f">
                <v:path arrowok="t"/>
                <v:fill/>
              </v:shape>
            </v:group>
            <v:group style="position:absolute;left:7211;top:7862;width:1417;height:215" coordorigin="7211,7862" coordsize="1417,215">
              <v:shape style="position:absolute;left:7211;top:7862;width:1417;height:215" coordorigin="7211,7862" coordsize="1417,215" path="m7211,8078l8628,8078,8628,7862,7211,7862,7211,8078e" filled="t" fillcolor="#FF0000" stroked="f">
                <v:path arrowok="t"/>
                <v:fill/>
              </v:shape>
            </v:group>
            <v:group style="position:absolute;left:8621;top:7862;width:648;height:215" coordorigin="8621,7862" coordsize="648,215">
              <v:shape style="position:absolute;left:8621;top:7862;width:648;height:215" coordorigin="8621,7862" coordsize="648,215" path="m8621,8078l9269,8078,9269,7862,8621,7862,8621,8078e" filled="t" fillcolor="#FFFF00" stroked="f">
                <v:path arrowok="t"/>
                <v:fill/>
              </v:shape>
            </v:group>
            <v:group style="position:absolute;left:9261;top:7862;width:1467;height:215" coordorigin="9261,7862" coordsize="1467,215">
              <v:shape style="position:absolute;left:9261;top:7862;width:1467;height:215" coordorigin="9261,7862" coordsize="1467,215" path="m9261,8078l10728,8078,10728,7862,9261,7862,9261,8078e" filled="t" fillcolor="#FF0000" stroked="f">
                <v:path arrowok="t"/>
                <v:fill/>
              </v:shape>
            </v:group>
            <v:group style="position:absolute;left:1507;top:8067;width:5711;height:626" coordorigin="1507,8067" coordsize="5711,626">
              <v:shape style="position:absolute;left:1507;top:8067;width:5711;height:626" coordorigin="1507,8067" coordsize="5711,626" path="m1514,8693l7225,8693,7225,8067,1514,8067,1514,8693e" filled="t" fillcolor="#FFFFFF" stroked="f">
                <v:path arrowok="t"/>
                <v:fill/>
              </v:shape>
            </v:group>
            <v:group style="position:absolute;left:7211;top:8067;width:1417;height:626" coordorigin="7211,8067" coordsize="1417,626">
              <v:shape style="position:absolute;left:7211;top:8067;width:1417;height:626" coordorigin="7211,8067" coordsize="1417,626" path="m7211,8693l8628,8693,8628,8067,7211,8067,7211,8693e" filled="t" fillcolor="#FFFF00" stroked="f">
                <v:path arrowok="t"/>
                <v:fill/>
              </v:shape>
            </v:group>
            <v:group style="position:absolute;left:8621;top:8067;width:648;height:626" coordorigin="8621,8067" coordsize="648,626">
              <v:shape style="position:absolute;left:8621;top:8067;width:648;height:626" coordorigin="8621,8067" coordsize="648,626" path="m8621,8693l9269,8693,9269,8067,8621,8067,8621,8693e" filled="t" fillcolor="#FFFF00" stroked="f">
                <v:path arrowok="t"/>
                <v:fill/>
              </v:shape>
            </v:group>
            <v:group style="position:absolute;left:9261;top:8067;width:1467;height:626" coordorigin="9261,8067" coordsize="1467,626">
              <v:shape style="position:absolute;left:9261;top:8067;width:1467;height:626" coordorigin="9261,8067" coordsize="1467,626" path="m9261,8693l10728,8693,10728,8067,9261,8067,9261,8693e" filled="t" fillcolor="#FF0000" stroked="f">
                <v:path arrowok="t"/>
                <v:fill/>
              </v:shape>
            </v:group>
            <v:group style="position:absolute;left:1507;top:8683;width:5711;height:215" coordorigin="1507,8683" coordsize="5711,215">
              <v:shape style="position:absolute;left:1507;top:8683;width:5711;height:215" coordorigin="1507,8683" coordsize="5711,215" path="m1514,8899l7225,8899,7225,8683,1514,8683,1514,8899e" filled="t" fillcolor="#FFFFFF" stroked="f">
                <v:path arrowok="t"/>
                <v:fill/>
              </v:shape>
            </v:group>
            <v:group style="position:absolute;left:7211;top:8683;width:1417;height:215" coordorigin="7211,8683" coordsize="1417,215">
              <v:shape style="position:absolute;left:7211;top:8683;width:1417;height:215" coordorigin="7211,8683" coordsize="1417,215" path="m7211,8899l8628,8899,8628,8683,7211,8683,7211,8899e" filled="t" fillcolor="#FFFF00" stroked="f">
                <v:path arrowok="t"/>
                <v:fill/>
              </v:shape>
            </v:group>
            <v:group style="position:absolute;left:8621;top:8683;width:648;height:215" coordorigin="8621,8683" coordsize="648,215">
              <v:shape style="position:absolute;left:8621;top:8683;width:648;height:215" coordorigin="8621,8683" coordsize="648,215" path="m8621,8899l9269,8899,9269,8683,8621,8683,8621,8899e" filled="t" fillcolor="#FFFF00" stroked="f">
                <v:path arrowok="t"/>
                <v:fill/>
              </v:shape>
            </v:group>
            <v:group style="position:absolute;left:9261;top:8683;width:1467;height:215" coordorigin="9261,8683" coordsize="1467,215">
              <v:shape style="position:absolute;left:9261;top:8683;width:1467;height:215" coordorigin="9261,8683" coordsize="1467,215" path="m9261,8899l10728,8899,10728,8683,9261,8683,9261,8899e" filled="t" fillcolor="#FF0000" stroked="f">
                <v:path arrowok="t"/>
                <v:fill/>
              </v:shape>
            </v:group>
            <v:group style="position:absolute;left:1507;top:8888;width:5711;height:626" coordorigin="1507,8888" coordsize="5711,626">
              <v:shape style="position:absolute;left:1507;top:8888;width:5711;height:626" coordorigin="1507,8888" coordsize="5711,626" path="m1514,9514l7225,9514,7225,8888,1514,8888,1514,9514e" filled="t" fillcolor="#FFFFFF" stroked="f">
                <v:path arrowok="t"/>
                <v:fill/>
              </v:shape>
            </v:group>
            <v:group style="position:absolute;left:7211;top:8888;width:1417;height:626" coordorigin="7211,8888" coordsize="1417,626">
              <v:shape style="position:absolute;left:7211;top:8888;width:1417;height:626" coordorigin="7211,8888" coordsize="1417,626" path="m7211,9514l8628,9514,8628,8888,7211,8888,7211,9514e" filled="t" fillcolor="#FFFF00" stroked="f">
                <v:path arrowok="t"/>
                <v:fill/>
              </v:shape>
            </v:group>
            <v:group style="position:absolute;left:8621;top:8888;width:648;height:626" coordorigin="8621,8888" coordsize="648,626">
              <v:shape style="position:absolute;left:8621;top:8888;width:648;height:626" coordorigin="8621,8888" coordsize="648,626" path="m8621,9514l9269,9514,9269,8888,8621,8888,8621,9514e" filled="t" fillcolor="#FFFF00" stroked="f">
                <v:path arrowok="t"/>
                <v:fill/>
              </v:shape>
            </v:group>
            <v:group style="position:absolute;left:9261;top:8888;width:1467;height:626" coordorigin="9261,8888" coordsize="1467,626">
              <v:shape style="position:absolute;left:9261;top:8888;width:1467;height:626" coordorigin="9261,8888" coordsize="1467,626" path="m9261,9514l10728,9514,10728,8888,9261,8888,9261,9514e" filled="t" fillcolor="#FF0000" stroked="f">
                <v:path arrowok="t"/>
                <v:fill/>
              </v:shape>
            </v:group>
            <v:group style="position:absolute;left:1507;top:9504;width:5711;height:421" coordorigin="1507,9504" coordsize="5711,421">
              <v:shape style="position:absolute;left:1507;top:9504;width:5711;height:421" coordorigin="1507,9504" coordsize="5711,421" path="m1514,9925l7225,9925,7225,9504,1514,9504,1514,9925e" filled="t" fillcolor="#FFFFFF" stroked="f">
                <v:path arrowok="t"/>
                <v:fill/>
              </v:shape>
            </v:group>
            <v:group style="position:absolute;left:7211;top:9504;width:648;height:421" coordorigin="7211,9504" coordsize="648,421">
              <v:shape style="position:absolute;left:7211;top:9504;width:648;height:421" coordorigin="7211,9504" coordsize="648,421" path="m7211,9925l7859,9925,7859,9504,7211,9504,7211,9925e" filled="t" fillcolor="#FFFF00" stroked="f">
                <v:path arrowok="t"/>
                <v:fill/>
              </v:shape>
            </v:group>
            <v:group style="position:absolute;left:7852;top:9504;width:776;height:421" coordorigin="7852,9504" coordsize="776,421">
              <v:shape style="position:absolute;left:7852;top:9504;width:776;height:421" coordorigin="7852,9504" coordsize="776,421" path="m7852,9925l8628,9925,8628,9504,7852,9504,7852,9925e" filled="t" fillcolor="#FF0000" stroked="f">
                <v:path arrowok="t"/>
                <v:fill/>
              </v:shape>
            </v:group>
            <v:group style="position:absolute;left:8621;top:9504;width:648;height:421" coordorigin="8621,9504" coordsize="648,421">
              <v:shape style="position:absolute;left:8621;top:9504;width:648;height:421" coordorigin="8621,9504" coordsize="648,421" path="m8621,9925l9269,9925,9269,9504,8621,9504,8621,9925e" filled="t" fillcolor="#FFFF00" stroked="f">
                <v:path arrowok="t"/>
                <v:fill/>
              </v:shape>
            </v:group>
            <v:group style="position:absolute;left:9261;top:9504;width:1467;height:421" coordorigin="9261,9504" coordsize="1467,421">
              <v:shape style="position:absolute;left:9261;top:9504;width:1467;height:421" coordorigin="9261,9504" coordsize="1467,421" path="m9261,9925l10728,9925,10728,9504,9261,9504,9261,9925e" filled="t" fillcolor="#FF0000" stroked="f">
                <v:path arrowok="t"/>
                <v:fill/>
              </v:shape>
            </v:group>
            <v:group style="position:absolute;left:1507;top:9915;width:5711;height:421" coordorigin="1507,9915" coordsize="5711,421">
              <v:shape style="position:absolute;left:1507;top:9915;width:5711;height:421" coordorigin="1507,9915" coordsize="5711,421" path="m1514,10335l7225,10335,7225,9915,1514,9915,1514,10335e" filled="t" fillcolor="#FFFFFF" stroked="f">
                <v:path arrowok="t"/>
                <v:fill/>
              </v:shape>
            </v:group>
            <v:group style="position:absolute;left:7211;top:9915;width:648;height:421" coordorigin="7211,9915" coordsize="648,421">
              <v:shape style="position:absolute;left:7211;top:9915;width:648;height:421" coordorigin="7211,9915" coordsize="648,421" path="m7211,10335l7859,10335,7859,9915,7211,9915,7211,10335e" filled="t" fillcolor="#FFFF00" stroked="f">
                <v:path arrowok="t"/>
                <v:fill/>
              </v:shape>
            </v:group>
            <v:group style="position:absolute;left:7852;top:9915;width:776;height:421" coordorigin="7852,9915" coordsize="776,421">
              <v:shape style="position:absolute;left:7852;top:9915;width:776;height:421" coordorigin="7852,9915" coordsize="776,421" path="m7852,10335l8628,10335,8628,9915,7852,9915,7852,10335e" filled="t" fillcolor="#FFFF00" stroked="f">
                <v:path arrowok="t"/>
                <v:fill/>
              </v:shape>
            </v:group>
            <v:group style="position:absolute;left:8621;top:9915;width:648;height:421" coordorigin="8621,9915" coordsize="648,421">
              <v:shape style="position:absolute;left:8621;top:9915;width:648;height:421" coordorigin="8621,9915" coordsize="648,421" path="m8621,10335l9269,10335,9269,9915,8621,9915,8621,10335e" filled="t" fillcolor="#FFFF00" stroked="f">
                <v:path arrowok="t"/>
                <v:fill/>
              </v:shape>
            </v:group>
            <v:group style="position:absolute;left:9261;top:9915;width:776;height:421" coordorigin="9261,9915" coordsize="776,421">
              <v:shape style="position:absolute;left:9261;top:9915;width:776;height:421" coordorigin="9261,9915" coordsize="776,421" path="m9261,10335l10038,10335,10038,9915,9261,9915,9261,10335e" filled="t" fillcolor="#FFFF00" stroked="f">
                <v:path arrowok="t"/>
                <v:fill/>
              </v:shape>
            </v:group>
            <v:group style="position:absolute;left:10031;top:9915;width:698;height:421" coordorigin="10031,9915" coordsize="698,421">
              <v:shape style="position:absolute;left:10031;top:9915;width:698;height:421" coordorigin="10031,9915" coordsize="698,421" path="m10031,10335l10728,10335,10728,9915,10031,9915,10031,10335e" filled="t" fillcolor="#FFFF00" stroked="f">
                <v:path arrowok="t"/>
                <v:fill/>
              </v:shape>
            </v:group>
            <v:group style="position:absolute;left:1507;top:10325;width:5711;height:318" coordorigin="1507,10325" coordsize="5711,318">
              <v:shape style="position:absolute;left:1507;top:10325;width:5711;height:318" coordorigin="1507,10325" coordsize="5711,318" path="m1514,10643l7225,10643,7225,10325,1514,10325,1514,10643e" filled="t" fillcolor="#FFFFFF" stroked="f">
                <v:path arrowok="t"/>
                <v:fill/>
              </v:shape>
            </v:group>
            <v:group style="position:absolute;left:7211;top:10325;width:648;height:318" coordorigin="7211,10325" coordsize="648,318">
              <v:shape style="position:absolute;left:7211;top:10325;width:648;height:318" coordorigin="7211,10325" coordsize="648,318" path="m7211,10643l7859,10643,7859,10325,7211,10325,7211,10643e" filled="t" fillcolor="#FFFF00" stroked="f">
                <v:path arrowok="t"/>
                <v:fill/>
              </v:shape>
            </v:group>
            <v:group style="position:absolute;left:7852;top:10325;width:776;height:318" coordorigin="7852,10325" coordsize="776,318">
              <v:shape style="position:absolute;left:7852;top:10325;width:776;height:318" coordorigin="7852,10325" coordsize="776,318" path="m7852,10643l8628,10643,8628,10325,7852,10325,7852,10643e" filled="t" fillcolor="#FF0000" stroked="f">
                <v:path arrowok="t"/>
                <v:fill/>
              </v:shape>
            </v:group>
            <v:group style="position:absolute;left:8621;top:10325;width:648;height:318" coordorigin="8621,10325" coordsize="648,318">
              <v:shape style="position:absolute;left:8621;top:10325;width:648;height:318" coordorigin="8621,10325" coordsize="648,318" path="m8621,10643l9269,10643,9269,10325,8621,10325,8621,10643e" filled="t" fillcolor="#FFFF00" stroked="f">
                <v:path arrowok="t"/>
                <v:fill/>
              </v:shape>
            </v:group>
            <v:group style="position:absolute;left:9261;top:10325;width:776;height:318" coordorigin="9261,10325" coordsize="776,318">
              <v:shape style="position:absolute;left:9261;top:10325;width:776;height:318" coordorigin="9261,10325" coordsize="776,318" path="m9261,10643l10038,10643,10038,10325,9261,10325,9261,10643e" filled="t" fillcolor="#FFFF00" stroked="f">
                <v:path arrowok="t"/>
                <v:fill/>
              </v:shape>
            </v:group>
            <v:group style="position:absolute;left:10031;top:10325;width:698;height:318" coordorigin="10031,10325" coordsize="698,318">
              <v:shape style="position:absolute;left:10031;top:10325;width:698;height:318" coordorigin="10031,10325" coordsize="698,318" path="m10031,10643l10728,10643,10728,10325,10031,10325,10031,10643e" filled="t" fillcolor="#FFFF00" stroked="f">
                <v:path arrowok="t"/>
                <v:fill/>
              </v:shape>
            </v:group>
            <v:group style="position:absolute;left:1507;top:10632;width:5711;height:1242" coordorigin="1507,10632" coordsize="5711,1242">
              <v:shape style="position:absolute;left:1507;top:10632;width:5711;height:1242" coordorigin="1507,10632" coordsize="5711,1242" path="m1514,11874l7225,11874,7225,10632,1514,10632,1514,11874e" filled="t" fillcolor="#FFFFFF" stroked="f">
                <v:path arrowok="t"/>
                <v:fill/>
              </v:shape>
            </v:group>
            <v:group style="position:absolute;left:7211;top:10632;width:648;height:1242" coordorigin="7211,10632" coordsize="648,1242">
              <v:shape style="position:absolute;left:7211;top:10632;width:648;height:1242" coordorigin="7211,10632" coordsize="648,1242" path="m7211,11874l7859,11874,7859,10632,7211,10632,7211,11874e" filled="t" fillcolor="#FFFF00" stroked="f">
                <v:path arrowok="t"/>
                <v:fill/>
              </v:shape>
            </v:group>
            <v:group style="position:absolute;left:7852;top:10632;width:776;height:1242" coordorigin="7852,10632" coordsize="776,1242">
              <v:shape style="position:absolute;left:7852;top:10632;width:776;height:1242" coordorigin="7852,10632" coordsize="776,1242" path="m7852,11874l8628,11874,8628,10632,7852,10632,7852,11874e" filled="t" fillcolor="#FFFF00" stroked="f">
                <v:path arrowok="t"/>
                <v:fill/>
              </v:shape>
            </v:group>
            <v:group style="position:absolute;left:8621;top:10632;width:648;height:1242" coordorigin="8621,10632" coordsize="648,1242">
              <v:shape style="position:absolute;left:8621;top:10632;width:648;height:1242" coordorigin="8621,10632" coordsize="648,1242" path="m8621,11874l9269,11874,9269,10632,8621,10632,8621,11874e" filled="t" fillcolor="#FFFF00" stroked="f">
                <v:path arrowok="t"/>
                <v:fill/>
              </v:shape>
            </v:group>
            <v:group style="position:absolute;left:9261;top:10632;width:776;height:1242" coordorigin="9261,10632" coordsize="776,1242">
              <v:shape style="position:absolute;left:9261;top:10632;width:776;height:1242" coordorigin="9261,10632" coordsize="776,1242" path="m9261,11874l10038,11874,10038,10632,9261,10632,9261,11874e" filled="t" fillcolor="#FFFF00" stroked="f">
                <v:path arrowok="t"/>
                <v:fill/>
              </v:shape>
            </v:group>
            <v:group style="position:absolute;left:10031;top:10632;width:698;height:1242" coordorigin="10031,10632" coordsize="698,1242">
              <v:shape style="position:absolute;left:10031;top:10632;width:698;height:1242" coordorigin="10031,10632" coordsize="698,1242" path="m10031,11874l10728,11874,10728,10632,10031,10632,10031,11874e" filled="t" fillcolor="#FFFF00" stroked="f">
                <v:path arrowok="t"/>
                <v:fill/>
              </v:shape>
            </v:group>
            <v:group style="position:absolute;left:1507;top:11864;width:5711;height:318" coordorigin="1507,11864" coordsize="5711,318">
              <v:shape style="position:absolute;left:1507;top:11864;width:5711;height:318" coordorigin="1507,11864" coordsize="5711,318" path="m1514,12182l7225,12182,7225,11864,1514,11864,1514,12182e" filled="t" fillcolor="#FFFFFF" stroked="f">
                <v:path arrowok="t"/>
                <v:fill/>
              </v:shape>
            </v:group>
            <v:group style="position:absolute;left:7211;top:11864;width:648;height:318" coordorigin="7211,11864" coordsize="648,318">
              <v:shape style="position:absolute;left:7211;top:11864;width:648;height:318" coordorigin="7211,11864" coordsize="648,318" path="m7211,12182l7859,12182,7859,11864,7211,11864,7211,12182e" filled="t" fillcolor="#FFFF00" stroked="f">
                <v:path arrowok="t"/>
                <v:fill/>
              </v:shape>
            </v:group>
            <v:group style="position:absolute;left:7852;top:11864;width:776;height:318" coordorigin="7852,11864" coordsize="776,318">
              <v:shape style="position:absolute;left:7852;top:11864;width:776;height:318" coordorigin="7852,11864" coordsize="776,318" path="m7852,12182l8628,12182,8628,11864,7852,11864,7852,12182e" filled="t" fillcolor="#FF0000" stroked="f">
                <v:path arrowok="t"/>
                <v:fill/>
              </v:shape>
            </v:group>
            <v:group style="position:absolute;left:8621;top:11864;width:648;height:318" coordorigin="8621,11864" coordsize="648,318">
              <v:shape style="position:absolute;left:8621;top:11864;width:648;height:318" coordorigin="8621,11864" coordsize="648,318" path="m8621,12182l9269,12182,9269,11864,8621,11864,8621,12182e" filled="t" fillcolor="#FFFF00" stroked="f">
                <v:path arrowok="t"/>
                <v:fill/>
              </v:shape>
            </v:group>
            <v:group style="position:absolute;left:9261;top:11864;width:776;height:318" coordorigin="9261,11864" coordsize="776,318">
              <v:shape style="position:absolute;left:9261;top:11864;width:776;height:318" coordorigin="9261,11864" coordsize="776,318" path="m9261,12182l10038,12182,10038,11864,9261,11864,9261,12182e" filled="t" fillcolor="#FFFF00" stroked="f">
                <v:path arrowok="t"/>
                <v:fill/>
              </v:shape>
            </v:group>
            <v:group style="position:absolute;left:10031;top:11864;width:698;height:318" coordorigin="10031,11864" coordsize="698,318">
              <v:shape style="position:absolute;left:10031;top:11864;width:698;height:318" coordorigin="10031,11864" coordsize="698,318" path="m10031,12182l10728,12182,10728,11864,10031,11864,10031,12182e" filled="t" fillcolor="#FFFF00" stroked="f">
                <v:path arrowok="t"/>
                <v:fill/>
              </v:shape>
            </v:group>
            <v:group style="position:absolute;left:1507;top:12172;width:5711;height:1242" coordorigin="1507,12172" coordsize="5711,1242">
              <v:shape style="position:absolute;left:1507;top:12172;width:5711;height:1242" coordorigin="1507,12172" coordsize="5711,1242" path="m1514,13413l7225,13413,7225,12172,1514,12172,1514,13413e" filled="t" fillcolor="#FFFFFF" stroked="f">
                <v:path arrowok="t"/>
                <v:fill/>
              </v:shape>
            </v:group>
            <v:group style="position:absolute;left:7211;top:12172;width:648;height:1242" coordorigin="7211,12172" coordsize="648,1242">
              <v:shape style="position:absolute;left:7211;top:12172;width:648;height:1242" coordorigin="7211,12172" coordsize="648,1242" path="m7211,13413l7859,13413,7859,12172,7211,12172,7211,13413e" filled="t" fillcolor="#FFFF00" stroked="f">
                <v:path arrowok="t"/>
                <v:fill/>
              </v:shape>
            </v:group>
            <v:group style="position:absolute;left:7852;top:12172;width:776;height:1242" coordorigin="7852,12172" coordsize="776,1242">
              <v:shape style="position:absolute;left:7852;top:12172;width:776;height:1242" coordorigin="7852,12172" coordsize="776,1242" path="m7852,13413l8628,13413,8628,12172,7852,12172,7852,13413e" filled="t" fillcolor="#FFFF00" stroked="f">
                <v:path arrowok="t"/>
                <v:fill/>
              </v:shape>
            </v:group>
            <v:group style="position:absolute;left:8621;top:12172;width:648;height:1242" coordorigin="8621,12172" coordsize="648,1242">
              <v:shape style="position:absolute;left:8621;top:12172;width:648;height:1242" coordorigin="8621,12172" coordsize="648,1242" path="m8621,13413l9269,13413,9269,12172,8621,12172,8621,13413e" filled="t" fillcolor="#FFFF00" stroked="f">
                <v:path arrowok="t"/>
                <v:fill/>
              </v:shape>
            </v:group>
            <v:group style="position:absolute;left:9261;top:12172;width:776;height:1242" coordorigin="9261,12172" coordsize="776,1242">
              <v:shape style="position:absolute;left:9261;top:12172;width:776;height:1242" coordorigin="9261,12172" coordsize="776,1242" path="m9261,13413l10038,13413,10038,12172,9261,12172,9261,13413e" filled="t" fillcolor="#FFFF00" stroked="f">
                <v:path arrowok="t"/>
                <v:fill/>
              </v:shape>
            </v:group>
            <v:group style="position:absolute;left:10031;top:12172;width:698;height:1242" coordorigin="10031,12172" coordsize="698,1242">
              <v:shape style="position:absolute;left:10031;top:12172;width:698;height:1242" coordorigin="10031,12172" coordsize="698,1242" path="m10031,13413l10728,13413,10728,12172,10031,12172,10031,13413e" filled="t" fillcolor="#FFFF00" stroked="f">
                <v:path arrowok="t"/>
                <v:fill/>
              </v:shape>
            </v:group>
            <v:group style="position:absolute;left:1507;top:13403;width:5711;height:318" coordorigin="1507,13403" coordsize="5711,318">
              <v:shape style="position:absolute;left:1507;top:13403;width:5711;height:318" coordorigin="1507,13403" coordsize="5711,318" path="m1514,13721l7225,13721,7225,13403,1514,13403,1514,13721e" filled="t" fillcolor="#FFFFFF" stroked="f">
                <v:path arrowok="t"/>
                <v:fill/>
              </v:shape>
            </v:group>
            <v:group style="position:absolute;left:7211;top:13403;width:648;height:318" coordorigin="7211,13403" coordsize="648,318">
              <v:shape style="position:absolute;left:7211;top:13403;width:648;height:318" coordorigin="7211,13403" coordsize="648,318" path="m7211,13721l7859,13721,7859,13403,7211,13403,7211,13721e" filled="t" fillcolor="#FFFF00" stroked="f">
                <v:path arrowok="t"/>
                <v:fill/>
              </v:shape>
            </v:group>
            <v:group style="position:absolute;left:7852;top:13403;width:776;height:318" coordorigin="7852,13403" coordsize="776,318">
              <v:shape style="position:absolute;left:7852;top:13403;width:776;height:318" coordorigin="7852,13403" coordsize="776,318" path="m7852,13721l8628,13721,8628,13403,7852,13403,7852,13721e" filled="t" fillcolor="#FF0000" stroked="f">
                <v:path arrowok="t"/>
                <v:fill/>
              </v:shape>
            </v:group>
            <v:group style="position:absolute;left:8621;top:13403;width:648;height:318" coordorigin="8621,13403" coordsize="648,318">
              <v:shape style="position:absolute;left:8621;top:13403;width:648;height:318" coordorigin="8621,13403" coordsize="648,318" path="m8621,13721l9269,13721,9269,13403,8621,13403,8621,13721e" filled="t" fillcolor="#FFFF00" stroked="f">
                <v:path arrowok="t"/>
                <v:fill/>
              </v:shape>
            </v:group>
            <v:group style="position:absolute;left:9261;top:13403;width:776;height:318" coordorigin="9261,13403" coordsize="776,318">
              <v:shape style="position:absolute;left:9261;top:13403;width:776;height:318" coordorigin="9261,13403" coordsize="776,318" path="m9261,13721l10038,13721,10038,13403,9261,13403,9261,13721e" filled="t" fillcolor="#FFFF00" stroked="f">
                <v:path arrowok="t"/>
                <v:fill/>
              </v:shape>
            </v:group>
            <v:group style="position:absolute;left:10031;top:13403;width:698;height:318" coordorigin="10031,13403" coordsize="698,318">
              <v:shape style="position:absolute;left:10031;top:13403;width:698;height:318" coordorigin="10031,13403" coordsize="698,318" path="m10031,13721l10728,13721,10728,13403,10031,13403,10031,13721e" filled="t" fillcolor="#FFFF00" stroked="f">
                <v:path arrowok="t"/>
                <v:fill/>
              </v:shape>
            </v:group>
            <v:group style="position:absolute;left:1507;top:13711;width:5711;height:831" coordorigin="1507,13711" coordsize="5711,831">
              <v:shape style="position:absolute;left:1507;top:13711;width:5711;height:831" coordorigin="1507,13711" coordsize="5711,831" path="m1514,14542l7225,14542,7225,13711,1514,13711,1514,14542e" filled="t" fillcolor="#FFFFFF" stroked="f">
                <v:path arrowok="t"/>
                <v:fill/>
              </v:shape>
            </v:group>
            <v:group style="position:absolute;left:7211;top:13711;width:648;height:831" coordorigin="7211,13711" coordsize="648,831">
              <v:shape style="position:absolute;left:7211;top:13711;width:648;height:831" coordorigin="7211,13711" coordsize="648,831" path="m7211,14542l7859,14542,7859,13711,7211,13711,7211,14542e" filled="t" fillcolor="#FFFF00" stroked="f">
                <v:path arrowok="t"/>
                <v:fill/>
              </v:shape>
            </v:group>
            <v:group style="position:absolute;left:7852;top:13711;width:776;height:831" coordorigin="7852,13711" coordsize="776,831">
              <v:shape style="position:absolute;left:7852;top:13711;width:776;height:831" coordorigin="7852,13711" coordsize="776,831" path="m7852,14542l8628,14542,8628,13711,7852,13711,7852,14542e" filled="t" fillcolor="#FFFF00" stroked="f">
                <v:path arrowok="t"/>
                <v:fill/>
              </v:shape>
            </v:group>
            <v:group style="position:absolute;left:8621;top:13711;width:648;height:831" coordorigin="8621,13711" coordsize="648,831">
              <v:shape style="position:absolute;left:8621;top:13711;width:648;height:831" coordorigin="8621,13711" coordsize="648,831" path="m8621,14542l9269,14542,9269,13711,8621,13711,8621,14542e" filled="t" fillcolor="#FFFF00" stroked="f">
                <v:path arrowok="t"/>
                <v:fill/>
              </v:shape>
            </v:group>
            <v:group style="position:absolute;left:9261;top:13711;width:776;height:831" coordorigin="9261,13711" coordsize="776,831">
              <v:shape style="position:absolute;left:9261;top:13711;width:776;height:831" coordorigin="9261,13711" coordsize="776,831" path="m9261,14542l10038,14542,10038,13711,9261,13711,9261,14542e" filled="t" fillcolor="#FFFF00" stroked="f">
                <v:path arrowok="t"/>
                <v:fill/>
              </v:shape>
            </v:group>
            <v:group style="position:absolute;left:10031;top:13711;width:698;height:831" coordorigin="10031,13711" coordsize="698,831">
              <v:shape style="position:absolute;left:10031;top:13711;width:698;height:831" coordorigin="10031,13711" coordsize="698,831" path="m10031,14542l10728,14542,10728,13711,10031,13711,10031,14542e" filled="t" fillcolor="#FFFF00" stroked="f">
                <v:path arrowok="t"/>
                <v:fill/>
              </v:shape>
            </v:group>
            <v:group style="position:absolute;left:1507;top:14531;width:520;height:10" coordorigin="1507,14531" coordsize="520,10">
              <v:shape style="position:absolute;left:1507;top:14531;width:520;height:10" coordorigin="1507,14531" coordsize="520,10" path="m1514,14542l2034,14542,2034,14531,1514,14531,1514,14542e" filled="t" fillcolor="#FFFFFF" stroked="f">
                <v:path arrowok="t"/>
                <v:fill/>
              </v:shape>
            </v:group>
            <v:group style="position:absolute;left:7211;top:2722;width:2;height:3073" coordorigin="7211,2722" coordsize="2,3073">
              <v:shape style="position:absolute;left:7211;top:2722;width:2;height:3073" coordorigin="7211,2722" coordsize="0,3073" path="m7211,2722l7211,5795e" filled="f" stroked="t" strokeweight=".811514pt" strokecolor="#000000">
                <v:path arrowok="t"/>
              </v:shape>
            </v:group>
            <v:group style="position:absolute;left:7218;top:3301;width:3510;height:2" coordorigin="7218,3301" coordsize="3510,2">
              <v:shape style="position:absolute;left:7218;top:3301;width:3510;height:2" coordorigin="7218,3301" coordsize="3510,0" path="m7218,3301l10728,3301e" filled="f" stroked="t" strokeweight=".612654pt" strokecolor="#000000">
                <v:path arrowok="t"/>
              </v:shape>
            </v:group>
            <v:group style="position:absolute;left:2023;top:2722;width:2;height:11799" coordorigin="2023,2722" coordsize="2,11799">
              <v:shape style="position:absolute;left:2023;top:2722;width:2;height:11799" coordorigin="2023,2722" coordsize="0,11799" path="m2023,2722l2023,14521e" filled="f" stroked="t" strokeweight=".455771pt" strokecolor="#000000">
                <v:path arrowok="t"/>
              </v:shape>
            </v:group>
            <v:group style="position:absolute;left:3106;top:2722;width:2;height:2894" coordorigin="3106,2722" coordsize="2,2894">
              <v:shape style="position:absolute;left:3106;top:2722;width:2;height:2894" coordorigin="3106,2722" coordsize="0,2894" path="m3106,2722l3106,5615e" filled="f" stroked="t" strokeweight=".455766pt" strokecolor="#000000">
                <v:path arrowok="t"/>
              </v:shape>
            </v:group>
            <v:group style="position:absolute;left:7852;top:2722;width:2;height:11794" coordorigin="7852,2722" coordsize="2,11794">
              <v:shape style="position:absolute;left:7852;top:2722;width:2;height:11794" coordorigin="7852,2722" coordsize="0,11794" path="m7852,2722l7852,14516e" filled="f" stroked="t" strokeweight=".811514pt" strokecolor="#000000">
                <v:path arrowok="t"/>
              </v:shape>
            </v:group>
            <v:group style="position:absolute;left:8621;top:2722;width:2;height:11794" coordorigin="8621,2722" coordsize="2,11794">
              <v:shape style="position:absolute;left:8621;top:2722;width:2;height:11794" coordorigin="8621,2722" coordsize="0,11794" path="m8621,2722l8621,14516e" filled="f" stroked="t" strokeweight=".811514pt" strokecolor="#000000">
                <v:path arrowok="t"/>
              </v:shape>
            </v:group>
            <v:group style="position:absolute;left:10031;top:2722;width:2;height:3073" coordorigin="10031,2722" coordsize="2,3073">
              <v:shape style="position:absolute;left:10031;top:2722;width:2;height:3073" coordorigin="10031,2722" coordsize="0,3073" path="m10031,2722l10031,5795e" filled="f" stroked="t" strokeweight=".811514pt" strokecolor="#000000">
                <v:path arrowok="t"/>
              </v:shape>
            </v:group>
            <v:group style="position:absolute;left:10725;top:2722;width:2;height:821" coordorigin="10725,2722" coordsize="2,821">
              <v:shape style="position:absolute;left:10725;top:2722;width:2;height:821" coordorigin="10725,2722" coordsize="0,821" path="m10725,2722l10725,3543e" filled="f" stroked="t" strokeweight=".455757pt" strokecolor="#000000">
                <v:path arrowok="t"/>
              </v:shape>
            </v:group>
            <v:group style="position:absolute;left:4245;top:2722;width:2;height:821" coordorigin="4245,2722" coordsize="2,821">
              <v:shape style="position:absolute;left:4245;top:2722;width:2;height:821" coordorigin="4245,2722" coordsize="0,821" path="m4245,2722l4245,3543e" filled="f" stroked="t" strokeweight=".455757pt" strokecolor="#000000">
                <v:path arrowok="t"/>
              </v:shape>
            </v:group>
            <v:group style="position:absolute;left:3109;top:3763;width:7605;height:2" coordorigin="3109,3763" coordsize="7605,2">
              <v:shape style="position:absolute;left:3109;top:3763;width:7605;height:2" coordorigin="3109,3763" coordsize="7605,0" path="m3109,3763l10714,3763e" filled="f" stroked="t" strokeweight=".612628pt" strokecolor="#000000">
                <v:path arrowok="t"/>
              </v:shape>
              <v:shape style="position:absolute;left:4249;top:3963;width:2962;height:10" type="#_x0000_t75">
                <v:imagedata r:id="rId361" o:title=""/>
              </v:shape>
              <v:shape style="position:absolute;left:7218;top:3963;width:634;height:10" type="#_x0000_t75">
                <v:imagedata r:id="rId362" o:title=""/>
              </v:shape>
              <v:shape style="position:absolute;left:7859;top:3963;width:762;height:10" type="#_x0000_t75">
                <v:imagedata r:id="rId363" o:title=""/>
              </v:shape>
            </v:group>
            <v:group style="position:absolute;left:8628;top:3968;width:2086;height:2" coordorigin="8628,3968" coordsize="2086,2">
              <v:shape style="position:absolute;left:8628;top:3968;width:2086;height:2" coordorigin="8628,3968" coordsize="2086,0" path="m8628,3968l10714,3968e" filled="f" stroked="t" strokeweight=".612628pt" strokecolor="#000000">
                <v:path arrowok="t"/>
              </v:shape>
              <v:shape style="position:absolute;left:4249;top:4168;width:2962;height:10" type="#_x0000_t75">
                <v:imagedata r:id="rId364" o:title=""/>
              </v:shape>
              <v:shape style="position:absolute;left:7218;top:4168;width:634;height:10" type="#_x0000_t75">
                <v:imagedata r:id="rId365" o:title=""/>
              </v:shape>
              <v:shape style="position:absolute;left:7859;top:4168;width:762;height:10" type="#_x0000_t75">
                <v:imagedata r:id="rId366" o:title=""/>
              </v:shape>
            </v:group>
            <v:group style="position:absolute;left:8628;top:4173;width:2086;height:2" coordorigin="8628,4173" coordsize="2086,2">
              <v:shape style="position:absolute;left:8628;top:4173;width:2086;height:2" coordorigin="8628,4173" coordsize="2086,0" path="m8628,4173l10714,4173e" filled="f" stroked="t" strokeweight=".612628pt" strokecolor="#000000">
                <v:path arrowok="t"/>
              </v:shape>
            </v:group>
            <v:group style="position:absolute;left:3109;top:4379;width:7605;height:2" coordorigin="3109,4379" coordsize="7605,2">
              <v:shape style="position:absolute;left:3109;top:4379;width:7605;height:2" coordorigin="3109,4379" coordsize="7605,0" path="m3109,4379l10714,4379e" filled="f" stroked="t" strokeweight=".612628pt" strokecolor="#000000">
                <v:path arrowok="t"/>
              </v:shape>
              <v:shape style="position:absolute;left:4249;top:4579;width:2962;height:10" type="#_x0000_t75">
                <v:imagedata r:id="rId367" o:title=""/>
              </v:shape>
              <v:shape style="position:absolute;left:7218;top:4579;width:634;height:10" type="#_x0000_t75">
                <v:imagedata r:id="rId368" o:title=""/>
              </v:shape>
              <v:shape style="position:absolute;left:7859;top:4579;width:762;height:10" type="#_x0000_t75">
                <v:imagedata r:id="rId369" o:title=""/>
              </v:shape>
            </v:group>
            <v:group style="position:absolute;left:8628;top:4584;width:2086;height:2" coordorigin="8628,4584" coordsize="2086,2">
              <v:shape style="position:absolute;left:8628;top:4584;width:2086;height:2" coordorigin="8628,4584" coordsize="2086,0" path="m8628,4584l10714,4584e" filled="f" stroked="t" strokeweight=".612628pt" strokecolor="#000000">
                <v:path arrowok="t"/>
              </v:shape>
            </v:group>
            <v:group style="position:absolute;left:2027;top:4789;width:8687;height:2" coordorigin="2027,4789" coordsize="8687,2">
              <v:shape style="position:absolute;left:2027;top:4789;width:8687;height:2" coordorigin="2027,4789" coordsize="8687,0" path="m2027,4789l10714,4789e" filled="f" stroked="t" strokeweight=".612628pt" strokecolor="#000000">
                <v:path arrowok="t"/>
              </v:shape>
            </v:group>
            <v:group style="position:absolute;left:4245;top:3768;width:2;height:1026" coordorigin="4245,3768" coordsize="2,1026">
              <v:shape style="position:absolute;left:4245;top:3768;width:2;height:1026" coordorigin="4245,3768" coordsize="0,1026" path="m4245,3768l4245,4794e" filled="f" stroked="t" strokeweight=".455757pt" strokecolor="#000000">
                <v:path arrowok="t"/>
              </v:shape>
            </v:group>
            <v:group style="position:absolute;left:3109;top:4994;width:7605;height:2" coordorigin="3109,4994" coordsize="7605,2">
              <v:shape style="position:absolute;left:3109;top:4994;width:7605;height:2" coordorigin="3109,4994" coordsize="7605,0" path="m3109,4994l10714,4994e" filled="f" stroked="t" strokeweight=".612628pt" strokecolor="#000000">
                <v:path arrowok="t"/>
              </v:shape>
              <v:shape style="position:absolute;left:4249;top:5195;width:2962;height:10" type="#_x0000_t75">
                <v:imagedata r:id="rId370" o:title=""/>
              </v:shape>
              <v:shape style="position:absolute;left:7218;top:5195;width:634;height:10" type="#_x0000_t75">
                <v:imagedata r:id="rId371" o:title=""/>
              </v:shape>
              <v:shape style="position:absolute;left:7859;top:5195;width:762;height:10" type="#_x0000_t75">
                <v:imagedata r:id="rId372" o:title=""/>
              </v:shape>
            </v:group>
            <v:group style="position:absolute;left:8628;top:5200;width:2086;height:2" coordorigin="8628,5200" coordsize="2086,2">
              <v:shape style="position:absolute;left:8628;top:5200;width:2086;height:2" coordorigin="8628,5200" coordsize="2086,0" path="m8628,5200l10714,5200e" filled="f" stroked="t" strokeweight=".612628pt" strokecolor="#000000">
                <v:path arrowok="t"/>
              </v:shape>
              <v:shape style="position:absolute;left:4249;top:5400;width:2962;height:10" type="#_x0000_t75">
                <v:imagedata r:id="rId373" o:title=""/>
              </v:shape>
              <v:shape style="position:absolute;left:7218;top:5400;width:634;height:10" type="#_x0000_t75">
                <v:imagedata r:id="rId374" o:title=""/>
              </v:shape>
              <v:shape style="position:absolute;left:7859;top:5400;width:762;height:10" type="#_x0000_t75">
                <v:imagedata r:id="rId375" o:title=""/>
              </v:shape>
            </v:group>
            <v:group style="position:absolute;left:8628;top:5405;width:2086;height:2" coordorigin="8628,5405" coordsize="2086,2">
              <v:shape style="position:absolute;left:8628;top:5405;width:2086;height:2" coordorigin="8628,5405" coordsize="2086,0" path="m8628,5405l10714,5405e" filled="f" stroked="t" strokeweight=".612628pt" strokecolor="#000000">
                <v:path arrowok="t"/>
              </v:shape>
            </v:group>
            <v:group style="position:absolute;left:2027;top:5610;width:8687;height:2" coordorigin="2027,5610" coordsize="8687,2">
              <v:shape style="position:absolute;left:2027;top:5610;width:8687;height:2" coordorigin="2027,5610" coordsize="8687,0" path="m2027,5610l10714,5610e" filled="f" stroked="t" strokeweight=".612628pt" strokecolor="#000000">
                <v:path arrowok="t"/>
              </v:shape>
            </v:group>
            <v:group style="position:absolute;left:1507;top:5820;width:7747;height:2" coordorigin="1507,5820" coordsize="7747,2">
              <v:shape style="position:absolute;left:1507;top:5820;width:7747;height:2" coordorigin="1507,5820" coordsize="7747,0" path="m1507,5820l9254,5820e" filled="f" stroked="t" strokeweight="1.078654pt" strokecolor="#000000">
                <v:path arrowok="t"/>
              </v:shape>
            </v:group>
            <v:group style="position:absolute;left:7862;top:5815;width:1388;height:2" coordorigin="7862,5815" coordsize="1388,2">
              <v:shape style="position:absolute;left:7862;top:5815;width:1388;height:2" coordorigin="7862,5815" coordsize="1388,0" path="m7862,5815l9251,5815e" filled="f" stroked="t" strokeweight=".51262pt" strokecolor="#000000">
                <v:path arrowok="t"/>
              </v:shape>
            </v:group>
            <v:group style="position:absolute;left:7214;top:3563;width:2;height:3284" coordorigin="7214,3563" coordsize="2,3284">
              <v:shape style="position:absolute;left:7214;top:3563;width:2;height:3284" coordorigin="7214,3563" coordsize="0,3284" path="m7214,3563l7214,6847e" filled="f" stroked="t" strokeweight=".455767pt" strokecolor="#000000">
                <v:path arrowok="t"/>
              </v:shape>
            </v:group>
            <v:group style="position:absolute;left:3109;top:6021;width:7605;height:2" coordorigin="3109,6021" coordsize="7605,2">
              <v:shape style="position:absolute;left:3109;top:6021;width:7605;height:2" coordorigin="3109,6021" coordsize="7605,0" path="m3109,6021l10714,6021e" filled="f" stroked="t" strokeweight=".612628pt" strokecolor="#000000">
                <v:path arrowok="t"/>
              </v:shape>
            </v:group>
            <v:group style="position:absolute;left:10034;top:3563;width:2;height:10958" coordorigin="10034,3563" coordsize="2,10958">
              <v:shape style="position:absolute;left:10034;top:3563;width:2;height:10958" coordorigin="10034,3563" coordsize="0,10958" path="m10034,3563l10034,14521e" filled="f" stroked="t" strokeweight=".455773pt" strokecolor="#000000">
                <v:path arrowok="t"/>
              </v:shape>
            </v:group>
            <v:group style="position:absolute;left:4245;top:4999;width:2;height:616" coordorigin="4245,4999" coordsize="2,616">
              <v:shape style="position:absolute;left:4245;top:4999;width:2;height:616" coordorigin="4245,4999" coordsize="0,616" path="m4245,4999l4245,5615e" filled="f" stroked="t" strokeweight=".455757pt" strokecolor="#000000">
                <v:path arrowok="t"/>
              </v:shape>
            </v:group>
            <v:group style="position:absolute;left:3109;top:6226;width:7605;height:2" coordorigin="3109,6226" coordsize="7605,2">
              <v:shape style="position:absolute;left:3109;top:6226;width:7605;height:2" coordorigin="3109,6226" coordsize="7605,0" path="m3109,6226l10714,6226e" filled="f" stroked="t" strokeweight=".612628pt" strokecolor="#000000">
                <v:path arrowok="t"/>
              </v:shape>
              <v:shape style="position:absolute;left:4249;top:6426;width:2962;height:10" type="#_x0000_t75">
                <v:imagedata r:id="rId376" o:title=""/>
              </v:shape>
              <v:shape style="position:absolute;left:7218;top:6426;width:634;height:10" type="#_x0000_t75">
                <v:imagedata r:id="rId377" o:title=""/>
              </v:shape>
              <v:shape style="position:absolute;left:7859;top:6426;width:762;height:10" type="#_x0000_t75">
                <v:imagedata r:id="rId378" o:title=""/>
              </v:shape>
            </v:group>
            <v:group style="position:absolute;left:8628;top:6431;width:627;height:2" coordorigin="8628,6431" coordsize="627,2">
              <v:shape style="position:absolute;left:8628;top:6431;width:627;height:2" coordorigin="8628,6431" coordsize="627,0" path="m8628,6431l9254,6431e" filled="f" stroked="t" strokeweight=".612620pt" strokecolor="#000000">
                <v:path arrowok="t"/>
              </v:shape>
              <v:shape style="position:absolute;left:9269;top:6426;width:762;height:10" type="#_x0000_t75">
                <v:imagedata r:id="rId379" o:title=""/>
              </v:shape>
              <v:shape style="position:absolute;left:4249;top:6631;width:2962;height:10" type="#_x0000_t75">
                <v:imagedata r:id="rId380" o:title=""/>
              </v:shape>
              <v:shape style="position:absolute;left:7218;top:6631;width:634;height:10" type="#_x0000_t75">
                <v:imagedata r:id="rId381" o:title=""/>
              </v:shape>
              <v:shape style="position:absolute;left:7859;top:6631;width:762;height:10" type="#_x0000_t75">
                <v:imagedata r:id="rId382" o:title=""/>
              </v:shape>
            </v:group>
            <v:group style="position:absolute;left:8628;top:6636;width:627;height:2" coordorigin="8628,6636" coordsize="627,2">
              <v:shape style="position:absolute;left:8628;top:6636;width:627;height:2" coordorigin="8628,6636" coordsize="627,0" path="m8628,6636l9254,6636e" filled="f" stroked="t" strokeweight=".612620pt" strokecolor="#000000">
                <v:path arrowok="t"/>
              </v:shape>
              <v:shape style="position:absolute;left:9269;top:6631;width:762;height:10" type="#_x0000_t75">
                <v:imagedata r:id="rId383" o:title=""/>
              </v:shape>
            </v:group>
            <v:group style="position:absolute;left:4249;top:6842;width:6466;height:2" coordorigin="4249,6842" coordsize="6466,2">
              <v:shape style="position:absolute;left:4249;top:6842;width:6466;height:2" coordorigin="4249,6842" coordsize="6466,0" path="m4249,6842l10714,6842e" filled="f" stroked="t" strokeweight=".612627pt" strokecolor="#000000">
                <v:path arrowok="t"/>
              </v:shape>
            </v:group>
            <v:group style="position:absolute;left:3109;top:7047;width:7605;height:2" coordorigin="3109,7047" coordsize="7605,2">
              <v:shape style="position:absolute;left:3109;top:7047;width:7605;height:2" coordorigin="3109,7047" coordsize="7605,0" path="m3109,7047l10714,7047e" filled="f" stroked="t" strokeweight=".612627pt" strokecolor="#000000">
                <v:path arrowok="t"/>
              </v:shape>
              <v:shape style="position:absolute;left:4249;top:7247;width:2962;height:10" type="#_x0000_t75">
                <v:imagedata r:id="rId384" o:title=""/>
              </v:shape>
              <v:shape style="position:absolute;left:7218;top:7247;width:634;height:10" type="#_x0000_t75">
                <v:imagedata r:id="rId385" o:title=""/>
              </v:shape>
              <v:shape style="position:absolute;left:7859;top:7247;width:762;height:10" type="#_x0000_t75">
                <v:imagedata r:id="rId386" o:title=""/>
              </v:shape>
            </v:group>
            <v:group style="position:absolute;left:8628;top:7252;width:627;height:2" coordorigin="8628,7252" coordsize="627,2">
              <v:shape style="position:absolute;left:8628;top:7252;width:627;height:2" coordorigin="8628,7252" coordsize="627,0" path="m8628,7252l9254,7252e" filled="f" stroked="t" strokeweight=".612620pt" strokecolor="#000000">
                <v:path arrowok="t"/>
              </v:shape>
              <v:shape style="position:absolute;left:9269;top:7247;width:762;height:10" type="#_x0000_t75">
                <v:imagedata r:id="rId387" o:title=""/>
              </v:shape>
              <v:shape style="position:absolute;left:4249;top:7452;width:2962;height:10" type="#_x0000_t75">
                <v:imagedata r:id="rId388" o:title=""/>
              </v:shape>
              <v:shape style="position:absolute;left:7218;top:7452;width:634;height:10" type="#_x0000_t75">
                <v:imagedata r:id="rId389" o:title=""/>
              </v:shape>
              <v:shape style="position:absolute;left:7859;top:7452;width:762;height:10" type="#_x0000_t75">
                <v:imagedata r:id="rId390" o:title=""/>
              </v:shape>
            </v:group>
            <v:group style="position:absolute;left:8628;top:7457;width:627;height:2" coordorigin="8628,7457" coordsize="627,2">
              <v:shape style="position:absolute;left:8628;top:7457;width:627;height:2" coordorigin="8628,7457" coordsize="627,0" path="m8628,7457l9254,7457e" filled="f" stroked="t" strokeweight=".612620pt" strokecolor="#000000">
                <v:path arrowok="t"/>
              </v:shape>
              <v:shape style="position:absolute;left:9269;top:7452;width:762;height:10" type="#_x0000_t75">
                <v:imagedata r:id="rId391" o:title=""/>
              </v:shape>
              <v:shape style="position:absolute;left:7218;top:7657;width:634;height:10" type="#_x0000_t75">
                <v:imagedata r:id="rId392" o:title=""/>
              </v:shape>
              <v:shape style="position:absolute;left:7859;top:7657;width:762;height:10" type="#_x0000_t75">
                <v:imagedata r:id="rId393" o:title=""/>
              </v:shape>
            </v:group>
            <v:group style="position:absolute;left:8628;top:7662;width:627;height:2" coordorigin="8628,7662" coordsize="627,2">
              <v:shape style="position:absolute;left:8628;top:7662;width:627;height:2" coordorigin="8628,7662" coordsize="627,0" path="m8628,7662l9254,7662e" filled="f" stroked="t" strokeweight=".612620pt" strokecolor="#000000">
                <v:path arrowok="t"/>
              </v:shape>
              <v:shape style="position:absolute;left:9269;top:7657;width:762;height:10" type="#_x0000_t75">
                <v:imagedata r:id="rId394" o:title=""/>
              </v:shape>
            </v:group>
            <v:group style="position:absolute;left:4249;top:7867;width:6466;height:2" coordorigin="4249,7867" coordsize="6466,2">
              <v:shape style="position:absolute;left:4249;top:7867;width:6466;height:2" coordorigin="4249,7867" coordsize="6466,0" path="m4249,7867l10714,7867e" filled="f" stroked="t" strokeweight=".612627pt" strokecolor="#000000">
                <v:path arrowok="t"/>
              </v:shape>
            </v:group>
            <v:group style="position:absolute;left:7214;top:7052;width:2;height:821" coordorigin="7214,7052" coordsize="2,821">
              <v:shape style="position:absolute;left:7214;top:7052;width:2;height:821" coordorigin="7214,7052" coordsize="0,821" path="m7214,7052l7214,7873e" filled="f" stroked="t" strokeweight=".455757pt" strokecolor="#000000">
                <v:path arrowok="t"/>
              </v:shape>
            </v:group>
            <v:group style="position:absolute;left:3109;top:8073;width:7605;height:2" coordorigin="3109,8073" coordsize="7605,2">
              <v:shape style="position:absolute;left:3109;top:8073;width:7605;height:2" coordorigin="3109,8073" coordsize="7605,0" path="m3109,8073l10714,8073e" filled="f" stroked="t" strokeweight=".612627pt" strokecolor="#000000">
                <v:path arrowok="t"/>
              </v:shape>
              <v:shape style="position:absolute;left:4249;top:8273;width:2962;height:10" type="#_x0000_t75">
                <v:imagedata r:id="rId395" o:title=""/>
              </v:shape>
              <v:shape style="position:absolute;left:7218;top:8273;width:634;height:10" type="#_x0000_t75">
                <v:imagedata r:id="rId396" o:title=""/>
              </v:shape>
              <v:shape style="position:absolute;left:7859;top:8273;width:762;height:10" type="#_x0000_t75">
                <v:imagedata r:id="rId397" o:title=""/>
              </v:shape>
            </v:group>
            <v:group style="position:absolute;left:8628;top:8278;width:2086;height:2" coordorigin="8628,8278" coordsize="2086,2">
              <v:shape style="position:absolute;left:8628;top:8278;width:2086;height:2" coordorigin="8628,8278" coordsize="2086,0" path="m8628,8278l10714,8278e" filled="f" stroked="t" strokeweight=".612627pt" strokecolor="#000000">
                <v:path arrowok="t"/>
              </v:shape>
              <v:shape style="position:absolute;left:4249;top:8478;width:2962;height:10" type="#_x0000_t75">
                <v:imagedata r:id="rId398" o:title=""/>
              </v:shape>
              <v:shape style="position:absolute;left:7218;top:8478;width:634;height:10" type="#_x0000_t75">
                <v:imagedata r:id="rId399" o:title=""/>
              </v:shape>
              <v:shape style="position:absolute;left:7859;top:8478;width:762;height:10" type="#_x0000_t75">
                <v:imagedata r:id="rId400" o:title=""/>
              </v:shape>
            </v:group>
            <v:group style="position:absolute;left:8628;top:8483;width:2086;height:2" coordorigin="8628,8483" coordsize="2086,2">
              <v:shape style="position:absolute;left:8628;top:8483;width:2086;height:2" coordorigin="8628,8483" coordsize="2086,0" path="m8628,8483l10714,8483e" filled="f" stroked="t" strokeweight=".612627pt" strokecolor="#000000">
                <v:path arrowok="t"/>
              </v:shape>
              <v:shape style="position:absolute;left:4249;top:8683;width:2962;height:10" type="#_x0000_t75">
                <v:imagedata r:id="rId401" o:title=""/>
              </v:shape>
            </v:group>
            <v:group style="position:absolute;left:7218;top:8688;width:3496;height:2" coordorigin="7218,8688" coordsize="3496,2">
              <v:shape style="position:absolute;left:7218;top:8688;width:3496;height:2" coordorigin="7218,8688" coordsize="3496,0" path="m7218,8688l10714,8688e" filled="f" stroked="t" strokeweight=".612627pt" strokecolor="#000000">
                <v:path arrowok="t"/>
              </v:shape>
            </v:group>
            <v:group style="position:absolute;left:4249;top:8893;width:6466;height:2" coordorigin="4249,8893" coordsize="6466,2">
              <v:shape style="position:absolute;left:4249;top:8893;width:6466;height:2" coordorigin="4249,8893" coordsize="6466,0" path="m4249,8893l10714,8893e" filled="f" stroked="t" strokeweight=".612626pt" strokecolor="#000000">
                <v:path arrowok="t"/>
              </v:shape>
              <v:shape style="position:absolute;left:4249;top:9094;width:2962;height:10" type="#_x0000_t75">
                <v:imagedata r:id="rId402" o:title=""/>
              </v:shape>
              <v:shape style="position:absolute;left:7218;top:9094;width:634;height:10" type="#_x0000_t75">
                <v:imagedata r:id="rId403" o:title=""/>
              </v:shape>
              <v:shape style="position:absolute;left:7859;top:9094;width:762;height:10" type="#_x0000_t75">
                <v:imagedata r:id="rId404" o:title=""/>
              </v:shape>
            </v:group>
            <v:group style="position:absolute;left:8628;top:9099;width:2086;height:2" coordorigin="8628,9099" coordsize="2086,2">
              <v:shape style="position:absolute;left:8628;top:9099;width:2086;height:2" coordorigin="8628,9099" coordsize="2086,0" path="m8628,9099l10714,9099e" filled="f" stroked="t" strokeweight=".612626pt" strokecolor="#000000">
                <v:path arrowok="t"/>
              </v:shape>
              <v:shape style="position:absolute;left:4249;top:9299;width:2962;height:10" type="#_x0000_t75">
                <v:imagedata r:id="rId405" o:title=""/>
              </v:shape>
              <v:shape style="position:absolute;left:7218;top:9299;width:634;height:10" type="#_x0000_t75">
                <v:imagedata r:id="rId406" o:title=""/>
              </v:shape>
              <v:shape style="position:absolute;left:7859;top:9299;width:762;height:10" type="#_x0000_t75">
                <v:imagedata r:id="rId407" o:title=""/>
              </v:shape>
            </v:group>
            <v:group style="position:absolute;left:8628;top:9304;width:2086;height:2" coordorigin="8628,9304" coordsize="2086,2">
              <v:shape style="position:absolute;left:8628;top:9304;width:2086;height:2" coordorigin="8628,9304" coordsize="2086,0" path="m8628,9304l10714,9304e" filled="f" stroked="t" strokeweight=".612626pt" strokecolor="#000000">
                <v:path arrowok="t"/>
              </v:shape>
            </v:group>
            <v:group style="position:absolute;left:2027;top:9509;width:5832;height:2" coordorigin="2027,9509" coordsize="5832,2">
              <v:shape style="position:absolute;left:2027;top:9509;width:5832;height:2" coordorigin="2027,9509" coordsize="5832,0" path="m2027,9509l7859,9509e" filled="f" stroked="t" strokeweight=".612620pt" strokecolor="#000000">
                <v:path arrowok="t"/>
              </v:shape>
              <v:shape style="position:absolute;left:7859;top:9504;width:762;height:10" type="#_x0000_t75">
                <v:imagedata r:id="rId408" o:title=""/>
              </v:shape>
            </v:group>
            <v:group style="position:absolute;left:8628;top:9509;width:2086;height:2" coordorigin="8628,9509" coordsize="2086,2">
              <v:shape style="position:absolute;left:8628;top:9509;width:2086;height:2" coordorigin="8628,9509" coordsize="2086,0" path="m8628,9509l10714,9509e" filled="f" stroked="t" strokeweight=".612626pt" strokecolor="#000000">
                <v:path arrowok="t"/>
              </v:shape>
            </v:group>
            <v:group style="position:absolute;left:3109;top:9714;width:7605;height:2" coordorigin="3109,9714" coordsize="7605,2">
              <v:shape style="position:absolute;left:3109;top:9714;width:7605;height:2" coordorigin="3109,9714" coordsize="7605,0" path="m3109,9714l10714,9714e" filled="f" stroked="t" strokeweight=".612626pt" strokecolor="#000000">
                <v:path arrowok="t"/>
              </v:shape>
            </v:group>
            <v:group style="position:absolute;left:4245;top:6231;width:2;height:3284" coordorigin="4245,6231" coordsize="2,3284">
              <v:shape style="position:absolute;left:4245;top:6231;width:2;height:3284" coordorigin="4245,6231" coordsize="0,3284" path="m4245,6231l4245,9514e" filled="f" stroked="t" strokeweight=".455757pt" strokecolor="#000000">
                <v:path arrowok="t"/>
              </v:shape>
            </v:group>
            <v:group style="position:absolute;left:3109;top:9920;width:7605;height:2" coordorigin="3109,9920" coordsize="7605,2">
              <v:shape style="position:absolute;left:3109;top:9920;width:7605;height:2" coordorigin="3109,9920" coordsize="7605,0" path="m3109,9920l10714,9920e" filled="f" stroked="t" strokeweight=".612626pt" strokecolor="#000000">
                <v:path arrowok="t"/>
              </v:shape>
              <v:shape style="position:absolute;left:4249;top:10120;width:2962;height:10" type="#_x0000_t75">
                <v:imagedata r:id="rId409" o:title=""/>
              </v:shape>
              <v:shape style="position:absolute;left:7218;top:10120;width:634;height:10" type="#_x0000_t75">
                <v:imagedata r:id="rId410" o:title=""/>
              </v:shape>
              <v:shape style="position:absolute;left:7859;top:10120;width:762;height:10" type="#_x0000_t75">
                <v:imagedata r:id="rId411" o:title=""/>
              </v:shape>
            </v:group>
            <v:group style="position:absolute;left:8628;top:10125;width:627;height:2" coordorigin="8628,10125" coordsize="627,2">
              <v:shape style="position:absolute;left:8628;top:10125;width:627;height:2" coordorigin="8628,10125" coordsize="627,0" path="m8628,10125l9254,10125e" filled="f" stroked="t" strokeweight=".612620pt" strokecolor="#000000">
                <v:path arrowok="t"/>
              </v:shape>
              <v:shape style="position:absolute;left:9269;top:10120;width:762;height:10" type="#_x0000_t75">
                <v:imagedata r:id="rId412" o:title=""/>
              </v:shape>
              <v:shape style="position:absolute;left:4249;top:10325;width:2962;height:10" type="#_x0000_t75">
                <v:imagedata r:id="rId413" o:title=""/>
              </v:shape>
              <v:shape style="position:absolute;left:7218;top:10325;width:634;height:10" type="#_x0000_t75">
                <v:imagedata r:id="rId414" o:title=""/>
              </v:shape>
              <v:shape style="position:absolute;left:7859;top:10325;width:762;height:10" type="#_x0000_t75">
                <v:imagedata r:id="rId415" o:title=""/>
              </v:shape>
            </v:group>
            <v:group style="position:absolute;left:8628;top:10330;width:627;height:2" coordorigin="8628,10330" coordsize="627,2">
              <v:shape style="position:absolute;left:8628;top:10330;width:627;height:2" coordorigin="8628,10330" coordsize="627,0" path="m8628,10330l9254,10330e" filled="f" stroked="t" strokeweight=".612620pt" strokecolor="#000000">
                <v:path arrowok="t"/>
              </v:shape>
              <v:shape style="position:absolute;left:9269;top:10325;width:762;height:10" type="#_x0000_t75">
                <v:imagedata r:id="rId416" o:title=""/>
              </v:shape>
              <v:shape style="position:absolute;left:7218;top:10633;width:634;height:10" type="#_x0000_t75">
                <v:imagedata r:id="rId417" o:title=""/>
              </v:shape>
            </v:group>
            <v:group style="position:absolute;left:7859;top:10638;width:1396;height:2" coordorigin="7859,10638" coordsize="1396,2">
              <v:shape style="position:absolute;left:7859;top:10638;width:1396;height:2" coordorigin="7859,10638" coordsize="1396,0" path="m7859,10638l9254,10638e" filled="f" stroked="t" strokeweight=".612620pt" strokecolor="#000000">
                <v:path arrowok="t"/>
              </v:shape>
              <v:shape style="position:absolute;left:9269;top:10633;width:762;height:10" type="#_x0000_t75">
                <v:imagedata r:id="rId418" o:title=""/>
              </v:shape>
              <v:shape style="position:absolute;left:4249;top:10838;width:2962;height:10" type="#_x0000_t75">
                <v:imagedata r:id="rId419" o:title=""/>
              </v:shape>
              <v:shape style="position:absolute;left:7218;top:10838;width:634;height:10" type="#_x0000_t75">
                <v:imagedata r:id="rId420" o:title=""/>
              </v:shape>
              <v:shape style="position:absolute;left:7859;top:10838;width:762;height:10" type="#_x0000_t75">
                <v:imagedata r:id="rId421" o:title=""/>
              </v:shape>
            </v:group>
            <v:group style="position:absolute;left:8628;top:10843;width:627;height:2" coordorigin="8628,10843" coordsize="627,2">
              <v:shape style="position:absolute;left:8628;top:10843;width:627;height:2" coordorigin="8628,10843" coordsize="627,0" path="m8628,10843l9254,10843e" filled="f" stroked="t" strokeweight=".612620pt" strokecolor="#000000">
                <v:path arrowok="t"/>
              </v:shape>
              <v:shape style="position:absolute;left:9269;top:10838;width:762;height:10" type="#_x0000_t75">
                <v:imagedata r:id="rId422" o:title=""/>
              </v:shape>
              <v:shape style="position:absolute;left:4249;top:11043;width:2962;height:10" type="#_x0000_t75">
                <v:imagedata r:id="rId423" o:title=""/>
              </v:shape>
              <v:shape style="position:absolute;left:7218;top:11043;width:634;height:10" type="#_x0000_t75">
                <v:imagedata r:id="rId424" o:title=""/>
              </v:shape>
              <v:shape style="position:absolute;left:7859;top:11043;width:762;height:10" type="#_x0000_t75">
                <v:imagedata r:id="rId425" o:title=""/>
              </v:shape>
            </v:group>
            <v:group style="position:absolute;left:8628;top:11048;width:627;height:2" coordorigin="8628,11048" coordsize="627,2">
              <v:shape style="position:absolute;left:8628;top:11048;width:627;height:2" coordorigin="8628,11048" coordsize="627,0" path="m8628,11048l9254,11048e" filled="f" stroked="t" strokeweight=".612620pt" strokecolor="#000000">
                <v:path arrowok="t"/>
              </v:shape>
              <v:shape style="position:absolute;left:9269;top:11043;width:762;height:10" type="#_x0000_t75">
                <v:imagedata r:id="rId426" o:title=""/>
              </v:shape>
              <v:shape style="position:absolute;left:4249;top:11248;width:2962;height:10" type="#_x0000_t75">
                <v:imagedata r:id="rId427" o:title=""/>
              </v:shape>
              <v:shape style="position:absolute;left:7218;top:11248;width:634;height:10" type="#_x0000_t75">
                <v:imagedata r:id="rId428" o:title=""/>
              </v:shape>
              <v:shape style="position:absolute;left:7859;top:11248;width:762;height:10" type="#_x0000_t75">
                <v:imagedata r:id="rId429" o:title=""/>
              </v:shape>
            </v:group>
            <v:group style="position:absolute;left:8628;top:11254;width:627;height:2" coordorigin="8628,11254" coordsize="627,2">
              <v:shape style="position:absolute;left:8628;top:11254;width:627;height:2" coordorigin="8628,11254" coordsize="627,0" path="m8628,11254l9254,11254e" filled="f" stroked="t" strokeweight=".612620pt" strokecolor="#000000">
                <v:path arrowok="t"/>
              </v:shape>
              <v:shape style="position:absolute;left:9269;top:11248;width:762;height:10" type="#_x0000_t75">
                <v:imagedata r:id="rId430" o:title=""/>
              </v:shape>
            </v:group>
            <v:group style="position:absolute;left:3109;top:11459;width:7605;height:2" coordorigin="3109,11459" coordsize="7605,2">
              <v:shape style="position:absolute;left:3109;top:11459;width:7605;height:2" coordorigin="3109,11459" coordsize="7605,0" path="m3109,11459l10714,11459e" filled="f" stroked="t" strokeweight=".612626pt" strokecolor="#000000">
                <v:path arrowok="t"/>
              </v:shape>
              <v:shape style="position:absolute;left:4249;top:11659;width:2962;height:10" type="#_x0000_t75">
                <v:imagedata r:id="rId431" o:title=""/>
              </v:shape>
              <v:shape style="position:absolute;left:7218;top:11659;width:634;height:10" type="#_x0000_t75">
                <v:imagedata r:id="rId432" o:title=""/>
              </v:shape>
              <v:shape style="position:absolute;left:7859;top:11659;width:762;height:10" type="#_x0000_t75">
                <v:imagedata r:id="rId433" o:title=""/>
              </v:shape>
            </v:group>
            <v:group style="position:absolute;left:8628;top:11664;width:627;height:2" coordorigin="8628,11664" coordsize="627,2">
              <v:shape style="position:absolute;left:8628;top:11664;width:627;height:2" coordorigin="8628,11664" coordsize="627,0" path="m8628,11664l9254,11664e" filled="f" stroked="t" strokeweight=".612620pt" strokecolor="#000000">
                <v:path arrowok="t"/>
              </v:shape>
              <v:shape style="position:absolute;left:9269;top:11659;width:762;height:10" type="#_x0000_t75">
                <v:imagedata r:id="rId434" o:title=""/>
              </v:shape>
              <v:shape style="position:absolute;left:4249;top:11864;width:2962;height:10" type="#_x0000_t75">
                <v:imagedata r:id="rId435" o:title=""/>
              </v:shape>
              <v:shape style="position:absolute;left:7218;top:11864;width:634;height:10" type="#_x0000_t75">
                <v:imagedata r:id="rId436" o:title=""/>
              </v:shape>
              <v:shape style="position:absolute;left:7859;top:11864;width:762;height:10" type="#_x0000_t75">
                <v:imagedata r:id="rId437" o:title=""/>
              </v:shape>
            </v:group>
            <v:group style="position:absolute;left:8628;top:11869;width:627;height:2" coordorigin="8628,11869" coordsize="627,2">
              <v:shape style="position:absolute;left:8628;top:11869;width:627;height:2" coordorigin="8628,11869" coordsize="627,0" path="m8628,11869l9254,11869e" filled="f" stroked="t" strokeweight=".612620pt" strokecolor="#000000">
                <v:path arrowok="t"/>
              </v:shape>
              <v:shape style="position:absolute;left:9269;top:11864;width:762;height:10" type="#_x0000_t75">
                <v:imagedata r:id="rId438" o:title=""/>
              </v:shape>
              <v:shape style="position:absolute;left:7218;top:12172;width:634;height:10" type="#_x0000_t75">
                <v:imagedata r:id="rId439" o:title=""/>
              </v:shape>
            </v:group>
            <v:group style="position:absolute;left:7859;top:12177;width:1396;height:2" coordorigin="7859,12177" coordsize="1396,2">
              <v:shape style="position:absolute;left:7859;top:12177;width:1396;height:2" coordorigin="7859,12177" coordsize="1396,0" path="m7859,12177l9254,12177e" filled="f" stroked="t" strokeweight=".612620pt" strokecolor="#000000">
                <v:path arrowok="t"/>
              </v:shape>
              <v:shape style="position:absolute;left:9269;top:12172;width:762;height:10" type="#_x0000_t75">
                <v:imagedata r:id="rId440" o:title=""/>
              </v:shape>
              <v:shape style="position:absolute;left:4249;top:12377;width:2962;height:10" type="#_x0000_t75">
                <v:imagedata r:id="rId441" o:title=""/>
              </v:shape>
              <v:shape style="position:absolute;left:7218;top:12377;width:634;height:10" type="#_x0000_t75">
                <v:imagedata r:id="rId442" o:title=""/>
              </v:shape>
              <v:shape style="position:absolute;left:7859;top:12377;width:762;height:10" type="#_x0000_t75">
                <v:imagedata r:id="rId443" o:title=""/>
              </v:shape>
            </v:group>
            <v:group style="position:absolute;left:8628;top:12382;width:627;height:2" coordorigin="8628,12382" coordsize="627,2">
              <v:shape style="position:absolute;left:8628;top:12382;width:627;height:2" coordorigin="8628,12382" coordsize="627,0" path="m8628,12382l9254,12382e" filled="f" stroked="t" strokeweight=".612620pt" strokecolor="#000000">
                <v:path arrowok="t"/>
              </v:shape>
              <v:shape style="position:absolute;left:9269;top:12377;width:762;height:10" type="#_x0000_t75">
                <v:imagedata r:id="rId444" o:title=""/>
              </v:shape>
              <v:shape style="position:absolute;left:4249;top:12582;width:2962;height:10" type="#_x0000_t75">
                <v:imagedata r:id="rId445" o:title=""/>
              </v:shape>
              <v:shape style="position:absolute;left:7218;top:12582;width:634;height:10" type="#_x0000_t75">
                <v:imagedata r:id="rId446" o:title=""/>
              </v:shape>
              <v:shape style="position:absolute;left:7859;top:12582;width:762;height:10" type="#_x0000_t75">
                <v:imagedata r:id="rId447" o:title=""/>
              </v:shape>
            </v:group>
            <v:group style="position:absolute;left:8628;top:12587;width:627;height:2" coordorigin="8628,12587" coordsize="627,2">
              <v:shape style="position:absolute;left:8628;top:12587;width:627;height:2" coordorigin="8628,12587" coordsize="627,0" path="m8628,12587l9254,12587e" filled="f" stroked="t" strokeweight=".612620pt" strokecolor="#000000">
                <v:path arrowok="t"/>
              </v:shape>
              <v:shape style="position:absolute;left:9269;top:12582;width:762;height:10" type="#_x0000_t75">
                <v:imagedata r:id="rId448" o:title=""/>
              </v:shape>
              <v:shape style="position:absolute;left:4249;top:12787;width:2962;height:10" type="#_x0000_t75">
                <v:imagedata r:id="rId449" o:title=""/>
              </v:shape>
              <v:shape style="position:absolute;left:7218;top:12787;width:634;height:10" type="#_x0000_t75">
                <v:imagedata r:id="rId450" o:title=""/>
              </v:shape>
              <v:shape style="position:absolute;left:7859;top:12787;width:762;height:10" type="#_x0000_t75">
                <v:imagedata r:id="rId451" o:title=""/>
              </v:shape>
            </v:group>
            <v:group style="position:absolute;left:8628;top:12792;width:627;height:2" coordorigin="8628,12792" coordsize="627,2">
              <v:shape style="position:absolute;left:8628;top:12792;width:627;height:2" coordorigin="8628,12792" coordsize="627,0" path="m8628,12792l9254,12792e" filled="f" stroked="t" strokeweight=".612620pt" strokecolor="#000000">
                <v:path arrowok="t"/>
              </v:shape>
              <v:shape style="position:absolute;left:9269;top:12787;width:762;height:10" type="#_x0000_t75">
                <v:imagedata r:id="rId452" o:title=""/>
              </v:shape>
            </v:group>
            <v:group style="position:absolute;left:3109;top:12998;width:7605;height:2" coordorigin="3109,12998" coordsize="7605,2">
              <v:shape style="position:absolute;left:3109;top:12998;width:7605;height:2" coordorigin="3109,12998" coordsize="7605,0" path="m3109,12998l10714,12998e" filled="f" stroked="t" strokeweight=".612625pt" strokecolor="#000000">
                <v:path arrowok="t"/>
              </v:shape>
              <v:shape style="position:absolute;left:4249;top:13198;width:2962;height:10" type="#_x0000_t75">
                <v:imagedata r:id="rId453" o:title=""/>
              </v:shape>
              <v:shape style="position:absolute;left:7218;top:13198;width:634;height:10" type="#_x0000_t75">
                <v:imagedata r:id="rId454" o:title=""/>
              </v:shape>
              <v:shape style="position:absolute;left:7859;top:13198;width:762;height:10" type="#_x0000_t75">
                <v:imagedata r:id="rId455" o:title=""/>
              </v:shape>
            </v:group>
            <v:group style="position:absolute;left:8628;top:13203;width:627;height:2" coordorigin="8628,13203" coordsize="627,2">
              <v:shape style="position:absolute;left:8628;top:13203;width:627;height:2" coordorigin="8628,13203" coordsize="627,0" path="m8628,13203l9254,13203e" filled="f" stroked="t" strokeweight=".612620pt" strokecolor="#000000">
                <v:path arrowok="t"/>
              </v:shape>
              <v:shape style="position:absolute;left:9269;top:13198;width:762;height:10" type="#_x0000_t75">
                <v:imagedata r:id="rId456" o:title=""/>
              </v:shape>
              <v:shape style="position:absolute;left:4249;top:13403;width:2962;height:10" type="#_x0000_t75">
                <v:imagedata r:id="rId457" o:title=""/>
              </v:shape>
              <v:shape style="position:absolute;left:7218;top:13403;width:634;height:10" type="#_x0000_t75">
                <v:imagedata r:id="rId458" o:title=""/>
              </v:shape>
              <v:shape style="position:absolute;left:7859;top:13403;width:762;height:10" type="#_x0000_t75">
                <v:imagedata r:id="rId459" o:title=""/>
              </v:shape>
            </v:group>
            <v:group style="position:absolute;left:8628;top:13408;width:627;height:2" coordorigin="8628,13408" coordsize="627,2">
              <v:shape style="position:absolute;left:8628;top:13408;width:627;height:2" coordorigin="8628,13408" coordsize="627,0" path="m8628,13408l9254,13408e" filled="f" stroked="t" strokeweight=".612620pt" strokecolor="#000000">
                <v:path arrowok="t"/>
              </v:shape>
              <v:shape style="position:absolute;left:9269;top:13403;width:762;height:10" type="#_x0000_t75">
                <v:imagedata r:id="rId460" o:title=""/>
              </v:shape>
              <v:shape style="position:absolute;left:7218;top:13711;width:634;height:10" type="#_x0000_t75">
                <v:imagedata r:id="rId461" o:title=""/>
              </v:shape>
            </v:group>
            <v:group style="position:absolute;left:7859;top:13716;width:1396;height:2" coordorigin="7859,13716" coordsize="1396,2">
              <v:shape style="position:absolute;left:7859;top:13716;width:1396;height:2" coordorigin="7859,13716" coordsize="1396,0" path="m7859,13716l9254,13716e" filled="f" stroked="t" strokeweight=".612620pt" strokecolor="#000000">
                <v:path arrowok="t"/>
              </v:shape>
              <v:shape style="position:absolute;left:9269;top:13711;width:762;height:10" type="#_x0000_t75">
                <v:imagedata r:id="rId462" o:title=""/>
              </v:shape>
              <v:shape style="position:absolute;left:4249;top:13916;width:2962;height:10" type="#_x0000_t75">
                <v:imagedata r:id="rId463" o:title=""/>
              </v:shape>
              <v:shape style="position:absolute;left:7218;top:13916;width:634;height:10" type="#_x0000_t75">
                <v:imagedata r:id="rId464" o:title=""/>
              </v:shape>
              <v:shape style="position:absolute;left:7859;top:13916;width:762;height:10" type="#_x0000_t75">
                <v:imagedata r:id="rId465" o:title=""/>
              </v:shape>
            </v:group>
            <v:group style="position:absolute;left:8628;top:13921;width:627;height:2" coordorigin="8628,13921" coordsize="627,2">
              <v:shape style="position:absolute;left:8628;top:13921;width:627;height:2" coordorigin="8628,13921" coordsize="627,0" path="m8628,13921l9254,13921e" filled="f" stroked="t" strokeweight=".612620pt" strokecolor="#000000">
                <v:path arrowok="t"/>
              </v:shape>
              <v:shape style="position:absolute;left:9269;top:13916;width:762;height:10" type="#_x0000_t75">
                <v:imagedata r:id="rId466" o:title=""/>
              </v:shape>
              <v:shape style="position:absolute;left:4249;top:14121;width:2962;height:10" type="#_x0000_t75">
                <v:imagedata r:id="rId467" o:title=""/>
              </v:shape>
              <v:shape style="position:absolute;left:7218;top:14121;width:634;height:10" type="#_x0000_t75">
                <v:imagedata r:id="rId468" o:title=""/>
              </v:shape>
              <v:shape style="position:absolute;left:7859;top:14121;width:762;height:10" type="#_x0000_t75">
                <v:imagedata r:id="rId469" o:title=""/>
              </v:shape>
            </v:group>
            <v:group style="position:absolute;left:8628;top:14126;width:627;height:2" coordorigin="8628,14126" coordsize="627,2">
              <v:shape style="position:absolute;left:8628;top:14126;width:627;height:2" coordorigin="8628,14126" coordsize="627,0" path="m8628,14126l9254,14126e" filled="f" stroked="t" strokeweight=".612620pt" strokecolor="#000000">
                <v:path arrowok="t"/>
              </v:shape>
              <v:shape style="position:absolute;left:9269;top:14121;width:762;height:10" type="#_x0000_t75">
                <v:imagedata r:id="rId470" o:title=""/>
              </v:shape>
              <v:shape style="position:absolute;left:4249;top:14326;width:2962;height:10" type="#_x0000_t75">
                <v:imagedata r:id="rId471" o:title=""/>
              </v:shape>
              <v:shape style="position:absolute;left:7218;top:14326;width:634;height:10" type="#_x0000_t75">
                <v:imagedata r:id="rId472" o:title=""/>
              </v:shape>
              <v:shape style="position:absolute;left:7859;top:14326;width:762;height:10" type="#_x0000_t75">
                <v:imagedata r:id="rId473" o:title=""/>
              </v:shape>
            </v:group>
            <v:group style="position:absolute;left:8628;top:14332;width:627;height:2" coordorigin="8628,14332" coordsize="627,2">
              <v:shape style="position:absolute;left:8628;top:14332;width:627;height:2" coordorigin="8628,14332" coordsize="627,0" path="m8628,14332l9254,14332e" filled="f" stroked="t" strokeweight=".612620pt" strokecolor="#000000">
                <v:path arrowok="t"/>
              </v:shape>
              <v:shape style="position:absolute;left:9269;top:14326;width:762;height:10" type="#_x0000_t75">
                <v:imagedata r:id="rId474" o:title=""/>
              </v:shape>
            </v:group>
            <v:group style="position:absolute;left:1507;top:14531;width:7121;height:2" coordorigin="1507,14531" coordsize="7121,2">
              <v:shape style="position:absolute;left:1507;top:14531;width:7121;height:2" coordorigin="1507,14531" coordsize="7121,0" path="m1507,14531l8628,14531e" filled="f" stroked="t" strokeweight="1.12524pt" strokecolor="#000000">
                <v:path arrowok="t"/>
              </v:shape>
            </v:group>
            <v:group style="position:absolute;left:8628;top:14537;width:627;height:2" coordorigin="8628,14537" coordsize="627,2">
              <v:shape style="position:absolute;left:8628;top:14537;width:627;height:2" coordorigin="8628,14537" coordsize="627,0" path="m8628,14537l9254,14537e" filled="f" stroked="t" strokeweight=".612620pt" strokecolor="#000000">
                <v:path arrowok="t"/>
              </v:shape>
            </v:group>
            <v:group style="position:absolute;left:1500;top:2701;width:2;height:11840" coordorigin="1500,2701" coordsize="2,11840">
              <v:shape style="position:absolute;left:1500;top:2701;width:2;height:11840" coordorigin="1500,2701" coordsize="0,11840" path="m1500,2701l1500,14542e" filled="f" stroked="t" strokeweight=".811514pt" strokecolor="#000000">
                <v:path arrowok="t"/>
              </v:shape>
            </v:group>
            <v:group style="position:absolute;left:3106;top:5831;width:2;height:8691" coordorigin="3106,5831" coordsize="2,8691">
              <v:shape style="position:absolute;left:3106;top:5831;width:2;height:8691" coordorigin="3106,5831" coordsize="0,8691" path="m3106,5831l3106,14521e" filled="f" stroked="t" strokeweight=".455757pt" strokecolor="#000000">
                <v:path arrowok="t"/>
              </v:shape>
            </v:group>
            <v:group style="position:absolute;left:4245;top:9925;width:2;height:4596" coordorigin="4245,9925" coordsize="2,4596">
              <v:shape style="position:absolute;left:4245;top:9925;width:2;height:4596" coordorigin="4245,9925" coordsize="0,4596" path="m4245,9925l4245,14521e" filled="f" stroked="t" strokeweight=".455757pt" strokecolor="#000000">
                <v:path arrowok="t"/>
              </v:shape>
            </v:group>
            <v:group style="position:absolute;left:7214;top:8078;width:2;height:6444" coordorigin="7214,8078" coordsize="2,6444">
              <v:shape style="position:absolute;left:7214;top:8078;width:2;height:6444" coordorigin="7214,8078" coordsize="0,6444" path="m7214,8078l7214,14521e" filled="f" stroked="t" strokeweight=".455757pt" strokecolor="#000000">
                <v:path arrowok="t"/>
              </v:shape>
            </v:group>
            <v:group style="position:absolute;left:7855;top:3563;width:2;height:10958" coordorigin="7855,3563" coordsize="2,10958">
              <v:shape style="position:absolute;left:7855;top:3563;width:2;height:10958" coordorigin="7855,3563" coordsize="0,10958" path="m7855,3563l7855,14521e" filled="f" stroked="t" strokeweight=".455757pt" strokecolor="#000000">
                <v:path arrowok="t"/>
              </v:shape>
            </v:group>
            <v:group style="position:absolute;left:8624;top:3563;width:2;height:10958" coordorigin="8624,3563" coordsize="2,10958">
              <v:shape style="position:absolute;left:8624;top:3563;width:2;height:10958" coordorigin="8624,3563" coordsize="0,10958" path="m8624,3563l8624,14521e" filled="f" stroked="t" strokeweight=".455757pt" strokecolor="#000000">
                <v:path arrowok="t"/>
              </v:shape>
            </v:group>
            <v:group style="position:absolute;left:9261;top:2722;width:2;height:11820" coordorigin="9261,2722" coordsize="2,11820">
              <v:shape style="position:absolute;left:9261;top:2722;width:2;height:11820" coordorigin="9261,2722" coordsize="0,11820" path="m9261,2722l9261,14542e" filled="f" stroked="t" strokeweight=".811514pt" strokecolor="#000000">
                <v:path arrowok="t"/>
              </v:shape>
            </v:group>
            <v:group style="position:absolute;left:10721;top:3563;width:2;height:10979" coordorigin="10721,3563" coordsize="2,10979">
              <v:shape style="position:absolute;left:10721;top:3563;width:2;height:10979" coordorigin="10721,3563" coordsize="0,10979" path="m10721,3563l10721,14542e" filled="f" stroked="t" strokeweight=".811514pt" strokecolor="#000000">
                <v:path arrowok="t"/>
              </v:shape>
            </v:group>
            <v:group style="position:absolute;left:1507;top:2712;width:9221;height:2" coordorigin="1507,2712" coordsize="9221,2">
              <v:shape style="position:absolute;left:1507;top:2712;width:9221;height:2" coordorigin="1507,2712" coordsize="9221,0" path="m1507,2712l10728,2712e" filled="f" stroked="t" strokeweight="1.12524pt" strokecolor="#000000">
                <v:path arrowok="t"/>
              </v:shape>
            </v:group>
            <v:group style="position:absolute;left:1507;top:3553;width:9221;height:2" coordorigin="1507,3553" coordsize="9221,2">
              <v:shape style="position:absolute;left:1507;top:3553;width:9221;height:2" coordorigin="1507,3553" coordsize="9221,0" path="m1507,3553l10728,3553e" filled="f" stroked="t" strokeweight="1.12524pt" strokecolor="#000000">
                <v:path arrowok="t"/>
              </v:shape>
            </v:group>
            <v:group style="position:absolute;left:9269;top:5823;width:1446;height:2" coordorigin="9269,5823" coordsize="1446,2">
              <v:shape style="position:absolute;left:9269;top:5823;width:1446;height:2" coordorigin="9269,5823" coordsize="1446,0" path="m9269,5823l10714,5823e" filled="f" stroked="t" strokeweight=".772353pt" strokecolor="#000000">
                <v:path arrowok="t"/>
              </v:shape>
              <v:shape style="position:absolute;left:10038;top:6426;width:676;height:10" type="#_x0000_t75">
                <v:imagedata r:id="rId475" o:title=""/>
              </v:shape>
              <v:shape style="position:absolute;left:10038;top:6631;width:676;height:10" type="#_x0000_t75">
                <v:imagedata r:id="rId476" o:title=""/>
              </v:shape>
              <v:shape style="position:absolute;left:10038;top:7247;width:676;height:10" type="#_x0000_t75">
                <v:imagedata r:id="rId477" o:title=""/>
              </v:shape>
              <v:shape style="position:absolute;left:10038;top:7452;width:676;height:10" type="#_x0000_t75">
                <v:imagedata r:id="rId478" o:title=""/>
              </v:shape>
              <v:shape style="position:absolute;left:10038;top:7657;width:676;height:10" type="#_x0000_t75">
                <v:imagedata r:id="rId479" o:title=""/>
              </v:shape>
              <v:shape style="position:absolute;left:10038;top:10120;width:676;height:10" type="#_x0000_t75">
                <v:imagedata r:id="rId480" o:title=""/>
              </v:shape>
              <v:shape style="position:absolute;left:10038;top:10325;width:676;height:10" type="#_x0000_t75">
                <v:imagedata r:id="rId481" o:title=""/>
              </v:shape>
              <v:shape style="position:absolute;left:10038;top:10633;width:676;height:10" type="#_x0000_t75">
                <v:imagedata r:id="rId482" o:title=""/>
              </v:shape>
              <v:shape style="position:absolute;left:10038;top:10838;width:676;height:10" type="#_x0000_t75">
                <v:imagedata r:id="rId483" o:title=""/>
              </v:shape>
              <v:shape style="position:absolute;left:10038;top:11043;width:676;height:10" type="#_x0000_t75">
                <v:imagedata r:id="rId484" o:title=""/>
              </v:shape>
              <v:shape style="position:absolute;left:10038;top:11248;width:676;height:10" type="#_x0000_t75">
                <v:imagedata r:id="rId485" o:title=""/>
              </v:shape>
              <v:shape style="position:absolute;left:10038;top:11659;width:676;height:10" type="#_x0000_t75">
                <v:imagedata r:id="rId486" o:title=""/>
              </v:shape>
              <v:shape style="position:absolute;left:10038;top:11864;width:676;height:10" type="#_x0000_t75">
                <v:imagedata r:id="rId487" o:title=""/>
              </v:shape>
              <v:shape style="position:absolute;left:10038;top:12172;width:676;height:10" type="#_x0000_t75">
                <v:imagedata r:id="rId488" o:title=""/>
              </v:shape>
              <v:shape style="position:absolute;left:10038;top:12377;width:676;height:10" type="#_x0000_t75">
                <v:imagedata r:id="rId489" o:title=""/>
              </v:shape>
              <v:shape style="position:absolute;left:10038;top:12582;width:676;height:10" type="#_x0000_t75">
                <v:imagedata r:id="rId490" o:title=""/>
              </v:shape>
              <v:shape style="position:absolute;left:10038;top:12787;width:676;height:10" type="#_x0000_t75">
                <v:imagedata r:id="rId491" o:title=""/>
              </v:shape>
              <v:shape style="position:absolute;left:10038;top:13198;width:676;height:10" type="#_x0000_t75">
                <v:imagedata r:id="rId492" o:title=""/>
              </v:shape>
              <v:shape style="position:absolute;left:10038;top:13403;width:676;height:10" type="#_x0000_t75">
                <v:imagedata r:id="rId493" o:title=""/>
              </v:shape>
              <v:shape style="position:absolute;left:10038;top:13711;width:676;height:10" type="#_x0000_t75">
                <v:imagedata r:id="rId494" o:title=""/>
              </v:shape>
              <v:shape style="position:absolute;left:10038;top:13916;width:676;height:10" type="#_x0000_t75">
                <v:imagedata r:id="rId495" o:title=""/>
              </v:shape>
              <v:shape style="position:absolute;left:10038;top:14121;width:676;height:10" type="#_x0000_t75">
                <v:imagedata r:id="rId496" o:title=""/>
              </v:shape>
              <v:shape style="position:absolute;left:10038;top:14326;width:676;height:10" type="#_x0000_t75">
                <v:imagedata r:id="rId497" o:title=""/>
              </v:shape>
            </v:group>
            <v:group style="position:absolute;left:9269;top:14531;width:1460;height:2" coordorigin="9269,14531" coordsize="1460,2">
              <v:shape style="position:absolute;left:9269;top:14531;width:1460;height:2" coordorigin="9269,14531" coordsize="1460,0" path="m9269,14531l10728,14531e" filled="f" stroked="t" strokeweight="1.12524pt" strokecolor="#000000">
                <v:path arrowok="t"/>
              </v:shape>
            </v:group>
            <v:group style="position:absolute;left:1493;top:1464;width:9242;height:13085" coordorigin="1493,1464" coordsize="9242,13085">
              <v:shape style="position:absolute;left:1493;top:1464;width:9242;height:13085" coordorigin="1493,1464" coordsize="9242,13085" path="m1493,14549l10735,14549,10735,1464,1493,1464,1493,14549x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8" w:after="0" w:line="389" w:lineRule="auto"/>
        <w:ind w:left="602" w:right="1722" w:firstLine="1082"/>
        <w:jc w:val="right"/>
        <w:tabs>
          <w:tab w:pos="1740" w:val="left"/>
          <w:tab w:pos="2820" w:val="left"/>
          <w:tab w:pos="6340" w:val="left"/>
          <w:tab w:pos="74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(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t)</w:t>
      </w:r>
      <w:r>
        <w:rPr>
          <w:rFonts w:ascii="Arial" w:hAnsi="Arial" w:cs="Arial" w:eastAsia="Arial"/>
          <w:sz w:val="11"/>
          <w:szCs w:val="11"/>
          <w:spacing w:val="-16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c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2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89" w:lineRule="auto"/>
        <w:ind w:left="82" w:right="1722" w:firstLine="2742"/>
        <w:jc w:val="right"/>
        <w:tabs>
          <w:tab w:pos="1680" w:val="left"/>
          <w:tab w:pos="2820" w:val="left"/>
          <w:tab w:pos="5820" w:val="left"/>
          <w:tab w:pos="74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2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70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70"/>
          <w:b/>
          <w:bCs/>
        </w:rPr>
        <w:t>z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b/>
          <w:bCs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-14"/>
          <w:w w:val="7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-3"/>
          <w:w w:val="71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o</w:t>
      </w:r>
      <w:r>
        <w:rPr>
          <w:rFonts w:ascii="Arial" w:hAnsi="Arial" w:cs="Arial" w:eastAsia="Arial"/>
          <w:sz w:val="11"/>
          <w:szCs w:val="11"/>
          <w:spacing w:val="7"/>
          <w:w w:val="71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t</w:t>
      </w:r>
      <w:r>
        <w:rPr>
          <w:rFonts w:ascii="Arial" w:hAnsi="Arial" w:cs="Arial" w:eastAsia="Arial"/>
          <w:sz w:val="11"/>
          <w:szCs w:val="11"/>
          <w:spacing w:val="-3"/>
          <w:w w:val="71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m</w:t>
      </w:r>
      <w:r>
        <w:rPr>
          <w:rFonts w:ascii="Arial" w:hAnsi="Arial" w:cs="Arial" w:eastAsia="Arial"/>
          <w:sz w:val="11"/>
          <w:szCs w:val="11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-1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7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(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g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t)</w:t>
      </w:r>
      <w:r>
        <w:rPr>
          <w:rFonts w:ascii="Arial" w:hAnsi="Arial" w:cs="Arial" w:eastAsia="Arial"/>
          <w:sz w:val="11"/>
          <w:szCs w:val="11"/>
          <w:spacing w:val="-16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89" w:lineRule="auto"/>
        <w:ind w:left="1685" w:right="1722" w:firstLine="-1082"/>
        <w:jc w:val="right"/>
        <w:tabs>
          <w:tab w:pos="2820" w:val="left"/>
          <w:tab w:pos="6280" w:val="left"/>
          <w:tab w:pos="74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c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16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c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2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2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0" w:after="0" w:line="118" w:lineRule="exact"/>
        <w:ind w:right="1722"/>
        <w:jc w:val="right"/>
        <w:tabs>
          <w:tab w:pos="57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5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-19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89" w:after="0" w:line="389" w:lineRule="auto"/>
        <w:ind w:left="1685" w:right="1722"/>
        <w:jc w:val="right"/>
        <w:tabs>
          <w:tab w:pos="6280" w:val="left"/>
          <w:tab w:pos="74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x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z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g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6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89" w:lineRule="auto"/>
        <w:ind w:left="2843" w:right="1703" w:firstLine="-1139"/>
        <w:jc w:val="left"/>
        <w:tabs>
          <w:tab w:pos="2840" w:val="left"/>
          <w:tab w:pos="74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9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7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4"/>
          <w:w w:val="71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3"/>
          <w:w w:val="71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u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m</w:t>
      </w:r>
      <w:r>
        <w:rPr>
          <w:rFonts w:ascii="Arial" w:hAnsi="Arial" w:cs="Arial" w:eastAsia="Arial"/>
          <w:sz w:val="11"/>
          <w:szCs w:val="11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68"/>
        </w:rPr>
        <w:t>(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8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68"/>
        </w:rPr>
        <w:t>l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5"/>
          <w:w w:val="68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,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N</w:t>
      </w:r>
      <w:r>
        <w:rPr>
          <w:rFonts w:ascii="Arial" w:hAnsi="Arial" w:cs="Arial" w:eastAsia="Arial"/>
          <w:sz w:val="11"/>
          <w:szCs w:val="11"/>
          <w:spacing w:val="-7"/>
          <w:w w:val="68"/>
        </w:rPr>
        <w:t>E</w:t>
      </w:r>
      <w:r>
        <w:rPr>
          <w:rFonts w:ascii="Arial" w:hAnsi="Arial" w:cs="Arial" w:eastAsia="Arial"/>
          <w:sz w:val="11"/>
          <w:szCs w:val="11"/>
          <w:spacing w:val="-5"/>
          <w:w w:val="68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8"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7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-10"/>
          <w:w w:val="71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89" w:lineRule="auto"/>
        <w:ind w:left="2843" w:right="1703" w:firstLine="-2222"/>
        <w:jc w:val="left"/>
        <w:tabs>
          <w:tab w:pos="1700" w:val="left"/>
          <w:tab w:pos="2840" w:val="left"/>
          <w:tab w:pos="74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6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9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9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4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(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,</w:t>
      </w:r>
      <w:r>
        <w:rPr>
          <w:rFonts w:ascii="Arial" w:hAnsi="Arial" w:cs="Arial" w:eastAsia="Arial"/>
          <w:sz w:val="11"/>
          <w:szCs w:val="11"/>
          <w:spacing w:val="-5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7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)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65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-7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-10"/>
          <w:w w:val="71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5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389" w:lineRule="auto"/>
        <w:ind w:left="2909" w:right="1722" w:firstLine="-1225"/>
        <w:jc w:val="right"/>
        <w:tabs>
          <w:tab w:pos="2820" w:val="left"/>
          <w:tab w:pos="7300" w:val="left"/>
          <w:tab w:pos="74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7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9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  <w:i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5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:</w:t>
      </w:r>
      <w:r>
        <w:rPr>
          <w:rFonts w:ascii="Arial" w:hAnsi="Arial" w:cs="Arial" w:eastAsia="Arial"/>
          <w:sz w:val="11"/>
          <w:szCs w:val="11"/>
          <w:spacing w:val="-2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6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70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4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4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22"/>
        <w:jc w:val="right"/>
        <w:tabs>
          <w:tab w:pos="44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d</w:t>
      </w:r>
      <w:r>
        <w:rPr>
          <w:rFonts w:ascii="Arial" w:hAnsi="Arial" w:cs="Arial" w:eastAsia="Arial"/>
          <w:sz w:val="11"/>
          <w:szCs w:val="11"/>
          <w:spacing w:val="4"/>
          <w:w w:val="71"/>
        </w:rPr>
        <w:t>y</w:t>
      </w:r>
      <w:r>
        <w:rPr>
          <w:rFonts w:ascii="Arial" w:hAnsi="Arial" w:cs="Arial" w:eastAsia="Arial"/>
          <w:sz w:val="11"/>
          <w:szCs w:val="11"/>
          <w:spacing w:val="4"/>
          <w:w w:val="71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79" w:after="0" w:line="389" w:lineRule="auto"/>
        <w:ind w:left="82" w:right="1722" w:firstLine="2934"/>
        <w:jc w:val="right"/>
        <w:tabs>
          <w:tab w:pos="1680" w:val="left"/>
          <w:tab w:pos="4680" w:val="left"/>
          <w:tab w:pos="74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5"/>
          <w:w w:val="70"/>
          <w:b/>
          <w:bCs/>
        </w:rPr>
        <w:t>K</w:t>
      </w:r>
      <w:r>
        <w:rPr>
          <w:rFonts w:ascii="Arial" w:hAnsi="Arial" w:cs="Arial" w:eastAsia="Arial"/>
          <w:sz w:val="11"/>
          <w:szCs w:val="11"/>
          <w:spacing w:val="3"/>
          <w:w w:val="70"/>
          <w:b/>
          <w:bCs/>
        </w:rPr>
        <w:t>r</w:t>
      </w:r>
      <w:r>
        <w:rPr>
          <w:rFonts w:ascii="Arial" w:hAnsi="Arial" w:cs="Arial" w:eastAsia="Arial"/>
          <w:sz w:val="11"/>
          <w:szCs w:val="11"/>
          <w:spacing w:val="4"/>
          <w:w w:val="70"/>
          <w:b/>
          <w:bCs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0"/>
          <w:b/>
          <w:bCs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70"/>
          <w:b/>
          <w:bCs/>
        </w:rPr>
        <w:t>ë</w:t>
      </w:r>
      <w:r>
        <w:rPr>
          <w:rFonts w:ascii="Arial" w:hAnsi="Arial" w:cs="Arial" w:eastAsia="Arial"/>
          <w:sz w:val="11"/>
          <w:szCs w:val="11"/>
          <w:spacing w:val="-15"/>
          <w:w w:val="70"/>
          <w:b/>
          <w:bCs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q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5"/>
          <w:w w:val="70"/>
        </w:rPr>
        <w:t>f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19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b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x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z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g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6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a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v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70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0"/>
        </w:rPr>
        <w:t>d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"/>
          <w:w w:val="70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</w:rPr>
        <w:t>t</w:t>
      </w:r>
      <w:r>
        <w:rPr>
          <w:rFonts w:ascii="Arial" w:hAnsi="Arial" w:cs="Arial" w:eastAsia="Arial"/>
          <w:sz w:val="11"/>
          <w:szCs w:val="11"/>
          <w:spacing w:val="-21"/>
          <w:w w:val="70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9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22"/>
        <w:jc w:val="right"/>
        <w:tabs>
          <w:tab w:pos="46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71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1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71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240" w:lineRule="auto"/>
        <w:ind w:left="2871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3"/>
          <w:w w:val="71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240" w:lineRule="auto"/>
        <w:ind w:right="1722"/>
        <w:jc w:val="right"/>
        <w:tabs>
          <w:tab w:pos="388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t,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70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4"/>
          <w:w w:val="71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79" w:after="0" w:line="240" w:lineRule="auto"/>
        <w:ind w:right="1722"/>
        <w:jc w:val="right"/>
        <w:tabs>
          <w:tab w:pos="1120" w:val="left"/>
          <w:tab w:pos="57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-19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78" w:after="0" w:line="389" w:lineRule="auto"/>
        <w:ind w:left="2843" w:right="1703" w:firstLine="-1139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</w:t>
      </w:r>
      <w:r>
        <w:rPr>
          <w:rFonts w:ascii="Arial" w:hAnsi="Arial" w:cs="Arial" w:eastAsia="Arial"/>
          <w:sz w:val="11"/>
          <w:szCs w:val="11"/>
          <w:spacing w:val="1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22"/>
        <w:jc w:val="right"/>
        <w:tabs>
          <w:tab w:pos="46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71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1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71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240" w:lineRule="auto"/>
        <w:ind w:left="2871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3"/>
          <w:w w:val="71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240" w:lineRule="auto"/>
        <w:ind w:right="1722"/>
        <w:jc w:val="right"/>
        <w:tabs>
          <w:tab w:pos="388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t,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70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4"/>
          <w:w w:val="71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78" w:after="0" w:line="240" w:lineRule="auto"/>
        <w:ind w:right="1722"/>
        <w:jc w:val="right"/>
        <w:tabs>
          <w:tab w:pos="68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c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</w:t>
      </w:r>
      <w:r>
        <w:rPr>
          <w:rFonts w:ascii="Arial" w:hAnsi="Arial" w:cs="Arial" w:eastAsia="Arial"/>
          <w:sz w:val="11"/>
          <w:szCs w:val="11"/>
          <w:spacing w:val="2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h</w:t>
      </w:r>
      <w:r>
        <w:rPr>
          <w:rFonts w:ascii="Arial" w:hAnsi="Arial" w:cs="Arial" w:eastAsia="Arial"/>
          <w:sz w:val="11"/>
          <w:szCs w:val="11"/>
          <w:spacing w:val="-23"/>
          <w:w w:val="100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79" w:after="0" w:line="389" w:lineRule="auto"/>
        <w:ind w:left="2843" w:right="1703" w:firstLine="-1139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4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</w:t>
      </w:r>
      <w:r>
        <w:rPr>
          <w:rFonts w:ascii="Arial" w:hAnsi="Arial" w:cs="Arial" w:eastAsia="Arial"/>
          <w:sz w:val="11"/>
          <w:szCs w:val="11"/>
          <w:spacing w:val="1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6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" w:after="0" w:line="240" w:lineRule="auto"/>
        <w:ind w:right="1722"/>
        <w:jc w:val="right"/>
        <w:tabs>
          <w:tab w:pos="460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71"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1"/>
        </w:rPr>
        <w:t>y</w:t>
      </w:r>
      <w:r>
        <w:rPr>
          <w:rFonts w:ascii="Arial" w:hAnsi="Arial" w:cs="Arial" w:eastAsia="Arial"/>
          <w:sz w:val="11"/>
          <w:szCs w:val="11"/>
          <w:spacing w:val="3"/>
          <w:w w:val="71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240" w:lineRule="auto"/>
        <w:ind w:left="2871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g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-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c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-3"/>
          <w:w w:val="71"/>
          <w:i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2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h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71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e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f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k</w:t>
      </w:r>
      <w:r>
        <w:rPr>
          <w:rFonts w:ascii="Arial" w:hAnsi="Arial" w:cs="Arial" w:eastAsia="Arial"/>
          <w:sz w:val="11"/>
          <w:szCs w:val="11"/>
          <w:spacing w:val="2"/>
          <w:w w:val="71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1"/>
          <w:i/>
        </w:rPr>
        <w:t>m</w:t>
      </w:r>
      <w:r>
        <w:rPr>
          <w:rFonts w:ascii="Arial" w:hAnsi="Arial" w:cs="Arial" w:eastAsia="Arial"/>
          <w:sz w:val="11"/>
          <w:szCs w:val="11"/>
          <w:spacing w:val="3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1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të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27" w:after="0" w:line="240" w:lineRule="auto"/>
        <w:ind w:right="1722"/>
        <w:jc w:val="right"/>
        <w:tabs>
          <w:tab w:pos="388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70"/>
          <w:i/>
        </w:rPr>
        <w:t>s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6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3"/>
          <w:w w:val="70"/>
          <w:i/>
        </w:rPr>
        <w:t>v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t,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u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t</w:t>
      </w:r>
      <w:r>
        <w:rPr>
          <w:rFonts w:ascii="Arial" w:hAnsi="Arial" w:cs="Arial" w:eastAsia="Arial"/>
          <w:sz w:val="11"/>
          <w:szCs w:val="11"/>
          <w:spacing w:val="4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70"/>
          <w:i/>
        </w:rPr>
        <w:t>r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g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j</w:t>
      </w:r>
      <w:r>
        <w:rPr>
          <w:rFonts w:ascii="Arial" w:hAnsi="Arial" w:cs="Arial" w:eastAsia="Arial"/>
          <w:sz w:val="11"/>
          <w:szCs w:val="11"/>
          <w:spacing w:val="3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l</w:t>
      </w:r>
      <w:r>
        <w:rPr>
          <w:rFonts w:ascii="Arial" w:hAnsi="Arial" w:cs="Arial" w:eastAsia="Arial"/>
          <w:sz w:val="11"/>
          <w:szCs w:val="11"/>
          <w:spacing w:val="11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70"/>
          <w:i/>
        </w:rPr>
        <w:t>m</w:t>
      </w:r>
      <w:r>
        <w:rPr>
          <w:rFonts w:ascii="Arial" w:hAnsi="Arial" w:cs="Arial" w:eastAsia="Arial"/>
          <w:sz w:val="11"/>
          <w:szCs w:val="11"/>
          <w:spacing w:val="4"/>
          <w:w w:val="70"/>
          <w:i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i</w:t>
      </w:r>
      <w:r>
        <w:rPr>
          <w:rFonts w:ascii="Arial" w:hAnsi="Arial" w:cs="Arial" w:eastAsia="Arial"/>
          <w:sz w:val="11"/>
          <w:szCs w:val="11"/>
          <w:spacing w:val="7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70"/>
          <w:i/>
        </w:rPr>
        <w:t> </w:t>
      </w:r>
      <w:r>
        <w:rPr>
          <w:rFonts w:ascii="Arial" w:hAnsi="Arial" w:cs="Arial" w:eastAsia="Arial"/>
          <w:sz w:val="11"/>
          <w:szCs w:val="11"/>
          <w:spacing w:val="-4"/>
          <w:w w:val="71"/>
          <w:i/>
        </w:rPr>
        <w:t>v</w:t>
      </w:r>
      <w:r>
        <w:rPr>
          <w:rFonts w:ascii="Arial" w:hAnsi="Arial" w:cs="Arial" w:eastAsia="Arial"/>
          <w:sz w:val="11"/>
          <w:szCs w:val="11"/>
          <w:spacing w:val="4"/>
          <w:w w:val="71"/>
          <w:i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71"/>
          <w:i/>
        </w:rPr>
        <w:t>t</w:t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  <w:i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79" w:after="0" w:line="240" w:lineRule="auto"/>
        <w:ind w:right="1722"/>
        <w:jc w:val="right"/>
        <w:tabs>
          <w:tab w:pos="1120" w:val="left"/>
          <w:tab w:pos="57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3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10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100"/>
        </w:rPr>
        <w:tab/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spacing w:before="78" w:after="0" w:line="379" w:lineRule="auto"/>
        <w:ind w:left="2843" w:right="1703" w:firstLine="-1139"/>
        <w:jc w:val="both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4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k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</w:t>
      </w:r>
      <w:r>
        <w:rPr>
          <w:rFonts w:ascii="Arial" w:hAnsi="Arial" w:cs="Arial" w:eastAsia="Arial"/>
          <w:sz w:val="11"/>
          <w:szCs w:val="11"/>
          <w:spacing w:val="1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3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5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 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b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1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0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v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j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o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-6"/>
          <w:w w:val="69"/>
        </w:rPr>
        <w:t>m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ë</w:t>
      </w:r>
      <w:r>
        <w:rPr>
          <w:rFonts w:ascii="Arial" w:hAnsi="Arial" w:cs="Arial" w:eastAsia="Arial"/>
          <w:sz w:val="11"/>
          <w:szCs w:val="11"/>
          <w:spacing w:val="3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69"/>
        </w:rPr>
        <w:t>f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i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2"/>
          <w:w w:val="69"/>
        </w:rPr>
        <w:t>l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t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8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e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p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n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d</w:t>
      </w:r>
      <w:r>
        <w:rPr>
          <w:rFonts w:ascii="Arial" w:hAnsi="Arial" w:cs="Arial" w:eastAsia="Arial"/>
          <w:sz w:val="11"/>
          <w:szCs w:val="11"/>
          <w:spacing w:val="1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y</w:t>
      </w:r>
      <w:r>
        <w:rPr>
          <w:rFonts w:ascii="Arial" w:hAnsi="Arial" w:cs="Arial" w:eastAsia="Arial"/>
          <w:sz w:val="11"/>
          <w:szCs w:val="11"/>
          <w:spacing w:val="2"/>
          <w:w w:val="69"/>
        </w:rPr>
        <w:t>s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h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u</w:t>
      </w:r>
      <w:r>
        <w:rPr>
          <w:rFonts w:ascii="Arial" w:hAnsi="Arial" w:cs="Arial" w:eastAsia="Arial"/>
          <w:sz w:val="11"/>
          <w:szCs w:val="11"/>
          <w:spacing w:val="-1"/>
          <w:w w:val="69"/>
        </w:rPr>
        <w:t>a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r</w:t>
      </w:r>
      <w:r>
        <w:rPr>
          <w:rFonts w:ascii="Arial" w:hAnsi="Arial" w:cs="Arial" w:eastAsia="Arial"/>
          <w:sz w:val="11"/>
          <w:szCs w:val="11"/>
          <w:spacing w:val="0"/>
          <w:w w:val="69"/>
        </w:rPr>
        <w:t>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1"/>
          <w:szCs w:val="11"/>
          <w:spacing w:val="14"/>
          <w:w w:val="69"/>
        </w:rPr>
        <w:t> </w:t>
      </w:r>
      <w:r>
        <w:rPr>
          <w:rFonts w:ascii="Arial" w:hAnsi="Arial" w:cs="Arial" w:eastAsia="Arial"/>
          <w:sz w:val="11"/>
          <w:szCs w:val="11"/>
          <w:spacing w:val="5"/>
          <w:w w:val="71"/>
        </w:rPr>
        <w:t>AAR</w:t>
      </w:r>
      <w:r>
        <w:rPr>
          <w:rFonts w:ascii="Arial" w:hAnsi="Arial" w:cs="Arial" w:eastAsia="Arial"/>
          <w:sz w:val="11"/>
          <w:szCs w:val="11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640" w:bottom="280" w:left="1420" w:right="1460"/>
        </w:sectPr>
      </w:pPr>
      <w:rPr/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3" w:after="0" w:line="240" w:lineRule="auto"/>
        <w:ind w:left="734" w:right="-20"/>
        <w:jc w:val="left"/>
        <w:tabs>
          <w:tab w:pos="2360" w:val="left"/>
        </w:tabs>
        <w:rPr>
          <w:rFonts w:ascii="Calibri" w:hAnsi="Calibri" w:cs="Calibri" w:eastAsia="Calibri"/>
          <w:sz w:val="19"/>
          <w:szCs w:val="19"/>
        </w:rPr>
      </w:pPr>
      <w:rPr/>
      <w:r>
        <w:rPr>
          <w:rFonts w:ascii="Calibri" w:hAnsi="Calibri" w:cs="Calibri" w:eastAsia="Calibri"/>
          <w:sz w:val="19"/>
          <w:szCs w:val="19"/>
          <w:spacing w:val="2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.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-1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F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O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-7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-6"/>
          <w:w w:val="82"/>
        </w:rPr>
        <w:t>U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L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:</w:t>
      </w:r>
      <w:r>
        <w:rPr>
          <w:rFonts w:ascii="Calibri" w:hAnsi="Calibri" w:cs="Calibri" w:eastAsia="Calibri"/>
          <w:sz w:val="19"/>
          <w:szCs w:val="19"/>
          <w:spacing w:val="-28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  <w:tab/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O</w:t>
      </w:r>
      <w:r>
        <w:rPr>
          <w:rFonts w:ascii="Calibri" w:hAnsi="Calibri" w:cs="Calibri" w:eastAsia="Calibri"/>
          <w:sz w:val="19"/>
          <w:szCs w:val="19"/>
          <w:spacing w:val="-2"/>
          <w:w w:val="83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M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</w:r>
    </w:p>
    <w:p>
      <w:pPr>
        <w:spacing w:before="36" w:after="0" w:line="240" w:lineRule="auto"/>
        <w:ind w:left="734" w:right="-20"/>
        <w:jc w:val="left"/>
        <w:tabs>
          <w:tab w:pos="2360" w:val="left"/>
        </w:tabs>
        <w:rPr>
          <w:rFonts w:ascii="Calibri" w:hAnsi="Calibri" w:cs="Calibri" w:eastAsia="Calibri"/>
          <w:sz w:val="19"/>
          <w:szCs w:val="19"/>
        </w:rPr>
      </w:pPr>
      <w:rPr/>
      <w:r>
        <w:rPr>
          <w:rFonts w:ascii="Calibri" w:hAnsi="Calibri" w:cs="Calibri" w:eastAsia="Calibri"/>
          <w:sz w:val="19"/>
          <w:szCs w:val="19"/>
          <w:spacing w:val="-3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7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-1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F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O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-7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-6"/>
          <w:w w:val="82"/>
        </w:rPr>
        <w:t>U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L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:</w:t>
      </w:r>
      <w:r>
        <w:rPr>
          <w:rFonts w:ascii="Calibri" w:hAnsi="Calibri" w:cs="Calibri" w:eastAsia="Calibri"/>
          <w:sz w:val="19"/>
          <w:szCs w:val="19"/>
          <w:spacing w:val="-28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  <w:tab/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o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3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s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6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b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s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s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ë</w:t>
      </w:r>
      <w:r>
        <w:rPr>
          <w:rFonts w:ascii="Calibri" w:hAnsi="Calibri" w:cs="Calibri" w:eastAsia="Calibri"/>
          <w:sz w:val="19"/>
          <w:szCs w:val="19"/>
          <w:spacing w:val="8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-1"/>
          <w:w w:val="82"/>
        </w:rPr>
        <w:t>g</w:t>
      </w:r>
      <w:r>
        <w:rPr>
          <w:rFonts w:ascii="Calibri" w:hAnsi="Calibri" w:cs="Calibri" w:eastAsia="Calibri"/>
          <w:sz w:val="19"/>
          <w:szCs w:val="19"/>
          <w:spacing w:val="3"/>
          <w:w w:val="82"/>
        </w:rPr>
        <w:t>j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d</w:t>
      </w:r>
      <w:r>
        <w:rPr>
          <w:rFonts w:ascii="Calibri" w:hAnsi="Calibri" w:cs="Calibri" w:eastAsia="Calibri"/>
          <w:sz w:val="19"/>
          <w:szCs w:val="19"/>
          <w:spacing w:val="3"/>
          <w:w w:val="82"/>
        </w:rPr>
        <w:t>j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10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ë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3"/>
          <w:w w:val="82"/>
        </w:rPr>
        <w:t>f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u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d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të</w:t>
      </w:r>
      <w:r>
        <w:rPr>
          <w:rFonts w:ascii="Calibri" w:hAnsi="Calibri" w:cs="Calibri" w:eastAsia="Calibri"/>
          <w:sz w:val="19"/>
          <w:szCs w:val="19"/>
          <w:spacing w:val="3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p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u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d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h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ë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s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,</w:t>
      </w:r>
      <w:r>
        <w:rPr>
          <w:rFonts w:ascii="Calibri" w:hAnsi="Calibri" w:cs="Calibri" w:eastAsia="Calibri"/>
          <w:sz w:val="19"/>
          <w:szCs w:val="19"/>
          <w:spacing w:val="10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s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p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s</w:t>
      </w:r>
      <w:r>
        <w:rPr>
          <w:rFonts w:ascii="Calibri" w:hAnsi="Calibri" w:cs="Calibri" w:eastAsia="Calibri"/>
          <w:sz w:val="19"/>
          <w:szCs w:val="19"/>
          <w:spacing w:val="3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u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4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7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të</w:t>
      </w:r>
      <w:r>
        <w:rPr>
          <w:rFonts w:ascii="Calibri" w:hAnsi="Calibri" w:cs="Calibri" w:eastAsia="Calibri"/>
          <w:sz w:val="19"/>
          <w:szCs w:val="19"/>
          <w:spacing w:val="3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m</w:t>
      </w:r>
      <w:r>
        <w:rPr>
          <w:rFonts w:ascii="Calibri" w:hAnsi="Calibri" w:cs="Calibri" w:eastAsia="Calibri"/>
          <w:sz w:val="19"/>
          <w:szCs w:val="19"/>
          <w:spacing w:val="1"/>
          <w:w w:val="83"/>
        </w:rPr>
        <w:t>b</w:t>
      </w:r>
      <w:r>
        <w:rPr>
          <w:rFonts w:ascii="Calibri" w:hAnsi="Calibri" w:cs="Calibri" w:eastAsia="Calibri"/>
          <w:sz w:val="19"/>
          <w:szCs w:val="19"/>
          <w:spacing w:val="5"/>
          <w:w w:val="83"/>
        </w:rPr>
        <w:t>e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t</w:t>
      </w:r>
      <w:r>
        <w:rPr>
          <w:rFonts w:ascii="Calibri" w:hAnsi="Calibri" w:cs="Calibri" w:eastAsia="Calibri"/>
          <w:sz w:val="19"/>
          <w:szCs w:val="19"/>
          <w:spacing w:val="1"/>
          <w:w w:val="83"/>
        </w:rPr>
        <w:t>u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</w:r>
    </w:p>
    <w:p>
      <w:pPr>
        <w:spacing w:before="36" w:after="0" w:line="240" w:lineRule="auto"/>
        <w:ind w:left="734" w:right="-20"/>
        <w:jc w:val="left"/>
        <w:tabs>
          <w:tab w:pos="2360" w:val="left"/>
        </w:tabs>
        <w:rPr>
          <w:rFonts w:ascii="Calibri" w:hAnsi="Calibri" w:cs="Calibri" w:eastAsia="Calibri"/>
          <w:sz w:val="19"/>
          <w:szCs w:val="19"/>
        </w:rPr>
      </w:pPr>
      <w:rPr/>
      <w:r>
        <w:rPr>
          <w:rFonts w:ascii="Calibri" w:hAnsi="Calibri" w:cs="Calibri" w:eastAsia="Calibri"/>
          <w:sz w:val="19"/>
          <w:szCs w:val="19"/>
          <w:spacing w:val="2"/>
          <w:w w:val="82"/>
        </w:rPr>
        <w:t>P</w:t>
      </w:r>
      <w:r>
        <w:rPr>
          <w:rFonts w:ascii="Calibri" w:hAnsi="Calibri" w:cs="Calibri" w:eastAsia="Calibri"/>
          <w:sz w:val="19"/>
          <w:szCs w:val="19"/>
          <w:spacing w:val="-3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O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D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C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-3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:</w:t>
      </w:r>
      <w:r>
        <w:rPr>
          <w:rFonts w:ascii="Calibri" w:hAnsi="Calibri" w:cs="Calibri" w:eastAsia="Calibri"/>
          <w:sz w:val="19"/>
          <w:szCs w:val="19"/>
          <w:spacing w:val="-26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  <w:tab/>
      </w:r>
      <w:r>
        <w:rPr>
          <w:rFonts w:ascii="Calibri" w:hAnsi="Calibri" w:cs="Calibri" w:eastAsia="Calibri"/>
          <w:sz w:val="19"/>
          <w:szCs w:val="19"/>
          <w:spacing w:val="-9"/>
          <w:w w:val="83"/>
        </w:rPr>
        <w:t>M</w:t>
      </w:r>
      <w:r>
        <w:rPr>
          <w:rFonts w:ascii="Calibri" w:hAnsi="Calibri" w:cs="Calibri" w:eastAsia="Calibri"/>
          <w:sz w:val="19"/>
          <w:szCs w:val="19"/>
          <w:spacing w:val="1"/>
          <w:w w:val="83"/>
        </w:rPr>
        <w:t>u</w:t>
      </w:r>
      <w:r>
        <w:rPr>
          <w:rFonts w:ascii="Calibri" w:hAnsi="Calibri" w:cs="Calibri" w:eastAsia="Calibri"/>
          <w:sz w:val="19"/>
          <w:szCs w:val="19"/>
          <w:spacing w:val="4"/>
          <w:w w:val="83"/>
        </w:rPr>
        <w:t>j</w:t>
      </w:r>
      <w:r>
        <w:rPr>
          <w:rFonts w:ascii="Calibri" w:hAnsi="Calibri" w:cs="Calibri" w:eastAsia="Calibri"/>
          <w:sz w:val="19"/>
          <w:szCs w:val="19"/>
          <w:spacing w:val="1"/>
          <w:w w:val="83"/>
        </w:rPr>
        <w:t>o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</w:r>
    </w:p>
    <w:p>
      <w:pPr>
        <w:spacing w:before="24" w:after="0" w:line="240" w:lineRule="auto"/>
        <w:ind w:left="734" w:right="-20"/>
        <w:jc w:val="left"/>
        <w:tabs>
          <w:tab w:pos="832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Calibri" w:hAnsi="Calibri" w:cs="Calibri" w:eastAsia="Calibri"/>
          <w:sz w:val="19"/>
          <w:szCs w:val="19"/>
          <w:spacing w:val="-7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O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N</w:t>
      </w:r>
      <w:r>
        <w:rPr>
          <w:rFonts w:ascii="Calibri" w:hAnsi="Calibri" w:cs="Calibri" w:eastAsia="Calibri"/>
          <w:sz w:val="19"/>
          <w:szCs w:val="19"/>
          <w:spacing w:val="-3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D</w:t>
      </w:r>
      <w:r>
        <w:rPr>
          <w:rFonts w:ascii="Calibri" w:hAnsi="Calibri" w:cs="Calibri" w:eastAsia="Calibri"/>
          <w:sz w:val="19"/>
          <w:szCs w:val="19"/>
          <w:spacing w:val="-3"/>
          <w:w w:val="82"/>
        </w:rPr>
        <w:t>H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5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6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P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O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-7"/>
          <w:w w:val="82"/>
        </w:rPr>
        <w:t>M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I</w:t>
      </w:r>
      <w:r>
        <w:rPr>
          <w:rFonts w:ascii="Calibri" w:hAnsi="Calibri" w:cs="Calibri" w:eastAsia="Calibri"/>
          <w:sz w:val="19"/>
          <w:szCs w:val="19"/>
          <w:spacing w:val="-1"/>
          <w:w w:val="82"/>
        </w:rPr>
        <w:t>T</w:t>
      </w:r>
      <w:r>
        <w:rPr>
          <w:rFonts w:ascii="Calibri" w:hAnsi="Calibri" w:cs="Calibri" w:eastAsia="Calibri"/>
          <w:sz w:val="19"/>
          <w:szCs w:val="19"/>
          <w:spacing w:val="2"/>
          <w:w w:val="82"/>
        </w:rPr>
        <w:t>A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L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L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,</w:t>
      </w:r>
      <w:r>
        <w:rPr>
          <w:rFonts w:ascii="Calibri" w:hAnsi="Calibri" w:cs="Calibri" w:eastAsia="Calibri"/>
          <w:sz w:val="19"/>
          <w:szCs w:val="19"/>
          <w:spacing w:val="9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-3"/>
          <w:w w:val="82"/>
        </w:rPr>
        <w:t>E</w:t>
      </w:r>
      <w:r>
        <w:rPr>
          <w:rFonts w:ascii="Calibri" w:hAnsi="Calibri" w:cs="Calibri" w:eastAsia="Calibri"/>
          <w:sz w:val="19"/>
          <w:szCs w:val="19"/>
          <w:spacing w:val="-6"/>
          <w:w w:val="82"/>
        </w:rPr>
        <w:t>U</w:t>
      </w:r>
      <w:r>
        <w:rPr>
          <w:rFonts w:ascii="Calibri" w:hAnsi="Calibri" w:cs="Calibri" w:eastAsia="Calibri"/>
          <w:sz w:val="19"/>
          <w:szCs w:val="19"/>
          <w:spacing w:val="-2"/>
          <w:w w:val="82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,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-6"/>
          <w:w w:val="82"/>
        </w:rPr>
        <w:t>U</w:t>
      </w:r>
      <w:r>
        <w:rPr>
          <w:rFonts w:ascii="Calibri" w:hAnsi="Calibri" w:cs="Calibri" w:eastAsia="Calibri"/>
          <w:sz w:val="19"/>
          <w:szCs w:val="19"/>
          <w:spacing w:val="1"/>
          <w:w w:val="82"/>
        </w:rPr>
        <w:t>S</w:t>
      </w:r>
      <w:r>
        <w:rPr>
          <w:rFonts w:ascii="Calibri" w:hAnsi="Calibri" w:cs="Calibri" w:eastAsia="Calibri"/>
          <w:sz w:val="19"/>
          <w:szCs w:val="19"/>
          <w:spacing w:val="0"/>
          <w:w w:val="82"/>
        </w:rPr>
        <w:t>D</w:t>
      </w:r>
      <w:r>
        <w:rPr>
          <w:rFonts w:ascii="Calibri" w:hAnsi="Calibri" w:cs="Calibri" w:eastAsia="Calibri"/>
          <w:sz w:val="19"/>
          <w:szCs w:val="19"/>
          <w:spacing w:val="-33"/>
          <w:w w:val="82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  <w:tab/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spacing w:val="2"/>
          <w:w w:val="82"/>
        </w:rPr>
        <w:t>V</w:t>
      </w:r>
      <w:r>
        <w:rPr>
          <w:rFonts w:ascii="Arial" w:hAnsi="Arial" w:cs="Arial" w:eastAsia="Arial"/>
          <w:sz w:val="16"/>
          <w:szCs w:val="16"/>
          <w:spacing w:val="1"/>
          <w:w w:val="82"/>
        </w:rPr>
        <w:t>l</w:t>
      </w:r>
      <w:r>
        <w:rPr>
          <w:rFonts w:ascii="Arial" w:hAnsi="Arial" w:cs="Arial" w:eastAsia="Arial"/>
          <w:sz w:val="16"/>
          <w:szCs w:val="16"/>
          <w:spacing w:val="-2"/>
          <w:w w:val="82"/>
        </w:rPr>
        <w:t>e</w:t>
      </w:r>
      <w:r>
        <w:rPr>
          <w:rFonts w:ascii="Arial" w:hAnsi="Arial" w:cs="Arial" w:eastAsia="Arial"/>
          <w:sz w:val="16"/>
          <w:szCs w:val="16"/>
          <w:spacing w:val="-2"/>
          <w:w w:val="82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82"/>
        </w:rPr>
        <w:t>ë</w:t>
      </w:r>
      <w:r>
        <w:rPr>
          <w:rFonts w:ascii="Arial" w:hAnsi="Arial" w:cs="Arial" w:eastAsia="Arial"/>
          <w:sz w:val="16"/>
          <w:szCs w:val="16"/>
          <w:spacing w:val="14"/>
          <w:w w:val="82"/>
        </w:rPr>
        <w:t> 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n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2"/>
          <w:w w:val="100"/>
        </w:rPr>
        <w:t>m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i</w:t>
      </w:r>
      <w:r>
        <w:rPr>
          <w:rFonts w:ascii="Arial" w:hAnsi="Arial" w:cs="Arial" w:eastAsia="Arial"/>
          <w:sz w:val="16"/>
          <w:szCs w:val="16"/>
          <w:spacing w:val="5"/>
          <w:w w:val="100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23" w:after="0" w:line="229" w:lineRule="exact"/>
        <w:ind w:left="734" w:right="-20"/>
        <w:jc w:val="left"/>
        <w:tabs>
          <w:tab w:pos="2360" w:val="left"/>
          <w:tab w:pos="8320" w:val="left"/>
        </w:tabs>
        <w:rPr>
          <w:rFonts w:ascii="Arial" w:hAnsi="Arial" w:cs="Arial" w:eastAsia="Arial"/>
          <w:sz w:val="16"/>
          <w:szCs w:val="16"/>
        </w:rPr>
      </w:pPr>
      <w:rPr/>
      <w:r>
        <w:rPr>
          <w:rFonts w:ascii="Calibri" w:hAnsi="Calibri" w:cs="Calibri" w:eastAsia="Calibri"/>
          <w:sz w:val="19"/>
          <w:szCs w:val="19"/>
          <w:spacing w:val="2"/>
          <w:w w:val="83"/>
        </w:rPr>
        <w:t>N</w:t>
      </w:r>
      <w:r>
        <w:rPr>
          <w:rFonts w:ascii="Calibri" w:hAnsi="Calibri" w:cs="Calibri" w:eastAsia="Calibri"/>
          <w:sz w:val="19"/>
          <w:szCs w:val="19"/>
          <w:spacing w:val="2"/>
          <w:w w:val="83"/>
        </w:rPr>
        <w:t>J</w:t>
      </w:r>
      <w:r>
        <w:rPr>
          <w:rFonts w:ascii="Calibri" w:hAnsi="Calibri" w:cs="Calibri" w:eastAsia="Calibri"/>
          <w:sz w:val="19"/>
          <w:szCs w:val="19"/>
          <w:spacing w:val="-3"/>
          <w:w w:val="83"/>
        </w:rPr>
        <w:t>E</w:t>
      </w:r>
      <w:r>
        <w:rPr>
          <w:rFonts w:ascii="Calibri" w:hAnsi="Calibri" w:cs="Calibri" w:eastAsia="Calibri"/>
          <w:sz w:val="19"/>
          <w:szCs w:val="19"/>
          <w:spacing w:val="1"/>
          <w:w w:val="83"/>
        </w:rPr>
        <w:t>S</w:t>
      </w:r>
      <w:r>
        <w:rPr>
          <w:rFonts w:ascii="Calibri" w:hAnsi="Calibri" w:cs="Calibri" w:eastAsia="Calibri"/>
          <w:sz w:val="19"/>
          <w:szCs w:val="19"/>
          <w:spacing w:val="2"/>
          <w:w w:val="83"/>
        </w:rPr>
        <w:t>I</w:t>
      </w:r>
      <w:r>
        <w:rPr>
          <w:rFonts w:ascii="Calibri" w:hAnsi="Calibri" w:cs="Calibri" w:eastAsia="Calibri"/>
          <w:sz w:val="19"/>
          <w:szCs w:val="19"/>
          <w:spacing w:val="2"/>
          <w:w w:val="83"/>
        </w:rPr>
        <w:t>A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:</w:t>
      </w:r>
      <w:r>
        <w:rPr>
          <w:rFonts w:ascii="Calibri" w:hAnsi="Calibri" w:cs="Calibri" w:eastAsia="Calibri"/>
          <w:sz w:val="19"/>
          <w:szCs w:val="19"/>
          <w:spacing w:val="-35"/>
          <w:w w:val="83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  <w:tab/>
      </w:r>
      <w:r>
        <w:rPr>
          <w:rFonts w:ascii="Calibri" w:hAnsi="Calibri" w:cs="Calibri" w:eastAsia="Calibri"/>
          <w:sz w:val="19"/>
          <w:szCs w:val="19"/>
          <w:spacing w:val="2"/>
          <w:w w:val="83"/>
        </w:rPr>
        <w:t>N</w:t>
      </w:r>
      <w:r>
        <w:rPr>
          <w:rFonts w:ascii="Calibri" w:hAnsi="Calibri" w:cs="Calibri" w:eastAsia="Calibri"/>
          <w:sz w:val="19"/>
          <w:szCs w:val="19"/>
          <w:spacing w:val="3"/>
          <w:w w:val="83"/>
        </w:rPr>
        <w:t>j</w:t>
      </w:r>
      <w:r>
        <w:rPr>
          <w:rFonts w:ascii="Calibri" w:hAnsi="Calibri" w:cs="Calibri" w:eastAsia="Calibri"/>
          <w:sz w:val="19"/>
          <w:szCs w:val="19"/>
          <w:spacing w:val="4"/>
          <w:w w:val="83"/>
        </w:rPr>
        <w:t>ë</w:t>
      </w:r>
      <w:r>
        <w:rPr>
          <w:rFonts w:ascii="Calibri" w:hAnsi="Calibri" w:cs="Calibri" w:eastAsia="Calibri"/>
          <w:sz w:val="19"/>
          <w:szCs w:val="19"/>
          <w:spacing w:val="1"/>
          <w:w w:val="83"/>
        </w:rPr>
        <w:t>s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i</w:t>
      </w:r>
      <w:r>
        <w:rPr>
          <w:rFonts w:ascii="Calibri" w:hAnsi="Calibri" w:cs="Calibri" w:eastAsia="Calibri"/>
          <w:sz w:val="19"/>
          <w:szCs w:val="19"/>
          <w:spacing w:val="3"/>
          <w:w w:val="83"/>
        </w:rPr>
        <w:t> 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mo</w:t>
      </w:r>
      <w:r>
        <w:rPr>
          <w:rFonts w:ascii="Calibri" w:hAnsi="Calibri" w:cs="Calibri" w:eastAsia="Calibri"/>
          <w:sz w:val="19"/>
          <w:szCs w:val="19"/>
          <w:spacing w:val="1"/>
          <w:w w:val="83"/>
        </w:rPr>
        <w:t>n</w:t>
      </w:r>
      <w:r>
        <w:rPr>
          <w:rFonts w:ascii="Calibri" w:hAnsi="Calibri" w:cs="Calibri" w:eastAsia="Calibri"/>
          <w:sz w:val="19"/>
          <w:szCs w:val="19"/>
          <w:spacing w:val="4"/>
          <w:w w:val="83"/>
        </w:rPr>
        <w:t>e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t</w:t>
      </w:r>
      <w:r>
        <w:rPr>
          <w:rFonts w:ascii="Calibri" w:hAnsi="Calibri" w:cs="Calibri" w:eastAsia="Calibri"/>
          <w:sz w:val="19"/>
          <w:szCs w:val="19"/>
          <w:spacing w:val="-2"/>
          <w:w w:val="83"/>
        </w:rPr>
        <w:t>a</w:t>
      </w:r>
      <w:r>
        <w:rPr>
          <w:rFonts w:ascii="Calibri" w:hAnsi="Calibri" w:cs="Calibri" w:eastAsia="Calibri"/>
          <w:sz w:val="19"/>
          <w:szCs w:val="19"/>
          <w:spacing w:val="-2"/>
          <w:w w:val="83"/>
        </w:rPr>
        <w:t>r</w:t>
      </w:r>
      <w:r>
        <w:rPr>
          <w:rFonts w:ascii="Calibri" w:hAnsi="Calibri" w:cs="Calibri" w:eastAsia="Calibri"/>
          <w:sz w:val="19"/>
          <w:szCs w:val="19"/>
          <w:spacing w:val="0"/>
          <w:w w:val="83"/>
        </w:rPr>
        <w:t>e</w:t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  <w:tab/>
      </w:r>
      <w:r>
        <w:rPr>
          <w:rFonts w:ascii="Calibri" w:hAnsi="Calibri" w:cs="Calibri" w:eastAsia="Calibri"/>
          <w:sz w:val="19"/>
          <w:szCs w:val="19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spacing w:val="-3"/>
          <w:w w:val="83"/>
        </w:rPr>
        <w:t>N</w:t>
      </w:r>
      <w:r>
        <w:rPr>
          <w:rFonts w:ascii="Arial" w:hAnsi="Arial" w:cs="Arial" w:eastAsia="Arial"/>
          <w:sz w:val="16"/>
          <w:szCs w:val="16"/>
          <w:spacing w:val="-2"/>
          <w:w w:val="83"/>
        </w:rPr>
        <w:t>u</w:t>
      </w:r>
      <w:r>
        <w:rPr>
          <w:rFonts w:ascii="Arial" w:hAnsi="Arial" w:cs="Arial" w:eastAsia="Arial"/>
          <w:sz w:val="16"/>
          <w:szCs w:val="16"/>
          <w:spacing w:val="0"/>
          <w:w w:val="83"/>
        </w:rPr>
        <w:t>k</w:t>
      </w:r>
      <w:r>
        <w:rPr>
          <w:rFonts w:ascii="Arial" w:hAnsi="Arial" w:cs="Arial" w:eastAsia="Arial"/>
          <w:sz w:val="16"/>
          <w:szCs w:val="16"/>
          <w:spacing w:val="15"/>
          <w:w w:val="83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p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4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h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</w:rPr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480" w:bottom="280" w:left="1400" w:right="1360"/>
        </w:sectPr>
      </w:pPr>
      <w:rPr/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83" w:lineRule="auto"/>
        <w:ind w:left="2564" w:right="-54" w:firstLine="-1262"/>
        <w:jc w:val="left"/>
        <w:tabs>
          <w:tab w:pos="25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3"/>
          <w:w w:val="83"/>
          <w:b/>
          <w:bCs/>
          <w:position w:val="-9"/>
        </w:rPr>
        <w:t>S</w:t>
      </w:r>
      <w:r>
        <w:rPr>
          <w:rFonts w:ascii="Arial" w:hAnsi="Arial" w:cs="Arial" w:eastAsia="Arial"/>
          <w:sz w:val="14"/>
          <w:szCs w:val="14"/>
          <w:spacing w:val="7"/>
          <w:w w:val="83"/>
          <w:b/>
          <w:bCs/>
          <w:position w:val="-9"/>
        </w:rPr>
        <w:t>e</w:t>
      </w:r>
      <w:r>
        <w:rPr>
          <w:rFonts w:ascii="Arial" w:hAnsi="Arial" w:cs="Arial" w:eastAsia="Arial"/>
          <w:sz w:val="14"/>
          <w:szCs w:val="14"/>
          <w:spacing w:val="7"/>
          <w:w w:val="83"/>
          <w:b/>
          <w:bCs/>
          <w:position w:val="-9"/>
        </w:rPr>
        <w:t>k</w:t>
      </w:r>
      <w:r>
        <w:rPr>
          <w:rFonts w:ascii="Arial" w:hAnsi="Arial" w:cs="Arial" w:eastAsia="Arial"/>
          <w:sz w:val="14"/>
          <w:szCs w:val="14"/>
          <w:spacing w:val="2"/>
          <w:w w:val="83"/>
          <w:b/>
          <w:bCs/>
          <w:position w:val="-9"/>
        </w:rPr>
        <w:t>t</w:t>
      </w:r>
      <w:r>
        <w:rPr>
          <w:rFonts w:ascii="Arial" w:hAnsi="Arial" w:cs="Arial" w:eastAsia="Arial"/>
          <w:sz w:val="14"/>
          <w:szCs w:val="14"/>
          <w:spacing w:val="2"/>
          <w:w w:val="83"/>
          <w:b/>
          <w:bCs/>
          <w:position w:val="-9"/>
        </w:rPr>
        <w:t>o</w:t>
      </w:r>
      <w:r>
        <w:rPr>
          <w:rFonts w:ascii="Arial" w:hAnsi="Arial" w:cs="Arial" w:eastAsia="Arial"/>
          <w:sz w:val="14"/>
          <w:szCs w:val="14"/>
          <w:spacing w:val="7"/>
          <w:w w:val="83"/>
          <w:b/>
          <w:bCs/>
          <w:position w:val="-9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3"/>
          <w:b/>
          <w:bCs/>
          <w:position w:val="-9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  <w:position w:val="-9"/>
        </w:rPr>
        <w:tab/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  <w:position w:val="0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  <w:position w:val="0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  <w:position w:val="0"/>
        </w:rPr>
        <w:t>t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  <w:position w:val="0"/>
        </w:rPr>
        <w:t>u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  <w:position w:val="0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  <w:position w:val="0"/>
        </w:rPr>
        <w:t>i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  <w:position w:val="0"/>
        </w:rPr>
        <w:t>t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  <w:position w:val="0"/>
        </w:rPr>
        <w:t>e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  <w:position w:val="0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  <w:position w:val="0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  <w:position w:val="0"/>
        </w:rPr>
        <w:t> 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  <w:position w:val="0"/>
        </w:rPr>
        <w:t>o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  <w:position w:val="0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  <w:position w:val="0"/>
        </w:rPr>
        <w:t>i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  <w:position w:val="0"/>
        </w:rPr>
        <w:t>g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  <w:position w:val="0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  <w:position w:val="0"/>
        </w:rPr>
        <w:t>i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  <w:position w:val="0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  <w:position w:val="0"/>
        </w:rPr>
        <w:t>a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  <w:position w:val="0"/>
        </w:rPr>
        <w:t>l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190" w:lineRule="atLeast"/>
        <w:ind w:left="95" w:right="-44" w:firstLine="-95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u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5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m</w:t>
      </w:r>
      <w:r>
        <w:rPr>
          <w:rFonts w:ascii="Arial" w:hAnsi="Arial" w:cs="Arial" w:eastAsia="Arial"/>
          <w:sz w:val="14"/>
          <w:szCs w:val="14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b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u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left="-32" w:right="-52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3"/>
          <w:w w:val="82"/>
          <w:b/>
          <w:bCs/>
        </w:rPr>
        <w:t>P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u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h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v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o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j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16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30" w:after="0" w:line="158" w:lineRule="exact"/>
        <w:ind w:left="485" w:right="456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86" w:lineRule="auto"/>
        <w:ind w:left="231" w:right="-44" w:firstLine="-231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5"/>
          <w:w w:val="82"/>
          <w:b/>
          <w:bCs/>
        </w:rPr>
        <w:t>G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j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j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ë</w:t>
      </w:r>
      <w:r>
        <w:rPr>
          <w:rFonts w:ascii="Arial" w:hAnsi="Arial" w:cs="Arial" w:eastAsia="Arial"/>
          <w:sz w:val="14"/>
          <w:szCs w:val="14"/>
          <w:spacing w:val="10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f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u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4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p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u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h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42" w:after="0" w:line="285" w:lineRule="auto"/>
        <w:ind w:left="-12" w:right="-32" w:firstLine="12"/>
        <w:jc w:val="center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spacing w:val="-10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u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m</w:t>
      </w:r>
      <w:r>
        <w:rPr>
          <w:rFonts w:ascii="Arial" w:hAnsi="Arial" w:cs="Arial" w:eastAsia="Arial"/>
          <w:sz w:val="14"/>
          <w:szCs w:val="14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k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o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p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o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2"/>
          <w:w w:val="82"/>
          <w:b/>
          <w:bCs/>
        </w:rPr>
        <w:t>u</w:t>
      </w:r>
      <w:r>
        <w:rPr>
          <w:rFonts w:ascii="Arial" w:hAnsi="Arial" w:cs="Arial" w:eastAsia="Arial"/>
          <w:sz w:val="14"/>
          <w:szCs w:val="14"/>
          <w:spacing w:val="7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20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k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o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40" w:lineRule="auto"/>
        <w:ind w:left="-32" w:right="54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0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o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m</w:t>
      </w:r>
      <w:r>
        <w:rPr>
          <w:rFonts w:ascii="Arial" w:hAnsi="Arial" w:cs="Arial" w:eastAsia="Arial"/>
          <w:sz w:val="14"/>
          <w:szCs w:val="14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a</w:t>
      </w:r>
      <w:r>
        <w:rPr>
          <w:rFonts w:ascii="Arial" w:hAnsi="Arial" w:cs="Arial" w:eastAsia="Arial"/>
          <w:sz w:val="14"/>
          <w:szCs w:val="14"/>
          <w:spacing w:val="-2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n</w:t>
      </w:r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8"/>
          <w:w w:val="82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9"/>
          <w:w w:val="82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2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31" w:after="0" w:line="240" w:lineRule="auto"/>
        <w:ind w:left="390" w:right="464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3"/>
          <w:w w:val="82"/>
          <w:b/>
          <w:bCs/>
        </w:rPr>
        <w:t>(</w:t>
      </w:r>
      <w:r>
        <w:rPr>
          <w:rFonts w:ascii="Arial" w:hAnsi="Arial" w:cs="Arial" w:eastAsia="Arial"/>
          <w:sz w:val="14"/>
          <w:szCs w:val="14"/>
          <w:spacing w:val="-8"/>
          <w:w w:val="82"/>
          <w:b/>
          <w:bCs/>
        </w:rPr>
        <w:t>%</w:t>
      </w:r>
      <w:r>
        <w:rPr>
          <w:rFonts w:ascii="Arial" w:hAnsi="Arial" w:cs="Arial" w:eastAsia="Arial"/>
          <w:sz w:val="14"/>
          <w:szCs w:val="14"/>
          <w:spacing w:val="0"/>
          <w:w w:val="82"/>
          <w:b/>
          <w:bCs/>
        </w:rPr>
        <w:t>)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640" w:bottom="280" w:left="1400" w:right="1360"/>
          <w:cols w:num="6" w:equalWidth="0">
            <w:col w:w="3069" w:space="379"/>
            <w:col w:w="620" w:space="337"/>
            <w:col w:w="1513" w:space="181"/>
            <w:col w:w="1041" w:space="148"/>
            <w:col w:w="924" w:space="160"/>
            <w:col w:w="1108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2.839996pt;margin-top:86.279999pt;width:470.04pt;height:552.96pt;mso-position-horizontal-relative:page;mso-position-vertical-relative:page;z-index:-5893" coordorigin="1457,1726" coordsize="9401,11059">
            <v:group style="position:absolute;left:8582;top:2545;width:1136;height:269" coordorigin="8582,2545" coordsize="1136,269">
              <v:shape style="position:absolute;left:8582;top:2545;width:1136;height:269" coordorigin="8582,2545" coordsize="1136,269" path="m8582,2813l9718,2813,9718,2545,8582,2545,8582,2813e" filled="t" fillcolor="#FFFF00" stroked="f">
                <v:path arrowok="t"/>
                <v:fill/>
              </v:shape>
            </v:group>
            <v:group style="position:absolute;left:4637;top:2801;width:3955;height:269" coordorigin="4637,2801" coordsize="3955,269">
              <v:shape style="position:absolute;left:4637;top:2801;width:3955;height:269" coordorigin="4637,2801" coordsize="3955,269" path="m4637,3069l8592,3069,8592,2801,4637,2801,4637,3069e" filled="t" fillcolor="#FFFFFF" stroked="f">
                <v:path arrowok="t"/>
                <v:fill/>
              </v:shape>
            </v:group>
            <v:group style="position:absolute;left:8582;top:2801;width:1136;height:269" coordorigin="8582,2801" coordsize="1136,269">
              <v:shape style="position:absolute;left:8582;top:2801;width:1136;height:269" coordorigin="8582,2801" coordsize="1136,269" path="m8582,3069l9718,3069,9718,2801,8582,2801,8582,3069e" filled="t" fillcolor="#FF0000" stroked="f">
                <v:path arrowok="t"/>
                <v:fill/>
              </v:shape>
            </v:group>
            <v:group style="position:absolute;left:1482;top:3056;width:9361;height:243" coordorigin="1482,3056" coordsize="9361,243">
              <v:shape style="position:absolute;left:1482;top:3056;width:9361;height:243" coordorigin="1482,3056" coordsize="9361,243" path="m1492,3299l10853,3299,10853,3056,1492,3056,1492,3299e" filled="t" fillcolor="#FFFFFF" stroked="f">
                <v:path arrowok="t"/>
                <v:fill/>
              </v:shape>
            </v:group>
            <v:group style="position:absolute;left:1482;top:3286;width:9361;height:1176" coordorigin="1482,3286" coordsize="9361,1176">
              <v:shape style="position:absolute;left:1482;top:3286;width:9361;height:1176" coordorigin="1482,3286" coordsize="9361,1176" path="m1492,4462l10853,4462,10853,3286,1492,3286,1492,4462e" filled="t" fillcolor="#C0C0C0" stroked="f">
                <v:path arrowok="t"/>
                <v:fill/>
              </v:shape>
            </v:group>
            <v:group style="position:absolute;left:10832;top:3286;width:11;height:1176" coordorigin="10832,3286" coordsize="11,1176">
              <v:shape style="position:absolute;left:10832;top:3286;width:11;height:1176" coordorigin="10832,3286" coordsize="11,1176" path="m10832,4462l10843,4462,10843,3286,10832,3286,10832,4462e" filled="t" fillcolor="#FFFFFF" stroked="f">
                <v:path arrowok="t"/>
                <v:fill/>
              </v:shape>
            </v:group>
            <v:group style="position:absolute;left:1482;top:4449;width:3166;height:269" coordorigin="1482,4449" coordsize="3166,269">
              <v:shape style="position:absolute;left:1482;top:4449;width:3166;height:269" coordorigin="1482,4449" coordsize="3166,269" path="m1492,4718l4658,4718,4658,4449,1492,4449,1492,4718e" filled="t" fillcolor="#FFFFFF" stroked="f">
                <v:path arrowok="t"/>
                <v:fill/>
              </v:shape>
            </v:group>
            <v:group style="position:absolute;left:4637;top:4449;width:2829;height:269" coordorigin="4637,4449" coordsize="2829,269">
              <v:shape style="position:absolute;left:4637;top:4449;width:2829;height:269" coordorigin="4637,4449" coordsize="2829,269" path="m4637,4718l7467,4718,7467,4449,4637,4449,4637,4718e" filled="t" fillcolor="#D9D9D9" stroked="f">
                <v:path arrowok="t"/>
                <v:fill/>
              </v:shape>
            </v:group>
            <v:group style="position:absolute;left:7456;top:4449;width:1136;height:269" coordorigin="7456,4449" coordsize="1136,269">
              <v:shape style="position:absolute;left:7456;top:4449;width:1136;height:269" coordorigin="7456,4449" coordsize="1136,269" path="m7456,4718l8592,4718,8592,4449,7456,4449,7456,4718e" filled="t" fillcolor="#FFFF00" stroked="f">
                <v:path arrowok="t"/>
                <v:fill/>
              </v:shape>
            </v:group>
            <v:group style="position:absolute;left:8582;top:4449;width:1136;height:269" coordorigin="8582,4449" coordsize="1136,269">
              <v:shape style="position:absolute;left:8582;top:4449;width:1136;height:269" coordorigin="8582,4449" coordsize="1136,269" path="m8582,4718l9718,4718,9718,4449,8582,4449,8582,4718e" filled="t" fillcolor="#FFFF00" stroked="f">
                <v:path arrowok="t"/>
                <v:fill/>
              </v:shape>
            </v:group>
            <v:group style="position:absolute;left:9707;top:4449;width:1136;height:269" coordorigin="9707,4449" coordsize="1136,269">
              <v:shape style="position:absolute;left:9707;top:4449;width:1136;height:269" coordorigin="9707,4449" coordsize="1136,269" path="m9707,4718l10843,4718,10843,4449,9707,4449,9707,4718e" filled="t" fillcolor="#FFFF00" stroked="f">
                <v:path arrowok="t"/>
                <v:fill/>
              </v:shape>
            </v:group>
            <v:group style="position:absolute;left:10832;top:4449;width:11;height:269" coordorigin="10832,4449" coordsize="11,269">
              <v:shape style="position:absolute;left:10832;top:4449;width:11;height:269" coordorigin="10832,4449" coordsize="11,269" path="m10832,4718l10843,4718,10843,4449,10832,4449,10832,4718e" filled="t" fillcolor="#FFFFFF" stroked="f">
                <v:path arrowok="t"/>
                <v:fill/>
              </v:shape>
            </v:group>
            <v:group style="position:absolute;left:1482;top:4705;width:4207;height:269" coordorigin="1482,4705" coordsize="4207,269">
              <v:shape style="position:absolute;left:1482;top:4705;width:4207;height:269" coordorigin="1482,4705" coordsize="4207,269" path="m1492,4974l5700,4974,5700,4705,1492,4705,1492,4974e" filled="t" fillcolor="#FFFFFF" stroked="f">
                <v:path arrowok="t"/>
                <v:fill/>
              </v:shape>
            </v:group>
            <v:group style="position:absolute;left:5679;top:4705;width:1788;height:269" coordorigin="5679,4705" coordsize="1788,269">
              <v:shape style="position:absolute;left:5679;top:4705;width:1788;height:269" coordorigin="5679,4705" coordsize="1788,269" path="m5679,4974l7466,4974,7466,4705,5679,4705,5679,4974e" filled="t" fillcolor="#D9D9D9" stroked="f">
                <v:path arrowok="t"/>
                <v:fill/>
              </v:shape>
            </v:group>
            <v:group style="position:absolute;left:7456;top:4705;width:1136;height:269" coordorigin="7456,4705" coordsize="1136,269">
              <v:shape style="position:absolute;left:7456;top:4705;width:1136;height:269" coordorigin="7456,4705" coordsize="1136,269" path="m7456,4974l8592,4974,8592,4705,7456,4705,7456,4974e" filled="t" fillcolor="#FFFF00" stroked="f">
                <v:path arrowok="t"/>
                <v:fill/>
              </v:shape>
            </v:group>
            <v:group style="position:absolute;left:8582;top:4705;width:1136;height:269" coordorigin="8582,4705" coordsize="1136,269">
              <v:shape style="position:absolute;left:8582;top:4705;width:1136;height:269" coordorigin="8582,4705" coordsize="1136,269" path="m8582,4974l9718,4974,9718,4705,8582,4705,8582,4974e" filled="t" fillcolor="#FFFF00" stroked="f">
                <v:path arrowok="t"/>
                <v:fill/>
              </v:shape>
            </v:group>
            <v:group style="position:absolute;left:9707;top:4705;width:1136;height:269" coordorigin="9707,4705" coordsize="1136,269">
              <v:shape style="position:absolute;left:9707;top:4705;width:1136;height:269" coordorigin="9707,4705" coordsize="1136,269" path="m9707,4974l10843,4974,10843,4705,9707,4705,9707,4974e" filled="t" fillcolor="#FFFF00" stroked="f">
                <v:path arrowok="t"/>
                <v:fill/>
              </v:shape>
            </v:group>
            <v:group style="position:absolute;left:10832;top:4705;width:11;height:269" coordorigin="10832,4705" coordsize="11,269">
              <v:shape style="position:absolute;left:10832;top:4705;width:11;height:269" coordorigin="10832,4705" coordsize="11,269" path="m10832,4974l10843,4974,10843,4705,10832,4705,10832,4974e" filled="t" fillcolor="#FFFFFF" stroked="f">
                <v:path arrowok="t"/>
                <v:fill/>
              </v:shape>
            </v:group>
            <v:group style="position:absolute;left:1482;top:4961;width:5985;height:269" coordorigin="1482,4961" coordsize="5985,269">
              <v:shape style="position:absolute;left:1482;top:4961;width:5985;height:269" coordorigin="1482,4961" coordsize="5985,269" path="m1492,5229l7477,5229,7477,4961,1492,4961,1492,5229e" filled="t" fillcolor="#FFFFFF" stroked="f">
                <v:path arrowok="t"/>
                <v:fill/>
              </v:shape>
            </v:group>
            <v:group style="position:absolute;left:7456;top:4961;width:1136;height:269" coordorigin="7456,4961" coordsize="1136,269">
              <v:shape style="position:absolute;left:7456;top:4961;width:1136;height:269" coordorigin="7456,4961" coordsize="1136,269" path="m7456,5229l8592,5229,8592,4961,7456,4961,7456,5229e" filled="t" fillcolor="#FFFF00" stroked="f">
                <v:path arrowok="t"/>
                <v:fill/>
              </v:shape>
            </v:group>
            <v:group style="position:absolute;left:8582;top:4961;width:1136;height:269" coordorigin="8582,4961" coordsize="1136,269">
              <v:shape style="position:absolute;left:8582;top:4961;width:1136;height:269" coordorigin="8582,4961" coordsize="1136,269" path="m8582,5229l9718,5229,9718,4961,8582,4961,8582,5229e" filled="t" fillcolor="#FFFF00" stroked="f">
                <v:path arrowok="t"/>
                <v:fill/>
              </v:shape>
            </v:group>
            <v:group style="position:absolute;left:9707;top:4961;width:1136;height:269" coordorigin="9707,4961" coordsize="1136,269">
              <v:shape style="position:absolute;left:9707;top:4961;width:1136;height:269" coordorigin="9707,4961" coordsize="1136,269" path="m9707,5229l10843,5229,10843,4961,9707,4961,9707,5229e" filled="t" fillcolor="#FFFF00" stroked="f">
                <v:path arrowok="t"/>
                <v:fill/>
              </v:shape>
            </v:group>
            <v:group style="position:absolute;left:10832;top:4961;width:11;height:269" coordorigin="10832,4961" coordsize="11,269">
              <v:shape style="position:absolute;left:10832;top:4961;width:11;height:269" coordorigin="10832,4961" coordsize="11,269" path="m10832,5229l10843,5229,10843,4961,10832,4961,10832,5229e" filled="t" fillcolor="#FFFFFF" stroked="f">
                <v:path arrowok="t"/>
                <v:fill/>
              </v:shape>
            </v:group>
            <v:group style="position:absolute;left:1482;top:5217;width:3166;height:268" coordorigin="1482,5217" coordsize="3166,268">
              <v:shape style="position:absolute;left:1482;top:5217;width:3166;height:268" coordorigin="1482,5217" coordsize="3166,268" path="m1492,5485l4658,5485,4658,5217,1492,5217,1492,5485e" filled="t" fillcolor="#FFFFFF" stroked="f">
                <v:path arrowok="t"/>
                <v:fill/>
              </v:shape>
            </v:group>
            <v:group style="position:absolute;left:4637;top:5217;width:2829;height:268" coordorigin="4637,5217" coordsize="2829,268">
              <v:shape style="position:absolute;left:4637;top:5217;width:2829;height:268" coordorigin="4637,5217" coordsize="2829,268" path="m4637,5485l7467,5485,7467,5217,4637,5217,4637,5485e" filled="t" fillcolor="#D9D9D9" stroked="f">
                <v:path arrowok="t"/>
                <v:fill/>
              </v:shape>
            </v:group>
            <v:group style="position:absolute;left:7456;top:5217;width:1136;height:268" coordorigin="7456,5217" coordsize="1136,268">
              <v:shape style="position:absolute;left:7456;top:5217;width:1136;height:268" coordorigin="7456,5217" coordsize="1136,268" path="m7456,5485l8592,5485,8592,5217,7456,5217,7456,5485e" filled="t" fillcolor="#FFFF00" stroked="f">
                <v:path arrowok="t"/>
                <v:fill/>
              </v:shape>
            </v:group>
            <v:group style="position:absolute;left:8582;top:5217;width:1136;height:268" coordorigin="8582,5217" coordsize="1136,268">
              <v:shape style="position:absolute;left:8582;top:5217;width:1136;height:268" coordorigin="8582,5217" coordsize="1136,268" path="m8582,5485l9718,5485,9718,5217,8582,5217,8582,5485e" filled="t" fillcolor="#FFFF00" stroked="f">
                <v:path arrowok="t"/>
                <v:fill/>
              </v:shape>
            </v:group>
            <v:group style="position:absolute;left:9707;top:5217;width:1136;height:268" coordorigin="9707,5217" coordsize="1136,268">
              <v:shape style="position:absolute;left:9707;top:5217;width:1136;height:268" coordorigin="9707,5217" coordsize="1136,268" path="m9707,5485l10843,5485,10843,5217,9707,5217,9707,5485e" filled="t" fillcolor="#FFFF00" stroked="f">
                <v:path arrowok="t"/>
                <v:fill/>
              </v:shape>
            </v:group>
            <v:group style="position:absolute;left:10832;top:5217;width:11;height:268" coordorigin="10832,5217" coordsize="11,268">
              <v:shape style="position:absolute;left:10832;top:5217;width:11;height:268" coordorigin="10832,5217" coordsize="11,268" path="m10832,5485l10843,5485,10843,5217,10832,5217,10832,5485e" filled="t" fillcolor="#FFFFFF" stroked="f">
                <v:path arrowok="t"/>
                <v:fill/>
              </v:shape>
            </v:group>
            <v:group style="position:absolute;left:1482;top:5472;width:4207;height:269" coordorigin="1482,5472" coordsize="4207,269">
              <v:shape style="position:absolute;left:1482;top:5472;width:4207;height:269" coordorigin="1482,5472" coordsize="4207,269" path="m1492,5740l5700,5740,5700,5472,1492,5472,1492,5740e" filled="t" fillcolor="#FFFFFF" stroked="f">
                <v:path arrowok="t"/>
                <v:fill/>
              </v:shape>
            </v:group>
            <v:group style="position:absolute;left:5679;top:5472;width:1788;height:269" coordorigin="5679,5472" coordsize="1788,269">
              <v:shape style="position:absolute;left:5679;top:5472;width:1788;height:269" coordorigin="5679,5472" coordsize="1788,269" path="m5679,5740l7466,5740,7466,5472,5679,5472,5679,5740e" filled="t" fillcolor="#D9D9D9" stroked="f">
                <v:path arrowok="t"/>
                <v:fill/>
              </v:shape>
            </v:group>
            <v:group style="position:absolute;left:7456;top:5472;width:1136;height:269" coordorigin="7456,5472" coordsize="1136,269">
              <v:shape style="position:absolute;left:7456;top:5472;width:1136;height:269" coordorigin="7456,5472" coordsize="1136,269" path="m7456,5740l8592,5740,8592,5472,7456,5472,7456,5740e" filled="t" fillcolor="#FFFF00" stroked="f">
                <v:path arrowok="t"/>
                <v:fill/>
              </v:shape>
            </v:group>
            <v:group style="position:absolute;left:8582;top:5472;width:1136;height:269" coordorigin="8582,5472" coordsize="1136,269">
              <v:shape style="position:absolute;left:8582;top:5472;width:1136;height:269" coordorigin="8582,5472" coordsize="1136,269" path="m8582,5740l9718,5740,9718,5472,8582,5472,8582,5740e" filled="t" fillcolor="#FFFF00" stroked="f">
                <v:path arrowok="t"/>
                <v:fill/>
              </v:shape>
            </v:group>
            <v:group style="position:absolute;left:9707;top:5472;width:1136;height:269" coordorigin="9707,5472" coordsize="1136,269">
              <v:shape style="position:absolute;left:9707;top:5472;width:1136;height:269" coordorigin="9707,5472" coordsize="1136,269" path="m9707,5740l10843,5740,10843,5472,9707,5472,9707,5740e" filled="t" fillcolor="#FFFF00" stroked="f">
                <v:path arrowok="t"/>
                <v:fill/>
              </v:shape>
            </v:group>
            <v:group style="position:absolute;left:10832;top:5472;width:11;height:269" coordorigin="10832,5472" coordsize="11,269">
              <v:shape style="position:absolute;left:10832;top:5472;width:11;height:269" coordorigin="10832,5472" coordsize="11,269" path="m10832,5740l10843,5740,10843,5472,10832,5472,10832,5740e" filled="t" fillcolor="#FFFFFF" stroked="f">
                <v:path arrowok="t"/>
                <v:fill/>
              </v:shape>
            </v:group>
            <v:group style="position:absolute;left:1482;top:5728;width:5985;height:269" coordorigin="1482,5728" coordsize="5985,269">
              <v:shape style="position:absolute;left:1482;top:5728;width:5985;height:269" coordorigin="1482,5728" coordsize="5985,269" path="m1492,5996l7477,5996,7477,5728,1492,5728,1492,5996e" filled="t" fillcolor="#FFFFFF" stroked="f">
                <v:path arrowok="t"/>
                <v:fill/>
              </v:shape>
            </v:group>
            <v:group style="position:absolute;left:7456;top:5728;width:1136;height:269" coordorigin="7456,5728" coordsize="1136,269">
              <v:shape style="position:absolute;left:7456;top:5728;width:1136;height:269" coordorigin="7456,5728" coordsize="1136,269" path="m7456,5996l8592,5996,8592,5728,7456,5728,7456,5996e" filled="t" fillcolor="#FFFF00" stroked="f">
                <v:path arrowok="t"/>
                <v:fill/>
              </v:shape>
            </v:group>
            <v:group style="position:absolute;left:8582;top:5728;width:1136;height:269" coordorigin="8582,5728" coordsize="1136,269">
              <v:shape style="position:absolute;left:8582;top:5728;width:1136;height:269" coordorigin="8582,5728" coordsize="1136,269" path="m8582,5996l9718,5996,9718,5728,8582,5728,8582,5996e" filled="t" fillcolor="#FFFF00" stroked="f">
                <v:path arrowok="t"/>
                <v:fill/>
              </v:shape>
            </v:group>
            <v:group style="position:absolute;left:9707;top:5728;width:1136;height:269" coordorigin="9707,5728" coordsize="1136,269">
              <v:shape style="position:absolute;left:9707;top:5728;width:1136;height:269" coordorigin="9707,5728" coordsize="1136,269" path="m9707,5996l10843,5996,10843,5728,9707,5728,9707,5996e" filled="t" fillcolor="#FFFF00" stroked="f">
                <v:path arrowok="t"/>
                <v:fill/>
              </v:shape>
            </v:group>
            <v:group style="position:absolute;left:10832;top:5728;width:11;height:269" coordorigin="10832,5728" coordsize="11,269">
              <v:shape style="position:absolute;left:10832;top:5728;width:11;height:269" coordorigin="10832,5728" coordsize="11,269" path="m10832,5996l10843,5996,10843,5728,10832,5728,10832,5996e" filled="t" fillcolor="#FFFFFF" stroked="f">
                <v:path arrowok="t"/>
                <v:fill/>
              </v:shape>
            </v:group>
            <v:group style="position:absolute;left:1482;top:5983;width:3166;height:268" coordorigin="1482,5983" coordsize="3166,268">
              <v:shape style="position:absolute;left:1482;top:5983;width:3166;height:268" coordorigin="1482,5983" coordsize="3166,268" path="m1492,6252l4658,6252,4658,5983,1492,5983,1492,6252e" filled="t" fillcolor="#FFFFFF" stroked="f">
                <v:path arrowok="t"/>
                <v:fill/>
              </v:shape>
            </v:group>
            <v:group style="position:absolute;left:4637;top:5983;width:2829;height:268" coordorigin="4637,5983" coordsize="2829,268">
              <v:shape style="position:absolute;left:4637;top:5983;width:2829;height:268" coordorigin="4637,5983" coordsize="2829,268" path="m4637,6252l7467,6252,7467,5983,4637,5983,4637,6252e" filled="t" fillcolor="#D9D9D9" stroked="f">
                <v:path arrowok="t"/>
                <v:fill/>
              </v:shape>
            </v:group>
            <v:group style="position:absolute;left:7456;top:5983;width:1136;height:268" coordorigin="7456,5983" coordsize="1136,268">
              <v:shape style="position:absolute;left:7456;top:5983;width:1136;height:268" coordorigin="7456,5983" coordsize="1136,268" path="m7456,6252l8592,6252,8592,5983,7456,5983,7456,6252e" filled="t" fillcolor="#FFFF00" stroked="f">
                <v:path arrowok="t"/>
                <v:fill/>
              </v:shape>
            </v:group>
            <v:group style="position:absolute;left:8582;top:5983;width:1136;height:268" coordorigin="8582,5983" coordsize="1136,268">
              <v:shape style="position:absolute;left:8582;top:5983;width:1136;height:268" coordorigin="8582,5983" coordsize="1136,268" path="m8582,6252l9718,6252,9718,5983,8582,5983,8582,6252e" filled="t" fillcolor="#FFFF00" stroked="f">
                <v:path arrowok="t"/>
                <v:fill/>
              </v:shape>
            </v:group>
            <v:group style="position:absolute;left:9707;top:5983;width:1136;height:268" coordorigin="9707,5983" coordsize="1136,268">
              <v:shape style="position:absolute;left:9707;top:5983;width:1136;height:268" coordorigin="9707,5983" coordsize="1136,268" path="m9707,6252l10843,6252,10843,5983,9707,5983,9707,6252e" filled="t" fillcolor="#FFFF00" stroked="f">
                <v:path arrowok="t"/>
                <v:fill/>
              </v:shape>
            </v:group>
            <v:group style="position:absolute;left:10832;top:5983;width:11;height:268" coordorigin="10832,5983" coordsize="11,268">
              <v:shape style="position:absolute;left:10832;top:5983;width:11;height:268" coordorigin="10832,5983" coordsize="11,268" path="m10832,6252l10843,6252,10843,5983,10832,5983,10832,6252e" filled="t" fillcolor="#FFFFFF" stroked="f">
                <v:path arrowok="t"/>
                <v:fill/>
              </v:shape>
            </v:group>
            <v:group style="position:absolute;left:1482;top:6239;width:4207;height:269" coordorigin="1482,6239" coordsize="4207,269">
              <v:shape style="position:absolute;left:1482;top:6239;width:4207;height:269" coordorigin="1482,6239" coordsize="4207,269" path="m1492,6507l5700,6507,5700,6239,1492,6239,1492,6507e" filled="t" fillcolor="#FFFFFF" stroked="f">
                <v:path arrowok="t"/>
                <v:fill/>
              </v:shape>
            </v:group>
            <v:group style="position:absolute;left:5679;top:6239;width:1788;height:269" coordorigin="5679,6239" coordsize="1788,269">
              <v:shape style="position:absolute;left:5679;top:6239;width:1788;height:269" coordorigin="5679,6239" coordsize="1788,269" path="m5679,6507l7466,6507,7466,6239,5679,6239,5679,6507e" filled="t" fillcolor="#D9D9D9" stroked="f">
                <v:path arrowok="t"/>
                <v:fill/>
              </v:shape>
            </v:group>
            <v:group style="position:absolute;left:7456;top:6239;width:1136;height:269" coordorigin="7456,6239" coordsize="1136,269">
              <v:shape style="position:absolute;left:7456;top:6239;width:1136;height:269" coordorigin="7456,6239" coordsize="1136,269" path="m7456,6507l8592,6507,8592,6239,7456,6239,7456,6507e" filled="t" fillcolor="#FFFF00" stroked="f">
                <v:path arrowok="t"/>
                <v:fill/>
              </v:shape>
            </v:group>
            <v:group style="position:absolute;left:8582;top:6239;width:1136;height:269" coordorigin="8582,6239" coordsize="1136,269">
              <v:shape style="position:absolute;left:8582;top:6239;width:1136;height:269" coordorigin="8582,6239" coordsize="1136,269" path="m8582,6507l9718,6507,9718,6239,8582,6239,8582,6507e" filled="t" fillcolor="#FFFF00" stroked="f">
                <v:path arrowok="t"/>
                <v:fill/>
              </v:shape>
            </v:group>
            <v:group style="position:absolute;left:9707;top:6239;width:1136;height:269" coordorigin="9707,6239" coordsize="1136,269">
              <v:shape style="position:absolute;left:9707;top:6239;width:1136;height:269" coordorigin="9707,6239" coordsize="1136,269" path="m9707,6507l10843,6507,10843,6239,9707,6239,9707,6507e" filled="t" fillcolor="#FFFF00" stroked="f">
                <v:path arrowok="t"/>
                <v:fill/>
              </v:shape>
            </v:group>
            <v:group style="position:absolute;left:10832;top:6239;width:11;height:269" coordorigin="10832,6239" coordsize="11,269">
              <v:shape style="position:absolute;left:10832;top:6239;width:11;height:269" coordorigin="10832,6239" coordsize="11,269" path="m10832,6507l10843,6507,10843,6239,10832,6239,10832,6507e" filled="t" fillcolor="#FFFFFF" stroked="f">
                <v:path arrowok="t"/>
                <v:fill/>
              </v:shape>
            </v:group>
            <v:group style="position:absolute;left:1482;top:6495;width:5985;height:269" coordorigin="1482,6495" coordsize="5985,269">
              <v:shape style="position:absolute;left:1482;top:6495;width:5985;height:269" coordorigin="1482,6495" coordsize="5985,269" path="m1492,6763l7477,6763,7477,6495,1492,6495,1492,6763e" filled="t" fillcolor="#FFFFFF" stroked="f">
                <v:path arrowok="t"/>
                <v:fill/>
              </v:shape>
            </v:group>
            <v:group style="position:absolute;left:7456;top:6495;width:1136;height:269" coordorigin="7456,6495" coordsize="1136,269">
              <v:shape style="position:absolute;left:7456;top:6495;width:1136;height:269" coordorigin="7456,6495" coordsize="1136,269" path="m7456,6763l8592,6763,8592,6495,7456,6495,7456,6763e" filled="t" fillcolor="#FFFF00" stroked="f">
                <v:path arrowok="t"/>
                <v:fill/>
              </v:shape>
            </v:group>
            <v:group style="position:absolute;left:8582;top:6495;width:1136;height:269" coordorigin="8582,6495" coordsize="1136,269">
              <v:shape style="position:absolute;left:8582;top:6495;width:1136;height:269" coordorigin="8582,6495" coordsize="1136,269" path="m8582,6763l9718,6763,9718,6495,8582,6495,8582,6763e" filled="t" fillcolor="#FFFF00" stroked="f">
                <v:path arrowok="t"/>
                <v:fill/>
              </v:shape>
            </v:group>
            <v:group style="position:absolute;left:9707;top:6495;width:1136;height:269" coordorigin="9707,6495" coordsize="1136,269">
              <v:shape style="position:absolute;left:9707;top:6495;width:1136;height:269" coordorigin="9707,6495" coordsize="1136,269" path="m9707,6763l10843,6763,10843,6495,9707,6495,9707,6763e" filled="t" fillcolor="#FFFF00" stroked="f">
                <v:path arrowok="t"/>
                <v:fill/>
              </v:shape>
            </v:group>
            <v:group style="position:absolute;left:10832;top:6495;width:11;height:269" coordorigin="10832,6495" coordsize="11,269">
              <v:shape style="position:absolute;left:10832;top:6495;width:11;height:269" coordorigin="10832,6495" coordsize="11,269" path="m10832,6763l10843,6763,10843,6495,10832,6495,10832,6763e" filled="t" fillcolor="#FFFFFF" stroked="f">
                <v:path arrowok="t"/>
                <v:fill/>
              </v:shape>
            </v:group>
            <v:group style="position:absolute;left:1482;top:6750;width:3166;height:268" coordorigin="1482,6750" coordsize="3166,268">
              <v:shape style="position:absolute;left:1482;top:6750;width:3166;height:268" coordorigin="1482,6750" coordsize="3166,268" path="m1492,7018l4658,7018,4658,6750,1492,6750,1492,7018e" filled="t" fillcolor="#FFFFFF" stroked="f">
                <v:path arrowok="t"/>
                <v:fill/>
              </v:shape>
            </v:group>
            <v:group style="position:absolute;left:4637;top:6750;width:2829;height:268" coordorigin="4637,6750" coordsize="2829,268">
              <v:shape style="position:absolute;left:4637;top:6750;width:2829;height:268" coordorigin="4637,6750" coordsize="2829,268" path="m4637,7018l7467,7018,7467,6750,4637,6750,4637,7018e" filled="t" fillcolor="#D9D9D9" stroked="f">
                <v:path arrowok="t"/>
                <v:fill/>
              </v:shape>
            </v:group>
            <v:group style="position:absolute;left:7456;top:6750;width:1136;height:268" coordorigin="7456,6750" coordsize="1136,268">
              <v:shape style="position:absolute;left:7456;top:6750;width:1136;height:268" coordorigin="7456,6750" coordsize="1136,268" path="m7456,7018l8592,7018,8592,6750,7456,6750,7456,7018e" filled="t" fillcolor="#FFFF00" stroked="f">
                <v:path arrowok="t"/>
                <v:fill/>
              </v:shape>
            </v:group>
            <v:group style="position:absolute;left:8582;top:6750;width:1136;height:268" coordorigin="8582,6750" coordsize="1136,268">
              <v:shape style="position:absolute;left:8582;top:6750;width:1136;height:268" coordorigin="8582,6750" coordsize="1136,268" path="m8582,7018l9718,7018,9718,6750,8582,6750,8582,7018e" filled="t" fillcolor="#FFFF00" stroked="f">
                <v:path arrowok="t"/>
                <v:fill/>
              </v:shape>
            </v:group>
            <v:group style="position:absolute;left:9707;top:6750;width:1136;height:268" coordorigin="9707,6750" coordsize="1136,268">
              <v:shape style="position:absolute;left:9707;top:6750;width:1136;height:268" coordorigin="9707,6750" coordsize="1136,268" path="m9707,7018l10843,7018,10843,6750,9707,6750,9707,7018e" filled="t" fillcolor="#FFFF00" stroked="f">
                <v:path arrowok="t"/>
                <v:fill/>
              </v:shape>
            </v:group>
            <v:group style="position:absolute;left:10832;top:6750;width:11;height:268" coordorigin="10832,6750" coordsize="11,268">
              <v:shape style="position:absolute;left:10832;top:6750;width:11;height:268" coordorigin="10832,6750" coordsize="11,268" path="m10832,7018l10843,7018,10843,6750,10832,6750,10832,7018e" filled="t" fillcolor="#FFFFFF" stroked="f">
                <v:path arrowok="t"/>
                <v:fill/>
              </v:shape>
            </v:group>
            <v:group style="position:absolute;left:1482;top:7006;width:4207;height:269" coordorigin="1482,7006" coordsize="4207,269">
              <v:shape style="position:absolute;left:1482;top:7006;width:4207;height:269" coordorigin="1482,7006" coordsize="4207,269" path="m1492,7274l5700,7274,5700,7006,1492,7006,1492,7274e" filled="t" fillcolor="#FFFFFF" stroked="f">
                <v:path arrowok="t"/>
                <v:fill/>
              </v:shape>
            </v:group>
            <v:group style="position:absolute;left:5679;top:7006;width:1788;height:269" coordorigin="5679,7006" coordsize="1788,269">
              <v:shape style="position:absolute;left:5679;top:7006;width:1788;height:269" coordorigin="5679,7006" coordsize="1788,269" path="m5679,7274l7466,7274,7466,7006,5679,7006,5679,7274e" filled="t" fillcolor="#D9D9D9" stroked="f">
                <v:path arrowok="t"/>
                <v:fill/>
              </v:shape>
            </v:group>
            <v:group style="position:absolute;left:7456;top:7006;width:1136;height:269" coordorigin="7456,7006" coordsize="1136,269">
              <v:shape style="position:absolute;left:7456;top:7006;width:1136;height:269" coordorigin="7456,7006" coordsize="1136,269" path="m7456,7274l8592,7274,8592,7006,7456,7006,7456,7274e" filled="t" fillcolor="#FFFF00" stroked="f">
                <v:path arrowok="t"/>
                <v:fill/>
              </v:shape>
            </v:group>
            <v:group style="position:absolute;left:8582;top:7006;width:1136;height:269" coordorigin="8582,7006" coordsize="1136,269">
              <v:shape style="position:absolute;left:8582;top:7006;width:1136;height:269" coordorigin="8582,7006" coordsize="1136,269" path="m8582,7274l9718,7274,9718,7006,8582,7006,8582,7274e" filled="t" fillcolor="#FFFF00" stroked="f">
                <v:path arrowok="t"/>
                <v:fill/>
              </v:shape>
            </v:group>
            <v:group style="position:absolute;left:9707;top:7006;width:1136;height:269" coordorigin="9707,7006" coordsize="1136,269">
              <v:shape style="position:absolute;left:9707;top:7006;width:1136;height:269" coordorigin="9707,7006" coordsize="1136,269" path="m9707,7274l10843,7274,10843,7006,9707,7006,9707,7274e" filled="t" fillcolor="#FFFF00" stroked="f">
                <v:path arrowok="t"/>
                <v:fill/>
              </v:shape>
            </v:group>
            <v:group style="position:absolute;left:10832;top:7006;width:11;height:269" coordorigin="10832,7006" coordsize="11,269">
              <v:shape style="position:absolute;left:10832;top:7006;width:11;height:269" coordorigin="10832,7006" coordsize="11,269" path="m10832,7274l10843,7274,10843,7006,10832,7006,10832,7274e" filled="t" fillcolor="#FFFFFF" stroked="f">
                <v:path arrowok="t"/>
                <v:fill/>
              </v:shape>
            </v:group>
            <v:group style="position:absolute;left:1482;top:7261;width:5985;height:269" coordorigin="1482,7261" coordsize="5985,269">
              <v:shape style="position:absolute;left:1482;top:7261;width:5985;height:269" coordorigin="1482,7261" coordsize="5985,269" path="m1492,7530l7477,7530,7477,7261,1492,7261,1492,7530e" filled="t" fillcolor="#FFFFFF" stroked="f">
                <v:path arrowok="t"/>
                <v:fill/>
              </v:shape>
            </v:group>
            <v:group style="position:absolute;left:7456;top:7261;width:1136;height:269" coordorigin="7456,7261" coordsize="1136,269">
              <v:shape style="position:absolute;left:7456;top:7261;width:1136;height:269" coordorigin="7456,7261" coordsize="1136,269" path="m7456,7530l8592,7530,8592,7261,7456,7261,7456,7530e" filled="t" fillcolor="#FFFF00" stroked="f">
                <v:path arrowok="t"/>
                <v:fill/>
              </v:shape>
            </v:group>
            <v:group style="position:absolute;left:8582;top:7261;width:1136;height:269" coordorigin="8582,7261" coordsize="1136,269">
              <v:shape style="position:absolute;left:8582;top:7261;width:1136;height:269" coordorigin="8582,7261" coordsize="1136,269" path="m8582,7530l9718,7530,9718,7261,8582,7261,8582,7530e" filled="t" fillcolor="#FFFF00" stroked="f">
                <v:path arrowok="t"/>
                <v:fill/>
              </v:shape>
            </v:group>
            <v:group style="position:absolute;left:9707;top:7261;width:1136;height:269" coordorigin="9707,7261" coordsize="1136,269">
              <v:shape style="position:absolute;left:9707;top:7261;width:1136;height:269" coordorigin="9707,7261" coordsize="1136,269" path="m9707,7530l10843,7530,10843,7261,9707,7261,9707,7530e" filled="t" fillcolor="#FFFF00" stroked="f">
                <v:path arrowok="t"/>
                <v:fill/>
              </v:shape>
            </v:group>
            <v:group style="position:absolute;left:10832;top:7261;width:11;height:269" coordorigin="10832,7261" coordsize="11,269">
              <v:shape style="position:absolute;left:10832;top:7261;width:11;height:269" coordorigin="10832,7261" coordsize="11,269" path="m10832,7530l10843,7530,10843,7261,10832,7261,10832,7530e" filled="t" fillcolor="#FFFFFF" stroked="f">
                <v:path arrowok="t"/>
                <v:fill/>
              </v:shape>
            </v:group>
            <v:group style="position:absolute;left:1482;top:7517;width:3166;height:230" coordorigin="1482,7517" coordsize="3166,230">
              <v:shape style="position:absolute;left:1482;top:7517;width:3166;height:230" coordorigin="1482,7517" coordsize="3166,230" path="m1492,7747l4658,7747,4658,7517,1492,7517,1492,7747e" filled="t" fillcolor="#FFFFFF" stroked="f">
                <v:path arrowok="t"/>
                <v:fill/>
              </v:shape>
            </v:group>
            <v:group style="position:absolute;left:4637;top:7517;width:2829;height:230" coordorigin="4637,7517" coordsize="2829,230">
              <v:shape style="position:absolute;left:4637;top:7517;width:2829;height:230" coordorigin="4637,7517" coordsize="2829,230" path="m4637,7747l7467,7747,7467,7517,4637,7517,4637,7747e" filled="t" fillcolor="#D9D9D9" stroked="f">
                <v:path arrowok="t"/>
                <v:fill/>
              </v:shape>
            </v:group>
            <v:group style="position:absolute;left:7456;top:7517;width:1136;height:230" coordorigin="7456,7517" coordsize="1136,230">
              <v:shape style="position:absolute;left:7456;top:7517;width:1136;height:230" coordorigin="7456,7517" coordsize="1136,230" path="m7456,7747l8592,7747,8592,7517,7456,7517,7456,7747e" filled="t" fillcolor="#FFFF00" stroked="f">
                <v:path arrowok="t"/>
                <v:fill/>
              </v:shape>
            </v:group>
            <v:group style="position:absolute;left:8582;top:7517;width:1136;height:230" coordorigin="8582,7517" coordsize="1136,230">
              <v:shape style="position:absolute;left:8582;top:7517;width:1136;height:230" coordorigin="8582,7517" coordsize="1136,230" path="m8582,7747l9718,7747,9718,7517,8582,7517,8582,7747e" filled="t" fillcolor="#FFFF00" stroked="f">
                <v:path arrowok="t"/>
                <v:fill/>
              </v:shape>
            </v:group>
            <v:group style="position:absolute;left:9707;top:7517;width:1136;height:230" coordorigin="9707,7517" coordsize="1136,230">
              <v:shape style="position:absolute;left:9707;top:7517;width:1136;height:230" coordorigin="9707,7517" coordsize="1136,230" path="m9707,7747l10843,7747,10843,7517,9707,7517,9707,7747e" filled="t" fillcolor="#FFFF00" stroked="f">
                <v:path arrowok="t"/>
                <v:fill/>
              </v:shape>
            </v:group>
            <v:group style="position:absolute;left:10832;top:7517;width:11;height:230" coordorigin="10832,7517" coordsize="11,230">
              <v:shape style="position:absolute;left:10832;top:7517;width:11;height:230" coordorigin="10832,7517" coordsize="11,230" path="m10832,7747l10843,7747,10843,7517,10832,7517,10832,7747e" filled="t" fillcolor="#FFFFFF" stroked="f">
                <v:path arrowok="t"/>
                <v:fill/>
              </v:shape>
            </v:group>
            <v:group style="position:absolute;left:1482;top:7734;width:4207;height:230" coordorigin="1482,7734" coordsize="4207,230">
              <v:shape style="position:absolute;left:1482;top:7734;width:4207;height:230" coordorigin="1482,7734" coordsize="4207,230" path="m1492,7965l5700,7965,5700,7734,1492,7734,1492,7965e" filled="t" fillcolor="#FFFFFF" stroked="f">
                <v:path arrowok="t"/>
                <v:fill/>
              </v:shape>
            </v:group>
            <v:group style="position:absolute;left:5679;top:7734;width:1788;height:230" coordorigin="5679,7734" coordsize="1788,230">
              <v:shape style="position:absolute;left:5679;top:7734;width:1788;height:230" coordorigin="5679,7734" coordsize="1788,230" path="m5679,7965l7466,7965,7466,7734,5679,7734,5679,7965e" filled="t" fillcolor="#D9D9D9" stroked="f">
                <v:path arrowok="t"/>
                <v:fill/>
              </v:shape>
            </v:group>
            <v:group style="position:absolute;left:7456;top:7734;width:1136;height:230" coordorigin="7456,7734" coordsize="1136,230">
              <v:shape style="position:absolute;left:7456;top:7734;width:1136;height:230" coordorigin="7456,7734" coordsize="1136,230" path="m7456,7965l8592,7965,8592,7734,7456,7734,7456,7965e" filled="t" fillcolor="#FFFF00" stroked="f">
                <v:path arrowok="t"/>
                <v:fill/>
              </v:shape>
            </v:group>
            <v:group style="position:absolute;left:8582;top:7734;width:1136;height:230" coordorigin="8582,7734" coordsize="1136,230">
              <v:shape style="position:absolute;left:8582;top:7734;width:1136;height:230" coordorigin="8582,7734" coordsize="1136,230" path="m8582,7965l9718,7965,9718,7734,8582,7734,8582,7965e" filled="t" fillcolor="#FFFF00" stroked="f">
                <v:path arrowok="t"/>
                <v:fill/>
              </v:shape>
            </v:group>
            <v:group style="position:absolute;left:9707;top:7734;width:1136;height:230" coordorigin="9707,7734" coordsize="1136,230">
              <v:shape style="position:absolute;left:9707;top:7734;width:1136;height:230" coordorigin="9707,7734" coordsize="1136,230" path="m9707,7965l10843,7965,10843,7734,9707,7734,9707,7965e" filled="t" fillcolor="#FFFF00" stroked="f">
                <v:path arrowok="t"/>
                <v:fill/>
              </v:shape>
            </v:group>
            <v:group style="position:absolute;left:10832;top:7734;width:11;height:230" coordorigin="10832,7734" coordsize="11,230">
              <v:shape style="position:absolute;left:10832;top:7734;width:11;height:230" coordorigin="10832,7734" coordsize="11,230" path="m10832,7965l10843,7965,10843,7734,10832,7734,10832,7965e" filled="t" fillcolor="#FFFFFF" stroked="f">
                <v:path arrowok="t"/>
                <v:fill/>
              </v:shape>
            </v:group>
            <v:group style="position:absolute;left:1482;top:7952;width:5985;height:230" coordorigin="1482,7952" coordsize="5985,230">
              <v:shape style="position:absolute;left:1482;top:7952;width:5985;height:230" coordorigin="1482,7952" coordsize="5985,230" path="m1492,8182l7477,8182,7477,7952,1492,7952,1492,8182e" filled="t" fillcolor="#FFFFFF" stroked="f">
                <v:path arrowok="t"/>
                <v:fill/>
              </v:shape>
            </v:group>
            <v:group style="position:absolute;left:7456;top:7952;width:1136;height:230" coordorigin="7456,7952" coordsize="1136,230">
              <v:shape style="position:absolute;left:7456;top:7952;width:1136;height:230" coordorigin="7456,7952" coordsize="1136,230" path="m7456,8182l8592,8182,8592,7952,7456,7952,7456,8182e" filled="t" fillcolor="#FFFF00" stroked="f">
                <v:path arrowok="t"/>
                <v:fill/>
              </v:shape>
            </v:group>
            <v:group style="position:absolute;left:8582;top:7952;width:1136;height:230" coordorigin="8582,7952" coordsize="1136,230">
              <v:shape style="position:absolute;left:8582;top:7952;width:1136;height:230" coordorigin="8582,7952" coordsize="1136,230" path="m8582,8182l9718,8182,9718,7952,8582,7952,8582,8182e" filled="t" fillcolor="#FFFF00" stroked="f">
                <v:path arrowok="t"/>
                <v:fill/>
              </v:shape>
            </v:group>
            <v:group style="position:absolute;left:9707;top:7952;width:1136;height:230" coordorigin="9707,7952" coordsize="1136,230">
              <v:shape style="position:absolute;left:9707;top:7952;width:1136;height:230" coordorigin="9707,7952" coordsize="1136,230" path="m9707,8182l10843,8182,10843,7952,9707,7952,9707,8182e" filled="t" fillcolor="#FFFF00" stroked="f">
                <v:path arrowok="t"/>
                <v:fill/>
              </v:shape>
            </v:group>
            <v:group style="position:absolute;left:10832;top:7952;width:11;height:230" coordorigin="10832,7952" coordsize="11,230">
              <v:shape style="position:absolute;left:10832;top:7952;width:11;height:230" coordorigin="10832,7952" coordsize="11,230" path="m10832,8182l10843,8182,10843,7952,10832,7952,10832,8182e" filled="t" fillcolor="#FFFFFF" stroked="f">
                <v:path arrowok="t"/>
                <v:fill/>
              </v:shape>
            </v:group>
            <v:group style="position:absolute;left:1482;top:8169;width:3166;height:230" coordorigin="1482,8169" coordsize="3166,230">
              <v:shape style="position:absolute;left:1482;top:8169;width:3166;height:230" coordorigin="1482,8169" coordsize="3166,230" path="m1492,8399l4658,8399,4658,8169,1492,8169,1492,8399e" filled="t" fillcolor="#FFFFFF" stroked="f">
                <v:path arrowok="t"/>
                <v:fill/>
              </v:shape>
            </v:group>
            <v:group style="position:absolute;left:4637;top:8169;width:2829;height:230" coordorigin="4637,8169" coordsize="2829,230">
              <v:shape style="position:absolute;left:4637;top:8169;width:2829;height:230" coordorigin="4637,8169" coordsize="2829,230" path="m4637,8399l7467,8399,7467,8169,4637,8169,4637,8399e" filled="t" fillcolor="#D9D9D9" stroked="f">
                <v:path arrowok="t"/>
                <v:fill/>
              </v:shape>
            </v:group>
            <v:group style="position:absolute;left:7456;top:8169;width:1136;height:230" coordorigin="7456,8169" coordsize="1136,230">
              <v:shape style="position:absolute;left:7456;top:8169;width:1136;height:230" coordorigin="7456,8169" coordsize="1136,230" path="m7456,8399l8592,8399,8592,8169,7456,8169,7456,8399e" filled="t" fillcolor="#FFFF00" stroked="f">
                <v:path arrowok="t"/>
                <v:fill/>
              </v:shape>
            </v:group>
            <v:group style="position:absolute;left:8582;top:8169;width:1136;height:230" coordorigin="8582,8169" coordsize="1136,230">
              <v:shape style="position:absolute;left:8582;top:8169;width:1136;height:230" coordorigin="8582,8169" coordsize="1136,230" path="m8582,8399l9718,8399,9718,8169,8582,8169,8582,8399e" filled="t" fillcolor="#FFFF00" stroked="f">
                <v:path arrowok="t"/>
                <v:fill/>
              </v:shape>
            </v:group>
            <v:group style="position:absolute;left:9707;top:8169;width:1136;height:230" coordorigin="9707,8169" coordsize="1136,230">
              <v:shape style="position:absolute;left:9707;top:8169;width:1136;height:230" coordorigin="9707,8169" coordsize="1136,230" path="m9707,8399l10843,8399,10843,8169,9707,8169,9707,8399e" filled="t" fillcolor="#FFFF00" stroked="f">
                <v:path arrowok="t"/>
                <v:fill/>
              </v:shape>
            </v:group>
            <v:group style="position:absolute;left:10832;top:8169;width:11;height:230" coordorigin="10832,8169" coordsize="11,230">
              <v:shape style="position:absolute;left:10832;top:8169;width:11;height:230" coordorigin="10832,8169" coordsize="11,230" path="m10832,8399l10843,8399,10843,8169,10832,8169,10832,8399e" filled="t" fillcolor="#FFFFFF" stroked="f">
                <v:path arrowok="t"/>
                <v:fill/>
              </v:shape>
            </v:group>
            <v:group style="position:absolute;left:1482;top:8386;width:4207;height:230" coordorigin="1482,8386" coordsize="4207,230">
              <v:shape style="position:absolute;left:1482;top:8386;width:4207;height:230" coordorigin="1482,8386" coordsize="4207,230" path="m1492,8616l5700,8616,5700,8386,1492,8386,1492,8616e" filled="t" fillcolor="#FFFFFF" stroked="f">
                <v:path arrowok="t"/>
                <v:fill/>
              </v:shape>
            </v:group>
            <v:group style="position:absolute;left:5679;top:8386;width:1788;height:230" coordorigin="5679,8386" coordsize="1788,230">
              <v:shape style="position:absolute;left:5679;top:8386;width:1788;height:230" coordorigin="5679,8386" coordsize="1788,230" path="m5679,8616l7466,8616,7466,8386,5679,8386,5679,8616e" filled="t" fillcolor="#D9D9D9" stroked="f">
                <v:path arrowok="t"/>
                <v:fill/>
              </v:shape>
            </v:group>
            <v:group style="position:absolute;left:7456;top:8386;width:1136;height:230" coordorigin="7456,8386" coordsize="1136,230">
              <v:shape style="position:absolute;left:7456;top:8386;width:1136;height:230" coordorigin="7456,8386" coordsize="1136,230" path="m7456,8616l8592,8616,8592,8386,7456,8386,7456,8616e" filled="t" fillcolor="#FFFF00" stroked="f">
                <v:path arrowok="t"/>
                <v:fill/>
              </v:shape>
            </v:group>
            <v:group style="position:absolute;left:8582;top:8386;width:1136;height:230" coordorigin="8582,8386" coordsize="1136,230">
              <v:shape style="position:absolute;left:8582;top:8386;width:1136;height:230" coordorigin="8582,8386" coordsize="1136,230" path="m8582,8616l9718,8616,9718,8386,8582,8386,8582,8616e" filled="t" fillcolor="#FFFF00" stroked="f">
                <v:path arrowok="t"/>
                <v:fill/>
              </v:shape>
            </v:group>
            <v:group style="position:absolute;left:9707;top:8386;width:1136;height:230" coordorigin="9707,8386" coordsize="1136,230">
              <v:shape style="position:absolute;left:9707;top:8386;width:1136;height:230" coordorigin="9707,8386" coordsize="1136,230" path="m9707,8616l10843,8616,10843,8386,9707,8386,9707,8616e" filled="t" fillcolor="#FFFF00" stroked="f">
                <v:path arrowok="t"/>
                <v:fill/>
              </v:shape>
            </v:group>
            <v:group style="position:absolute;left:10832;top:8386;width:11;height:230" coordorigin="10832,8386" coordsize="11,230">
              <v:shape style="position:absolute;left:10832;top:8386;width:11;height:230" coordorigin="10832,8386" coordsize="11,230" path="m10832,8616l10843,8616,10843,8386,10832,8386,10832,8616e" filled="t" fillcolor="#FFFFFF" stroked="f">
                <v:path arrowok="t"/>
                <v:fill/>
              </v:shape>
            </v:group>
            <v:group style="position:absolute;left:1482;top:8604;width:5985;height:230" coordorigin="1482,8604" coordsize="5985,230">
              <v:shape style="position:absolute;left:1482;top:8604;width:5985;height:230" coordorigin="1482,8604" coordsize="5985,230" path="m1492,8834l7477,8834,7477,8604,1492,8604,1492,8834e" filled="t" fillcolor="#FFFFFF" stroked="f">
                <v:path arrowok="t"/>
                <v:fill/>
              </v:shape>
            </v:group>
            <v:group style="position:absolute;left:7456;top:8604;width:1136;height:230" coordorigin="7456,8604" coordsize="1136,230">
              <v:shape style="position:absolute;left:7456;top:8604;width:1136;height:230" coordorigin="7456,8604" coordsize="1136,230" path="m7456,8834l8592,8834,8592,8604,7456,8604,7456,8834e" filled="t" fillcolor="#FFFF00" stroked="f">
                <v:path arrowok="t"/>
                <v:fill/>
              </v:shape>
            </v:group>
            <v:group style="position:absolute;left:8582;top:8604;width:1136;height:230" coordorigin="8582,8604" coordsize="1136,230">
              <v:shape style="position:absolute;left:8582;top:8604;width:1136;height:230" coordorigin="8582,8604" coordsize="1136,230" path="m8582,8834l9718,8834,9718,8604,8582,8604,8582,8834e" filled="t" fillcolor="#FFFF00" stroked="f">
                <v:path arrowok="t"/>
                <v:fill/>
              </v:shape>
            </v:group>
            <v:group style="position:absolute;left:9707;top:8604;width:1136;height:230" coordorigin="9707,8604" coordsize="1136,230">
              <v:shape style="position:absolute;left:9707;top:8604;width:1136;height:230" coordorigin="9707,8604" coordsize="1136,230" path="m9707,8834l10843,8834,10843,8604,9707,8604,9707,8834e" filled="t" fillcolor="#FFFF00" stroked="f">
                <v:path arrowok="t"/>
                <v:fill/>
              </v:shape>
            </v:group>
            <v:group style="position:absolute;left:10832;top:8604;width:11;height:230" coordorigin="10832,8604" coordsize="11,230">
              <v:shape style="position:absolute;left:10832;top:8604;width:11;height:230" coordorigin="10832,8604" coordsize="11,230" path="m10832,8834l10843,8834,10843,8604,10832,8604,10832,8834e" filled="t" fillcolor="#FFFFFF" stroked="f">
                <v:path arrowok="t"/>
                <v:fill/>
              </v:shape>
            </v:group>
            <v:group style="position:absolute;left:1482;top:8821;width:3166;height:230" coordorigin="1482,8821" coordsize="3166,230">
              <v:shape style="position:absolute;left:1482;top:8821;width:3166;height:230" coordorigin="1482,8821" coordsize="3166,230" path="m1492,9051l4658,9051,4658,8821,1492,8821,1492,9051e" filled="t" fillcolor="#FFFFFF" stroked="f">
                <v:path arrowok="t"/>
                <v:fill/>
              </v:shape>
            </v:group>
            <v:group style="position:absolute;left:4637;top:8821;width:2829;height:230" coordorigin="4637,8821" coordsize="2829,230">
              <v:shape style="position:absolute;left:4637;top:8821;width:2829;height:230" coordorigin="4637,8821" coordsize="2829,230" path="m4637,9051l7467,9051,7467,8821,4637,8821,4637,9051e" filled="t" fillcolor="#D9D9D9" stroked="f">
                <v:path arrowok="t"/>
                <v:fill/>
              </v:shape>
            </v:group>
            <v:group style="position:absolute;left:7456;top:8821;width:1136;height:230" coordorigin="7456,8821" coordsize="1136,230">
              <v:shape style="position:absolute;left:7456;top:8821;width:1136;height:230" coordorigin="7456,8821" coordsize="1136,230" path="m7456,9051l8592,9051,8592,8821,7456,8821,7456,9051e" filled="t" fillcolor="#FFFF00" stroked="f">
                <v:path arrowok="t"/>
                <v:fill/>
              </v:shape>
            </v:group>
            <v:group style="position:absolute;left:8582;top:8821;width:1136;height:230" coordorigin="8582,8821" coordsize="1136,230">
              <v:shape style="position:absolute;left:8582;top:8821;width:1136;height:230" coordorigin="8582,8821" coordsize="1136,230" path="m8582,9051l9718,9051,9718,8821,8582,8821,8582,9051e" filled="t" fillcolor="#FFFF00" stroked="f">
                <v:path arrowok="t"/>
                <v:fill/>
              </v:shape>
            </v:group>
            <v:group style="position:absolute;left:9707;top:8821;width:1136;height:230" coordorigin="9707,8821" coordsize="1136,230">
              <v:shape style="position:absolute;left:9707;top:8821;width:1136;height:230" coordorigin="9707,8821" coordsize="1136,230" path="m9707,9051l10843,9051,10843,8821,9707,8821,9707,9051e" filled="t" fillcolor="#FFFF00" stroked="f">
                <v:path arrowok="t"/>
                <v:fill/>
              </v:shape>
            </v:group>
            <v:group style="position:absolute;left:10832;top:8821;width:11;height:230" coordorigin="10832,8821" coordsize="11,230">
              <v:shape style="position:absolute;left:10832;top:8821;width:11;height:230" coordorigin="10832,8821" coordsize="11,230" path="m10832,9051l10843,9051,10843,8821,10832,8821,10832,9051e" filled="t" fillcolor="#FFFFFF" stroked="f">
                <v:path arrowok="t"/>
                <v:fill/>
              </v:shape>
            </v:group>
            <v:group style="position:absolute;left:1482;top:9038;width:4207;height:230" coordorigin="1482,9038" coordsize="4207,230">
              <v:shape style="position:absolute;left:1482;top:9038;width:4207;height:230" coordorigin="1482,9038" coordsize="4207,230" path="m1492,9268l5700,9268,5700,9038,1492,9038,1492,9268e" filled="t" fillcolor="#FFFFFF" stroked="f">
                <v:path arrowok="t"/>
                <v:fill/>
              </v:shape>
            </v:group>
            <v:group style="position:absolute;left:5679;top:9038;width:1788;height:230" coordorigin="5679,9038" coordsize="1788,230">
              <v:shape style="position:absolute;left:5679;top:9038;width:1788;height:230" coordorigin="5679,9038" coordsize="1788,230" path="m5679,9268l7466,9268,7466,9038,5679,9038,5679,9268e" filled="t" fillcolor="#D9D9D9" stroked="f">
                <v:path arrowok="t"/>
                <v:fill/>
              </v:shape>
            </v:group>
            <v:group style="position:absolute;left:7456;top:9038;width:1136;height:230" coordorigin="7456,9038" coordsize="1136,230">
              <v:shape style="position:absolute;left:7456;top:9038;width:1136;height:230" coordorigin="7456,9038" coordsize="1136,230" path="m7456,9268l8592,9268,8592,9038,7456,9038,7456,9268e" filled="t" fillcolor="#FFFF00" stroked="f">
                <v:path arrowok="t"/>
                <v:fill/>
              </v:shape>
            </v:group>
            <v:group style="position:absolute;left:8582;top:9038;width:1136;height:230" coordorigin="8582,9038" coordsize="1136,230">
              <v:shape style="position:absolute;left:8582;top:9038;width:1136;height:230" coordorigin="8582,9038" coordsize="1136,230" path="m8582,9268l9718,9268,9718,9038,8582,9038,8582,9268e" filled="t" fillcolor="#FFFF00" stroked="f">
                <v:path arrowok="t"/>
                <v:fill/>
              </v:shape>
            </v:group>
            <v:group style="position:absolute;left:9707;top:9038;width:1136;height:230" coordorigin="9707,9038" coordsize="1136,230">
              <v:shape style="position:absolute;left:9707;top:9038;width:1136;height:230" coordorigin="9707,9038" coordsize="1136,230" path="m9707,9268l10843,9268,10843,9038,9707,9038,9707,9268e" filled="t" fillcolor="#FFFF00" stroked="f">
                <v:path arrowok="t"/>
                <v:fill/>
              </v:shape>
            </v:group>
            <v:group style="position:absolute;left:10832;top:9038;width:11;height:230" coordorigin="10832,9038" coordsize="11,230">
              <v:shape style="position:absolute;left:10832;top:9038;width:11;height:230" coordorigin="10832,9038" coordsize="11,230" path="m10832,9268l10843,9268,10843,9038,10832,9038,10832,9268e" filled="t" fillcolor="#FFFFFF" stroked="f">
                <v:path arrowok="t"/>
                <v:fill/>
              </v:shape>
            </v:group>
            <v:group style="position:absolute;left:1482;top:9256;width:5985;height:230" coordorigin="1482,9256" coordsize="5985,230">
              <v:shape style="position:absolute;left:1482;top:9256;width:5985;height:230" coordorigin="1482,9256" coordsize="5985,230" path="m1492,9486l7477,9486,7477,9256,1492,9256,1492,9486e" filled="t" fillcolor="#FFFFFF" stroked="f">
                <v:path arrowok="t"/>
                <v:fill/>
              </v:shape>
            </v:group>
            <v:group style="position:absolute;left:7456;top:9256;width:1136;height:230" coordorigin="7456,9256" coordsize="1136,230">
              <v:shape style="position:absolute;left:7456;top:9256;width:1136;height:230" coordorigin="7456,9256" coordsize="1136,230" path="m7456,9486l8592,9486,8592,9256,7456,9256,7456,9486e" filled="t" fillcolor="#FFFF00" stroked="f">
                <v:path arrowok="t"/>
                <v:fill/>
              </v:shape>
            </v:group>
            <v:group style="position:absolute;left:8582;top:9256;width:1136;height:230" coordorigin="8582,9256" coordsize="1136,230">
              <v:shape style="position:absolute;left:8582;top:9256;width:1136;height:230" coordorigin="8582,9256" coordsize="1136,230" path="m8582,9486l9718,9486,9718,9256,8582,9256,8582,9486e" filled="t" fillcolor="#FFFF00" stroked="f">
                <v:path arrowok="t"/>
                <v:fill/>
              </v:shape>
            </v:group>
            <v:group style="position:absolute;left:9707;top:9256;width:1136;height:230" coordorigin="9707,9256" coordsize="1136,230">
              <v:shape style="position:absolute;left:9707;top:9256;width:1136;height:230" coordorigin="9707,9256" coordsize="1136,230" path="m9707,9486l10843,9486,10843,9256,9707,9256,9707,9486e" filled="t" fillcolor="#FFFF00" stroked="f">
                <v:path arrowok="t"/>
                <v:fill/>
              </v:shape>
            </v:group>
            <v:group style="position:absolute;left:10832;top:9256;width:11;height:230" coordorigin="10832,9256" coordsize="11,230">
              <v:shape style="position:absolute;left:10832;top:9256;width:11;height:230" coordorigin="10832,9256" coordsize="11,230" path="m10832,9486l10843,9486,10843,9256,10832,9256,10832,9486e" filled="t" fillcolor="#FFFFFF" stroked="f">
                <v:path arrowok="t"/>
                <v:fill/>
              </v:shape>
            </v:group>
            <v:group style="position:absolute;left:1482;top:9473;width:3166;height:230" coordorigin="1482,9473" coordsize="3166,230">
              <v:shape style="position:absolute;left:1482;top:9473;width:3166;height:230" coordorigin="1482,9473" coordsize="3166,230" path="m1492,9703l4658,9703,4658,9473,1492,9473,1492,9703e" filled="t" fillcolor="#FFFFFF" stroked="f">
                <v:path arrowok="t"/>
                <v:fill/>
              </v:shape>
            </v:group>
            <v:group style="position:absolute;left:4637;top:9473;width:2829;height:230" coordorigin="4637,9473" coordsize="2829,230">
              <v:shape style="position:absolute;left:4637;top:9473;width:2829;height:230" coordorigin="4637,9473" coordsize="2829,230" path="m4637,9703l7467,9703,7467,9473,4637,9473,4637,9703e" filled="t" fillcolor="#D9D9D9" stroked="f">
                <v:path arrowok="t"/>
                <v:fill/>
              </v:shape>
            </v:group>
            <v:group style="position:absolute;left:7456;top:9473;width:1136;height:230" coordorigin="7456,9473" coordsize="1136,230">
              <v:shape style="position:absolute;left:7456;top:9473;width:1136;height:230" coordorigin="7456,9473" coordsize="1136,230" path="m7456,9703l8592,9703,8592,9473,7456,9473,7456,9703e" filled="t" fillcolor="#FFFF00" stroked="f">
                <v:path arrowok="t"/>
                <v:fill/>
              </v:shape>
            </v:group>
            <v:group style="position:absolute;left:8582;top:9473;width:1136;height:230" coordorigin="8582,9473" coordsize="1136,230">
              <v:shape style="position:absolute;left:8582;top:9473;width:1136;height:230" coordorigin="8582,9473" coordsize="1136,230" path="m8582,9703l9718,9703,9718,9473,8582,9473,8582,9703e" filled="t" fillcolor="#FFFF00" stroked="f">
                <v:path arrowok="t"/>
                <v:fill/>
              </v:shape>
            </v:group>
            <v:group style="position:absolute;left:9707;top:9473;width:1136;height:230" coordorigin="9707,9473" coordsize="1136,230">
              <v:shape style="position:absolute;left:9707;top:9473;width:1136;height:230" coordorigin="9707,9473" coordsize="1136,230" path="m9707,9703l10843,9703,10843,9473,9707,9473,9707,9703e" filled="t" fillcolor="#FFFF00" stroked="f">
                <v:path arrowok="t"/>
                <v:fill/>
              </v:shape>
            </v:group>
            <v:group style="position:absolute;left:10832;top:9473;width:11;height:230" coordorigin="10832,9473" coordsize="11,230">
              <v:shape style="position:absolute;left:10832;top:9473;width:11;height:230" coordorigin="10832,9473" coordsize="11,230" path="m10832,9703l10843,9703,10843,9473,10832,9473,10832,9703e" filled="t" fillcolor="#FFFFFF" stroked="f">
                <v:path arrowok="t"/>
                <v:fill/>
              </v:shape>
            </v:group>
            <v:group style="position:absolute;left:1482;top:9690;width:4207;height:230" coordorigin="1482,9690" coordsize="4207,230">
              <v:shape style="position:absolute;left:1482;top:9690;width:4207;height:230" coordorigin="1482,9690" coordsize="4207,230" path="m1492,9920l5700,9920,5700,9690,1492,9690,1492,9920e" filled="t" fillcolor="#FFFFFF" stroked="f">
                <v:path arrowok="t"/>
                <v:fill/>
              </v:shape>
            </v:group>
            <v:group style="position:absolute;left:5679;top:9690;width:1788;height:230" coordorigin="5679,9690" coordsize="1788,230">
              <v:shape style="position:absolute;left:5679;top:9690;width:1788;height:230" coordorigin="5679,9690" coordsize="1788,230" path="m5679,9920l7466,9920,7466,9690,5679,9690,5679,9920e" filled="t" fillcolor="#D9D9D9" stroked="f">
                <v:path arrowok="t"/>
                <v:fill/>
              </v:shape>
            </v:group>
            <v:group style="position:absolute;left:7456;top:9690;width:1136;height:230" coordorigin="7456,9690" coordsize="1136,230">
              <v:shape style="position:absolute;left:7456;top:9690;width:1136;height:230" coordorigin="7456,9690" coordsize="1136,230" path="m7456,9920l8592,9920,8592,9690,7456,9690,7456,9920e" filled="t" fillcolor="#FFFF00" stroked="f">
                <v:path arrowok="t"/>
                <v:fill/>
              </v:shape>
            </v:group>
            <v:group style="position:absolute;left:8582;top:9690;width:1136;height:230" coordorigin="8582,9690" coordsize="1136,230">
              <v:shape style="position:absolute;left:8582;top:9690;width:1136;height:230" coordorigin="8582,9690" coordsize="1136,230" path="m8582,9920l9718,9920,9718,9690,8582,9690,8582,9920e" filled="t" fillcolor="#FFFF00" stroked="f">
                <v:path arrowok="t"/>
                <v:fill/>
              </v:shape>
            </v:group>
            <v:group style="position:absolute;left:9707;top:9690;width:1136;height:230" coordorigin="9707,9690" coordsize="1136,230">
              <v:shape style="position:absolute;left:9707;top:9690;width:1136;height:230" coordorigin="9707,9690" coordsize="1136,230" path="m9707,9920l10843,9920,10843,9690,9707,9690,9707,9920e" filled="t" fillcolor="#FFFF00" stroked="f">
                <v:path arrowok="t"/>
                <v:fill/>
              </v:shape>
            </v:group>
            <v:group style="position:absolute;left:10832;top:9690;width:11;height:230" coordorigin="10832,9690" coordsize="11,230">
              <v:shape style="position:absolute;left:10832;top:9690;width:11;height:230" coordorigin="10832,9690" coordsize="11,230" path="m10832,9920l10843,9920,10843,9690,10832,9690,10832,9920e" filled="t" fillcolor="#FFFFFF" stroked="f">
                <v:path arrowok="t"/>
                <v:fill/>
              </v:shape>
            </v:group>
            <v:group style="position:absolute;left:1482;top:9907;width:5985;height:243" coordorigin="1482,9907" coordsize="5985,243">
              <v:shape style="position:absolute;left:1482;top:9907;width:5985;height:243" coordorigin="1482,9907" coordsize="5985,243" path="m1492,10150l7477,10150,7477,9907,1492,9907,1492,10150e" filled="t" fillcolor="#FFFFFF" stroked="f">
                <v:path arrowok="t"/>
                <v:fill/>
              </v:shape>
            </v:group>
            <v:group style="position:absolute;left:7456;top:9907;width:1136;height:243" coordorigin="7456,9907" coordsize="1136,243">
              <v:shape style="position:absolute;left:7456;top:9907;width:1136;height:243" coordorigin="7456,9907" coordsize="1136,243" path="m7456,10150l8592,10150,8592,9907,7456,9907,7456,10150e" filled="t" fillcolor="#FFFF00" stroked="f">
                <v:path arrowok="t"/>
                <v:fill/>
              </v:shape>
            </v:group>
            <v:group style="position:absolute;left:8582;top:9907;width:1136;height:243" coordorigin="8582,9907" coordsize="1136,243">
              <v:shape style="position:absolute;left:8582;top:9907;width:1136;height:243" coordorigin="8582,9907" coordsize="1136,243" path="m8582,10150l9718,10150,9718,9907,8582,9907,8582,10150e" filled="t" fillcolor="#FFFF00" stroked="f">
                <v:path arrowok="t"/>
                <v:fill/>
              </v:shape>
            </v:group>
            <v:group style="position:absolute;left:9707;top:9907;width:1136;height:243" coordorigin="9707,9907" coordsize="1136,243">
              <v:shape style="position:absolute;left:9707;top:9907;width:1136;height:243" coordorigin="9707,9907" coordsize="1136,243" path="m9707,10150l10843,10150,10843,9907,9707,9907,9707,10150e" filled="t" fillcolor="#FFFF00" stroked="f">
                <v:path arrowok="t"/>
                <v:fill/>
              </v:shape>
            </v:group>
            <v:group style="position:absolute;left:10832;top:9907;width:11;height:243" coordorigin="10832,9907" coordsize="11,243">
              <v:shape style="position:absolute;left:10832;top:9907;width:11;height:243" coordorigin="10832,9907" coordsize="11,243" path="m10832,10150l10843,10150,10843,9907,10832,9907,10832,10150e" filled="t" fillcolor="#FFFFFF" stroked="f">
                <v:path arrowok="t"/>
                <v:fill/>
              </v:shape>
            </v:group>
            <v:group style="position:absolute;left:1482;top:10137;width:3166;height:230" coordorigin="1482,10137" coordsize="3166,230">
              <v:shape style="position:absolute;left:1482;top:10137;width:3166;height:230" coordorigin="1482,10137" coordsize="3166,230" path="m1492,10368l4658,10368,4658,10137,1492,10137,1492,10368e" filled="t" fillcolor="#FFFFFF" stroked="f">
                <v:path arrowok="t"/>
                <v:fill/>
              </v:shape>
            </v:group>
            <v:group style="position:absolute;left:4637;top:10137;width:2829;height:230" coordorigin="4637,10137" coordsize="2829,230">
              <v:shape style="position:absolute;left:4637;top:10137;width:2829;height:230" coordorigin="4637,10137" coordsize="2829,230" path="m4637,10368l7467,10368,7467,10137,4637,10137,4637,10368e" filled="t" fillcolor="#D9D9D9" stroked="f">
                <v:path arrowok="t"/>
                <v:fill/>
              </v:shape>
            </v:group>
            <v:group style="position:absolute;left:7456;top:10137;width:1136;height:230" coordorigin="7456,10137" coordsize="1136,230">
              <v:shape style="position:absolute;left:7456;top:10137;width:1136;height:230" coordorigin="7456,10137" coordsize="1136,230" path="m7456,10368l8592,10368,8592,10137,7456,10137,7456,10368e" filled="t" fillcolor="#FFFF00" stroked="f">
                <v:path arrowok="t"/>
                <v:fill/>
              </v:shape>
            </v:group>
            <v:group style="position:absolute;left:8582;top:10137;width:1136;height:230" coordorigin="8582,10137" coordsize="1136,230">
              <v:shape style="position:absolute;left:8582;top:10137;width:1136;height:230" coordorigin="8582,10137" coordsize="1136,230" path="m8582,10368l9718,10368,9718,10137,8582,10137,8582,10368e" filled="t" fillcolor="#FFFF00" stroked="f">
                <v:path arrowok="t"/>
                <v:fill/>
              </v:shape>
            </v:group>
            <v:group style="position:absolute;left:9707;top:10137;width:1136;height:230" coordorigin="9707,10137" coordsize="1136,230">
              <v:shape style="position:absolute;left:9707;top:10137;width:1136;height:230" coordorigin="9707,10137" coordsize="1136,230" path="m9707,10368l10843,10368,10843,10137,9707,10137,9707,10368e" filled="t" fillcolor="#FFFF00" stroked="f">
                <v:path arrowok="t"/>
                <v:fill/>
              </v:shape>
            </v:group>
            <v:group style="position:absolute;left:10832;top:10137;width:11;height:230" coordorigin="10832,10137" coordsize="11,230">
              <v:shape style="position:absolute;left:10832;top:10137;width:11;height:230" coordorigin="10832,10137" coordsize="11,230" path="m10832,10368l10843,10368,10843,10137,10832,10137,10832,10368e" filled="t" fillcolor="#FFFFFF" stroked="f">
                <v:path arrowok="t"/>
                <v:fill/>
              </v:shape>
            </v:group>
            <v:group style="position:absolute;left:1482;top:10355;width:4207;height:230" coordorigin="1482,10355" coordsize="4207,230">
              <v:shape style="position:absolute;left:1482;top:10355;width:4207;height:230" coordorigin="1482,10355" coordsize="4207,230" path="m1492,10585l5700,10585,5700,10355,1492,10355,1492,10585e" filled="t" fillcolor="#FFFFFF" stroked="f">
                <v:path arrowok="t"/>
                <v:fill/>
              </v:shape>
            </v:group>
            <v:group style="position:absolute;left:5679;top:10355;width:1788;height:230" coordorigin="5679,10355" coordsize="1788,230">
              <v:shape style="position:absolute;left:5679;top:10355;width:1788;height:230" coordorigin="5679,10355" coordsize="1788,230" path="m5679,10585l7466,10585,7466,10355,5679,10355,5679,10585e" filled="t" fillcolor="#D9D9D9" stroked="f">
                <v:path arrowok="t"/>
                <v:fill/>
              </v:shape>
            </v:group>
            <v:group style="position:absolute;left:7456;top:10355;width:1136;height:230" coordorigin="7456,10355" coordsize="1136,230">
              <v:shape style="position:absolute;left:7456;top:10355;width:1136;height:230" coordorigin="7456,10355" coordsize="1136,230" path="m7456,10585l8592,10585,8592,10355,7456,10355,7456,10585e" filled="t" fillcolor="#FFFF00" stroked="f">
                <v:path arrowok="t"/>
                <v:fill/>
              </v:shape>
            </v:group>
            <v:group style="position:absolute;left:8582;top:10355;width:1136;height:230" coordorigin="8582,10355" coordsize="1136,230">
              <v:shape style="position:absolute;left:8582;top:10355;width:1136;height:230" coordorigin="8582,10355" coordsize="1136,230" path="m8582,10585l9718,10585,9718,10355,8582,10355,8582,10585e" filled="t" fillcolor="#FFFF00" stroked="f">
                <v:path arrowok="t"/>
                <v:fill/>
              </v:shape>
            </v:group>
            <v:group style="position:absolute;left:9707;top:10355;width:1136;height:230" coordorigin="9707,10355" coordsize="1136,230">
              <v:shape style="position:absolute;left:9707;top:10355;width:1136;height:230" coordorigin="9707,10355" coordsize="1136,230" path="m9707,10585l10843,10585,10843,10355,9707,10355,9707,10585e" filled="t" fillcolor="#FFFF00" stroked="f">
                <v:path arrowok="t"/>
                <v:fill/>
              </v:shape>
            </v:group>
            <v:group style="position:absolute;left:10832;top:10355;width:11;height:230" coordorigin="10832,10355" coordsize="11,230">
              <v:shape style="position:absolute;left:10832;top:10355;width:11;height:230" coordorigin="10832,10355" coordsize="11,230" path="m10832,10585l10843,10585,10843,10355,10832,10355,10832,10585e" filled="t" fillcolor="#FFFFFF" stroked="f">
                <v:path arrowok="t"/>
                <v:fill/>
              </v:shape>
            </v:group>
            <v:group style="position:absolute;left:1482;top:10572;width:5985;height:230" coordorigin="1482,10572" coordsize="5985,230">
              <v:shape style="position:absolute;left:1482;top:10572;width:5985;height:230" coordorigin="1482,10572" coordsize="5985,230" path="m1492,10802l7477,10802,7477,10572,1492,10572,1492,10802e" filled="t" fillcolor="#FFFFFF" stroked="f">
                <v:path arrowok="t"/>
                <v:fill/>
              </v:shape>
            </v:group>
            <v:group style="position:absolute;left:7456;top:10572;width:1136;height:230" coordorigin="7456,10572" coordsize="1136,230">
              <v:shape style="position:absolute;left:7456;top:10572;width:1136;height:230" coordorigin="7456,10572" coordsize="1136,230" path="m7456,10802l8592,10802,8592,10572,7456,10572,7456,10802e" filled="t" fillcolor="#FFFF00" stroked="f">
                <v:path arrowok="t"/>
                <v:fill/>
              </v:shape>
            </v:group>
            <v:group style="position:absolute;left:8582;top:10572;width:1136;height:230" coordorigin="8582,10572" coordsize="1136,230">
              <v:shape style="position:absolute;left:8582;top:10572;width:1136;height:230" coordorigin="8582,10572" coordsize="1136,230" path="m8582,10802l9718,10802,9718,10572,8582,10572,8582,10802e" filled="t" fillcolor="#FFFF00" stroked="f">
                <v:path arrowok="t"/>
                <v:fill/>
              </v:shape>
            </v:group>
            <v:group style="position:absolute;left:9707;top:10572;width:1136;height:230" coordorigin="9707,10572" coordsize="1136,230">
              <v:shape style="position:absolute;left:9707;top:10572;width:1136;height:230" coordorigin="9707,10572" coordsize="1136,230" path="m9707,10802l10843,10802,10843,10572,9707,10572,9707,10802e" filled="t" fillcolor="#FFFF00" stroked="f">
                <v:path arrowok="t"/>
                <v:fill/>
              </v:shape>
            </v:group>
            <v:group style="position:absolute;left:10832;top:10572;width:11;height:230" coordorigin="10832,10572" coordsize="11,230">
              <v:shape style="position:absolute;left:10832;top:10572;width:11;height:230" coordorigin="10832,10572" coordsize="11,230" path="m10832,10802l10843,10802,10843,10572,10832,10572,10832,10802e" filled="t" fillcolor="#FFFFFF" stroked="f">
                <v:path arrowok="t"/>
                <v:fill/>
              </v:shape>
            </v:group>
            <v:group style="position:absolute;left:1482;top:10789;width:3166;height:230" coordorigin="1482,10789" coordsize="3166,230">
              <v:shape style="position:absolute;left:1482;top:10789;width:3166;height:230" coordorigin="1482,10789" coordsize="3166,230" path="m1492,11019l4658,11019,4658,10789,1492,10789,1492,11019e" filled="t" fillcolor="#FFFFFF" stroked="f">
                <v:path arrowok="t"/>
                <v:fill/>
              </v:shape>
            </v:group>
            <v:group style="position:absolute;left:4637;top:10789;width:2829;height:230" coordorigin="4637,10789" coordsize="2829,230">
              <v:shape style="position:absolute;left:4637;top:10789;width:2829;height:230" coordorigin="4637,10789" coordsize="2829,230" path="m4637,11019l7467,11019,7467,10789,4637,10789,4637,11019e" filled="t" fillcolor="#D9D9D9" stroked="f">
                <v:path arrowok="t"/>
                <v:fill/>
              </v:shape>
            </v:group>
            <v:group style="position:absolute;left:7456;top:10789;width:1136;height:230" coordorigin="7456,10789" coordsize="1136,230">
              <v:shape style="position:absolute;left:7456;top:10789;width:1136;height:230" coordorigin="7456,10789" coordsize="1136,230" path="m7456,11019l8592,11019,8592,10789,7456,10789,7456,11019e" filled="t" fillcolor="#FFFF00" stroked="f">
                <v:path arrowok="t"/>
                <v:fill/>
              </v:shape>
            </v:group>
            <v:group style="position:absolute;left:8582;top:10789;width:1136;height:230" coordorigin="8582,10789" coordsize="1136,230">
              <v:shape style="position:absolute;left:8582;top:10789;width:1136;height:230" coordorigin="8582,10789" coordsize="1136,230" path="m8582,11019l9718,11019,9718,10789,8582,10789,8582,11019e" filled="t" fillcolor="#FFFF00" stroked="f">
                <v:path arrowok="t"/>
                <v:fill/>
              </v:shape>
            </v:group>
            <v:group style="position:absolute;left:9707;top:10789;width:1136;height:230" coordorigin="9707,10789" coordsize="1136,230">
              <v:shape style="position:absolute;left:9707;top:10789;width:1136;height:230" coordorigin="9707,10789" coordsize="1136,230" path="m9707,11019l10843,11019,10843,10789,9707,10789,9707,11019e" filled="t" fillcolor="#FFFF00" stroked="f">
                <v:path arrowok="t"/>
                <v:fill/>
              </v:shape>
            </v:group>
            <v:group style="position:absolute;left:10832;top:10789;width:11;height:230" coordorigin="10832,10789" coordsize="11,230">
              <v:shape style="position:absolute;left:10832;top:10789;width:11;height:230" coordorigin="10832,10789" coordsize="11,230" path="m10832,11019l10843,11019,10843,10789,10832,10789,10832,11019e" filled="t" fillcolor="#FFFFFF" stroked="f">
                <v:path arrowok="t"/>
                <v:fill/>
              </v:shape>
            </v:group>
            <v:group style="position:absolute;left:1482;top:11006;width:4207;height:230" coordorigin="1482,11006" coordsize="4207,230">
              <v:shape style="position:absolute;left:1482;top:11006;width:4207;height:230" coordorigin="1482,11006" coordsize="4207,230" path="m1492,11237l5700,11237,5700,11006,1492,11006,1492,11237e" filled="t" fillcolor="#FFFFFF" stroked="f">
                <v:path arrowok="t"/>
                <v:fill/>
              </v:shape>
            </v:group>
            <v:group style="position:absolute;left:5679;top:11006;width:1788;height:230" coordorigin="5679,11006" coordsize="1788,230">
              <v:shape style="position:absolute;left:5679;top:11006;width:1788;height:230" coordorigin="5679,11006" coordsize="1788,230" path="m5679,11237l7466,11237,7466,11006,5679,11006,5679,11237e" filled="t" fillcolor="#D9D9D9" stroked="f">
                <v:path arrowok="t"/>
                <v:fill/>
              </v:shape>
            </v:group>
            <v:group style="position:absolute;left:7456;top:11006;width:1136;height:230" coordorigin="7456,11006" coordsize="1136,230">
              <v:shape style="position:absolute;left:7456;top:11006;width:1136;height:230" coordorigin="7456,11006" coordsize="1136,230" path="m7456,11237l8592,11237,8592,11006,7456,11006,7456,11237e" filled="t" fillcolor="#FFFF00" stroked="f">
                <v:path arrowok="t"/>
                <v:fill/>
              </v:shape>
            </v:group>
            <v:group style="position:absolute;left:8582;top:11006;width:1136;height:230" coordorigin="8582,11006" coordsize="1136,230">
              <v:shape style="position:absolute;left:8582;top:11006;width:1136;height:230" coordorigin="8582,11006" coordsize="1136,230" path="m8582,11237l9718,11237,9718,11006,8582,11006,8582,11237e" filled="t" fillcolor="#FFFF00" stroked="f">
                <v:path arrowok="t"/>
                <v:fill/>
              </v:shape>
            </v:group>
            <v:group style="position:absolute;left:9707;top:11006;width:1136;height:230" coordorigin="9707,11006" coordsize="1136,230">
              <v:shape style="position:absolute;left:9707;top:11006;width:1136;height:230" coordorigin="9707,11006" coordsize="1136,230" path="m9707,11237l10843,11237,10843,11006,9707,11006,9707,11237e" filled="t" fillcolor="#FFFF00" stroked="f">
                <v:path arrowok="t"/>
                <v:fill/>
              </v:shape>
            </v:group>
            <v:group style="position:absolute;left:10832;top:11006;width:11;height:230" coordorigin="10832,11006" coordsize="11,230">
              <v:shape style="position:absolute;left:10832;top:11006;width:11;height:230" coordorigin="10832,11006" coordsize="11,230" path="m10832,11237l10843,11237,10843,11006,10832,11006,10832,11237e" filled="t" fillcolor="#FFFFFF" stroked="f">
                <v:path arrowok="t"/>
                <v:fill/>
              </v:shape>
            </v:group>
            <v:group style="position:absolute;left:1482;top:11224;width:5985;height:230" coordorigin="1482,11224" coordsize="5985,230">
              <v:shape style="position:absolute;left:1482;top:11224;width:5985;height:230" coordorigin="1482,11224" coordsize="5985,230" path="m1492,11454l7477,11454,7477,11224,1492,11224,1492,11454e" filled="t" fillcolor="#FFFFFF" stroked="f">
                <v:path arrowok="t"/>
                <v:fill/>
              </v:shape>
            </v:group>
            <v:group style="position:absolute;left:7456;top:11224;width:1136;height:230" coordorigin="7456,11224" coordsize="1136,230">
              <v:shape style="position:absolute;left:7456;top:11224;width:1136;height:230" coordorigin="7456,11224" coordsize="1136,230" path="m7456,11454l8592,11454,8592,11224,7456,11224,7456,11454e" filled="t" fillcolor="#FFFF00" stroked="f">
                <v:path arrowok="t"/>
                <v:fill/>
              </v:shape>
            </v:group>
            <v:group style="position:absolute;left:8582;top:11224;width:1136;height:230" coordorigin="8582,11224" coordsize="1136,230">
              <v:shape style="position:absolute;left:8582;top:11224;width:1136;height:230" coordorigin="8582,11224" coordsize="1136,230" path="m8582,11454l9718,11454,9718,11224,8582,11224,8582,11454e" filled="t" fillcolor="#FFFF00" stroked="f">
                <v:path arrowok="t"/>
                <v:fill/>
              </v:shape>
            </v:group>
            <v:group style="position:absolute;left:9707;top:11224;width:1136;height:230" coordorigin="9707,11224" coordsize="1136,230">
              <v:shape style="position:absolute;left:9707;top:11224;width:1136;height:230" coordorigin="9707,11224" coordsize="1136,230" path="m9707,11454l10843,11454,10843,11224,9707,11224,9707,11454e" filled="t" fillcolor="#FFFF00" stroked="f">
                <v:path arrowok="t"/>
                <v:fill/>
              </v:shape>
            </v:group>
            <v:group style="position:absolute;left:10832;top:11224;width:11;height:230" coordorigin="10832,11224" coordsize="11,230">
              <v:shape style="position:absolute;left:10832;top:11224;width:11;height:230" coordorigin="10832,11224" coordsize="11,230" path="m10832,11454l10843,11454,10843,11224,10832,11224,10832,11454e" filled="t" fillcolor="#FFFFFF" stroked="f">
                <v:path arrowok="t"/>
                <v:fill/>
              </v:shape>
            </v:group>
            <v:group style="position:absolute;left:1482;top:11441;width:3166;height:230" coordorigin="1482,11441" coordsize="3166,230">
              <v:shape style="position:absolute;left:1482;top:11441;width:3166;height:230" coordorigin="1482,11441" coordsize="3166,230" path="m1492,11671l4658,11671,4658,11441,1492,11441,1492,11671e" filled="t" fillcolor="#FFFFFF" stroked="f">
                <v:path arrowok="t"/>
                <v:fill/>
              </v:shape>
            </v:group>
            <v:group style="position:absolute;left:4637;top:11441;width:2829;height:230" coordorigin="4637,11441" coordsize="2829,230">
              <v:shape style="position:absolute;left:4637;top:11441;width:2829;height:230" coordorigin="4637,11441" coordsize="2829,230" path="m4637,11671l7467,11671,7467,11441,4637,11441,4637,11671e" filled="t" fillcolor="#D9D9D9" stroked="f">
                <v:path arrowok="t"/>
                <v:fill/>
              </v:shape>
            </v:group>
            <v:group style="position:absolute;left:7456;top:11441;width:1136;height:230" coordorigin="7456,11441" coordsize="1136,230">
              <v:shape style="position:absolute;left:7456;top:11441;width:1136;height:230" coordorigin="7456,11441" coordsize="1136,230" path="m7456,11671l8592,11671,8592,11441,7456,11441,7456,11671e" filled="t" fillcolor="#FFFF00" stroked="f">
                <v:path arrowok="t"/>
                <v:fill/>
              </v:shape>
            </v:group>
            <v:group style="position:absolute;left:8582;top:11441;width:1136;height:230" coordorigin="8582,11441" coordsize="1136,230">
              <v:shape style="position:absolute;left:8582;top:11441;width:1136;height:230" coordorigin="8582,11441" coordsize="1136,230" path="m8582,11671l9718,11671,9718,11441,8582,11441,8582,11671e" filled="t" fillcolor="#FFFF00" stroked="f">
                <v:path arrowok="t"/>
                <v:fill/>
              </v:shape>
            </v:group>
            <v:group style="position:absolute;left:9707;top:11441;width:1136;height:230" coordorigin="9707,11441" coordsize="1136,230">
              <v:shape style="position:absolute;left:9707;top:11441;width:1136;height:230" coordorigin="9707,11441" coordsize="1136,230" path="m9707,11671l10843,11671,10843,11441,9707,11441,9707,11671e" filled="t" fillcolor="#FFFF00" stroked="f">
                <v:path arrowok="t"/>
                <v:fill/>
              </v:shape>
            </v:group>
            <v:group style="position:absolute;left:10832;top:11441;width:11;height:230" coordorigin="10832,11441" coordsize="11,230">
              <v:shape style="position:absolute;left:10832;top:11441;width:11;height:230" coordorigin="10832,11441" coordsize="11,230" path="m10832,11671l10843,11671,10843,11441,10832,11441,10832,11671e" filled="t" fillcolor="#FFFFFF" stroked="f">
                <v:path arrowok="t"/>
                <v:fill/>
              </v:shape>
            </v:group>
            <v:group style="position:absolute;left:1482;top:11658;width:4207;height:230" coordorigin="1482,11658" coordsize="4207,230">
              <v:shape style="position:absolute;left:1482;top:11658;width:4207;height:230" coordorigin="1482,11658" coordsize="4207,230" path="m1492,11889l5700,11889,5700,11658,1492,11658,1492,11889e" filled="t" fillcolor="#FFFFFF" stroked="f">
                <v:path arrowok="t"/>
                <v:fill/>
              </v:shape>
            </v:group>
            <v:group style="position:absolute;left:5679;top:11658;width:1788;height:230" coordorigin="5679,11658" coordsize="1788,230">
              <v:shape style="position:absolute;left:5679;top:11658;width:1788;height:230" coordorigin="5679,11658" coordsize="1788,230" path="m5679,11889l7466,11889,7466,11658,5679,11658,5679,11889e" filled="t" fillcolor="#D9D9D9" stroked="f">
                <v:path arrowok="t"/>
                <v:fill/>
              </v:shape>
            </v:group>
            <v:group style="position:absolute;left:7456;top:11658;width:1136;height:230" coordorigin="7456,11658" coordsize="1136,230">
              <v:shape style="position:absolute;left:7456;top:11658;width:1136;height:230" coordorigin="7456,11658" coordsize="1136,230" path="m7456,11889l8592,11889,8592,11658,7456,11658,7456,11889e" filled="t" fillcolor="#FFFF00" stroked="f">
                <v:path arrowok="t"/>
                <v:fill/>
              </v:shape>
            </v:group>
            <v:group style="position:absolute;left:8582;top:11658;width:1136;height:230" coordorigin="8582,11658" coordsize="1136,230">
              <v:shape style="position:absolute;left:8582;top:11658;width:1136;height:230" coordorigin="8582,11658" coordsize="1136,230" path="m8582,11889l9718,11889,9718,11658,8582,11658,8582,11889e" filled="t" fillcolor="#FFFF00" stroked="f">
                <v:path arrowok="t"/>
                <v:fill/>
              </v:shape>
            </v:group>
            <v:group style="position:absolute;left:9707;top:11658;width:1136;height:230" coordorigin="9707,11658" coordsize="1136,230">
              <v:shape style="position:absolute;left:9707;top:11658;width:1136;height:230" coordorigin="9707,11658" coordsize="1136,230" path="m9707,11889l10843,11889,10843,11658,9707,11658,9707,11889e" filled="t" fillcolor="#FFFF00" stroked="f">
                <v:path arrowok="t"/>
                <v:fill/>
              </v:shape>
            </v:group>
            <v:group style="position:absolute;left:10832;top:11658;width:11;height:230" coordorigin="10832,11658" coordsize="11,230">
              <v:shape style="position:absolute;left:10832;top:11658;width:11;height:230" coordorigin="10832,11658" coordsize="11,230" path="m10832,11889l10843,11889,10843,11658,10832,11658,10832,11889e" filled="t" fillcolor="#FFFFFF" stroked="f">
                <v:path arrowok="t"/>
                <v:fill/>
              </v:shape>
            </v:group>
            <v:group style="position:absolute;left:1482;top:11876;width:5985;height:230" coordorigin="1482,11876" coordsize="5985,230">
              <v:shape style="position:absolute;left:1482;top:11876;width:5985;height:230" coordorigin="1482,11876" coordsize="5985,230" path="m1492,12106l7477,12106,7477,11876,1492,11876,1492,12106e" filled="t" fillcolor="#FFFFFF" stroked="f">
                <v:path arrowok="t"/>
                <v:fill/>
              </v:shape>
            </v:group>
            <v:group style="position:absolute;left:7456;top:11876;width:1136;height:230" coordorigin="7456,11876" coordsize="1136,230">
              <v:shape style="position:absolute;left:7456;top:11876;width:1136;height:230" coordorigin="7456,11876" coordsize="1136,230" path="m7456,12106l8592,12106,8592,11876,7456,11876,7456,12106e" filled="t" fillcolor="#FFFF00" stroked="f">
                <v:path arrowok="t"/>
                <v:fill/>
              </v:shape>
            </v:group>
            <v:group style="position:absolute;left:8582;top:11876;width:1136;height:230" coordorigin="8582,11876" coordsize="1136,230">
              <v:shape style="position:absolute;left:8582;top:11876;width:1136;height:230" coordorigin="8582,11876" coordsize="1136,230" path="m8582,12106l9718,12106,9718,11876,8582,11876,8582,12106e" filled="t" fillcolor="#FFFF00" stroked="f">
                <v:path arrowok="t"/>
                <v:fill/>
              </v:shape>
            </v:group>
            <v:group style="position:absolute;left:9707;top:11876;width:1136;height:230" coordorigin="9707,11876" coordsize="1136,230">
              <v:shape style="position:absolute;left:9707;top:11876;width:1136;height:230" coordorigin="9707,11876" coordsize="1136,230" path="m9707,12106l10843,12106,10843,11876,9707,11876,9707,12106e" filled="t" fillcolor="#FFFF00" stroked="f">
                <v:path arrowok="t"/>
                <v:fill/>
              </v:shape>
            </v:group>
            <v:group style="position:absolute;left:10832;top:11876;width:11;height:230" coordorigin="10832,11876" coordsize="11,230">
              <v:shape style="position:absolute;left:10832;top:11876;width:11;height:230" coordorigin="10832,11876" coordsize="11,230" path="m10832,12106l10843,12106,10843,11876,10832,11876,10832,12106e" filled="t" fillcolor="#FFFFFF" stroked="f">
                <v:path arrowok="t"/>
                <v:fill/>
              </v:shape>
            </v:group>
            <v:group style="position:absolute;left:1482;top:12093;width:3166;height:230" coordorigin="1482,12093" coordsize="3166,230">
              <v:shape style="position:absolute;left:1482;top:12093;width:3166;height:230" coordorigin="1482,12093" coordsize="3166,230" path="m1492,12323l4658,12323,4658,12093,1492,12093,1492,12323e" filled="t" fillcolor="#FFFFFF" stroked="f">
                <v:path arrowok="t"/>
                <v:fill/>
              </v:shape>
            </v:group>
            <v:group style="position:absolute;left:4637;top:12093;width:2829;height:230" coordorigin="4637,12093" coordsize="2829,230">
              <v:shape style="position:absolute;left:4637;top:12093;width:2829;height:230" coordorigin="4637,12093" coordsize="2829,230" path="m4637,12323l7467,12323,7467,12093,4637,12093,4637,12323e" filled="t" fillcolor="#D9D9D9" stroked="f">
                <v:path arrowok="t"/>
                <v:fill/>
              </v:shape>
            </v:group>
            <v:group style="position:absolute;left:7456;top:12093;width:1136;height:230" coordorigin="7456,12093" coordsize="1136,230">
              <v:shape style="position:absolute;left:7456;top:12093;width:1136;height:230" coordorigin="7456,12093" coordsize="1136,230" path="m7456,12323l8592,12323,8592,12093,7456,12093,7456,12323e" filled="t" fillcolor="#FFFF00" stroked="f">
                <v:path arrowok="t"/>
                <v:fill/>
              </v:shape>
            </v:group>
            <v:group style="position:absolute;left:8582;top:12093;width:1136;height:230" coordorigin="8582,12093" coordsize="1136,230">
              <v:shape style="position:absolute;left:8582;top:12093;width:1136;height:230" coordorigin="8582,12093" coordsize="1136,230" path="m8582,12323l9718,12323,9718,12093,8582,12093,8582,12323e" filled="t" fillcolor="#FFFF00" stroked="f">
                <v:path arrowok="t"/>
                <v:fill/>
              </v:shape>
            </v:group>
            <v:group style="position:absolute;left:9707;top:12093;width:1136;height:230" coordorigin="9707,12093" coordsize="1136,230">
              <v:shape style="position:absolute;left:9707;top:12093;width:1136;height:230" coordorigin="9707,12093" coordsize="1136,230" path="m9707,12323l10843,12323,10843,12093,9707,12093,9707,12323e" filled="t" fillcolor="#FFFF00" stroked="f">
                <v:path arrowok="t"/>
                <v:fill/>
              </v:shape>
            </v:group>
            <v:group style="position:absolute;left:10832;top:12093;width:11;height:230" coordorigin="10832,12093" coordsize="11,230">
              <v:shape style="position:absolute;left:10832;top:12093;width:11;height:230" coordorigin="10832,12093" coordsize="11,230" path="m10832,12323l10843,12323,10843,12093,10832,12093,10832,12323e" filled="t" fillcolor="#FFFFFF" stroked="f">
                <v:path arrowok="t"/>
                <v:fill/>
              </v:shape>
            </v:group>
            <v:group style="position:absolute;left:1482;top:12310;width:4207;height:230" coordorigin="1482,12310" coordsize="4207,230">
              <v:shape style="position:absolute;left:1482;top:12310;width:4207;height:230" coordorigin="1482,12310" coordsize="4207,230" path="m1492,12541l5700,12541,5700,12310,1492,12310,1492,12541e" filled="t" fillcolor="#FFFFFF" stroked="f">
                <v:path arrowok="t"/>
                <v:fill/>
              </v:shape>
            </v:group>
            <v:group style="position:absolute;left:5679;top:12310;width:1788;height:230" coordorigin="5679,12310" coordsize="1788,230">
              <v:shape style="position:absolute;left:5679;top:12310;width:1788;height:230" coordorigin="5679,12310" coordsize="1788,230" path="m5679,12541l7466,12541,7466,12310,5679,12310,5679,12541e" filled="t" fillcolor="#D9D9D9" stroked="f">
                <v:path arrowok="t"/>
                <v:fill/>
              </v:shape>
            </v:group>
            <v:group style="position:absolute;left:7456;top:12310;width:1136;height:230" coordorigin="7456,12310" coordsize="1136,230">
              <v:shape style="position:absolute;left:7456;top:12310;width:1136;height:230" coordorigin="7456,12310" coordsize="1136,230" path="m7456,12541l8592,12541,8592,12310,7456,12310,7456,12541e" filled="t" fillcolor="#FFFF00" stroked="f">
                <v:path arrowok="t"/>
                <v:fill/>
              </v:shape>
            </v:group>
            <v:group style="position:absolute;left:8582;top:12310;width:1136;height:230" coordorigin="8582,12310" coordsize="1136,230">
              <v:shape style="position:absolute;left:8582;top:12310;width:1136;height:230" coordorigin="8582,12310" coordsize="1136,230" path="m8582,12541l9718,12541,9718,12310,8582,12310,8582,12541e" filled="t" fillcolor="#FFFF00" stroked="f">
                <v:path arrowok="t"/>
                <v:fill/>
              </v:shape>
            </v:group>
            <v:group style="position:absolute;left:9707;top:12310;width:1136;height:230" coordorigin="9707,12310" coordsize="1136,230">
              <v:shape style="position:absolute;left:9707;top:12310;width:1136;height:230" coordorigin="9707,12310" coordsize="1136,230" path="m9707,12541l10843,12541,10843,12310,9707,12310,9707,12541e" filled="t" fillcolor="#FFFF00" stroked="f">
                <v:path arrowok="t"/>
                <v:fill/>
              </v:shape>
            </v:group>
            <v:group style="position:absolute;left:10832;top:12310;width:11;height:230" coordorigin="10832,12310" coordsize="11,230">
              <v:shape style="position:absolute;left:10832;top:12310;width:11;height:230" coordorigin="10832,12310" coordsize="11,230" path="m10832,12541l10843,12541,10843,12310,10832,12310,10832,12541e" filled="t" fillcolor="#FFFFFF" stroked="f">
                <v:path arrowok="t"/>
                <v:fill/>
              </v:shape>
            </v:group>
            <v:group style="position:absolute;left:1482;top:12527;width:5985;height:243" coordorigin="1482,12527" coordsize="5985,243">
              <v:shape style="position:absolute;left:1482;top:12527;width:5985;height:243" coordorigin="1482,12527" coordsize="5985,243" path="m1492,12770l7477,12770,7477,12527,1492,12527,1492,12770e" filled="t" fillcolor="#FFFFFF" stroked="f">
                <v:path arrowok="t"/>
                <v:fill/>
              </v:shape>
            </v:group>
            <v:group style="position:absolute;left:7456;top:12527;width:1136;height:243" coordorigin="7456,12527" coordsize="1136,243">
              <v:shape style="position:absolute;left:7456;top:12527;width:1136;height:243" coordorigin="7456,12527" coordsize="1136,243" path="m7456,12770l8592,12770,8592,12527,7456,12527,7456,12770e" filled="t" fillcolor="#FFFF00" stroked="f">
                <v:path arrowok="t"/>
                <v:fill/>
              </v:shape>
            </v:group>
            <v:group style="position:absolute;left:8582;top:12527;width:1136;height:243" coordorigin="8582,12527" coordsize="1136,243">
              <v:shape style="position:absolute;left:8582;top:12527;width:1136;height:243" coordorigin="8582,12527" coordsize="1136,243" path="m8582,12770l9718,12770,9718,12527,8582,12527,8582,12770e" filled="t" fillcolor="#FFFF00" stroked="f">
                <v:path arrowok="t"/>
                <v:fill/>
              </v:shape>
            </v:group>
            <v:group style="position:absolute;left:9707;top:12527;width:1136;height:243" coordorigin="9707,12527" coordsize="1136,243">
              <v:shape style="position:absolute;left:9707;top:12527;width:1136;height:243" coordorigin="9707,12527" coordsize="1136,243" path="m9707,12770l10843,12770,10843,12527,9707,12527,9707,12770e" filled="t" fillcolor="#FFFF00" stroked="f">
                <v:path arrowok="t"/>
                <v:fill/>
              </v:shape>
            </v:group>
            <v:group style="position:absolute;left:10832;top:12758;width:11;height:13" coordorigin="10832,12758" coordsize="11,13">
              <v:shape style="position:absolute;left:10832;top:12758;width:11;height:13" coordorigin="10832,12758" coordsize="11,13" path="m10843,12758l10832,12758,10832,12770,10843,12770,10843,12758e" filled="t" fillcolor="#FFFFFF" stroked="f">
                <v:path arrowok="t"/>
                <v:fill/>
              </v:shape>
            </v:group>
            <v:group style="position:absolute;left:9718;top:2807;width:1115;height:2" coordorigin="9718,2807" coordsize="1115,2">
              <v:shape style="position:absolute;left:9718;top:2807;width:1115;height:2" coordorigin="9718,2807" coordsize="1115,0" path="m9718,2807l10832,2807e" filled="f" stroked="t" strokeweight=".738356pt" strokecolor="#D3D3D3">
                <v:path arrowok="t"/>
              </v:shape>
            </v:group>
            <v:group style="position:absolute;left:1482;top:3286;width:9361;height:2" coordorigin="1482,3286" coordsize="9361,2">
              <v:shape style="position:absolute;left:1482;top:3286;width:9361;height:2" coordorigin="1482,3286" coordsize="9361,0" path="m1482,3286l10843,3286e" filled="f" stroked="t" strokeweight="1.376711pt" strokecolor="#000000">
                <v:path arrowok="t"/>
              </v:shape>
            </v:group>
            <v:group style="position:absolute;left:7467;top:4226;width:3355;height:2" coordorigin="7467,4226" coordsize="3355,2">
              <v:shape style="position:absolute;left:7467;top:4226;width:3355;height:2" coordorigin="7467,4226" coordsize="3355,0" path="m7467,4226l10822,4226e" filled="f" stroked="t" strokeweight=".738446pt" strokecolor="#000000">
                <v:path arrowok="t"/>
              </v:shape>
            </v:group>
            <v:group style="position:absolute;left:2108;top:3299;width:2;height:9446" coordorigin="2108,3299" coordsize="2,9446">
              <v:shape style="position:absolute;left:2108;top:3299;width:2;height:9446" coordorigin="2108,3299" coordsize="0,9446" path="m2108,3299l2108,12745e" filled="f" stroked="t" strokeweight=".625323pt" strokecolor="#000000">
                <v:path arrowok="t"/>
              </v:shape>
            </v:group>
            <v:group style="position:absolute;left:3748;top:3299;width:2;height:9446" coordorigin="3748,3299" coordsize="2,9446">
              <v:shape style="position:absolute;left:3748;top:3299;width:2;height:9446" coordorigin="3748,3299" coordsize="0,9446" path="m3748,3299l3748,12745e" filled="f" stroked="t" strokeweight=".625338pt" strokecolor="#000000">
                <v:path arrowok="t"/>
              </v:shape>
            </v:group>
            <v:group style="position:absolute;left:4642;top:3299;width:2;height:9446" coordorigin="4642,3299" coordsize="2,9446">
              <v:shape style="position:absolute;left:4642;top:3299;width:2;height:9446" coordorigin="4642,3299" coordsize="0,9446" path="m4642,3299l4642,12745e" filled="f" stroked="t" strokeweight=".625347pt" strokecolor="#000000">
                <v:path arrowok="t"/>
              </v:shape>
            </v:group>
            <v:group style="position:absolute;left:5684;top:3299;width:2;height:1138" coordorigin="5684,3299" coordsize="2,1138">
              <v:shape style="position:absolute;left:5684;top:3299;width:2;height:1138" coordorigin="5684,3299" coordsize="0,1138" path="m5684,3299l5684,4437e" filled="f" stroked="t" strokeweight=".625317pt" strokecolor="#000000">
                <v:path arrowok="t"/>
              </v:shape>
            </v:group>
            <v:group style="position:absolute;left:7456;top:3299;width:2;height:1163" coordorigin="7456,3299" coordsize="2,1163">
              <v:shape style="position:absolute;left:7456;top:3299;width:2;height:1163" coordorigin="7456,3299" coordsize="0,1163" path="m7456,3299l7456,4462e" filled="f" stroked="t" strokeweight="1.150635pt" strokecolor="#000000">
                <v:path arrowok="t"/>
              </v:shape>
            </v:group>
            <v:group style="position:absolute;left:8582;top:3299;width:2;height:1163" coordorigin="8582,3299" coordsize="2,1163">
              <v:shape style="position:absolute;left:8582;top:3299;width:2;height:1163" coordorigin="8582,3299" coordsize="0,1163" path="m8582,3299l8582,4462e" filled="f" stroked="t" strokeweight="1.150635pt" strokecolor="#000000">
                <v:path arrowok="t"/>
              </v:shape>
            </v:group>
            <v:group style="position:absolute;left:9707;top:3299;width:2;height:1163" coordorigin="9707,3299" coordsize="2,1163">
              <v:shape style="position:absolute;left:9707;top:3299;width:2;height:1163" coordorigin="9707,3299" coordsize="0,1163" path="m9707,3299l9707,4462e" filled="f" stroked="t" strokeweight="1.150635pt" strokecolor="#000000">
                <v:path arrowok="t"/>
              </v:shape>
            </v:group>
            <v:group style="position:absolute;left:1482;top:4449;width:9361;height:2" coordorigin="1482,4449" coordsize="9361,2">
              <v:shape style="position:absolute;left:1482;top:4449;width:9361;height:2" coordorigin="1482,4449" coordsize="9361,0" path="m1482,4449l10843,4449e" filled="f" stroked="t" strokeweight="1.376711pt" strokecolor="#000000">
                <v:path arrowok="t"/>
              </v:shape>
              <v:shape style="position:absolute;left:3754;top:4705;width:884;height:13" type="#_x0000_t75">
                <v:imagedata r:id="rId498" o:title=""/>
              </v:shape>
              <v:shape style="position:absolute;left:4648;top:4705;width:1031;height:13" type="#_x0000_t75">
                <v:imagedata r:id="rId499" o:title=""/>
              </v:shape>
              <v:shape style="position:absolute;left:7467;top:4705;width:1115;height:13" type="#_x0000_t75">
                <v:imagedata r:id="rId500" o:title=""/>
              </v:shape>
              <v:shape style="position:absolute;left:8592;top:4705;width:1115;height:13" type="#_x0000_t75">
                <v:imagedata r:id="rId501" o:title=""/>
              </v:shape>
              <v:shape style="position:absolute;left:9718;top:4705;width:1104;height:13" type="#_x0000_t75">
                <v:imagedata r:id="rId502" o:title=""/>
              </v:shape>
              <v:shape style="position:absolute;left:3754;top:4961;width:884;height:13" type="#_x0000_t75">
                <v:imagedata r:id="rId503" o:title=""/>
              </v:shape>
              <v:shape style="position:absolute;left:4648;top:4961;width:1031;height:13" type="#_x0000_t75">
                <v:imagedata r:id="rId504" o:title=""/>
              </v:shape>
              <v:shape style="position:absolute;left:5689;top:4961;width:1767;height:13" type="#_x0000_t75">
                <v:imagedata r:id="rId505" o:title=""/>
              </v:shape>
              <v:shape style="position:absolute;left:7467;top:4961;width:1115;height:13" type="#_x0000_t75">
                <v:imagedata r:id="rId506" o:title=""/>
              </v:shape>
              <v:shape style="position:absolute;left:8592;top:4961;width:1115;height:13" type="#_x0000_t75">
                <v:imagedata r:id="rId507" o:title=""/>
              </v:shape>
              <v:shape style="position:absolute;left:9718;top:4961;width:1104;height:13" type="#_x0000_t75">
                <v:imagedata r:id="rId508" o:title=""/>
              </v:shape>
            </v:group>
            <v:group style="position:absolute;left:1471;top:3273;width:2;height:1956" coordorigin="1471,3273" coordsize="2,1956">
              <v:shape style="position:absolute;left:1471;top:3273;width:2;height:1956" coordorigin="1471,3273" coordsize="0,1956" path="m1471,3273l1471,5229e" filled="f" stroked="t" strokeweight="1.150635pt" strokecolor="#000000">
                <v:path arrowok="t"/>
              </v:shape>
              <v:shape style="position:absolute;left:3754;top:5217;width:884;height:13" type="#_x0000_t75">
                <v:imagedata r:id="rId509" o:title=""/>
              </v:shape>
              <v:shape style="position:absolute;left:4648;top:5217;width:1031;height:13" type="#_x0000_t75">
                <v:imagedata r:id="rId510" o:title=""/>
              </v:shape>
            </v:group>
            <v:group style="position:absolute;left:5684;top:4705;width:2;height:524" coordorigin="5684,4705" coordsize="2,524">
              <v:shape style="position:absolute;left:5684;top:4705;width:2;height:524" coordorigin="5684,4705" coordsize="0,524" path="m5684,4705l5684,5229e" filled="f" stroked="t" strokeweight=".625317pt" strokecolor="#000000">
                <v:path arrowok="t"/>
              </v:shape>
              <v:shape style="position:absolute;left:5689;top:5217;width:1767;height:13" type="#_x0000_t75">
                <v:imagedata r:id="rId511" o:title=""/>
              </v:shape>
              <v:shape style="position:absolute;left:7467;top:5217;width:1115;height:13" type="#_x0000_t75">
                <v:imagedata r:id="rId512" o:title=""/>
              </v:shape>
              <v:shape style="position:absolute;left:8592;top:5217;width:1115;height:13" type="#_x0000_t75">
                <v:imagedata r:id="rId513" o:title=""/>
              </v:shape>
              <v:shape style="position:absolute;left:9718;top:5217;width:1104;height:13" type="#_x0000_t75">
                <v:imagedata r:id="rId514" o:title=""/>
              </v:shape>
              <v:shape style="position:absolute;left:3754;top:5472;width:884;height:13" type="#_x0000_t75">
                <v:imagedata r:id="rId515" o:title=""/>
              </v:shape>
              <v:shape style="position:absolute;left:4648;top:5472;width:1031;height:13" type="#_x0000_t75">
                <v:imagedata r:id="rId516" o:title=""/>
              </v:shape>
              <v:shape style="position:absolute;left:7467;top:5472;width:1115;height:13" type="#_x0000_t75">
                <v:imagedata r:id="rId517" o:title=""/>
              </v:shape>
              <v:shape style="position:absolute;left:8592;top:5472;width:1115;height:13" type="#_x0000_t75">
                <v:imagedata r:id="rId518" o:title=""/>
              </v:shape>
              <v:shape style="position:absolute;left:9718;top:5472;width:1104;height:13" type="#_x0000_t75">
                <v:imagedata r:id="rId519" o:title=""/>
              </v:shape>
              <v:shape style="position:absolute;left:3754;top:5728;width:884;height:13" type="#_x0000_t75">
                <v:imagedata r:id="rId520" o:title=""/>
              </v:shape>
              <v:shape style="position:absolute;left:4648;top:5728;width:1031;height:13" type="#_x0000_t75">
                <v:imagedata r:id="rId521" o:title=""/>
              </v:shape>
              <v:shape style="position:absolute;left:5689;top:5728;width:1767;height:13" type="#_x0000_t75">
                <v:imagedata r:id="rId522" o:title=""/>
              </v:shape>
              <v:shape style="position:absolute;left:7467;top:5728;width:1115;height:13" type="#_x0000_t75">
                <v:imagedata r:id="rId523" o:title=""/>
              </v:shape>
              <v:shape style="position:absolute;left:8592;top:5728;width:1115;height:13" type="#_x0000_t75">
                <v:imagedata r:id="rId524" o:title=""/>
              </v:shape>
              <v:shape style="position:absolute;left:9718;top:5728;width:1104;height:13" type="#_x0000_t75">
                <v:imagedata r:id="rId525" o:title=""/>
              </v:shape>
            </v:group>
            <v:group style="position:absolute;left:1471;top:5472;width:2;height:524" coordorigin="1471,5472" coordsize="2,524">
              <v:shape style="position:absolute;left:1471;top:5472;width:2;height:524" coordorigin="1471,5472" coordsize="0,524" path="m1471,5472l1471,5996e" filled="f" stroked="t" strokeweight="1.150635pt" strokecolor="#000000">
                <v:path arrowok="t"/>
              </v:shape>
            </v:group>
            <v:group style="position:absolute;left:2113;top:5990;width:1641;height:2" coordorigin="2113,5990" coordsize="1641,2">
              <v:shape style="position:absolute;left:2113;top:5990;width:1641;height:2" coordorigin="2113,5990" coordsize="1641,0" path="m2113,5990l3753,5990e" filled="f" stroked="t" strokeweight=".738356pt" strokecolor="#000000">
                <v:path arrowok="t"/>
              </v:shape>
              <v:shape style="position:absolute;left:3754;top:5983;width:884;height:13" type="#_x0000_t75">
                <v:imagedata r:id="rId526" o:title=""/>
              </v:shape>
            </v:group>
            <v:group style="position:absolute;left:5684;top:5472;width:2;height:524" coordorigin="5684,5472" coordsize="2,524">
              <v:shape style="position:absolute;left:5684;top:5472;width:2;height:524" coordorigin="5684,5472" coordsize="0,524" path="m5684,5472l5684,5996e" filled="f" stroked="t" strokeweight=".625317pt" strokecolor="#000000">
                <v:path arrowok="t"/>
              </v:shape>
            </v:group>
            <v:group style="position:absolute;left:4648;top:5990;width:2819;height:2" coordorigin="4648,5990" coordsize="2819,2">
              <v:shape style="position:absolute;left:4648;top:5990;width:2819;height:2" coordorigin="4648,5990" coordsize="2819,0" path="m4648,5990l7467,5990e" filled="f" stroked="t" strokeweight=".738356pt" strokecolor="#000000">
                <v:path arrowok="t"/>
              </v:shape>
              <v:shape style="position:absolute;left:7467;top:5983;width:1115;height:13" type="#_x0000_t75">
                <v:imagedata r:id="rId527" o:title=""/>
              </v:shape>
              <v:shape style="position:absolute;left:8592;top:5983;width:1115;height:13" type="#_x0000_t75">
                <v:imagedata r:id="rId528" o:title=""/>
              </v:shape>
              <v:shape style="position:absolute;left:9718;top:5983;width:1104;height:13" type="#_x0000_t75">
                <v:imagedata r:id="rId529" o:title=""/>
              </v:shape>
              <v:shape style="position:absolute;left:3754;top:6239;width:884;height:13" type="#_x0000_t75">
                <v:imagedata r:id="rId530" o:title=""/>
              </v:shape>
              <v:shape style="position:absolute;left:4648;top:6239;width:1031;height:13" type="#_x0000_t75">
                <v:imagedata r:id="rId531" o:title=""/>
              </v:shape>
              <v:shape style="position:absolute;left:7467;top:6239;width:1115;height:13" type="#_x0000_t75">
                <v:imagedata r:id="rId532" o:title=""/>
              </v:shape>
              <v:shape style="position:absolute;left:8592;top:6239;width:1115;height:13" type="#_x0000_t75">
                <v:imagedata r:id="rId533" o:title=""/>
              </v:shape>
              <v:shape style="position:absolute;left:9718;top:6239;width:1104;height:13" type="#_x0000_t75">
                <v:imagedata r:id="rId534" o:title=""/>
              </v:shape>
              <v:shape style="position:absolute;left:3754;top:6495;width:884;height:13" type="#_x0000_t75">
                <v:imagedata r:id="rId535" o:title=""/>
              </v:shape>
              <v:shape style="position:absolute;left:4648;top:6495;width:1031;height:13" type="#_x0000_t75">
                <v:imagedata r:id="rId536" o:title=""/>
              </v:shape>
              <v:shape style="position:absolute;left:5689;top:6495;width:1767;height:13" type="#_x0000_t75">
                <v:imagedata r:id="rId537" o:title=""/>
              </v:shape>
              <v:shape style="position:absolute;left:7467;top:6495;width:1115;height:13" type="#_x0000_t75">
                <v:imagedata r:id="rId538" o:title=""/>
              </v:shape>
              <v:shape style="position:absolute;left:8592;top:6495;width:1115;height:13" type="#_x0000_t75">
                <v:imagedata r:id="rId539" o:title=""/>
              </v:shape>
              <v:shape style="position:absolute;left:9718;top:6495;width:1104;height:13" type="#_x0000_t75">
                <v:imagedata r:id="rId540" o:title=""/>
              </v:shape>
              <v:shape style="position:absolute;left:3754;top:6750;width:884;height:13" type="#_x0000_t75">
                <v:imagedata r:id="rId541" o:title=""/>
              </v:shape>
              <v:shape style="position:absolute;left:4648;top:6750;width:1031;height:13" type="#_x0000_t75">
                <v:imagedata r:id="rId542" o:title=""/>
              </v:shape>
            </v:group>
            <v:group style="position:absolute;left:5684;top:6239;width:2;height:524" coordorigin="5684,6239" coordsize="2,524">
              <v:shape style="position:absolute;left:5684;top:6239;width:2;height:524" coordorigin="5684,6239" coordsize="0,524" path="m5684,6239l5684,6763e" filled="f" stroked="t" strokeweight=".625317pt" strokecolor="#000000">
                <v:path arrowok="t"/>
              </v:shape>
              <v:shape style="position:absolute;left:5689;top:6750;width:1767;height:13" type="#_x0000_t75">
                <v:imagedata r:id="rId543" o:title=""/>
              </v:shape>
              <v:shape style="position:absolute;left:7467;top:6750;width:1115;height:13" type="#_x0000_t75">
                <v:imagedata r:id="rId544" o:title=""/>
              </v:shape>
              <v:shape style="position:absolute;left:8592;top:6750;width:1115;height:13" type="#_x0000_t75">
                <v:imagedata r:id="rId545" o:title=""/>
              </v:shape>
              <v:shape style="position:absolute;left:9718;top:6750;width:1104;height:13" type="#_x0000_t75">
                <v:imagedata r:id="rId546" o:title=""/>
              </v:shape>
            </v:group>
            <v:group style="position:absolute;left:1471;top:6495;width:2;height:524" coordorigin="1471,6495" coordsize="2,524">
              <v:shape style="position:absolute;left:1471;top:6495;width:2;height:524" coordorigin="1471,6495" coordsize="0,524" path="m1471,6495l1471,7018e" filled="f" stroked="t" strokeweight="1.150635pt" strokecolor="#000000">
                <v:path arrowok="t"/>
              </v:shape>
              <v:shape style="position:absolute;left:3754;top:7006;width:884;height:13" type="#_x0000_t75">
                <v:imagedata r:id="rId547" o:title=""/>
              </v:shape>
              <v:shape style="position:absolute;left:4648;top:7006;width:1031;height:13" type="#_x0000_t75">
                <v:imagedata r:id="rId548" o:title=""/>
              </v:shape>
              <v:shape style="position:absolute;left:7467;top:7006;width:1115;height:13" type="#_x0000_t75">
                <v:imagedata r:id="rId549" o:title=""/>
              </v:shape>
              <v:shape style="position:absolute;left:8592;top:7006;width:1115;height:13" type="#_x0000_t75">
                <v:imagedata r:id="rId550" o:title=""/>
              </v:shape>
              <v:shape style="position:absolute;left:9718;top:7006;width:1104;height:13" type="#_x0000_t75">
                <v:imagedata r:id="rId551" o:title=""/>
              </v:shape>
              <v:shape style="position:absolute;left:3754;top:7261;width:884;height:13" type="#_x0000_t75">
                <v:imagedata r:id="rId552" o:title=""/>
              </v:shape>
              <v:shape style="position:absolute;left:4648;top:7261;width:1031;height:13" type="#_x0000_t75">
                <v:imagedata r:id="rId553" o:title=""/>
              </v:shape>
              <v:shape style="position:absolute;left:5689;top:7261;width:1767;height:13" type="#_x0000_t75">
                <v:imagedata r:id="rId554" o:title=""/>
              </v:shape>
              <v:shape style="position:absolute;left:7467;top:7261;width:1115;height:13" type="#_x0000_t75">
                <v:imagedata r:id="rId555" o:title=""/>
              </v:shape>
              <v:shape style="position:absolute;left:8592;top:7261;width:1115;height:13" type="#_x0000_t75">
                <v:imagedata r:id="rId556" o:title=""/>
              </v:shape>
            </v:group>
            <v:group style="position:absolute;left:9718;top:7268;width:1104;height:2" coordorigin="9718,7268" coordsize="1104,2">
              <v:shape style="position:absolute;left:9718;top:7268;width:1104;height:2" coordorigin="9718,7268" coordsize="1104,0" path="m9718,7268l10822,7268e" filled="f" stroked="t" strokeweight=".738356pt" strokecolor="#000000">
                <v:path arrowok="t"/>
              </v:shape>
            </v:group>
            <v:group style="position:absolute;left:5684;top:7006;width:2;height:499" coordorigin="5684,7006" coordsize="2,499">
              <v:shape style="position:absolute;left:5684;top:7006;width:2;height:499" coordorigin="5684,7006" coordsize="0,499" path="m5684,7006l5684,7504e" filled="f" stroked="t" strokeweight=".625317pt" strokecolor="#000000">
                <v:path arrowok="t"/>
              </v:shape>
            </v:group>
            <v:group style="position:absolute;left:7461;top:4462;width:2;height:8283" coordorigin="7461,4462" coordsize="2,8283">
              <v:shape style="position:absolute;left:7461;top:4462;width:2;height:8283" coordorigin="7461,4462" coordsize="0,8283" path="m7461,4462l7461,12745e" filled="f" stroked="t" strokeweight=".625355pt" strokecolor="#000000">
                <v:path arrowok="t"/>
              </v:shape>
            </v:group>
            <v:group style="position:absolute;left:8587;top:4462;width:2;height:8283" coordorigin="8587,4462" coordsize="2,8283">
              <v:shape style="position:absolute;left:8587;top:4462;width:2;height:8283" coordorigin="8587,4462" coordsize="0,8283" path="m8587,4462l8587,12745e" filled="f" stroked="t" strokeweight=".625362pt" strokecolor="#000000">
                <v:path arrowok="t"/>
              </v:shape>
            </v:group>
            <v:group style="position:absolute;left:9712;top:4462;width:2;height:8283" coordorigin="9712,4462" coordsize="2,8283">
              <v:shape style="position:absolute;left:9712;top:4462;width:2;height:8283" coordorigin="9712,4462" coordsize="0,8283" path="m9712,4462l9712,12745e" filled="f" stroked="t" strokeweight=".625369pt" strokecolor="#000000">
                <v:path arrowok="t"/>
              </v:shape>
            </v:group>
            <v:group style="position:absolute;left:1482;top:7517;width:9361;height:2" coordorigin="1482,7517" coordsize="9361,2">
              <v:shape style="position:absolute;left:1482;top:7517;width:9361;height:2" coordorigin="1482,7517" coordsize="9361,0" path="m1482,7517l10843,7517e" filled="f" stroked="t" strokeweight="1.376711pt" strokecolor="#000000">
                <v:path arrowok="t"/>
              </v:shape>
              <v:shape style="position:absolute;left:3754;top:7734;width:884;height:13" type="#_x0000_t75">
                <v:imagedata r:id="rId557" o:title=""/>
              </v:shape>
              <v:shape style="position:absolute;left:4648;top:7734;width:1031;height:13" type="#_x0000_t75">
                <v:imagedata r:id="rId558" o:title=""/>
              </v:shape>
              <v:shape style="position:absolute;left:7467;top:7734;width:1115;height:13" type="#_x0000_t75">
                <v:imagedata r:id="rId559" o:title=""/>
              </v:shape>
              <v:shape style="position:absolute;left:8592;top:7734;width:1115;height:13" type="#_x0000_t75">
                <v:imagedata r:id="rId560" o:title=""/>
              </v:shape>
              <v:shape style="position:absolute;left:9718;top:7734;width:1104;height:13" type="#_x0000_t75">
                <v:imagedata r:id="rId561" o:title=""/>
              </v:shape>
              <v:shape style="position:absolute;left:3754;top:7952;width:884;height:13" type="#_x0000_t75">
                <v:imagedata r:id="rId562" o:title=""/>
              </v:shape>
              <v:shape style="position:absolute;left:4648;top:7952;width:1031;height:13" type="#_x0000_t75">
                <v:imagedata r:id="rId563" o:title=""/>
              </v:shape>
              <v:shape style="position:absolute;left:5689;top:7952;width:1767;height:13" type="#_x0000_t75">
                <v:imagedata r:id="rId564" o:title=""/>
              </v:shape>
              <v:shape style="position:absolute;left:7467;top:7952;width:1115;height:13" type="#_x0000_t75">
                <v:imagedata r:id="rId565" o:title=""/>
              </v:shape>
              <v:shape style="position:absolute;left:8592;top:7952;width:1115;height:13" type="#_x0000_t75">
                <v:imagedata r:id="rId566" o:title=""/>
              </v:shape>
              <v:shape style="position:absolute;left:9718;top:7952;width:1104;height:13" type="#_x0000_t75">
                <v:imagedata r:id="rId567" o:title=""/>
              </v:shape>
            </v:group>
            <v:group style="position:absolute;left:1471;top:7261;width:2;height:921" coordorigin="1471,7261" coordsize="2,921">
              <v:shape style="position:absolute;left:1471;top:7261;width:2;height:921" coordorigin="1471,7261" coordsize="0,921" path="m1471,7261l1471,8182e" filled="f" stroked="t" strokeweight="1.150635pt" strokecolor="#000000">
                <v:path arrowok="t"/>
              </v:shape>
              <v:shape style="position:absolute;left:3754;top:8169;width:884;height:13" type="#_x0000_t75">
                <v:imagedata r:id="rId568" o:title=""/>
              </v:shape>
              <v:shape style="position:absolute;left:4648;top:8169;width:1031;height:13" type="#_x0000_t75">
                <v:imagedata r:id="rId569" o:title=""/>
              </v:shape>
            </v:group>
            <v:group style="position:absolute;left:5684;top:7734;width:2;height:448" coordorigin="5684,7734" coordsize="2,448">
              <v:shape style="position:absolute;left:5684;top:7734;width:2;height:448" coordorigin="5684,7734" coordsize="0,448" path="m5684,7734l5684,8182e" filled="f" stroked="t" strokeweight=".625317pt" strokecolor="#000000">
                <v:path arrowok="t"/>
              </v:shape>
              <v:shape style="position:absolute;left:5689;top:8169;width:1767;height:13" type="#_x0000_t75">
                <v:imagedata r:id="rId570" o:title=""/>
              </v:shape>
              <v:shape style="position:absolute;left:7467;top:8169;width:1115;height:13" type="#_x0000_t75">
                <v:imagedata r:id="rId571" o:title=""/>
              </v:shape>
              <v:shape style="position:absolute;left:8592;top:8169;width:1115;height:13" type="#_x0000_t75">
                <v:imagedata r:id="rId572" o:title=""/>
              </v:shape>
              <v:shape style="position:absolute;left:9718;top:8169;width:1104;height:13" type="#_x0000_t75">
                <v:imagedata r:id="rId573" o:title=""/>
              </v:shape>
              <v:shape style="position:absolute;left:3754;top:8386;width:884;height:13" type="#_x0000_t75">
                <v:imagedata r:id="rId574" o:title=""/>
              </v:shape>
              <v:shape style="position:absolute;left:4648;top:8386;width:1031;height:13" type="#_x0000_t75">
                <v:imagedata r:id="rId575" o:title=""/>
              </v:shape>
              <v:shape style="position:absolute;left:7467;top:8386;width:1115;height:13" type="#_x0000_t75">
                <v:imagedata r:id="rId576" o:title=""/>
              </v:shape>
              <v:shape style="position:absolute;left:8592;top:8386;width:1115;height:13" type="#_x0000_t75">
                <v:imagedata r:id="rId577" o:title=""/>
              </v:shape>
              <v:shape style="position:absolute;left:9718;top:8386;width:1104;height:13" type="#_x0000_t75">
                <v:imagedata r:id="rId578" o:title=""/>
              </v:shape>
              <v:shape style="position:absolute;left:3754;top:8604;width:884;height:13" type="#_x0000_t75">
                <v:imagedata r:id="rId579" o:title=""/>
              </v:shape>
              <v:shape style="position:absolute;left:4648;top:8604;width:1031;height:13" type="#_x0000_t75">
                <v:imagedata r:id="rId580" o:title=""/>
              </v:shape>
              <v:shape style="position:absolute;left:5689;top:8604;width:1767;height:13" type="#_x0000_t75">
                <v:imagedata r:id="rId581" o:title=""/>
              </v:shape>
              <v:shape style="position:absolute;left:7467;top:8604;width:1115;height:13" type="#_x0000_t75">
                <v:imagedata r:id="rId582" o:title=""/>
              </v:shape>
              <v:shape style="position:absolute;left:8592;top:8604;width:1115;height:13" type="#_x0000_t75">
                <v:imagedata r:id="rId583" o:title=""/>
              </v:shape>
              <v:shape style="position:absolute;left:9718;top:8604;width:1104;height:13" type="#_x0000_t75">
                <v:imagedata r:id="rId584" o:title=""/>
              </v:shape>
            </v:group>
            <v:group style="position:absolute;left:1471;top:8386;width:2;height:447" coordorigin="1471,8386" coordsize="2,447">
              <v:shape style="position:absolute;left:1471;top:8386;width:2;height:447" coordorigin="1471,8386" coordsize="0,447" path="m1471,8386l1471,8834e" filled="f" stroked="t" strokeweight="1.150635pt" strokecolor="#000000">
                <v:path arrowok="t"/>
              </v:shape>
            </v:group>
            <v:group style="position:absolute;left:2113;top:8827;width:1641;height:2" coordorigin="2113,8827" coordsize="1641,2">
              <v:shape style="position:absolute;left:2113;top:8827;width:1641;height:2" coordorigin="2113,8827" coordsize="1641,0" path="m2113,8827l3753,8827e" filled="f" stroked="t" strokeweight=".738356pt" strokecolor="#000000">
                <v:path arrowok="t"/>
              </v:shape>
              <v:shape style="position:absolute;left:3754;top:8821;width:884;height:13" type="#_x0000_t75">
                <v:imagedata r:id="rId585" o:title=""/>
              </v:shape>
            </v:group>
            <v:group style="position:absolute;left:5684;top:8386;width:2;height:447" coordorigin="5684,8386" coordsize="2,447">
              <v:shape style="position:absolute;left:5684;top:8386;width:2;height:447" coordorigin="5684,8386" coordsize="0,447" path="m5684,8386l5684,8834e" filled="f" stroked="t" strokeweight=".625317pt" strokecolor="#000000">
                <v:path arrowok="t"/>
              </v:shape>
            </v:group>
            <v:group style="position:absolute;left:4648;top:8827;width:2819;height:2" coordorigin="4648,8827" coordsize="2819,2">
              <v:shape style="position:absolute;left:4648;top:8827;width:2819;height:2" coordorigin="4648,8827" coordsize="2819,0" path="m4648,8827l7467,8827e" filled="f" stroked="t" strokeweight=".738356pt" strokecolor="#000000">
                <v:path arrowok="t"/>
              </v:shape>
              <v:shape style="position:absolute;left:7467;top:8821;width:1115;height:13" type="#_x0000_t75">
                <v:imagedata r:id="rId586" o:title=""/>
              </v:shape>
              <v:shape style="position:absolute;left:8592;top:8821;width:1115;height:13" type="#_x0000_t75">
                <v:imagedata r:id="rId587" o:title=""/>
              </v:shape>
              <v:shape style="position:absolute;left:9718;top:8821;width:1104;height:13" type="#_x0000_t75">
                <v:imagedata r:id="rId588" o:title=""/>
              </v:shape>
              <v:shape style="position:absolute;left:3754;top:9038;width:884;height:13" type="#_x0000_t75">
                <v:imagedata r:id="rId589" o:title=""/>
              </v:shape>
              <v:shape style="position:absolute;left:4648;top:9038;width:1031;height:13" type="#_x0000_t75">
                <v:imagedata r:id="rId590" o:title=""/>
              </v:shape>
              <v:shape style="position:absolute;left:7467;top:9038;width:1115;height:13" type="#_x0000_t75">
                <v:imagedata r:id="rId591" o:title=""/>
              </v:shape>
              <v:shape style="position:absolute;left:8592;top:9038;width:1115;height:13" type="#_x0000_t75">
                <v:imagedata r:id="rId592" o:title=""/>
              </v:shape>
              <v:shape style="position:absolute;left:9718;top:9038;width:1104;height:13" type="#_x0000_t75">
                <v:imagedata r:id="rId593" o:title=""/>
              </v:shape>
              <v:shape style="position:absolute;left:3754;top:9256;width:884;height:13" type="#_x0000_t75">
                <v:imagedata r:id="rId594" o:title=""/>
              </v:shape>
              <v:shape style="position:absolute;left:4648;top:9256;width:1031;height:13" type="#_x0000_t75">
                <v:imagedata r:id="rId595" o:title=""/>
              </v:shape>
              <v:shape style="position:absolute;left:5689;top:9256;width:1767;height:13" type="#_x0000_t75">
                <v:imagedata r:id="rId596" o:title=""/>
              </v:shape>
              <v:shape style="position:absolute;left:7467;top:9256;width:1115;height:13" type="#_x0000_t75">
                <v:imagedata r:id="rId597" o:title=""/>
              </v:shape>
              <v:shape style="position:absolute;left:8592;top:9256;width:1115;height:13" type="#_x0000_t75">
                <v:imagedata r:id="rId598" o:title=""/>
              </v:shape>
              <v:shape style="position:absolute;left:9718;top:9256;width:1104;height:13" type="#_x0000_t75">
                <v:imagedata r:id="rId599" o:title=""/>
              </v:shape>
              <v:shape style="position:absolute;left:3754;top:9473;width:884;height:13" type="#_x0000_t75">
                <v:imagedata r:id="rId600" o:title=""/>
              </v:shape>
              <v:shape style="position:absolute;left:4648;top:9473;width:1031;height:13" type="#_x0000_t75">
                <v:imagedata r:id="rId601" o:title=""/>
              </v:shape>
            </v:group>
            <v:group style="position:absolute;left:5684;top:9038;width:2;height:447" coordorigin="5684,9038" coordsize="2,447">
              <v:shape style="position:absolute;left:5684;top:9038;width:2;height:447" coordorigin="5684,9038" coordsize="0,447" path="m5684,9038l5684,9486e" filled="f" stroked="t" strokeweight=".625317pt" strokecolor="#000000">
                <v:path arrowok="t"/>
              </v:shape>
              <v:shape style="position:absolute;left:5689;top:9473;width:1767;height:13" type="#_x0000_t75">
                <v:imagedata r:id="rId602" o:title=""/>
              </v:shape>
              <v:shape style="position:absolute;left:7467;top:9473;width:1115;height:13" type="#_x0000_t75">
                <v:imagedata r:id="rId603" o:title=""/>
              </v:shape>
              <v:shape style="position:absolute;left:8592;top:9473;width:1115;height:13" type="#_x0000_t75">
                <v:imagedata r:id="rId604" o:title=""/>
              </v:shape>
              <v:shape style="position:absolute;left:9718;top:9473;width:1104;height:13" type="#_x0000_t75">
                <v:imagedata r:id="rId605" o:title=""/>
              </v:shape>
            </v:group>
            <v:group style="position:absolute;left:1471;top:9256;width:2;height:447" coordorigin="1471,9256" coordsize="2,447">
              <v:shape style="position:absolute;left:1471;top:9256;width:2;height:447" coordorigin="1471,9256" coordsize="0,447" path="m1471,9256l1471,9703e" filled="f" stroked="t" strokeweight="1.150635pt" strokecolor="#000000">
                <v:path arrowok="t"/>
              </v:shape>
              <v:shape style="position:absolute;left:3754;top:9690;width:884;height:13" type="#_x0000_t75">
                <v:imagedata r:id="rId606" o:title=""/>
              </v:shape>
              <v:shape style="position:absolute;left:4648;top:9690;width:1031;height:13" type="#_x0000_t75">
                <v:imagedata r:id="rId607" o:title=""/>
              </v:shape>
              <v:shape style="position:absolute;left:7467;top:9690;width:1115;height:13" type="#_x0000_t75">
                <v:imagedata r:id="rId608" o:title=""/>
              </v:shape>
              <v:shape style="position:absolute;left:8592;top:9690;width:1115;height:13" type="#_x0000_t75">
                <v:imagedata r:id="rId609" o:title=""/>
              </v:shape>
              <v:shape style="position:absolute;left:9718;top:9690;width:1104;height:13" type="#_x0000_t75">
                <v:imagedata r:id="rId610" o:title=""/>
              </v:shape>
              <v:shape style="position:absolute;left:3754;top:9907;width:884;height:13" type="#_x0000_t75">
                <v:imagedata r:id="rId611" o:title=""/>
              </v:shape>
              <v:shape style="position:absolute;left:4648;top:9907;width:1031;height:13" type="#_x0000_t75">
                <v:imagedata r:id="rId612" o:title=""/>
              </v:shape>
              <v:shape style="position:absolute;left:5689;top:9907;width:1767;height:13" type="#_x0000_t75">
                <v:imagedata r:id="rId613" o:title=""/>
              </v:shape>
              <v:shape style="position:absolute;left:7467;top:9907;width:1115;height:13" type="#_x0000_t75">
                <v:imagedata r:id="rId614" o:title=""/>
              </v:shape>
              <v:shape style="position:absolute;left:8592;top:9907;width:1115;height:13" type="#_x0000_t75">
                <v:imagedata r:id="rId615" o:title=""/>
              </v:shape>
              <v:shape style="position:absolute;left:9718;top:9907;width:1104;height:13" type="#_x0000_t75">
                <v:imagedata r:id="rId616" o:title=""/>
              </v:shape>
            </v:group>
            <v:group style="position:absolute;left:5684;top:9690;width:2;height:435" coordorigin="5684,9690" coordsize="2,435">
              <v:shape style="position:absolute;left:5684;top:9690;width:2;height:435" coordorigin="5684,9690" coordsize="0,435" path="m5684,9690l5684,10125e" filled="f" stroked="t" strokeweight=".625317pt" strokecolor="#000000">
                <v:path arrowok="t"/>
              </v:shape>
            </v:group>
            <v:group style="position:absolute;left:1482;top:10137;width:9361;height:2" coordorigin="1482,10137" coordsize="9361,2">
              <v:shape style="position:absolute;left:1482;top:10137;width:9361;height:2" coordorigin="1482,10137" coordsize="9361,0" path="m1482,10137l10843,10137e" filled="f" stroked="t" strokeweight="1.376711pt" strokecolor="#000000">
                <v:path arrowok="t"/>
              </v:shape>
              <v:shape style="position:absolute;left:3754;top:10355;width:884;height:13" type="#_x0000_t75">
                <v:imagedata r:id="rId617" o:title=""/>
              </v:shape>
              <v:shape style="position:absolute;left:4648;top:10355;width:1031;height:13" type="#_x0000_t75">
                <v:imagedata r:id="rId618" o:title=""/>
              </v:shape>
              <v:shape style="position:absolute;left:7467;top:10355;width:1115;height:13" type="#_x0000_t75">
                <v:imagedata r:id="rId619" o:title=""/>
              </v:shape>
              <v:shape style="position:absolute;left:8592;top:10355;width:1115;height:13" type="#_x0000_t75">
                <v:imagedata r:id="rId620" o:title=""/>
              </v:shape>
              <v:shape style="position:absolute;left:9718;top:10355;width:1104;height:13" type="#_x0000_t75">
                <v:imagedata r:id="rId621" o:title=""/>
              </v:shape>
              <v:shape style="position:absolute;left:3754;top:10572;width:884;height:13" type="#_x0000_t75">
                <v:imagedata r:id="rId622" o:title=""/>
              </v:shape>
              <v:shape style="position:absolute;left:4648;top:10572;width:1031;height:13" type="#_x0000_t75">
                <v:imagedata r:id="rId623" o:title=""/>
              </v:shape>
              <v:shape style="position:absolute;left:5689;top:10572;width:1767;height:13" type="#_x0000_t75">
                <v:imagedata r:id="rId624" o:title=""/>
              </v:shape>
              <v:shape style="position:absolute;left:7467;top:10572;width:1115;height:13" type="#_x0000_t75">
                <v:imagedata r:id="rId625" o:title=""/>
              </v:shape>
              <v:shape style="position:absolute;left:8592;top:10572;width:1115;height:13" type="#_x0000_t75">
                <v:imagedata r:id="rId626" o:title=""/>
              </v:shape>
              <v:shape style="position:absolute;left:9718;top:10572;width:1104;height:13" type="#_x0000_t75">
                <v:imagedata r:id="rId627" o:title=""/>
              </v:shape>
            </v:group>
            <v:group style="position:absolute;left:1471;top:9907;width:2;height:895" coordorigin="1471,9907" coordsize="2,895">
              <v:shape style="position:absolute;left:1471;top:9907;width:2;height:895" coordorigin="1471,9907" coordsize="0,895" path="m1471,9907l1471,10802e" filled="f" stroked="t" strokeweight="1.150635pt" strokecolor="#000000">
                <v:path arrowok="t"/>
              </v:shape>
              <v:shape style="position:absolute;left:3754;top:10789;width:884;height:13" type="#_x0000_t75">
                <v:imagedata r:id="rId628" o:title=""/>
              </v:shape>
              <v:shape style="position:absolute;left:4648;top:10789;width:1031;height:13" type="#_x0000_t75">
                <v:imagedata r:id="rId629" o:title=""/>
              </v:shape>
            </v:group>
            <v:group style="position:absolute;left:5684;top:10355;width:2;height:447" coordorigin="5684,10355" coordsize="2,447">
              <v:shape style="position:absolute;left:5684;top:10355;width:2;height:447" coordorigin="5684,10355" coordsize="0,447" path="m5684,10355l5684,10802e" filled="f" stroked="t" strokeweight=".625317pt" strokecolor="#000000">
                <v:path arrowok="t"/>
              </v:shape>
              <v:shape style="position:absolute;left:5689;top:10789;width:1767;height:13" type="#_x0000_t75">
                <v:imagedata r:id="rId630" o:title=""/>
              </v:shape>
              <v:shape style="position:absolute;left:7467;top:10789;width:1115;height:13" type="#_x0000_t75">
                <v:imagedata r:id="rId631" o:title=""/>
              </v:shape>
              <v:shape style="position:absolute;left:8592;top:10789;width:1115;height:13" type="#_x0000_t75">
                <v:imagedata r:id="rId632" o:title=""/>
              </v:shape>
              <v:shape style="position:absolute;left:9718;top:10789;width:1104;height:13" type="#_x0000_t75">
                <v:imagedata r:id="rId633" o:title=""/>
              </v:shape>
              <v:shape style="position:absolute;left:3754;top:11006;width:884;height:13" type="#_x0000_t75">
                <v:imagedata r:id="rId634" o:title=""/>
              </v:shape>
              <v:shape style="position:absolute;left:4648;top:11006;width:1031;height:13" type="#_x0000_t75">
                <v:imagedata r:id="rId635" o:title=""/>
              </v:shape>
              <v:shape style="position:absolute;left:7467;top:11006;width:1115;height:13" type="#_x0000_t75">
                <v:imagedata r:id="rId636" o:title=""/>
              </v:shape>
              <v:shape style="position:absolute;left:8592;top:11006;width:1115;height:13" type="#_x0000_t75">
                <v:imagedata r:id="rId637" o:title=""/>
              </v:shape>
              <v:shape style="position:absolute;left:9718;top:11006;width:1104;height:13" type="#_x0000_t75">
                <v:imagedata r:id="rId638" o:title=""/>
              </v:shape>
              <v:shape style="position:absolute;left:3754;top:11224;width:884;height:13" type="#_x0000_t75">
                <v:imagedata r:id="rId639" o:title=""/>
              </v:shape>
              <v:shape style="position:absolute;left:4648;top:11224;width:1031;height:13" type="#_x0000_t75">
                <v:imagedata r:id="rId640" o:title=""/>
              </v:shape>
              <v:shape style="position:absolute;left:5689;top:11224;width:1767;height:13" type="#_x0000_t75">
                <v:imagedata r:id="rId641" o:title=""/>
              </v:shape>
              <v:shape style="position:absolute;left:7467;top:11224;width:1115;height:13" type="#_x0000_t75">
                <v:imagedata r:id="rId642" o:title=""/>
              </v:shape>
              <v:shape style="position:absolute;left:8592;top:11224;width:1115;height:13" type="#_x0000_t75">
                <v:imagedata r:id="rId643" o:title=""/>
              </v:shape>
              <v:shape style="position:absolute;left:9718;top:11224;width:1104;height:13" type="#_x0000_t75">
                <v:imagedata r:id="rId644" o:title=""/>
              </v:shape>
            </v:group>
            <v:group style="position:absolute;left:1471;top:11006;width:2;height:448" coordorigin="1471,11006" coordsize="2,448">
              <v:shape style="position:absolute;left:1471;top:11006;width:2;height:448" coordorigin="1471,11006" coordsize="0,448" path="m1471,11006l1471,11454e" filled="f" stroked="t" strokeweight="1.150635pt" strokecolor="#000000">
                <v:path arrowok="t"/>
              </v:shape>
            </v:group>
            <v:group style="position:absolute;left:2113;top:11448;width:1641;height:2" coordorigin="2113,11448" coordsize="1641,2">
              <v:shape style="position:absolute;left:2113;top:11448;width:1641;height:2" coordorigin="2113,11448" coordsize="1641,0" path="m2113,11448l3753,11448e" filled="f" stroked="t" strokeweight=".738356pt" strokecolor="#000000">
                <v:path arrowok="t"/>
              </v:shape>
              <v:shape style="position:absolute;left:3754;top:11441;width:884;height:13" type="#_x0000_t75">
                <v:imagedata r:id="rId645" o:title=""/>
              </v:shape>
            </v:group>
            <v:group style="position:absolute;left:5684;top:11006;width:2;height:448" coordorigin="5684,11006" coordsize="2,448">
              <v:shape style="position:absolute;left:5684;top:11006;width:2;height:448" coordorigin="5684,11006" coordsize="0,448" path="m5684,11006l5684,11454e" filled="f" stroked="t" strokeweight=".625317pt" strokecolor="#000000">
                <v:path arrowok="t"/>
              </v:shape>
            </v:group>
            <v:group style="position:absolute;left:4648;top:11448;width:2819;height:2" coordorigin="4648,11448" coordsize="2819,2">
              <v:shape style="position:absolute;left:4648;top:11448;width:2819;height:2" coordorigin="4648,11448" coordsize="2819,0" path="m4648,11448l7467,11448e" filled="f" stroked="t" strokeweight=".738356pt" strokecolor="#000000">
                <v:path arrowok="t"/>
              </v:shape>
              <v:shape style="position:absolute;left:7467;top:11441;width:1115;height:13" type="#_x0000_t75">
                <v:imagedata r:id="rId646" o:title=""/>
              </v:shape>
              <v:shape style="position:absolute;left:8592;top:11441;width:1115;height:13" type="#_x0000_t75">
                <v:imagedata r:id="rId647" o:title=""/>
              </v:shape>
              <v:shape style="position:absolute;left:9718;top:11441;width:1104;height:13" type="#_x0000_t75">
                <v:imagedata r:id="rId648" o:title=""/>
              </v:shape>
              <v:shape style="position:absolute;left:3754;top:11658;width:884;height:13" type="#_x0000_t75">
                <v:imagedata r:id="rId649" o:title=""/>
              </v:shape>
              <v:shape style="position:absolute;left:4648;top:11658;width:1031;height:13" type="#_x0000_t75">
                <v:imagedata r:id="rId650" o:title=""/>
              </v:shape>
              <v:shape style="position:absolute;left:7467;top:11658;width:1115;height:13" type="#_x0000_t75">
                <v:imagedata r:id="rId651" o:title=""/>
              </v:shape>
              <v:shape style="position:absolute;left:8592;top:11658;width:1115;height:13" type="#_x0000_t75">
                <v:imagedata r:id="rId652" o:title=""/>
              </v:shape>
              <v:shape style="position:absolute;left:9718;top:11658;width:1104;height:13" type="#_x0000_t75">
                <v:imagedata r:id="rId653" o:title=""/>
              </v:shape>
              <v:shape style="position:absolute;left:3754;top:11876;width:884;height:13" type="#_x0000_t75">
                <v:imagedata r:id="rId654" o:title=""/>
              </v:shape>
              <v:shape style="position:absolute;left:4648;top:11876;width:1031;height:13" type="#_x0000_t75">
                <v:imagedata r:id="rId655" o:title=""/>
              </v:shape>
              <v:shape style="position:absolute;left:5689;top:11876;width:1767;height:13" type="#_x0000_t75">
                <v:imagedata r:id="rId656" o:title=""/>
              </v:shape>
              <v:shape style="position:absolute;left:7467;top:11876;width:1115;height:13" type="#_x0000_t75">
                <v:imagedata r:id="rId657" o:title=""/>
              </v:shape>
              <v:shape style="position:absolute;left:8592;top:11876;width:1115;height:13" type="#_x0000_t75">
                <v:imagedata r:id="rId658" o:title=""/>
              </v:shape>
              <v:shape style="position:absolute;left:9718;top:11876;width:1104;height:13" type="#_x0000_t75">
                <v:imagedata r:id="rId659" o:title=""/>
              </v:shape>
              <v:shape style="position:absolute;left:3754;top:12093;width:884;height:13" type="#_x0000_t75">
                <v:imagedata r:id="rId660" o:title=""/>
              </v:shape>
              <v:shape style="position:absolute;left:4648;top:12093;width:1031;height:13" type="#_x0000_t75">
                <v:imagedata r:id="rId661" o:title=""/>
              </v:shape>
            </v:group>
            <v:group style="position:absolute;left:5684;top:11658;width:2;height:447" coordorigin="5684,11658" coordsize="2,447">
              <v:shape style="position:absolute;left:5684;top:11658;width:2;height:447" coordorigin="5684,11658" coordsize="0,447" path="m5684,11658l5684,12106e" filled="f" stroked="t" strokeweight=".625317pt" strokecolor="#000000">
                <v:path arrowok="t"/>
              </v:shape>
              <v:shape style="position:absolute;left:5689;top:12093;width:1767;height:13" type="#_x0000_t75">
                <v:imagedata r:id="rId662" o:title=""/>
              </v:shape>
              <v:shape style="position:absolute;left:7467;top:12093;width:1115;height:13" type="#_x0000_t75">
                <v:imagedata r:id="rId663" o:title=""/>
              </v:shape>
              <v:shape style="position:absolute;left:8592;top:12093;width:1115;height:13" type="#_x0000_t75">
                <v:imagedata r:id="rId664" o:title=""/>
              </v:shape>
              <v:shape style="position:absolute;left:9718;top:12093;width:1104;height:13" type="#_x0000_t75">
                <v:imagedata r:id="rId665" o:title=""/>
              </v:shape>
            </v:group>
            <v:group style="position:absolute;left:1471;top:11876;width:2;height:447" coordorigin="1471,11876" coordsize="2,447">
              <v:shape style="position:absolute;left:1471;top:11876;width:2;height:447" coordorigin="1471,11876" coordsize="0,447" path="m1471,11876l1471,12323e" filled="f" stroked="t" strokeweight="1.150635pt" strokecolor="#000000">
                <v:path arrowok="t"/>
              </v:shape>
              <v:shape style="position:absolute;left:3754;top:12310;width:884;height:13" type="#_x0000_t75">
                <v:imagedata r:id="rId666" o:title=""/>
              </v:shape>
              <v:shape style="position:absolute;left:4648;top:12310;width:1031;height:13" type="#_x0000_t75">
                <v:imagedata r:id="rId667" o:title=""/>
              </v:shape>
              <v:shape style="position:absolute;left:7467;top:12310;width:1115;height:13" type="#_x0000_t75">
                <v:imagedata r:id="rId668" o:title=""/>
              </v:shape>
              <v:shape style="position:absolute;left:8592;top:12310;width:1115;height:13" type="#_x0000_t75">
                <v:imagedata r:id="rId669" o:title=""/>
              </v:shape>
              <v:shape style="position:absolute;left:9718;top:12310;width:1104;height:13" type="#_x0000_t75">
                <v:imagedata r:id="rId670" o:title=""/>
              </v:shape>
              <v:shape style="position:absolute;left:3754;top:12527;width:884;height:13" type="#_x0000_t75">
                <v:imagedata r:id="rId671" o:title=""/>
              </v:shape>
              <v:shape style="position:absolute;left:4648;top:12527;width:1031;height:13" type="#_x0000_t75">
                <v:imagedata r:id="rId672" o:title=""/>
              </v:shape>
              <v:shape style="position:absolute;left:5689;top:12527;width:1767;height:13" type="#_x0000_t75">
                <v:imagedata r:id="rId673" o:title=""/>
              </v:shape>
              <v:shape style="position:absolute;left:7467;top:12527;width:1115;height:13" type="#_x0000_t75">
                <v:imagedata r:id="rId674" o:title=""/>
              </v:shape>
              <v:shape style="position:absolute;left:8592;top:12527;width:1115;height:13" type="#_x0000_t75">
                <v:imagedata r:id="rId675" o:title=""/>
              </v:shape>
              <v:shape style="position:absolute;left:9718;top:12527;width:1104;height:13" type="#_x0000_t75">
                <v:imagedata r:id="rId676" o:title=""/>
              </v:shape>
            </v:group>
            <v:group style="position:absolute;left:1471;top:12527;width:2;height:243" coordorigin="1471,12527" coordsize="2,243">
              <v:shape style="position:absolute;left:1471;top:12527;width:2;height:243" coordorigin="1471,12527" coordsize="0,243" path="m1471,12527l1471,12770e" filled="f" stroked="t" strokeweight="1.150635pt" strokecolor="#000000">
                <v:path arrowok="t"/>
              </v:shape>
            </v:group>
            <v:group style="position:absolute;left:5684;top:12310;width:2;height:435" coordorigin="5684,12310" coordsize="2,435">
              <v:shape style="position:absolute;left:5684;top:12310;width:2;height:435" coordorigin="5684,12310" coordsize="0,435" path="m5684,12310l5684,12745e" filled="f" stroked="t" strokeweight=".625317pt" strokecolor="#000000">
                <v:path arrowok="t"/>
              </v:shape>
            </v:group>
            <v:group style="position:absolute;left:1482;top:12758;width:9361;height:2" coordorigin="1482,12758" coordsize="9361,2">
              <v:shape style="position:absolute;left:1482;top:12758;width:9361;height:2" coordorigin="1482,12758" coordsize="9361,0" path="m1482,12758l10843,12758e" filled="f" stroked="t" strokeweight="1.376711pt" strokecolor="#000000">
                <v:path arrowok="t"/>
              </v:shape>
            </v:group>
            <v:group style="position:absolute;left:10832;top:3299;width:2;height:9471" coordorigin="10832,3299" coordsize="2,9471">
              <v:shape style="position:absolute;left:10832;top:3299;width:2;height:9471" coordorigin="10832,3299" coordsize="0,9471" path="m10832,3299l10832,12770e" filled="f" stroked="t" strokeweight="1.150635pt" strokecolor="#000000">
                <v:path arrowok="t"/>
              </v:shape>
            </v:group>
            <v:group style="position:absolute;left:1476;top:12770;width:2;height:13" coordorigin="1476,12770" coordsize="2,13">
              <v:shape style="position:absolute;left:1476;top:12770;width:2;height:13" coordorigin="1476,12770" coordsize="0,13" path="m1476,12770l1476,12783e" filled="f" stroked="t" strokeweight="0pt" strokecolor="#D3D3D3">
                <v:path arrowok="t"/>
              </v:shape>
            </v:group>
            <v:group style="position:absolute;left:2108;top:12770;width:2;height:13" coordorigin="2108,12770" coordsize="2,13">
              <v:shape style="position:absolute;left:2108;top:12770;width:2;height:13" coordorigin="2108,12770" coordsize="0,13" path="m2108,12770l2108,12783e" filled="f" stroked="t" strokeweight="0pt" strokecolor="#D3D3D3">
                <v:path arrowok="t"/>
              </v:shape>
            </v:group>
            <v:group style="position:absolute;left:3748;top:12770;width:2;height:13" coordorigin="3748,12770" coordsize="2,13">
              <v:shape style="position:absolute;left:3748;top:12770;width:2;height:13" coordorigin="3748,12770" coordsize="0,13" path="m3748,12770l3748,12783e" filled="f" stroked="t" strokeweight="0pt" strokecolor="#D3D3D3">
                <v:path arrowok="t"/>
              </v:shape>
            </v:group>
            <v:group style="position:absolute;left:4642;top:12770;width:2;height:13" coordorigin="4642,12770" coordsize="2,13">
              <v:shape style="position:absolute;left:4642;top:12770;width:2;height:13" coordorigin="4642,12770" coordsize="0,13" path="m4642,12770l4642,12783e" filled="f" stroked="t" strokeweight="0pt" strokecolor="#D3D3D3">
                <v:path arrowok="t"/>
              </v:shape>
            </v:group>
            <v:group style="position:absolute;left:5684;top:12770;width:2;height:13" coordorigin="5684,12770" coordsize="2,13">
              <v:shape style="position:absolute;left:5684;top:12770;width:2;height:13" coordorigin="5684,12770" coordsize="0,13" path="m5684,12770l5684,12783e" filled="f" stroked="t" strokeweight="0pt" strokecolor="#D3D3D3">
                <v:path arrowok="t"/>
              </v:shape>
            </v:group>
            <v:group style="position:absolute;left:7461;top:12770;width:2;height:13" coordorigin="7461,12770" coordsize="2,13">
              <v:shape style="position:absolute;left:7461;top:12770;width:2;height:13" coordorigin="7461,12770" coordsize="0,13" path="m7461,12770l7461,12783e" filled="f" stroked="t" strokeweight="0pt" strokecolor="#D3D3D3">
                <v:path arrowok="t"/>
              </v:shape>
            </v:group>
            <v:group style="position:absolute;left:8587;top:12770;width:2;height:13" coordorigin="8587,12770" coordsize="2,13">
              <v:shape style="position:absolute;left:8587;top:12770;width:2;height:13" coordorigin="8587,12770" coordsize="0,13" path="m8587,12770l8587,12783e" filled="f" stroked="t" strokeweight="0pt" strokecolor="#D3D3D3">
                <v:path arrowok="t"/>
              </v:shape>
            </v:group>
            <v:group style="position:absolute;left:9712;top:12770;width:2;height:13" coordorigin="9712,12770" coordsize="2,13">
              <v:shape style="position:absolute;left:9712;top:12770;width:2;height:13" coordorigin="9712,12770" coordsize="0,13" path="m9712,12770l9712,12783e" filled="f" stroked="t" strokeweight="0pt" strokecolor="#D3D3D3">
                <v:path arrowok="t"/>
              </v:shape>
            </v:group>
            <v:group style="position:absolute;left:1464;top:1733;width:9386;height:11045" coordorigin="1464,1733" coordsize="9386,11045">
              <v:shape style="position:absolute;left:1464;top:1733;width:9386;height:11045" coordorigin="1464,1733" coordsize="9386,11045" path="m1464,12778l10850,12778,10850,1733,1464,1733,1464,12778x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2" w:after="0" w:line="381" w:lineRule="auto"/>
        <w:ind w:left="2374" w:right="418" w:firstLine="-1641"/>
        <w:jc w:val="both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</w:t>
      </w:r>
      <w:r>
        <w:rPr>
          <w:rFonts w:ascii="Arial" w:hAnsi="Arial" w:cs="Arial" w:eastAsia="Arial"/>
          <w:sz w:val="14"/>
          <w:szCs w:val="14"/>
          <w:spacing w:val="2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8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</w:t>
      </w:r>
      <w:r>
        <w:rPr>
          <w:rFonts w:ascii="Arial" w:hAnsi="Arial" w:cs="Arial" w:eastAsia="Arial"/>
          <w:sz w:val="14"/>
          <w:szCs w:val="14"/>
          <w:spacing w:val="1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3" w:after="0" w:line="380" w:lineRule="auto"/>
        <w:ind w:left="79" w:right="442"/>
        <w:jc w:val="right"/>
        <w:tabs>
          <w:tab w:pos="1700" w:val="left"/>
          <w:tab w:pos="2340" w:val="left"/>
          <w:tab w:pos="3240" w:val="left"/>
          <w:tab w:pos="4280" w:val="left"/>
          <w:tab w:pos="8100" w:val="left"/>
          <w:tab w:pos="87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8"/>
          <w:w w:val="81"/>
          <w:b/>
          <w:bCs/>
        </w:rPr>
        <w:t>K</w:t>
      </w:r>
      <w:r>
        <w:rPr>
          <w:rFonts w:ascii="Arial" w:hAnsi="Arial" w:cs="Arial" w:eastAsia="Arial"/>
          <w:sz w:val="14"/>
          <w:szCs w:val="14"/>
          <w:spacing w:val="6"/>
          <w:w w:val="81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7"/>
          <w:w w:val="81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2"/>
          <w:w w:val="81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  <w:b/>
          <w:bCs/>
        </w:rPr>
        <w:t>ë</w:t>
      </w:r>
      <w:r>
        <w:rPr>
          <w:rFonts w:ascii="Arial" w:hAnsi="Arial" w:cs="Arial" w:eastAsia="Arial"/>
          <w:sz w:val="14"/>
          <w:szCs w:val="14"/>
          <w:spacing w:val="-24"/>
          <w:w w:val="81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l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k</w:t>
      </w:r>
      <w:r>
        <w:rPr>
          <w:rFonts w:ascii="Arial" w:hAnsi="Arial" w:cs="Arial" w:eastAsia="Arial"/>
          <w:sz w:val="14"/>
          <w:szCs w:val="14"/>
          <w:spacing w:val="-3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2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k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o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o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5"/>
          <w:w w:val="82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2"/>
        </w:rPr>
        <w:t>o</w:t>
      </w:r>
      <w:r>
        <w:rPr>
          <w:rFonts w:ascii="Arial" w:hAnsi="Arial" w:cs="Arial" w:eastAsia="Arial"/>
          <w:sz w:val="14"/>
          <w:szCs w:val="14"/>
          <w:spacing w:val="0"/>
          <w:w w:val="82"/>
        </w:rPr>
        <w:t>f</w:t>
      </w:r>
      <w:r>
        <w:rPr>
          <w:rFonts w:ascii="Arial" w:hAnsi="Arial" w:cs="Arial" w:eastAsia="Arial"/>
          <w:sz w:val="14"/>
          <w:szCs w:val="14"/>
          <w:spacing w:val="-29"/>
          <w:w w:val="100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c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2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  <w:tab/>
        <w:tab/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3" w:after="0" w:line="376" w:lineRule="auto"/>
        <w:ind w:left="2374" w:right="418"/>
        <w:jc w:val="both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</w:t>
      </w:r>
      <w:r>
        <w:rPr>
          <w:rFonts w:ascii="Arial" w:hAnsi="Arial" w:cs="Arial" w:eastAsia="Arial"/>
          <w:sz w:val="14"/>
          <w:szCs w:val="14"/>
          <w:spacing w:val="1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8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0" w:after="0" w:line="141" w:lineRule="exact"/>
        <w:ind w:right="442"/>
        <w:jc w:val="right"/>
        <w:tabs>
          <w:tab w:pos="1640" w:val="left"/>
          <w:tab w:pos="80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2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56" w:after="0" w:line="323" w:lineRule="auto"/>
        <w:ind w:left="2374" w:right="418"/>
        <w:jc w:val="both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</w:t>
      </w:r>
      <w:r>
        <w:rPr>
          <w:rFonts w:ascii="Arial" w:hAnsi="Arial" w:cs="Arial" w:eastAsia="Arial"/>
          <w:sz w:val="14"/>
          <w:szCs w:val="14"/>
          <w:spacing w:val="1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2" w:after="0" w:line="323" w:lineRule="auto"/>
        <w:ind w:left="79" w:right="442"/>
        <w:jc w:val="right"/>
        <w:tabs>
          <w:tab w:pos="1700" w:val="left"/>
          <w:tab w:pos="2340" w:val="left"/>
          <w:tab w:pos="3240" w:val="left"/>
          <w:tab w:pos="4280" w:val="left"/>
          <w:tab w:pos="8100" w:val="left"/>
          <w:tab w:pos="87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8"/>
          <w:w w:val="81"/>
          <w:b/>
          <w:bCs/>
        </w:rPr>
        <w:t>K</w:t>
      </w:r>
      <w:r>
        <w:rPr>
          <w:rFonts w:ascii="Arial" w:hAnsi="Arial" w:cs="Arial" w:eastAsia="Arial"/>
          <w:sz w:val="14"/>
          <w:szCs w:val="14"/>
          <w:spacing w:val="6"/>
          <w:w w:val="81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7"/>
          <w:w w:val="81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2"/>
          <w:w w:val="81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  <w:b/>
          <w:bCs/>
        </w:rPr>
        <w:t>ë</w:t>
      </w:r>
      <w:r>
        <w:rPr>
          <w:rFonts w:ascii="Arial" w:hAnsi="Arial" w:cs="Arial" w:eastAsia="Arial"/>
          <w:sz w:val="14"/>
          <w:szCs w:val="14"/>
          <w:spacing w:val="-24"/>
          <w:w w:val="81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o</w:t>
      </w:r>
      <w:r>
        <w:rPr>
          <w:rFonts w:ascii="Arial" w:hAnsi="Arial" w:cs="Arial" w:eastAsia="Arial"/>
          <w:sz w:val="14"/>
          <w:szCs w:val="14"/>
          <w:spacing w:val="-2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2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k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o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o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5"/>
          <w:w w:val="82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2"/>
        </w:rPr>
        <w:t>o</w:t>
      </w:r>
      <w:r>
        <w:rPr>
          <w:rFonts w:ascii="Arial" w:hAnsi="Arial" w:cs="Arial" w:eastAsia="Arial"/>
          <w:sz w:val="14"/>
          <w:szCs w:val="14"/>
          <w:spacing w:val="0"/>
          <w:w w:val="82"/>
        </w:rPr>
        <w:t>f</w:t>
      </w:r>
      <w:r>
        <w:rPr>
          <w:rFonts w:ascii="Arial" w:hAnsi="Arial" w:cs="Arial" w:eastAsia="Arial"/>
          <w:sz w:val="14"/>
          <w:szCs w:val="14"/>
          <w:spacing w:val="-29"/>
          <w:w w:val="100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c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2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  <w:tab/>
        <w:tab/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1" w:after="0" w:line="324" w:lineRule="auto"/>
        <w:ind w:left="2374" w:right="418"/>
        <w:jc w:val="both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</w:t>
      </w:r>
      <w:r>
        <w:rPr>
          <w:rFonts w:ascii="Arial" w:hAnsi="Arial" w:cs="Arial" w:eastAsia="Arial"/>
          <w:sz w:val="14"/>
          <w:szCs w:val="14"/>
          <w:spacing w:val="1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8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14" w:after="0" w:line="324" w:lineRule="auto"/>
        <w:ind w:left="2374" w:right="418" w:firstLine="-1641"/>
        <w:jc w:val="both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</w:t>
      </w:r>
      <w:r>
        <w:rPr>
          <w:rFonts w:ascii="Arial" w:hAnsi="Arial" w:cs="Arial" w:eastAsia="Arial"/>
          <w:sz w:val="14"/>
          <w:szCs w:val="14"/>
          <w:spacing w:val="2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8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</w:t>
      </w:r>
      <w:r>
        <w:rPr>
          <w:rFonts w:ascii="Arial" w:hAnsi="Arial" w:cs="Arial" w:eastAsia="Arial"/>
          <w:sz w:val="14"/>
          <w:szCs w:val="14"/>
          <w:spacing w:val="1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1" w:after="0" w:line="324" w:lineRule="auto"/>
        <w:ind w:left="79" w:right="442"/>
        <w:jc w:val="right"/>
        <w:tabs>
          <w:tab w:pos="1700" w:val="left"/>
          <w:tab w:pos="2340" w:val="left"/>
          <w:tab w:pos="3240" w:val="left"/>
          <w:tab w:pos="4280" w:val="left"/>
          <w:tab w:pos="8100" w:val="left"/>
          <w:tab w:pos="87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8"/>
          <w:w w:val="81"/>
          <w:b/>
          <w:bCs/>
        </w:rPr>
        <w:t>K</w:t>
      </w:r>
      <w:r>
        <w:rPr>
          <w:rFonts w:ascii="Arial" w:hAnsi="Arial" w:cs="Arial" w:eastAsia="Arial"/>
          <w:sz w:val="14"/>
          <w:szCs w:val="14"/>
          <w:spacing w:val="6"/>
          <w:w w:val="81"/>
          <w:b/>
          <w:bCs/>
        </w:rPr>
        <w:t>r</w:t>
      </w:r>
      <w:r>
        <w:rPr>
          <w:rFonts w:ascii="Arial" w:hAnsi="Arial" w:cs="Arial" w:eastAsia="Arial"/>
          <w:sz w:val="14"/>
          <w:szCs w:val="14"/>
          <w:spacing w:val="7"/>
          <w:w w:val="81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  <w:b/>
          <w:bCs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  <w:b/>
          <w:bCs/>
        </w:rPr>
        <w:t>i</w:t>
      </w:r>
      <w:r>
        <w:rPr>
          <w:rFonts w:ascii="Arial" w:hAnsi="Arial" w:cs="Arial" w:eastAsia="Arial"/>
          <w:sz w:val="14"/>
          <w:szCs w:val="14"/>
          <w:spacing w:val="2"/>
          <w:w w:val="81"/>
          <w:b/>
          <w:bCs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  <w:b/>
          <w:bCs/>
        </w:rPr>
        <w:t>ë</w:t>
      </w:r>
      <w:r>
        <w:rPr>
          <w:rFonts w:ascii="Arial" w:hAnsi="Arial" w:cs="Arial" w:eastAsia="Arial"/>
          <w:sz w:val="14"/>
          <w:szCs w:val="14"/>
          <w:spacing w:val="-24"/>
          <w:w w:val="81"/>
          <w:b/>
          <w:bCs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28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2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k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o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p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o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5"/>
          <w:w w:val="82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2"/>
        </w:rPr>
        <w:t>o</w:t>
      </w:r>
      <w:r>
        <w:rPr>
          <w:rFonts w:ascii="Arial" w:hAnsi="Arial" w:cs="Arial" w:eastAsia="Arial"/>
          <w:sz w:val="14"/>
          <w:szCs w:val="14"/>
          <w:spacing w:val="0"/>
          <w:w w:val="82"/>
        </w:rPr>
        <w:t>f</w:t>
      </w:r>
      <w:r>
        <w:rPr>
          <w:rFonts w:ascii="Arial" w:hAnsi="Arial" w:cs="Arial" w:eastAsia="Arial"/>
          <w:sz w:val="14"/>
          <w:szCs w:val="14"/>
          <w:spacing w:val="-29"/>
          <w:w w:val="100"/>
        </w:rPr>
        <w:t> 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c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2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-3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100"/>
        </w:rPr>
        <w:tab/>
        <w:tab/>
        <w:tab/>
        <w:tab/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spacing w:before="1" w:after="0" w:line="324" w:lineRule="auto"/>
        <w:ind w:left="2374" w:right="418"/>
        <w:jc w:val="both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7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</w:t>
      </w:r>
      <w:r>
        <w:rPr>
          <w:rFonts w:ascii="Arial" w:hAnsi="Arial" w:cs="Arial" w:eastAsia="Arial"/>
          <w:sz w:val="14"/>
          <w:szCs w:val="14"/>
          <w:spacing w:val="1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1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9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2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8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</w:t>
      </w:r>
      <w:r>
        <w:rPr>
          <w:rFonts w:ascii="Arial" w:hAnsi="Arial" w:cs="Arial" w:eastAsia="Arial"/>
          <w:sz w:val="14"/>
          <w:szCs w:val="14"/>
          <w:spacing w:val="1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i</w:t>
      </w:r>
      <w:r>
        <w:rPr>
          <w:rFonts w:ascii="Arial" w:hAnsi="Arial" w:cs="Arial" w:eastAsia="Arial"/>
          <w:sz w:val="14"/>
          <w:szCs w:val="14"/>
          <w:spacing w:val="-5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b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n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3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2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u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-4"/>
          <w:w w:val="81"/>
        </w:rPr>
        <w:t>j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v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e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t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a</w:t>
      </w:r>
      <w:r>
        <w:rPr>
          <w:rFonts w:ascii="Arial" w:hAnsi="Arial" w:cs="Arial" w:eastAsia="Arial"/>
          <w:sz w:val="14"/>
          <w:szCs w:val="14"/>
          <w:spacing w:val="2"/>
          <w:w w:val="81"/>
        </w:rPr>
        <w:t>r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d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4"/>
          <w:w w:val="81"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h</w:t>
      </w:r>
      <w:r>
        <w:rPr>
          <w:rFonts w:ascii="Arial" w:hAnsi="Arial" w:cs="Arial" w:eastAsia="Arial"/>
          <w:sz w:val="14"/>
          <w:szCs w:val="14"/>
          <w:spacing w:val="-1"/>
          <w:w w:val="81"/>
        </w:rPr>
        <w:t>ë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m</w:t>
      </w:r>
      <w:r>
        <w:rPr>
          <w:rFonts w:ascii="Arial" w:hAnsi="Arial" w:cs="Arial" w:eastAsia="Arial"/>
          <w:sz w:val="14"/>
          <w:szCs w:val="14"/>
          <w:spacing w:val="0"/>
          <w:w w:val="81"/>
        </w:rPr>
        <w:t>                                                                                          </w:t>
      </w:r>
      <w:r>
        <w:rPr>
          <w:rFonts w:ascii="Arial" w:hAnsi="Arial" w:cs="Arial" w:eastAsia="Arial"/>
          <w:sz w:val="14"/>
          <w:szCs w:val="14"/>
          <w:spacing w:val="11"/>
          <w:w w:val="81"/>
        </w:rPr>
        <w:t> </w:t>
      </w:r>
      <w:r>
        <w:rPr>
          <w:rFonts w:ascii="Arial" w:hAnsi="Arial" w:cs="Arial" w:eastAsia="Arial"/>
          <w:sz w:val="14"/>
          <w:szCs w:val="14"/>
          <w:spacing w:val="7"/>
          <w:w w:val="82"/>
        </w:rPr>
        <w:t>AAR</w:t>
      </w:r>
      <w:r>
        <w:rPr>
          <w:rFonts w:ascii="Arial" w:hAnsi="Arial" w:cs="Arial" w:eastAsia="Arial"/>
          <w:sz w:val="14"/>
          <w:szCs w:val="1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640" w:bottom="280" w:left="1400" w:right="1360"/>
        </w:sectPr>
      </w:pPr>
      <w:rPr/>
    </w:p>
    <w:p>
      <w:pPr>
        <w:spacing w:before="7" w:after="0" w:line="90" w:lineRule="exact"/>
        <w:jc w:val="left"/>
        <w:rPr>
          <w:sz w:val="9"/>
          <w:szCs w:val="9"/>
        </w:rPr>
      </w:pPr>
      <w:rPr/>
      <w:r>
        <w:rPr/>
        <w:pict>
          <v:group style="position:absolute;margin-left:450.648926pt;margin-top:94.690178pt;width:39.104673pt;height:14.345698pt;mso-position-horizontal-relative:page;mso-position-vertical-relative:page;z-index:-5892" coordorigin="9013,1894" coordsize="782,287">
            <v:group style="position:absolute;left:9018;top:1898;width:773;height:142" coordorigin="9018,1898" coordsize="773,142">
              <v:shape style="position:absolute;left:9018;top:1898;width:773;height:142" coordorigin="9018,1898" coordsize="773,142" path="m9018,2041l9791,2041,9791,1898,9018,1898,9018,2041e" filled="t" fillcolor="#FFFF00" stroked="f">
                <v:path arrowok="t"/>
                <v:fill/>
              </v:shape>
            </v:group>
            <v:group style="position:absolute;left:9018;top:2034;width:773;height:142" coordorigin="9018,2034" coordsize="773,142">
              <v:shape style="position:absolute;left:9018;top:2034;width:773;height:142" coordorigin="9018,2034" coordsize="773,142" path="m9018,2176l9791,2176,9791,2034,9018,2034,9018,2176e" filled="t" fillcolor="#FF00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260.484467pt;margin-top:165.015778pt;width:268.894917pt;height:.338463pt;mso-position-horizontal-relative:page;mso-position-vertical-relative:page;z-index:-5891" coordorigin="5210,3300" coordsize="5378,7">
            <v:shape style="position:absolute;left:5210;top:3300;width:3180;height:7" type="#_x0000_t75">
              <v:imagedata r:id="rId677" o:title=""/>
            </v:shape>
            <v:shape style="position:absolute;left:8398;top:3300;width:620;height:7" type="#_x0000_t75">
              <v:imagedata r:id="rId678" o:title=""/>
            </v:shape>
            <v:shape style="position:absolute;left:9026;top:3300;width:757;height:7" type="#_x0000_t75">
              <v:imagedata r:id="rId679" o:title=""/>
            </v:shape>
            <v:shape style="position:absolute;left:9790;top:3300;width:797;height:7" type="#_x0000_t75">
              <v:imagedata r:id="rId680" o:title=""/>
            </v:shape>
            <w10:wrap type="none"/>
          </v:group>
        </w:pict>
      </w:r>
      <w:r>
        <w:rPr/>
        <w:pict>
          <v:group style="position:absolute;margin-left:260.484467pt;margin-top:171.785034pt;width:268.894917pt;height:.338463pt;mso-position-horizontal-relative:page;mso-position-vertical-relative:page;z-index:-5890" coordorigin="5210,3436" coordsize="5378,7">
            <v:group style="position:absolute;left:5210;top:3436;width:3180;height:7" coordorigin="5210,3436" coordsize="3180,7">
              <v:shape style="position:absolute;left:5210;top:3436;width:3180;height:7" coordorigin="5210,3436" coordsize="3180,7" path="m5210,3442l8390,3442,8390,3436,5210,3436,5210,3442e" filled="f" stroked="f">
                <v:path arrowok="t"/>
              </v:shape>
            </v:group>
            <v:group style="position:absolute;left:8398;top:3436;width:620;height:7" coordorigin="8398,3436" coordsize="620,7">
              <v:shape style="position:absolute;left:8398;top:3436;width:620;height:7" coordorigin="8398,3436" coordsize="620,7" path="m8398,3442l9018,3442,9018,3436,8398,3436,8398,3442e" filled="f" stroked="f">
                <v:path arrowok="t"/>
              </v:shape>
            </v:group>
            <v:group style="position:absolute;left:9026;top:3436;width:757;height:7" coordorigin="9026,3436" coordsize="757,7">
              <v:shape style="position:absolute;left:9026;top:3436;width:757;height:7" coordorigin="9026,3436" coordsize="757,7" path="m9026,3442l9782,3442,9782,3436,9026,3436,9026,3442e" filled="f" stroked="f">
                <v:path arrowok="t"/>
              </v:shape>
            </v:group>
            <v:group style="position:absolute;left:9790;top:3436;width:797;height:7" coordorigin="9790,3436" coordsize="797,7">
              <v:shape style="position:absolute;left:9790;top:3436;width:797;height:7" coordorigin="9790,3436" coordsize="797,7" path="m9790,3442l10588,3442,10588,3436,9790,3436,9790,344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192.101868pt;width:268.894917pt;height:.338463pt;mso-position-horizontal-relative:page;mso-position-vertical-relative:page;z-index:-5889" coordorigin="5210,3842" coordsize="5378,7">
            <v:shape style="position:absolute;left:5210;top:3842;width:3180;height:7" type="#_x0000_t75">
              <v:imagedata r:id="rId681" o:title=""/>
            </v:shape>
            <v:shape style="position:absolute;left:8398;top:3842;width:620;height:7" type="#_x0000_t75">
              <v:imagedata r:id="rId682" o:title=""/>
            </v:shape>
            <v:shape style="position:absolute;left:9026;top:3842;width:757;height:7" type="#_x0000_t75">
              <v:imagedata r:id="rId683" o:title=""/>
            </v:shape>
            <v:shape style="position:absolute;left:9790;top:3842;width:797;height:7" type="#_x0000_t75">
              <v:imagedata r:id="rId684" o:title=""/>
            </v:shape>
            <w10:wrap type="none"/>
          </v:group>
        </w:pict>
      </w:r>
      <w:r>
        <w:rPr/>
        <w:pict>
          <v:group style="position:absolute;margin-left:260.484467pt;margin-top:198.884674pt;width:268.894917pt;height:.338463pt;mso-position-horizontal-relative:page;mso-position-vertical-relative:page;z-index:-5888" coordorigin="5210,3978" coordsize="5378,7">
            <v:group style="position:absolute;left:5210;top:3978;width:3180;height:7" coordorigin="5210,3978" coordsize="3180,7">
              <v:shape style="position:absolute;left:5210;top:3978;width:3180;height:7" coordorigin="5210,3978" coordsize="3180,7" path="m5210,3984l8390,3984,8390,3978,5210,3978,5210,3984e" filled="f" stroked="f">
                <v:path arrowok="t"/>
              </v:shape>
            </v:group>
            <v:group style="position:absolute;left:8398;top:3978;width:620;height:7" coordorigin="8398,3978" coordsize="620,7">
              <v:shape style="position:absolute;left:8398;top:3978;width:620;height:7" coordorigin="8398,3978" coordsize="620,7" path="m8398,3984l9018,3984,9018,3978,8398,3978,8398,3984e" filled="f" stroked="f">
                <v:path arrowok="t"/>
              </v:shape>
            </v:group>
            <v:group style="position:absolute;left:9026;top:3978;width:757;height:7" coordorigin="9026,3978" coordsize="757,7">
              <v:shape style="position:absolute;left:9026;top:3978;width:757;height:7" coordorigin="9026,3978" coordsize="757,7" path="m9026,3984l9782,3984,9782,3978,9026,3978,9026,3984e" filled="f" stroked="f">
                <v:path arrowok="t"/>
              </v:shape>
            </v:group>
            <v:group style="position:absolute;left:9790;top:3978;width:797;height:7" coordorigin="9790,3978" coordsize="797,7">
              <v:shape style="position:absolute;left:9790;top:3978;width:797;height:7" coordorigin="9790,3978" coordsize="797,7" path="m9790,3984l10588,3984,10588,3978,9790,3978,9790,3984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205.653946pt;width:268.894917pt;height:.338463pt;mso-position-horizontal-relative:page;mso-position-vertical-relative:page;z-index:-5887" coordorigin="5210,4113" coordsize="5378,7">
            <v:shape style="position:absolute;left:5210;top:4113;width:3180;height:7" type="#_x0000_t75">
              <v:imagedata r:id="rId685" o:title=""/>
            </v:shape>
            <v:shape style="position:absolute;left:8398;top:4113;width:620;height:7" type="#_x0000_t75">
              <v:imagedata r:id="rId686" o:title=""/>
            </v:shape>
            <v:shape style="position:absolute;left:9026;top:4113;width:757;height:7" type="#_x0000_t75">
              <v:imagedata r:id="rId687" o:title=""/>
            </v:shape>
            <v:shape style="position:absolute;left:9790;top:4113;width:797;height:7" type="#_x0000_t75">
              <v:imagedata r:id="rId688" o:title=""/>
            </v:shape>
            <w10:wrap type="none"/>
          </v:group>
        </w:pict>
      </w:r>
      <w:r>
        <w:rPr/>
        <w:pict>
          <v:group style="position:absolute;margin-left:260.484467pt;margin-top:226.309235pt;width:268.894917pt;height:.338463pt;mso-position-horizontal-relative:page;mso-position-vertical-relative:page;z-index:-5886" coordorigin="5210,4526" coordsize="5378,7">
            <v:group style="position:absolute;left:5210;top:4526;width:3180;height:7" coordorigin="5210,4526" coordsize="3180,7">
              <v:shape style="position:absolute;left:5210;top:4526;width:3180;height:7" coordorigin="5210,4526" coordsize="3180,7" path="m5210,4533l8390,4533,8390,4526,5210,4526,5210,4533e" filled="f" stroked="f">
                <v:path arrowok="t"/>
              </v:shape>
            </v:group>
            <v:group style="position:absolute;left:8398;top:4526;width:620;height:7" coordorigin="8398,4526" coordsize="620,7">
              <v:shape style="position:absolute;left:8398;top:4526;width:620;height:7" coordorigin="8398,4526" coordsize="620,7" path="m8398,4533l9018,4533,9018,4526,8398,4526,8398,4533e" filled="f" stroked="f">
                <v:path arrowok="t"/>
              </v:shape>
            </v:group>
            <v:group style="position:absolute;left:9026;top:4526;width:757;height:7" coordorigin="9026,4526" coordsize="757,7">
              <v:shape style="position:absolute;left:9026;top:4526;width:757;height:7" coordorigin="9026,4526" coordsize="757,7" path="m9026,4533l9782,4533,9782,4526,9026,4526,9026,4533e" filled="f" stroked="f">
                <v:path arrowok="t"/>
              </v:shape>
            </v:group>
            <v:group style="position:absolute;left:9790;top:4526;width:797;height:7" coordorigin="9790,4526" coordsize="797,7">
              <v:shape style="position:absolute;left:9790;top:4526;width:797;height:7" coordorigin="9790,4526" coordsize="797,7" path="m9790,4533l10588,4533,10588,4526,9790,4526,9790,4533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233.078491pt;width:268.894917pt;height:.338463pt;mso-position-horizontal-relative:page;mso-position-vertical-relative:page;z-index:-5885" coordorigin="5210,4662" coordsize="5378,7">
            <v:shape style="position:absolute;left:5210;top:4662;width:3180;height:7" type="#_x0000_t75">
              <v:imagedata r:id="rId689" o:title=""/>
            </v:shape>
            <v:shape style="position:absolute;left:8398;top:4662;width:620;height:7" type="#_x0000_t75">
              <v:imagedata r:id="rId690" o:title=""/>
            </v:shape>
            <v:shape style="position:absolute;left:9026;top:4662;width:757;height:7" type="#_x0000_t75">
              <v:imagedata r:id="rId691" o:title=""/>
            </v:shape>
            <v:shape style="position:absolute;left:9790;top:4662;width:797;height:7" type="#_x0000_t75">
              <v:imagedata r:id="rId692" o:title=""/>
            </v:shape>
            <w10:wrap type="none"/>
          </v:group>
        </w:pict>
      </w:r>
      <w:r>
        <w:rPr/>
        <w:pict>
          <v:group style="position:absolute;margin-left:260.484467pt;margin-top:255.430618pt;width:268.894917pt;height:.338463pt;mso-position-horizontal-relative:page;mso-position-vertical-relative:page;z-index:-5884" coordorigin="5210,5109" coordsize="5378,7">
            <v:shape style="position:absolute;left:5210;top:5109;width:3180;height:7" type="#_x0000_t75">
              <v:imagedata r:id="rId693" o:title=""/>
            </v:shape>
            <v:shape style="position:absolute;left:8398;top:5109;width:620;height:7" type="#_x0000_t75">
              <v:imagedata r:id="rId694" o:title=""/>
            </v:shape>
            <v:shape style="position:absolute;left:9026;top:5109;width:757;height:7" type="#_x0000_t75">
              <v:imagedata r:id="rId695" o:title=""/>
            </v:shape>
            <v:shape style="position:absolute;left:9790;top:5109;width:797;height:7" type="#_x0000_t75">
              <v:imagedata r:id="rId696" o:title=""/>
            </v:shape>
            <w10:wrap type="none"/>
          </v:group>
        </w:pict>
      </w:r>
      <w:r>
        <w:rPr/>
        <w:pict>
          <v:group style="position:absolute;margin-left:260.484467pt;margin-top:262.208923pt;width:268.894917pt;height:.338463pt;mso-position-horizontal-relative:page;mso-position-vertical-relative:page;z-index:-5883" coordorigin="5210,5244" coordsize="5378,7">
            <v:shape style="position:absolute;left:5210;top:5244;width:3180;height:7" type="#_x0000_t75">
              <v:imagedata r:id="rId697" o:title=""/>
            </v:shape>
            <v:shape style="position:absolute;left:8398;top:5244;width:620;height:7" type="#_x0000_t75">
              <v:imagedata r:id="rId698" o:title=""/>
            </v:shape>
            <v:shape style="position:absolute;left:9026;top:5244;width:757;height:7" type="#_x0000_t75">
              <v:imagedata r:id="rId699" o:title=""/>
            </v:shape>
            <v:shape style="position:absolute;left:9790;top:5244;width:797;height:7" type="#_x0000_t75">
              <v:imagedata r:id="rId700" o:title=""/>
            </v:shape>
            <w10:wrap type="none"/>
          </v:group>
        </w:pict>
      </w:r>
      <w:r>
        <w:rPr/>
        <w:pict>
          <v:group style="position:absolute;margin-left:260.484467pt;margin-top:268.97818pt;width:268.894917pt;height:.338463pt;mso-position-horizontal-relative:page;mso-position-vertical-relative:page;z-index:-5882" coordorigin="5210,5380" coordsize="5378,7">
            <v:shape style="position:absolute;left:5210;top:5380;width:3180;height:7" type="#_x0000_t75">
              <v:imagedata r:id="rId701" o:title=""/>
            </v:shape>
            <v:shape style="position:absolute;left:8398;top:5380;width:620;height:7" type="#_x0000_t75">
              <v:imagedata r:id="rId702" o:title=""/>
            </v:shape>
            <v:shape style="position:absolute;left:9026;top:5380;width:757;height:7" type="#_x0000_t75">
              <v:imagedata r:id="rId703" o:title=""/>
            </v:shape>
            <v:shape style="position:absolute;left:9790;top:5380;width:797;height:7" type="#_x0000_t75">
              <v:imagedata r:id="rId704" o:title=""/>
            </v:shape>
            <w10:wrap type="none"/>
          </v:group>
        </w:pict>
      </w:r>
      <w:r>
        <w:rPr/>
        <w:pict>
          <v:group style="position:absolute;margin-left:260.484467pt;margin-top:275.747437pt;width:268.894917pt;height:.338463pt;mso-position-horizontal-relative:page;mso-position-vertical-relative:page;z-index:-5881" coordorigin="5210,5515" coordsize="5378,7">
            <v:shape style="position:absolute;left:5210;top:5515;width:3180;height:7" type="#_x0000_t75">
              <v:imagedata r:id="rId705" o:title=""/>
            </v:shape>
            <v:shape style="position:absolute;left:8398;top:5515;width:620;height:7" type="#_x0000_t75">
              <v:imagedata r:id="rId706" o:title=""/>
            </v:shape>
            <v:shape style="position:absolute;left:9026;top:5515;width:757;height:7" type="#_x0000_t75">
              <v:imagedata r:id="rId707" o:title=""/>
            </v:shape>
            <v:shape style="position:absolute;left:9790;top:5515;width:797;height:7" type="#_x0000_t75">
              <v:imagedata r:id="rId708" o:title=""/>
            </v:shape>
            <w10:wrap type="none"/>
          </v:group>
        </w:pict>
      </w:r>
      <w:r>
        <w:rPr/>
        <w:pict>
          <v:group style="position:absolute;margin-left:260.484467pt;margin-top:282.516724pt;width:268.894917pt;height:.338463pt;mso-position-horizontal-relative:page;mso-position-vertical-relative:page;z-index:-5880" coordorigin="5210,5650" coordsize="5378,7">
            <v:shape style="position:absolute;left:5210;top:5650;width:3180;height:7" type="#_x0000_t75">
              <v:imagedata r:id="rId709" o:title=""/>
            </v:shape>
            <v:shape style="position:absolute;left:8398;top:5650;width:620;height:7" type="#_x0000_t75">
              <v:imagedata r:id="rId710" o:title=""/>
            </v:shape>
            <v:shape style="position:absolute;left:9026;top:5650;width:757;height:7" type="#_x0000_t75">
              <v:imagedata r:id="rId711" o:title=""/>
            </v:shape>
            <v:shape style="position:absolute;left:9790;top:5650;width:797;height:7" type="#_x0000_t75">
              <v:imagedata r:id="rId712" o:title=""/>
            </v:shape>
            <w10:wrap type="none"/>
          </v:group>
        </w:pict>
      </w:r>
      <w:r>
        <w:rPr/>
        <w:pict>
          <v:group style="position:absolute;margin-left:419.881836pt;margin-top:289.29953pt;width:109.497547pt;height:.338463pt;mso-position-horizontal-relative:page;mso-position-vertical-relative:page;z-index:-5879" coordorigin="8398,5786" coordsize="2190,7">
            <v:group style="position:absolute;left:8398;top:5786;width:620;height:7" coordorigin="8398,5786" coordsize="620,7">
              <v:shape style="position:absolute;left:8398;top:5786;width:620;height:7" coordorigin="8398,5786" coordsize="620,7" path="m8398,5793l9018,5793,9018,5786,8398,5786,8398,5793e" filled="f" stroked="f">
                <v:path arrowok="t"/>
              </v:shape>
            </v:group>
            <v:group style="position:absolute;left:9026;top:5786;width:757;height:7" coordorigin="9026,5786" coordsize="757,7">
              <v:shape style="position:absolute;left:9026;top:5786;width:757;height:7" coordorigin="9026,5786" coordsize="757,7" path="m9026,5793l9782,5793,9782,5786,9026,5786,9026,5793e" filled="f" stroked="f">
                <v:path arrowok="t"/>
              </v:shape>
            </v:group>
            <v:group style="position:absolute;left:9790;top:5786;width:797;height:7" coordorigin="9790,5786" coordsize="797,7">
              <v:shape style="position:absolute;left:9790;top:5786;width:797;height:7" coordorigin="9790,5786" coordsize="797,7" path="m9790,5793l10588,5793,10588,5786,9790,5786,9790,5793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296.068787pt;width:268.894917pt;height:.338463pt;mso-position-horizontal-relative:page;mso-position-vertical-relative:page;z-index:-5878" coordorigin="5210,5921" coordsize="5378,7">
            <v:shape style="position:absolute;left:5210;top:5921;width:3180;height:7" type="#_x0000_t75">
              <v:imagedata r:id="rId713" o:title=""/>
            </v:shape>
            <v:shape style="position:absolute;left:8398;top:5921;width:620;height:7" type="#_x0000_t75">
              <v:imagedata r:id="rId714" o:title=""/>
            </v:shape>
            <v:shape style="position:absolute;left:9026;top:5921;width:757;height:7" type="#_x0000_t75">
              <v:imagedata r:id="rId715" o:title=""/>
            </v:shape>
            <v:shape style="position:absolute;left:9790;top:5921;width:797;height:7" type="#_x0000_t75">
              <v:imagedata r:id="rId716" o:title=""/>
            </v:shape>
            <w10:wrap type="none"/>
          </v:group>
        </w:pict>
      </w:r>
      <w:r>
        <w:rPr/>
        <w:pict>
          <v:group style="position:absolute;margin-left:260.484467pt;margin-top:302.838043pt;width:268.894917pt;height:.338463pt;mso-position-horizontal-relative:page;mso-position-vertical-relative:page;z-index:-5877" coordorigin="5210,6057" coordsize="5378,7">
            <v:group style="position:absolute;left:5210;top:6057;width:3180;height:7" coordorigin="5210,6057" coordsize="3180,7">
              <v:shape style="position:absolute;left:5210;top:6057;width:3180;height:7" coordorigin="5210,6057" coordsize="3180,7" path="m5210,6064l8390,6064,8390,6057,5210,6057,5210,6064e" filled="f" stroked="f">
                <v:path arrowok="t"/>
              </v:shape>
            </v:group>
            <v:group style="position:absolute;left:8398;top:6057;width:620;height:7" coordorigin="8398,6057" coordsize="620,7">
              <v:shape style="position:absolute;left:8398;top:6057;width:620;height:7" coordorigin="8398,6057" coordsize="620,7" path="m8398,6064l9018,6064,9018,6057,8398,6057,8398,6064e" filled="f" stroked="f">
                <v:path arrowok="t"/>
              </v:shape>
            </v:group>
            <v:group style="position:absolute;left:9026;top:6057;width:757;height:7" coordorigin="9026,6057" coordsize="757,7">
              <v:shape style="position:absolute;left:9026;top:6057;width:757;height:7" coordorigin="9026,6057" coordsize="757,7" path="m9026,6064l9782,6064,9782,6057,9026,6057,9026,6064e" filled="f" stroked="f">
                <v:path arrowok="t"/>
              </v:shape>
            </v:group>
            <v:group style="position:absolute;left:9790;top:6057;width:797;height:7" coordorigin="9790,6057" coordsize="797,7">
              <v:shape style="position:absolute;left:9790;top:6057;width:797;height:7" coordorigin="9790,6057" coordsize="797,7" path="m9790,6064l10588,6064,10588,6057,9790,6057,9790,6064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309.616333pt;width:268.894917pt;height:.338463pt;mso-position-horizontal-relative:page;mso-position-vertical-relative:page;z-index:-5876" coordorigin="5210,6192" coordsize="5378,7">
            <v:shape style="position:absolute;left:5210;top:6192;width:3180;height:7" type="#_x0000_t75">
              <v:imagedata r:id="rId717" o:title=""/>
            </v:shape>
            <v:shape style="position:absolute;left:8398;top:6192;width:620;height:7" type="#_x0000_t75">
              <v:imagedata r:id="rId718" o:title=""/>
            </v:shape>
            <v:shape style="position:absolute;left:9026;top:6192;width:757;height:7" type="#_x0000_t75">
              <v:imagedata r:id="rId719" o:title=""/>
            </v:shape>
            <v:shape style="position:absolute;left:9790;top:6192;width:797;height:7" type="#_x0000_t75">
              <v:imagedata r:id="rId720" o:title=""/>
            </v:shape>
            <w10:wrap type="none"/>
          </v:group>
        </w:pict>
      </w:r>
      <w:r>
        <w:rPr/>
        <w:pict>
          <v:group style="position:absolute;margin-left:260.484467pt;margin-top:316.38562pt;width:268.894917pt;height:.338463pt;mso-position-horizontal-relative:page;mso-position-vertical-relative:page;z-index:-5875" coordorigin="5210,6328" coordsize="5378,7">
            <v:group style="position:absolute;left:5210;top:6328;width:3180;height:7" coordorigin="5210,6328" coordsize="3180,7">
              <v:shape style="position:absolute;left:5210;top:6328;width:3180;height:7" coordorigin="5210,6328" coordsize="3180,7" path="m5210,6334l8390,6334,8390,6328,5210,6328,5210,6334e" filled="f" stroked="f">
                <v:path arrowok="t"/>
              </v:shape>
            </v:group>
            <v:group style="position:absolute;left:8398;top:6328;width:620;height:7" coordorigin="8398,6328" coordsize="620,7">
              <v:shape style="position:absolute;left:8398;top:6328;width:620;height:7" coordorigin="8398,6328" coordsize="620,7" path="m8398,6334l9018,6334,9018,6328,8398,6328,8398,6334e" filled="f" stroked="f">
                <v:path arrowok="t"/>
              </v:shape>
            </v:group>
            <v:group style="position:absolute;left:9026;top:6328;width:757;height:7" coordorigin="9026,6328" coordsize="757,7">
              <v:shape style="position:absolute;left:9026;top:6328;width:757;height:7" coordorigin="9026,6328" coordsize="757,7" path="m9026,6334l9782,6334,9782,6328,9026,6328,9026,6334e" filled="f" stroked="f">
                <v:path arrowok="t"/>
              </v:shape>
            </v:group>
            <v:group style="position:absolute;left:9790;top:6328;width:797;height:7" coordorigin="9790,6328" coordsize="797,7">
              <v:shape style="position:absolute;left:9790;top:6328;width:797;height:7" coordorigin="9790,6328" coordsize="797,7" path="m9790,6334l10588,6334,10588,6328,9790,6328,9790,6334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323.154877pt;width:268.894917pt;height:.338463pt;mso-position-horizontal-relative:page;mso-position-vertical-relative:page;z-index:-5874" coordorigin="5210,6463" coordsize="5378,7">
            <v:shape style="position:absolute;left:5210;top:6463;width:3180;height:7" type="#_x0000_t75">
              <v:imagedata r:id="rId721" o:title=""/>
            </v:shape>
            <v:shape style="position:absolute;left:8398;top:6463;width:620;height:7" type="#_x0000_t75">
              <v:imagedata r:id="rId722" o:title=""/>
            </v:shape>
            <v:shape style="position:absolute;left:9026;top:6463;width:757;height:7" type="#_x0000_t75">
              <v:imagedata r:id="rId723" o:title=""/>
            </v:shape>
            <v:shape style="position:absolute;left:9790;top:6463;width:797;height:7" type="#_x0000_t75">
              <v:imagedata r:id="rId724" o:title=""/>
            </v:shape>
            <w10:wrap type="none"/>
          </v:group>
        </w:pict>
      </w:r>
      <w:r>
        <w:rPr/>
        <w:pict>
          <v:group style="position:absolute;margin-left:419.881836pt;margin-top:329.937683pt;width:109.497547pt;height:.338463pt;mso-position-horizontal-relative:page;mso-position-vertical-relative:page;z-index:-5873" coordorigin="8398,6599" coordsize="2190,7">
            <v:shape style="position:absolute;left:8398;top:6599;width:620;height:7" type="#_x0000_t75">
              <v:imagedata r:id="rId725" o:title=""/>
            </v:shape>
            <v:shape style="position:absolute;left:9026;top:6599;width:757;height:7" type="#_x0000_t75">
              <v:imagedata r:id="rId726" o:title=""/>
            </v:shape>
            <v:shape style="position:absolute;left:9790;top:6599;width:797;height:7" type="#_x0000_t75">
              <v:imagedata r:id="rId727" o:title=""/>
            </v:shape>
            <w10:wrap type="none"/>
          </v:group>
        </w:pict>
      </w:r>
      <w:r>
        <w:rPr/>
        <w:pict>
          <v:group style="position:absolute;margin-left:260.484467pt;margin-top:336.70694pt;width:268.894917pt;height:.338463pt;mso-position-horizontal-relative:page;mso-position-vertical-relative:page;z-index:-5872" coordorigin="5210,6734" coordsize="5378,7">
            <v:shape style="position:absolute;left:5210;top:6734;width:3180;height:7" type="#_x0000_t75">
              <v:imagedata r:id="rId728" o:title=""/>
            </v:shape>
            <v:shape style="position:absolute;left:8398;top:6734;width:620;height:7" type="#_x0000_t75">
              <v:imagedata r:id="rId729" o:title=""/>
            </v:shape>
            <v:shape style="position:absolute;left:9026;top:6734;width:757;height:7" type="#_x0000_t75">
              <v:imagedata r:id="rId730" o:title=""/>
            </v:shape>
            <v:shape style="position:absolute;left:9790;top:6734;width:797;height:7" type="#_x0000_t75">
              <v:imagedata r:id="rId731" o:title=""/>
            </v:shape>
            <w10:wrap type="none"/>
          </v:group>
        </w:pict>
      </w:r>
      <w:r>
        <w:rPr/>
        <w:pict>
          <v:group style="position:absolute;margin-left:260.484467pt;margin-top:343.476227pt;width:268.894917pt;height:.338463pt;mso-position-horizontal-relative:page;mso-position-vertical-relative:page;z-index:-5871" coordorigin="5210,6870" coordsize="5378,7">
            <v:shape style="position:absolute;left:5210;top:6870;width:3180;height:7" type="#_x0000_t75">
              <v:imagedata r:id="rId732" o:title=""/>
            </v:shape>
            <v:shape style="position:absolute;left:8398;top:6870;width:620;height:7" type="#_x0000_t75">
              <v:imagedata r:id="rId733" o:title=""/>
            </v:shape>
            <v:shape style="position:absolute;left:9026;top:6870;width:757;height:7" type="#_x0000_t75">
              <v:imagedata r:id="rId734" o:title=""/>
            </v:shape>
            <v:shape style="position:absolute;left:9790;top:6870;width:797;height:7" type="#_x0000_t75">
              <v:imagedata r:id="rId735" o:title=""/>
            </v:shape>
            <w10:wrap type="none"/>
          </v:group>
        </w:pict>
      </w:r>
      <w:r>
        <w:rPr/>
        <w:pict>
          <v:group style="position:absolute;margin-left:260.484467pt;margin-top:350.254517pt;width:268.894917pt;height:.338463pt;mso-position-horizontal-relative:page;mso-position-vertical-relative:page;z-index:-5870" coordorigin="5210,7005" coordsize="5378,7">
            <v:group style="position:absolute;left:5210;top:7005;width:3180;height:7" coordorigin="5210,7005" coordsize="3180,7">
              <v:shape style="position:absolute;left:5210;top:7005;width:3180;height:7" coordorigin="5210,7005" coordsize="3180,7" path="m5210,7012l8390,7012,8390,7005,5210,7005,5210,7012e" filled="f" stroked="f">
                <v:path arrowok="t"/>
              </v:shape>
            </v:group>
            <v:group style="position:absolute;left:8398;top:7005;width:620;height:7" coordorigin="8398,7005" coordsize="620,7">
              <v:shape style="position:absolute;left:8398;top:7005;width:620;height:7" coordorigin="8398,7005" coordsize="620,7" path="m8398,7012l9018,7012,9018,7005,8398,7005,8398,7012e" filled="f" stroked="f">
                <v:path arrowok="t"/>
              </v:shape>
            </v:group>
            <v:group style="position:absolute;left:9026;top:7005;width:757;height:7" coordorigin="9026,7005" coordsize="757,7">
              <v:shape style="position:absolute;left:9026;top:7005;width:757;height:7" coordorigin="9026,7005" coordsize="757,7" path="m9026,7012l9782,7012,9782,7005,9026,7005,9026,7012e" filled="f" stroked="f">
                <v:path arrowok="t"/>
              </v:shape>
            </v:group>
            <v:group style="position:absolute;left:9790;top:7005;width:797;height:7" coordorigin="9790,7005" coordsize="797,7">
              <v:shape style="position:absolute;left:9790;top:7005;width:797;height:7" coordorigin="9790,7005" coordsize="797,7" path="m9790,7012l10588,7012,10588,7005,9790,7005,9790,701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357.023773pt;width:268.894917pt;height:.338463pt;mso-position-horizontal-relative:page;mso-position-vertical-relative:page;z-index:-5869" coordorigin="5210,7140" coordsize="5378,7">
            <v:shape style="position:absolute;left:5210;top:7140;width:3180;height:7" type="#_x0000_t75">
              <v:imagedata r:id="rId736" o:title=""/>
            </v:shape>
            <v:shape style="position:absolute;left:8398;top:7140;width:620;height:7" type="#_x0000_t75">
              <v:imagedata r:id="rId737" o:title=""/>
            </v:shape>
            <v:shape style="position:absolute;left:9026;top:7140;width:757;height:7" type="#_x0000_t75">
              <v:imagedata r:id="rId738" o:title=""/>
            </v:shape>
            <v:shape style="position:absolute;left:9790;top:7140;width:797;height:7" type="#_x0000_t75">
              <v:imagedata r:id="rId739" o:title=""/>
            </v:shape>
            <w10:wrap type="none"/>
          </v:group>
        </w:pict>
      </w:r>
      <w:r>
        <w:rPr/>
        <w:pict>
          <v:group style="position:absolute;margin-left:260.484467pt;margin-top:363.79303pt;width:268.894917pt;height:.338463pt;mso-position-horizontal-relative:page;mso-position-vertical-relative:page;z-index:-5868" coordorigin="5210,7276" coordsize="5378,7">
            <v:group style="position:absolute;left:5210;top:7276;width:3180;height:7" coordorigin="5210,7276" coordsize="3180,7">
              <v:shape style="position:absolute;left:5210;top:7276;width:3180;height:7" coordorigin="5210,7276" coordsize="3180,7" path="m5210,7283l8390,7283,8390,7276,5210,7276,5210,7283e" filled="f" stroked="f">
                <v:path arrowok="t"/>
              </v:shape>
            </v:group>
            <v:group style="position:absolute;left:8398;top:7276;width:620;height:7" coordorigin="8398,7276" coordsize="620,7">
              <v:shape style="position:absolute;left:8398;top:7276;width:620;height:7" coordorigin="8398,7276" coordsize="620,7" path="m8398,7283l9018,7283,9018,7276,8398,7276,8398,7283e" filled="f" stroked="f">
                <v:path arrowok="t"/>
              </v:shape>
            </v:group>
            <v:group style="position:absolute;left:9026;top:7276;width:757;height:7" coordorigin="9026,7276" coordsize="757,7">
              <v:shape style="position:absolute;left:9026;top:7276;width:757;height:7" coordorigin="9026,7276" coordsize="757,7" path="m9026,7283l9782,7283,9782,7276,9026,7276,9026,7283e" filled="f" stroked="f">
                <v:path arrowok="t"/>
              </v:shape>
            </v:group>
            <v:group style="position:absolute;left:9790;top:7276;width:797;height:7" coordorigin="9790,7276" coordsize="797,7">
              <v:shape style="position:absolute;left:9790;top:7276;width:797;height:7" coordorigin="9790,7276" coordsize="797,7" path="m9790,7283l10588,7283,10588,7276,9790,7276,9790,7283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381.745148pt;width:268.894917pt;height:.338463pt;mso-position-horizontal-relative:page;mso-position-vertical-relative:page;z-index:-5867" coordorigin="5210,7635" coordsize="5378,7">
            <v:shape style="position:absolute;left:5210;top:7635;width:3180;height:7" type="#_x0000_t75">
              <v:imagedata r:id="rId740" o:title=""/>
            </v:shape>
            <v:shape style="position:absolute;left:8398;top:7635;width:620;height:7" type="#_x0000_t75">
              <v:imagedata r:id="rId741" o:title=""/>
            </v:shape>
            <v:shape style="position:absolute;left:9026;top:7635;width:757;height:7" type="#_x0000_t75">
              <v:imagedata r:id="rId742" o:title=""/>
            </v:shape>
            <v:shape style="position:absolute;left:9790;top:7635;width:797;height:7" type="#_x0000_t75">
              <v:imagedata r:id="rId743" o:title=""/>
            </v:shape>
            <w10:wrap type="none"/>
          </v:group>
        </w:pict>
      </w:r>
      <w:r>
        <w:rPr/>
        <w:pict>
          <v:group style="position:absolute;margin-left:260.484467pt;margin-top:386.822083pt;width:268.894917pt;height:.338463pt;mso-position-horizontal-relative:page;mso-position-vertical-relative:page;z-index:-5866" coordorigin="5210,7736" coordsize="5378,7">
            <v:group style="position:absolute;left:5210;top:7736;width:3180;height:7" coordorigin="5210,7736" coordsize="3180,7">
              <v:shape style="position:absolute;left:5210;top:7736;width:3180;height:7" coordorigin="5210,7736" coordsize="3180,7" path="m5210,7743l8390,7743,8390,7736,5210,7736,5210,7743e" filled="f" stroked="f">
                <v:path arrowok="t"/>
              </v:shape>
            </v:group>
            <v:group style="position:absolute;left:8398;top:7736;width:620;height:7" coordorigin="8398,7736" coordsize="620,7">
              <v:shape style="position:absolute;left:8398;top:7736;width:620;height:7" coordorigin="8398,7736" coordsize="620,7" path="m8398,7743l9018,7743,9018,7736,8398,7736,8398,7743e" filled="f" stroked="f">
                <v:path arrowok="t"/>
              </v:shape>
            </v:group>
            <v:group style="position:absolute;left:9026;top:7736;width:757;height:7" coordorigin="9026,7736" coordsize="757,7">
              <v:shape style="position:absolute;left:9026;top:7736;width:757;height:7" coordorigin="9026,7736" coordsize="757,7" path="m9026,7743l9782,7743,9782,7736,9026,7736,9026,7743e" filled="f" stroked="f">
                <v:path arrowok="t"/>
              </v:shape>
            </v:group>
            <v:group style="position:absolute;left:9790;top:7736;width:797;height:7" coordorigin="9790,7736" coordsize="797,7">
              <v:shape style="position:absolute;left:9790;top:7736;width:797;height:7" coordorigin="9790,7736" coordsize="797,7" path="m9790,7743l10588,7743,10588,7736,9790,7736,9790,7743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404.769684pt;width:268.894917pt;height:.338463pt;mso-position-horizontal-relative:page;mso-position-vertical-relative:page;z-index:-5865" coordorigin="5210,8095" coordsize="5378,7">
            <v:group style="position:absolute;left:5210;top:8095;width:3180;height:7" coordorigin="5210,8095" coordsize="3180,7">
              <v:shape style="position:absolute;left:5210;top:8095;width:3180;height:7" coordorigin="5210,8095" coordsize="3180,7" path="m5210,8102l8390,8102,8390,8095,5210,8095,5210,8102e" filled="f" stroked="f">
                <v:path arrowok="t"/>
              </v:shape>
            </v:group>
            <v:group style="position:absolute;left:8398;top:8095;width:620;height:7" coordorigin="8398,8095" coordsize="620,7">
              <v:shape style="position:absolute;left:8398;top:8095;width:620;height:7" coordorigin="8398,8095" coordsize="620,7" path="m8398,8102l9018,8102,9018,8095,8398,8095,8398,8102e" filled="f" stroked="f">
                <v:path arrowok="t"/>
              </v:shape>
            </v:group>
            <v:group style="position:absolute;left:9026;top:8095;width:757;height:7" coordorigin="9026,8095" coordsize="757,7">
              <v:shape style="position:absolute;left:9026;top:8095;width:757;height:7" coordorigin="9026,8095" coordsize="757,7" path="m9026,8102l9782,8102,9782,8095,9026,8095,9026,8102e" filled="f" stroked="f">
                <v:path arrowok="t"/>
              </v:shape>
            </v:group>
            <v:group style="position:absolute;left:9790;top:8095;width:797;height:7" coordorigin="9790,8095" coordsize="797,7">
              <v:shape style="position:absolute;left:9790;top:8095;width:797;height:7" coordorigin="9790,8095" coordsize="797,7" path="m9790,8102l10588,8102,10588,8095,9790,8095,9790,810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410.52356pt;width:268.894917pt;height:.338463pt;mso-position-horizontal-relative:page;mso-position-vertical-relative:page;z-index:-5864" coordorigin="5210,8210" coordsize="5378,7">
            <v:shape style="position:absolute;left:5210;top:8210;width:3180;height:7" type="#_x0000_t75">
              <v:imagedata r:id="rId744" o:title=""/>
            </v:shape>
            <v:shape style="position:absolute;left:8398;top:8210;width:620;height:7" type="#_x0000_t75">
              <v:imagedata r:id="rId745" o:title=""/>
            </v:shape>
            <v:shape style="position:absolute;left:9026;top:8210;width:757;height:7" type="#_x0000_t75">
              <v:imagedata r:id="rId746" o:title=""/>
            </v:shape>
            <v:shape style="position:absolute;left:9790;top:8210;width:797;height:7" type="#_x0000_t75">
              <v:imagedata r:id="rId747" o:title=""/>
            </v:shape>
            <w10:wrap type="none"/>
          </v:group>
        </w:pict>
      </w:r>
      <w:r>
        <w:rPr/>
        <w:pict>
          <v:group style="position:absolute;margin-left:260.484467pt;margin-top:416.277435pt;width:268.894917pt;height:.338463pt;mso-position-horizontal-relative:page;mso-position-vertical-relative:page;z-index:-5863" coordorigin="5210,8326" coordsize="5378,7">
            <v:group style="position:absolute;left:5210;top:8326;width:3180;height:7" coordorigin="5210,8326" coordsize="3180,7">
              <v:shape style="position:absolute;left:5210;top:8326;width:3180;height:7" coordorigin="5210,8326" coordsize="3180,7" path="m5210,8332l8390,8332,8390,8326,5210,8326,5210,8332e" filled="f" stroked="f">
                <v:path arrowok="t"/>
              </v:shape>
            </v:group>
            <v:group style="position:absolute;left:8398;top:8326;width:620;height:7" coordorigin="8398,8326" coordsize="620,7">
              <v:shape style="position:absolute;left:8398;top:8326;width:620;height:7" coordorigin="8398,8326" coordsize="620,7" path="m8398,8332l9018,8332,9018,8326,8398,8326,8398,8332e" filled="f" stroked="f">
                <v:path arrowok="t"/>
              </v:shape>
            </v:group>
            <v:group style="position:absolute;left:9026;top:8326;width:757;height:7" coordorigin="9026,8326" coordsize="757,7">
              <v:shape style="position:absolute;left:9026;top:8326;width:757;height:7" coordorigin="9026,8326" coordsize="757,7" path="m9026,8332l9782,8332,9782,8326,9026,8326,9026,8332e" filled="f" stroked="f">
                <v:path arrowok="t"/>
              </v:shape>
            </v:group>
            <v:group style="position:absolute;left:9790;top:8326;width:797;height:7" coordorigin="9790,8326" coordsize="797,7">
              <v:shape style="position:absolute;left:9790;top:8326;width:797;height:7" coordorigin="9790,8326" coordsize="797,7" path="m9790,8332l10588,8332,10588,8326,9790,8326,9790,833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434.229523pt;width:268.894917pt;height:.338463pt;mso-position-horizontal-relative:page;mso-position-vertical-relative:page;z-index:-5862" coordorigin="5210,8685" coordsize="5378,7">
            <v:shape style="position:absolute;left:5210;top:8685;width:3180;height:7" type="#_x0000_t75">
              <v:imagedata r:id="rId748" o:title=""/>
            </v:shape>
            <v:shape style="position:absolute;left:8398;top:8685;width:620;height:7" type="#_x0000_t75">
              <v:imagedata r:id="rId749" o:title=""/>
            </v:shape>
            <v:shape style="position:absolute;left:9026;top:8685;width:757;height:7" type="#_x0000_t75">
              <v:imagedata r:id="rId750" o:title=""/>
            </v:shape>
            <v:shape style="position:absolute;left:9790;top:8685;width:797;height:7" type="#_x0000_t75">
              <v:imagedata r:id="rId751" o:title=""/>
            </v:shape>
            <w10:wrap type="none"/>
          </v:group>
        </w:pict>
      </w:r>
      <w:r>
        <w:rPr/>
        <w:pict>
          <v:group style="position:absolute;margin-left:260.484467pt;margin-top:439.992432pt;width:268.894917pt;height:.338463pt;mso-position-horizontal-relative:page;mso-position-vertical-relative:page;z-index:-5861" coordorigin="5210,8800" coordsize="5378,7">
            <v:shape style="position:absolute;left:5210;top:8800;width:3180;height:7" type="#_x0000_t75">
              <v:imagedata r:id="rId752" o:title=""/>
            </v:shape>
            <v:shape style="position:absolute;left:8398;top:8800;width:620;height:7" type="#_x0000_t75">
              <v:imagedata r:id="rId753" o:title=""/>
            </v:shape>
            <v:shape style="position:absolute;left:9026;top:8800;width:757;height:7" type="#_x0000_t75">
              <v:imagedata r:id="rId754" o:title=""/>
            </v:shape>
            <v:shape style="position:absolute;left:9790;top:8800;width:797;height:7" type="#_x0000_t75">
              <v:imagedata r:id="rId755" o:title=""/>
            </v:shape>
            <w10:wrap type="none"/>
          </v:group>
        </w:pict>
      </w:r>
      <w:r>
        <w:rPr/>
        <w:pict>
          <v:group style="position:absolute;margin-left:260.484467pt;margin-top:457.930969pt;width:268.894917pt;height:.338463pt;mso-position-horizontal-relative:page;mso-position-vertical-relative:page;z-index:-5860" coordorigin="5210,9159" coordsize="5378,7">
            <v:shape style="position:absolute;left:5210;top:9159;width:3180;height:7" type="#_x0000_t75">
              <v:imagedata r:id="rId756" o:title=""/>
            </v:shape>
            <v:shape style="position:absolute;left:8398;top:9159;width:620;height:7" type="#_x0000_t75">
              <v:imagedata r:id="rId757" o:title=""/>
            </v:shape>
            <v:shape style="position:absolute;left:9026;top:9159;width:757;height:7" type="#_x0000_t75">
              <v:imagedata r:id="rId758" o:title=""/>
            </v:shape>
            <v:shape style="position:absolute;left:9790;top:9159;width:797;height:7" type="#_x0000_t75">
              <v:imagedata r:id="rId759" o:title=""/>
            </v:shape>
            <w10:wrap type="none"/>
          </v:group>
        </w:pict>
      </w:r>
      <w:r>
        <w:rPr/>
        <w:pict>
          <v:group style="position:absolute;margin-left:260.484467pt;margin-top:463.698395pt;width:268.894917pt;height:.338463pt;mso-position-horizontal-relative:page;mso-position-vertical-relative:page;z-index:-5859" coordorigin="5210,9274" coordsize="5378,7">
            <v:shape style="position:absolute;left:5210;top:9274;width:3180;height:7" type="#_x0000_t75">
              <v:imagedata r:id="rId760" o:title=""/>
            </v:shape>
            <v:shape style="position:absolute;left:8398;top:9274;width:620;height:7" type="#_x0000_t75">
              <v:imagedata r:id="rId761" o:title=""/>
            </v:shape>
            <v:shape style="position:absolute;left:9026;top:9274;width:757;height:7" type="#_x0000_t75">
              <v:imagedata r:id="rId762" o:title=""/>
            </v:shape>
            <v:shape style="position:absolute;left:9790;top:9274;width:797;height:7" type="#_x0000_t75">
              <v:imagedata r:id="rId763" o:title=""/>
            </v:shape>
            <w10:wrap type="none"/>
          </v:group>
        </w:pict>
      </w:r>
      <w:r>
        <w:rPr/>
        <w:pict>
          <v:group style="position:absolute;margin-left:260.484467pt;margin-top:469.452271pt;width:268.894917pt;height:.338463pt;mso-position-horizontal-relative:page;mso-position-vertical-relative:page;z-index:-5858" coordorigin="5210,9389" coordsize="5378,7">
            <v:shape style="position:absolute;left:5210;top:9389;width:3180;height:7" type="#_x0000_t75">
              <v:imagedata r:id="rId764" o:title=""/>
            </v:shape>
            <v:shape style="position:absolute;left:8398;top:9389;width:620;height:7" type="#_x0000_t75">
              <v:imagedata r:id="rId765" o:title=""/>
            </v:shape>
            <v:shape style="position:absolute;left:9026;top:9389;width:757;height:7" type="#_x0000_t75">
              <v:imagedata r:id="rId766" o:title=""/>
            </v:shape>
            <v:shape style="position:absolute;left:9790;top:9389;width:797;height:7" type="#_x0000_t75">
              <v:imagedata r:id="rId767" o:title=""/>
            </v:shape>
            <w10:wrap type="none"/>
          </v:group>
        </w:pict>
      </w:r>
      <w:r>
        <w:rPr/>
        <w:pict>
          <v:group style="position:absolute;margin-left:260.484467pt;margin-top:475.206146pt;width:268.894917pt;height:.338463pt;mso-position-horizontal-relative:page;mso-position-vertical-relative:page;z-index:-5857" coordorigin="5210,9504" coordsize="5378,7">
            <v:shape style="position:absolute;left:5210;top:9504;width:3180;height:7" type="#_x0000_t75">
              <v:imagedata r:id="rId768" o:title=""/>
            </v:shape>
            <v:shape style="position:absolute;left:8398;top:9504;width:620;height:7" type="#_x0000_t75">
              <v:imagedata r:id="rId769" o:title=""/>
            </v:shape>
            <v:shape style="position:absolute;left:9026;top:9504;width:757;height:7" type="#_x0000_t75">
              <v:imagedata r:id="rId770" o:title=""/>
            </v:shape>
            <v:shape style="position:absolute;left:9790;top:9504;width:797;height:7" type="#_x0000_t75">
              <v:imagedata r:id="rId771" o:title=""/>
            </v:shape>
            <w10:wrap type="none"/>
          </v:group>
        </w:pict>
      </w:r>
      <w:r>
        <w:rPr/>
        <w:pict>
          <v:group style="position:absolute;margin-left:260.484467pt;margin-top:480.960022pt;width:268.894917pt;height:.338463pt;mso-position-horizontal-relative:page;mso-position-vertical-relative:page;z-index:-5856" coordorigin="5210,9619" coordsize="5378,7">
            <v:shape style="position:absolute;left:5210;top:9619;width:3180;height:7" type="#_x0000_t75">
              <v:imagedata r:id="rId772" o:title=""/>
            </v:shape>
            <v:shape style="position:absolute;left:8398;top:9619;width:620;height:7" type="#_x0000_t75">
              <v:imagedata r:id="rId773" o:title=""/>
            </v:shape>
            <v:shape style="position:absolute;left:9026;top:9619;width:757;height:7" type="#_x0000_t75">
              <v:imagedata r:id="rId774" o:title=""/>
            </v:shape>
            <v:shape style="position:absolute;left:9790;top:9619;width:797;height:7" type="#_x0000_t75">
              <v:imagedata r:id="rId775" o:title=""/>
            </v:shape>
            <w10:wrap type="none"/>
          </v:group>
        </w:pict>
      </w:r>
      <w:r>
        <w:rPr/>
        <w:pict>
          <v:group style="position:absolute;margin-left:419.881836pt;margin-top:486.722931pt;width:109.497547pt;height:.338463pt;mso-position-horizontal-relative:page;mso-position-vertical-relative:page;z-index:-5855" coordorigin="8398,9734" coordsize="2190,7">
            <v:shape style="position:absolute;left:8398;top:9734;width:620;height:7" type="#_x0000_t75">
              <v:imagedata r:id="rId776" o:title=""/>
            </v:shape>
            <v:shape style="position:absolute;left:9026;top:9734;width:757;height:7" type="#_x0000_t75">
              <v:imagedata r:id="rId777" o:title=""/>
            </v:shape>
            <v:shape style="position:absolute;left:9790;top:9734;width:797;height:7" type="#_x0000_t75">
              <v:imagedata r:id="rId778" o:title=""/>
            </v:shape>
            <w10:wrap type="none"/>
          </v:group>
        </w:pict>
      </w:r>
      <w:r>
        <w:rPr/>
        <w:pict>
          <v:group style="position:absolute;margin-left:260.484467pt;margin-top:492.476807pt;width:268.894917pt;height:.338463pt;mso-position-horizontal-relative:page;mso-position-vertical-relative:page;z-index:-5854" coordorigin="5210,9850" coordsize="5378,7">
            <v:shape style="position:absolute;left:5210;top:9850;width:3180;height:7" type="#_x0000_t75">
              <v:imagedata r:id="rId779" o:title=""/>
            </v:shape>
            <v:shape style="position:absolute;left:8398;top:9850;width:620;height:7" type="#_x0000_t75">
              <v:imagedata r:id="rId780" o:title=""/>
            </v:shape>
            <v:shape style="position:absolute;left:9026;top:9850;width:757;height:7" type="#_x0000_t75">
              <v:imagedata r:id="rId781" o:title=""/>
            </v:shape>
            <v:shape style="position:absolute;left:9790;top:9850;width:797;height:7" type="#_x0000_t75">
              <v:imagedata r:id="rId782" o:title=""/>
            </v:shape>
            <w10:wrap type="none"/>
          </v:group>
        </w:pict>
      </w:r>
      <w:r>
        <w:rPr/>
        <w:pict>
          <v:group style="position:absolute;margin-left:260.484467pt;margin-top:498.230682pt;width:268.894917pt;height:.338463pt;mso-position-horizontal-relative:page;mso-position-vertical-relative:page;z-index:-5853" coordorigin="5210,9965" coordsize="5378,7">
            <v:shape style="position:absolute;left:5210;top:9965;width:3180;height:7" type="#_x0000_t75">
              <v:imagedata r:id="rId783" o:title=""/>
            </v:shape>
            <v:shape style="position:absolute;left:8398;top:9965;width:620;height:7" type="#_x0000_t75">
              <v:imagedata r:id="rId784" o:title=""/>
            </v:shape>
            <v:shape style="position:absolute;left:9026;top:9965;width:757;height:7" type="#_x0000_t75">
              <v:imagedata r:id="rId785" o:title=""/>
            </v:shape>
            <v:shape style="position:absolute;left:9790;top:9965;width:797;height:7" type="#_x0000_t75">
              <v:imagedata r:id="rId786" o:title=""/>
            </v:shape>
            <w10:wrap type="none"/>
          </v:group>
        </w:pict>
      </w:r>
      <w:r>
        <w:rPr/>
        <w:pict>
          <v:group style="position:absolute;margin-left:260.484467pt;margin-top:503.984558pt;width:268.894917pt;height:.338463pt;mso-position-horizontal-relative:page;mso-position-vertical-relative:page;z-index:-5852" coordorigin="5210,10080" coordsize="5378,7">
            <v:shape style="position:absolute;left:5210;top:10080;width:3180;height:7" type="#_x0000_t75">
              <v:imagedata r:id="rId787" o:title=""/>
            </v:shape>
            <v:shape style="position:absolute;left:8398;top:10080;width:620;height:7" type="#_x0000_t75">
              <v:imagedata r:id="rId788" o:title=""/>
            </v:shape>
            <v:shape style="position:absolute;left:9026;top:10080;width:757;height:7" type="#_x0000_t75">
              <v:imagedata r:id="rId789" o:title=""/>
            </v:shape>
            <v:shape style="position:absolute;left:9790;top:10080;width:797;height:7" type="#_x0000_t75">
              <v:imagedata r:id="rId790" o:title=""/>
            </v:shape>
            <w10:wrap type="none"/>
          </v:group>
        </w:pict>
      </w:r>
      <w:r>
        <w:rPr/>
        <w:pict>
          <v:group style="position:absolute;margin-left:260.484467pt;margin-top:509.751984pt;width:268.894917pt;height:.338463pt;mso-position-horizontal-relative:page;mso-position-vertical-relative:page;z-index:-5851" coordorigin="5210,10195" coordsize="5378,7">
            <v:group style="position:absolute;left:5210;top:10195;width:3180;height:7" coordorigin="5210,10195" coordsize="3180,7">
              <v:shape style="position:absolute;left:5210;top:10195;width:3180;height:7" coordorigin="5210,10195" coordsize="3180,7" path="m5210,10202l8390,10202,8390,10195,5210,10195,5210,10202e" filled="f" stroked="f">
                <v:path arrowok="t"/>
              </v:shape>
            </v:group>
            <v:group style="position:absolute;left:8398;top:10195;width:620;height:7" coordorigin="8398,10195" coordsize="620,7">
              <v:shape style="position:absolute;left:8398;top:10195;width:620;height:7" coordorigin="8398,10195" coordsize="620,7" path="m8398,10202l9018,10202,9018,10195,8398,10195,8398,10202e" filled="f" stroked="f">
                <v:path arrowok="t"/>
              </v:shape>
            </v:group>
            <v:group style="position:absolute;left:9026;top:10195;width:757;height:7" coordorigin="9026,10195" coordsize="757,7">
              <v:shape style="position:absolute;left:9026;top:10195;width:757;height:7" coordorigin="9026,10195" coordsize="757,7" path="m9026,10202l9782,10202,9782,10195,9026,10195,9026,10202e" filled="f" stroked="f">
                <v:path arrowok="t"/>
              </v:shape>
            </v:group>
            <v:group style="position:absolute;left:9790;top:10195;width:797;height:7" coordorigin="9790,10195" coordsize="797,7">
              <v:shape style="position:absolute;left:9790;top:10195;width:797;height:7" coordorigin="9790,10195" coordsize="797,7" path="m9790,10202l10588,10202,10588,10195,9790,10195,9790,1020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515.505859pt;width:268.894917pt;height:.338463pt;mso-position-horizontal-relative:page;mso-position-vertical-relative:page;z-index:-5850" coordorigin="5210,10310" coordsize="5378,7">
            <v:shape style="position:absolute;left:5210;top:10310;width:3180;height:7" type="#_x0000_t75">
              <v:imagedata r:id="rId791" o:title=""/>
            </v:shape>
            <v:shape style="position:absolute;left:8398;top:10310;width:620;height:7" type="#_x0000_t75">
              <v:imagedata r:id="rId792" o:title=""/>
            </v:shape>
            <v:shape style="position:absolute;left:9026;top:10310;width:757;height:7" type="#_x0000_t75">
              <v:imagedata r:id="rId793" o:title=""/>
            </v:shape>
            <v:shape style="position:absolute;left:9790;top:10310;width:797;height:7" type="#_x0000_t75">
              <v:imagedata r:id="rId794" o:title=""/>
            </v:shape>
            <w10:wrap type="none"/>
          </v:group>
        </w:pict>
      </w:r>
      <w:r>
        <w:rPr/>
        <w:pict>
          <v:group style="position:absolute;margin-left:419.881836pt;margin-top:521.259705pt;width:109.497547pt;height:.338463pt;mso-position-horizontal-relative:page;mso-position-vertical-relative:page;z-index:-5849" coordorigin="8398,10425" coordsize="2190,7">
            <v:group style="position:absolute;left:8398;top:10425;width:620;height:7" coordorigin="8398,10425" coordsize="620,7">
              <v:shape style="position:absolute;left:8398;top:10425;width:620;height:7" coordorigin="8398,10425" coordsize="620,7" path="m8398,10432l9018,10432,9018,10425,8398,10425,8398,10432e" filled="f" stroked="f">
                <v:path arrowok="t"/>
              </v:shape>
            </v:group>
            <v:group style="position:absolute;left:9026;top:10425;width:757;height:7" coordorigin="9026,10425" coordsize="757,7">
              <v:shape style="position:absolute;left:9026;top:10425;width:757;height:7" coordorigin="9026,10425" coordsize="757,7" path="m9026,10432l9782,10432,9782,10425,9026,10425,9026,10432e" filled="f" stroked="f">
                <v:path arrowok="t"/>
              </v:shape>
            </v:group>
            <v:group style="position:absolute;left:9790;top:10425;width:797;height:7" coordorigin="9790,10425" coordsize="797,7">
              <v:shape style="position:absolute;left:9790;top:10425;width:797;height:7" coordorigin="9790,10425" coordsize="797,7" path="m9790,10432l10588,10432,10588,10425,9790,10425,9790,1043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527.013611pt;width:268.894917pt;height:.338463pt;mso-position-horizontal-relative:page;mso-position-vertical-relative:page;z-index:-5848" coordorigin="5210,10540" coordsize="5378,7">
            <v:shape style="position:absolute;left:5210;top:10540;width:3180;height:7" type="#_x0000_t75">
              <v:imagedata r:id="rId795" o:title=""/>
            </v:shape>
            <v:shape style="position:absolute;left:8398;top:10540;width:620;height:7" type="#_x0000_t75">
              <v:imagedata r:id="rId796" o:title=""/>
            </v:shape>
            <v:shape style="position:absolute;left:9026;top:10540;width:757;height:7" type="#_x0000_t75">
              <v:imagedata r:id="rId797" o:title=""/>
            </v:shape>
            <v:shape style="position:absolute;left:9790;top:10540;width:797;height:7" type="#_x0000_t75">
              <v:imagedata r:id="rId798" o:title=""/>
            </v:shape>
            <w10:wrap type="none"/>
          </v:group>
        </w:pict>
      </w:r>
      <w:r>
        <w:rPr/>
        <w:pict>
          <v:group style="position:absolute;margin-left:260.484467pt;margin-top:532.776489pt;width:268.894917pt;height:.338463pt;mso-position-horizontal-relative:page;mso-position-vertical-relative:page;z-index:-5847" coordorigin="5210,10656" coordsize="5378,7">
            <v:group style="position:absolute;left:5210;top:10656;width:3180;height:7" coordorigin="5210,10656" coordsize="3180,7">
              <v:shape style="position:absolute;left:5210;top:10656;width:3180;height:7" coordorigin="5210,10656" coordsize="3180,7" path="m5210,10662l8390,10662,8390,10656,5210,10656,5210,10662e" filled="f" stroked="f">
                <v:path arrowok="t"/>
              </v:shape>
            </v:group>
            <v:group style="position:absolute;left:8398;top:10656;width:620;height:7" coordorigin="8398,10656" coordsize="620,7">
              <v:shape style="position:absolute;left:8398;top:10656;width:620;height:7" coordorigin="8398,10656" coordsize="620,7" path="m8398,10662l9018,10662,9018,10656,8398,10656,8398,10662e" filled="f" stroked="f">
                <v:path arrowok="t"/>
              </v:shape>
            </v:group>
            <v:group style="position:absolute;left:9026;top:10656;width:757;height:7" coordorigin="9026,10656" coordsize="757,7">
              <v:shape style="position:absolute;left:9026;top:10656;width:757;height:7" coordorigin="9026,10656" coordsize="757,7" path="m9026,10662l9782,10662,9782,10656,9026,10656,9026,10662e" filled="f" stroked="f">
                <v:path arrowok="t"/>
              </v:shape>
            </v:group>
            <v:group style="position:absolute;left:9790;top:10656;width:797;height:7" coordorigin="9790,10656" coordsize="797,7">
              <v:shape style="position:absolute;left:9790;top:10656;width:797;height:7" coordorigin="9790,10656" coordsize="797,7" path="m9790,10662l10588,10662,10588,10656,9790,10656,9790,1066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538.530396pt;width:268.894917pt;height:.338463pt;mso-position-horizontal-relative:page;mso-position-vertical-relative:page;z-index:-5846" coordorigin="5210,10771" coordsize="5378,7">
            <v:shape style="position:absolute;left:5210;top:10771;width:3180;height:7" type="#_x0000_t75">
              <v:imagedata r:id="rId799" o:title=""/>
            </v:shape>
            <v:shape style="position:absolute;left:8398;top:10771;width:620;height:7" type="#_x0000_t75">
              <v:imagedata r:id="rId800" o:title=""/>
            </v:shape>
            <v:shape style="position:absolute;left:9026;top:10771;width:757;height:7" type="#_x0000_t75">
              <v:imagedata r:id="rId801" o:title=""/>
            </v:shape>
            <v:shape style="position:absolute;left:9790;top:10771;width:797;height:7" type="#_x0000_t75">
              <v:imagedata r:id="rId802" o:title=""/>
            </v:shape>
            <w10:wrap type="none"/>
          </v:group>
        </w:pict>
      </w:r>
      <w:r>
        <w:rPr/>
        <w:pict>
          <v:group style="position:absolute;margin-left:260.484467pt;margin-top:544.284241pt;width:268.894917pt;height:.338463pt;mso-position-horizontal-relative:page;mso-position-vertical-relative:page;z-index:-5845" coordorigin="5210,10886" coordsize="5378,7">
            <v:group style="position:absolute;left:5210;top:10886;width:3180;height:7" coordorigin="5210,10886" coordsize="3180,7">
              <v:shape style="position:absolute;left:5210;top:10886;width:3180;height:7" coordorigin="5210,10886" coordsize="3180,7" path="m5210,10892l8390,10892,8390,10886,5210,10886,5210,10892e" filled="f" stroked="f">
                <v:path arrowok="t"/>
              </v:shape>
            </v:group>
            <v:group style="position:absolute;left:8398;top:10886;width:620;height:7" coordorigin="8398,10886" coordsize="620,7">
              <v:shape style="position:absolute;left:8398;top:10886;width:620;height:7" coordorigin="8398,10886" coordsize="620,7" path="m8398,10892l9018,10892,9018,10886,8398,10886,8398,10892e" filled="f" stroked="f">
                <v:path arrowok="t"/>
              </v:shape>
            </v:group>
            <v:group style="position:absolute;left:9026;top:10886;width:757;height:7" coordorigin="9026,10886" coordsize="757,7">
              <v:shape style="position:absolute;left:9026;top:10886;width:757;height:7" coordorigin="9026,10886" coordsize="757,7" path="m9026,10892l9782,10892,9782,10886,9026,10886,9026,10892e" filled="f" stroked="f">
                <v:path arrowok="t"/>
              </v:shape>
            </v:group>
            <v:group style="position:absolute;left:9790;top:10886;width:797;height:7" coordorigin="9790,10886" coordsize="797,7">
              <v:shape style="position:absolute;left:9790;top:10886;width:797;height:7" coordorigin="9790,10886" coordsize="797,7" path="m9790,10892l10588,10892,10588,10886,9790,10886,9790,1089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550.051697pt;width:268.894917pt;height:.338463pt;mso-position-horizontal-relative:page;mso-position-vertical-relative:page;z-index:-5844" coordorigin="5210,11001" coordsize="5378,7">
            <v:shape style="position:absolute;left:5210;top:11001;width:3180;height:7" type="#_x0000_t75">
              <v:imagedata r:id="rId803" o:title=""/>
            </v:shape>
            <v:shape style="position:absolute;left:8398;top:11001;width:620;height:7" type="#_x0000_t75">
              <v:imagedata r:id="rId804" o:title=""/>
            </v:shape>
            <v:shape style="position:absolute;left:9026;top:11001;width:757;height:7" type="#_x0000_t75">
              <v:imagedata r:id="rId805" o:title=""/>
            </v:shape>
            <v:shape style="position:absolute;left:9790;top:11001;width:797;height:7" type="#_x0000_t75">
              <v:imagedata r:id="rId806" o:title=""/>
            </v:shape>
            <w10:wrap type="none"/>
          </v:group>
        </w:pict>
      </w:r>
      <w:r>
        <w:rPr/>
        <w:pict>
          <v:group style="position:absolute;margin-left:260.484467pt;margin-top:567.990234pt;width:268.894917pt;height:.338463pt;mso-position-horizontal-relative:page;mso-position-vertical-relative:page;z-index:-5843" coordorigin="5210,11360" coordsize="5378,7">
            <v:shape style="position:absolute;left:5210;top:11360;width:3180;height:7" type="#_x0000_t75">
              <v:imagedata r:id="rId807" o:title=""/>
            </v:shape>
            <v:shape style="position:absolute;left:8398;top:11360;width:620;height:7" type="#_x0000_t75">
              <v:imagedata r:id="rId808" o:title=""/>
            </v:shape>
            <v:shape style="position:absolute;left:9026;top:11360;width:757;height:7" type="#_x0000_t75">
              <v:imagedata r:id="rId809" o:title=""/>
            </v:shape>
            <v:shape style="position:absolute;left:9790;top:11360;width:797;height:7" type="#_x0000_t75">
              <v:imagedata r:id="rId810" o:title=""/>
            </v:shape>
            <w10:wrap type="none"/>
          </v:group>
        </w:pict>
      </w:r>
      <w:r>
        <w:rPr/>
        <w:pict>
          <v:group style="position:absolute;margin-left:260.484467pt;margin-top:573.753113pt;width:268.894917pt;height:.338463pt;mso-position-horizontal-relative:page;mso-position-vertical-relative:page;z-index:-5842" coordorigin="5210,11475" coordsize="5378,7">
            <v:group style="position:absolute;left:5210;top:11475;width:3180;height:7" coordorigin="5210,11475" coordsize="3180,7">
              <v:shape style="position:absolute;left:5210;top:11475;width:3180;height:7" coordorigin="5210,11475" coordsize="3180,7" path="m5210,11482l8390,11482,8390,11475,5210,11475,5210,11482e" filled="f" stroked="f">
                <v:path arrowok="t"/>
              </v:shape>
            </v:group>
            <v:group style="position:absolute;left:8398;top:11475;width:620;height:7" coordorigin="8398,11475" coordsize="620,7">
              <v:shape style="position:absolute;left:8398;top:11475;width:620;height:7" coordorigin="8398,11475" coordsize="620,7" path="m8398,11482l9018,11482,9018,11475,8398,11475,8398,11482e" filled="f" stroked="f">
                <v:path arrowok="t"/>
              </v:shape>
            </v:group>
            <v:group style="position:absolute;left:9026;top:11475;width:757;height:7" coordorigin="9026,11475" coordsize="757,7">
              <v:shape style="position:absolute;left:9026;top:11475;width:757;height:7" coordorigin="9026,11475" coordsize="757,7" path="m9026,11482l9782,11482,9782,11475,9026,11475,9026,11482e" filled="f" stroked="f">
                <v:path arrowok="t"/>
              </v:shape>
            </v:group>
            <v:group style="position:absolute;left:9790;top:11475;width:797;height:7" coordorigin="9790,11475" coordsize="797,7">
              <v:shape style="position:absolute;left:9790;top:11475;width:797;height:7" coordorigin="9790,11475" coordsize="797,7" path="m9790,11482l10588,11482,10588,11475,9790,11475,9790,11482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591.691711pt;width:268.894917pt;height:.338463pt;mso-position-horizontal-relative:page;mso-position-vertical-relative:page;z-index:-5841" coordorigin="5210,11834" coordsize="5378,7">
            <v:shape style="position:absolute;left:5210;top:11834;width:3180;height:7" type="#_x0000_t75">
              <v:imagedata r:id="rId811" o:title=""/>
            </v:shape>
            <v:shape style="position:absolute;left:8398;top:11834;width:620;height:7" type="#_x0000_t75">
              <v:imagedata r:id="rId812" o:title=""/>
            </v:shape>
            <v:shape style="position:absolute;left:9026;top:11834;width:757;height:7" type="#_x0000_t75">
              <v:imagedata r:id="rId813" o:title=""/>
            </v:shape>
            <v:shape style="position:absolute;left:9790;top:11834;width:797;height:7" type="#_x0000_t75">
              <v:imagedata r:id="rId814" o:title=""/>
            </v:shape>
            <w10:wrap type="none"/>
          </v:group>
        </w:pict>
      </w:r>
      <w:r>
        <w:rPr/>
        <w:pict>
          <v:group style="position:absolute;margin-left:260.484467pt;margin-top:597.459106pt;width:268.894917pt;height:.338463pt;mso-position-horizontal-relative:page;mso-position-vertical-relative:page;z-index:-5840" coordorigin="5210,11949" coordsize="5378,7">
            <v:shape style="position:absolute;left:5210;top:11949;width:3180;height:7" type="#_x0000_t75">
              <v:imagedata r:id="rId815" o:title=""/>
            </v:shape>
            <v:shape style="position:absolute;left:8398;top:11949;width:620;height:7" type="#_x0000_t75">
              <v:imagedata r:id="rId816" o:title=""/>
            </v:shape>
            <v:shape style="position:absolute;left:9026;top:11949;width:757;height:7" type="#_x0000_t75">
              <v:imagedata r:id="rId817" o:title=""/>
            </v:shape>
            <v:shape style="position:absolute;left:9790;top:11949;width:797;height:7" type="#_x0000_t75">
              <v:imagedata r:id="rId818" o:title=""/>
            </v:shape>
            <w10:wrap type="none"/>
          </v:group>
        </w:pict>
      </w:r>
      <w:r>
        <w:rPr/>
        <w:pict>
          <v:group style="position:absolute;margin-left:260.484467pt;margin-top:603.213013pt;width:268.894917pt;height:.338463pt;mso-position-horizontal-relative:page;mso-position-vertical-relative:page;z-index:-5839" coordorigin="5210,12064" coordsize="5378,7">
            <v:shape style="position:absolute;left:5210;top:12064;width:3180;height:7" type="#_x0000_t75">
              <v:imagedata r:id="rId819" o:title=""/>
            </v:shape>
            <v:shape style="position:absolute;left:8398;top:12064;width:620;height:7" type="#_x0000_t75">
              <v:imagedata r:id="rId820" o:title=""/>
            </v:shape>
            <v:shape style="position:absolute;left:9026;top:12064;width:757;height:7" type="#_x0000_t75">
              <v:imagedata r:id="rId821" o:title=""/>
            </v:shape>
            <v:shape style="position:absolute;left:9790;top:12064;width:797;height:7" type="#_x0000_t75">
              <v:imagedata r:id="rId822" o:title=""/>
            </v:shape>
            <w10:wrap type="none"/>
          </v:group>
        </w:pict>
      </w:r>
      <w:r>
        <w:rPr/>
        <w:pict>
          <v:group style="position:absolute;margin-left:260.484467pt;margin-top:621.160583pt;width:268.894917pt;height:.338463pt;mso-position-horizontal-relative:page;mso-position-vertical-relative:page;z-index:-5838" coordorigin="5210,12423" coordsize="5378,7">
            <v:shape style="position:absolute;left:5210;top:12423;width:3180;height:7" type="#_x0000_t75">
              <v:imagedata r:id="rId823" o:title=""/>
            </v:shape>
            <v:shape style="position:absolute;left:8398;top:12423;width:620;height:7" type="#_x0000_t75">
              <v:imagedata r:id="rId824" o:title=""/>
            </v:shape>
            <v:shape style="position:absolute;left:9026;top:12423;width:757;height:7" type="#_x0000_t75">
              <v:imagedata r:id="rId825" o:title=""/>
            </v:shape>
            <v:shape style="position:absolute;left:9790;top:12423;width:797;height:7" type="#_x0000_t75">
              <v:imagedata r:id="rId826" o:title=""/>
            </v:shape>
            <w10:wrap type="none"/>
          </v:group>
        </w:pict>
      </w:r>
      <w:r>
        <w:rPr/>
        <w:pict>
          <v:group style="position:absolute;margin-left:260.484467pt;margin-top:626.914429pt;width:268.894917pt;height:.338463pt;mso-position-horizontal-relative:page;mso-position-vertical-relative:page;z-index:-5837" coordorigin="5210,12538" coordsize="5378,7">
            <v:shape style="position:absolute;left:5210;top:12538;width:3180;height:7" type="#_x0000_t75">
              <v:imagedata r:id="rId827" o:title=""/>
            </v:shape>
            <v:shape style="position:absolute;left:8398;top:12538;width:620;height:7" type="#_x0000_t75">
              <v:imagedata r:id="rId828" o:title=""/>
            </v:shape>
            <v:shape style="position:absolute;left:9026;top:12538;width:757;height:7" type="#_x0000_t75">
              <v:imagedata r:id="rId829" o:title=""/>
            </v:shape>
            <v:shape style="position:absolute;left:9790;top:12538;width:797;height:7" type="#_x0000_t75">
              <v:imagedata r:id="rId830" o:title=""/>
            </v:shape>
            <w10:wrap type="none"/>
          </v:group>
        </w:pict>
      </w:r>
      <w:r>
        <w:rPr/>
        <w:pict>
          <v:group style="position:absolute;margin-left:260.484467pt;margin-top:644.866577pt;width:268.894917pt;height:.338463pt;mso-position-horizontal-relative:page;mso-position-vertical-relative:page;z-index:-5836" coordorigin="5210,12897" coordsize="5378,7">
            <v:group style="position:absolute;left:5210;top:12897;width:3180;height:7" coordorigin="5210,12897" coordsize="3180,7">
              <v:shape style="position:absolute;left:5210;top:12897;width:3180;height:7" coordorigin="5210,12897" coordsize="3180,7" path="m5210,12904l8390,12904,8390,12897,5210,12897,5210,12904e" filled="f" stroked="f">
                <v:path arrowok="t"/>
              </v:shape>
            </v:group>
            <v:group style="position:absolute;left:8398;top:12897;width:620;height:7" coordorigin="8398,12897" coordsize="620,7">
              <v:shape style="position:absolute;left:8398;top:12897;width:620;height:7" coordorigin="8398,12897" coordsize="620,7" path="m8398,12904l9018,12904,9018,12897,8398,12897,8398,12904e" filled="f" stroked="f">
                <v:path arrowok="t"/>
              </v:shape>
            </v:group>
            <v:group style="position:absolute;left:9026;top:12897;width:757;height:7" coordorigin="9026,12897" coordsize="757,7">
              <v:shape style="position:absolute;left:9026;top:12897;width:757;height:7" coordorigin="9026,12897" coordsize="757,7" path="m9026,12904l9782,12904,9782,12897,9026,12897,9026,12904e" filled="f" stroked="f">
                <v:path arrowok="t"/>
              </v:shape>
            </v:group>
            <v:group style="position:absolute;left:9790;top:12897;width:797;height:7" coordorigin="9790,12897" coordsize="797,7">
              <v:shape style="position:absolute;left:9790;top:12897;width:797;height:7" coordorigin="9790,12897" coordsize="797,7" path="m9790,12904l10588,12904,10588,12897,9790,12897,9790,12904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650.620422pt;width:268.894917pt;height:.338463pt;mso-position-horizontal-relative:page;mso-position-vertical-relative:page;z-index:-5835" coordorigin="5210,13012" coordsize="5378,7">
            <v:shape style="position:absolute;left:5210;top:13012;width:3180;height:7" type="#_x0000_t75">
              <v:imagedata r:id="rId831" o:title=""/>
            </v:shape>
            <v:shape style="position:absolute;left:8398;top:13012;width:620;height:7" type="#_x0000_t75">
              <v:imagedata r:id="rId832" o:title=""/>
            </v:shape>
            <v:shape style="position:absolute;left:9026;top:13012;width:757;height:7" type="#_x0000_t75">
              <v:imagedata r:id="rId833" o:title=""/>
            </v:shape>
            <v:shape style="position:absolute;left:9790;top:13012;width:797;height:7" type="#_x0000_t75">
              <v:imagedata r:id="rId834" o:title=""/>
            </v:shape>
            <w10:wrap type="none"/>
          </v:group>
        </w:pict>
      </w:r>
      <w:r>
        <w:rPr/>
        <w:pict>
          <v:group style="position:absolute;margin-left:260.484467pt;margin-top:656.374329pt;width:268.894917pt;height:.338463pt;mso-position-horizontal-relative:page;mso-position-vertical-relative:page;z-index:-5834" coordorigin="5210,13127" coordsize="5378,7">
            <v:group style="position:absolute;left:5210;top:13127;width:3180;height:7" coordorigin="5210,13127" coordsize="3180,7">
              <v:shape style="position:absolute;left:5210;top:13127;width:3180;height:7" coordorigin="5210,13127" coordsize="3180,7" path="m5210,13134l8390,13134,8390,13127,5210,13127,5210,13134e" filled="f" stroked="f">
                <v:path arrowok="t"/>
              </v:shape>
            </v:group>
            <v:group style="position:absolute;left:8398;top:13127;width:620;height:7" coordorigin="8398,13127" coordsize="620,7">
              <v:shape style="position:absolute;left:8398;top:13127;width:620;height:7" coordorigin="8398,13127" coordsize="620,7" path="m8398,13134l9018,13134,9018,13127,8398,13127,8398,13134e" filled="f" stroked="f">
                <v:path arrowok="t"/>
              </v:shape>
            </v:group>
            <v:group style="position:absolute;left:9026;top:13127;width:757;height:7" coordorigin="9026,13127" coordsize="757,7">
              <v:shape style="position:absolute;left:9026;top:13127;width:757;height:7" coordorigin="9026,13127" coordsize="757,7" path="m9026,13134l9782,13134,9782,13127,9026,13127,9026,13134e" filled="f" stroked="f">
                <v:path arrowok="t"/>
              </v:shape>
            </v:group>
            <v:group style="position:absolute;left:9790;top:13127;width:797;height:7" coordorigin="9790,13127" coordsize="797,7">
              <v:shape style="position:absolute;left:9790;top:13127;width:797;height:7" coordorigin="9790,13127" coordsize="797,7" path="m9790,13134l10588,13134,10588,13127,9790,13127,9790,13134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662.137207pt;width:268.894917pt;height:.338463pt;mso-position-horizontal-relative:page;mso-position-vertical-relative:page;z-index:-5833" coordorigin="5210,13243" coordsize="5378,7">
            <v:shape style="position:absolute;left:5210;top:13243;width:3180;height:7" type="#_x0000_t75">
              <v:imagedata r:id="rId835" o:title=""/>
            </v:shape>
            <v:shape style="position:absolute;left:8398;top:13243;width:620;height:7" type="#_x0000_t75">
              <v:imagedata r:id="rId836" o:title=""/>
            </v:shape>
            <v:shape style="position:absolute;left:9026;top:13243;width:757;height:7" type="#_x0000_t75">
              <v:imagedata r:id="rId837" o:title=""/>
            </v:shape>
            <v:shape style="position:absolute;left:9790;top:13243;width:797;height:7" type="#_x0000_t75">
              <v:imagedata r:id="rId838" o:title=""/>
            </v:shape>
            <w10:wrap type="none"/>
          </v:group>
        </w:pict>
      </w:r>
      <w:r>
        <w:rPr/>
        <w:pict>
          <v:group style="position:absolute;margin-left:260.484467pt;margin-top:667.891113pt;width:268.894917pt;height:.338463pt;mso-position-horizontal-relative:page;mso-position-vertical-relative:page;z-index:-5832" coordorigin="5210,13358" coordsize="5378,7">
            <v:group style="position:absolute;left:5210;top:13358;width:3180;height:7" coordorigin="5210,13358" coordsize="3180,7">
              <v:shape style="position:absolute;left:5210;top:13358;width:3180;height:7" coordorigin="5210,13358" coordsize="3180,7" path="m5210,13365l8390,13365,8390,13358,5210,13358,5210,13365e" filled="f" stroked="f">
                <v:path arrowok="t"/>
              </v:shape>
            </v:group>
            <v:group style="position:absolute;left:8398;top:13358;width:620;height:7" coordorigin="8398,13358" coordsize="620,7">
              <v:shape style="position:absolute;left:8398;top:13358;width:620;height:7" coordorigin="8398,13358" coordsize="620,7" path="m8398,13365l9018,13365,9018,13358,8398,13358,8398,13365e" filled="f" stroked="f">
                <v:path arrowok="t"/>
              </v:shape>
            </v:group>
            <v:group style="position:absolute;left:9026;top:13358;width:757;height:7" coordorigin="9026,13358" coordsize="757,7">
              <v:shape style="position:absolute;left:9026;top:13358;width:757;height:7" coordorigin="9026,13358" coordsize="757,7" path="m9026,13365l9782,13365,9782,13358,9026,13358,9026,13365e" filled="f" stroked="f">
                <v:path arrowok="t"/>
              </v:shape>
            </v:group>
            <v:group style="position:absolute;left:9790;top:13358;width:797;height:7" coordorigin="9790,13358" coordsize="797,7">
              <v:shape style="position:absolute;left:9790;top:13358;width:797;height:7" coordorigin="9790,13358" coordsize="797,7" path="m9790,13365l10588,13365,10588,13358,9790,13358,9790,13365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19.881836pt;margin-top:673.644958pt;width:109.497547pt;height:.338463pt;mso-position-horizontal-relative:page;mso-position-vertical-relative:page;z-index:-5831" coordorigin="8398,13473" coordsize="2190,7">
            <v:shape style="position:absolute;left:8398;top:13473;width:620;height:7" type="#_x0000_t75">
              <v:imagedata r:id="rId839" o:title=""/>
            </v:shape>
            <v:shape style="position:absolute;left:9026;top:13473;width:757;height:7" type="#_x0000_t75">
              <v:imagedata r:id="rId840" o:title=""/>
            </v:shape>
            <v:shape style="position:absolute;left:9790;top:13473;width:797;height:7" type="#_x0000_t75">
              <v:imagedata r:id="rId841" o:title=""/>
            </v:shape>
            <w10:wrap type="none"/>
          </v:group>
        </w:pict>
      </w:r>
      <w:r>
        <w:rPr/>
        <w:pict>
          <v:group style="position:absolute;margin-left:260.484467pt;margin-top:679.398865pt;width:268.894917pt;height:.338463pt;mso-position-horizontal-relative:page;mso-position-vertical-relative:page;z-index:-5830" coordorigin="5210,13588" coordsize="5378,7">
            <v:group style="position:absolute;left:5210;top:13588;width:3180;height:7" coordorigin="5210,13588" coordsize="3180,7">
              <v:shape style="position:absolute;left:5210;top:13588;width:3180;height:7" coordorigin="5210,13588" coordsize="3180,7" path="m5210,13595l8390,13595,8390,13588,5210,13588,5210,13595e" filled="f" stroked="f">
                <v:path arrowok="t"/>
              </v:shape>
            </v:group>
            <v:group style="position:absolute;left:8398;top:13588;width:620;height:7" coordorigin="8398,13588" coordsize="620,7">
              <v:shape style="position:absolute;left:8398;top:13588;width:620;height:7" coordorigin="8398,13588" coordsize="620,7" path="m8398,13595l9018,13595,9018,13588,8398,13588,8398,13595e" filled="f" stroked="f">
                <v:path arrowok="t"/>
              </v:shape>
            </v:group>
            <v:group style="position:absolute;left:9026;top:13588;width:757;height:7" coordorigin="9026,13588" coordsize="757,7">
              <v:shape style="position:absolute;left:9026;top:13588;width:757;height:7" coordorigin="9026,13588" coordsize="757,7" path="m9026,13595l9782,13595,9782,13588,9026,13588,9026,13595e" filled="f" stroked="f">
                <v:path arrowok="t"/>
              </v:shape>
            </v:group>
            <v:group style="position:absolute;left:9790;top:13588;width:797;height:7" coordorigin="9790,13588" coordsize="797,7">
              <v:shape style="position:absolute;left:9790;top:13588;width:797;height:7" coordorigin="9790,13588" coordsize="797,7" path="m9790,13595l10588,13595,10588,13588,9790,13588,9790,13595e" filled="f" stroked="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0.484467pt;margin-top:685.16626pt;width:268.894917pt;height:.338463pt;mso-position-horizontal-relative:page;mso-position-vertical-relative:page;z-index:-5829" coordorigin="5210,13703" coordsize="5378,7">
            <v:shape style="position:absolute;left:5210;top:13703;width:3180;height:7" type="#_x0000_t75">
              <v:imagedata r:id="rId842" o:title=""/>
            </v:shape>
            <v:shape style="position:absolute;left:8398;top:13703;width:620;height:7" type="#_x0000_t75">
              <v:imagedata r:id="rId843" o:title=""/>
            </v:shape>
            <v:shape style="position:absolute;left:9026;top:13703;width:757;height:7" type="#_x0000_t75">
              <v:imagedata r:id="rId844" o:title=""/>
            </v:shape>
            <v:shape style="position:absolute;left:9790;top:13703;width:797;height:7" type="#_x0000_t75">
              <v:imagedata r:id="rId845" o:title=""/>
            </v:shape>
            <w10:wrap type="none"/>
          </v:group>
        </w:pict>
      </w:r>
      <w:r>
        <w:rPr/>
        <w:pict>
          <v:group style="position:absolute;margin-left:260.484467pt;margin-top:690.920105pt;width:268.894917pt;height:.338463pt;mso-position-horizontal-relative:page;mso-position-vertical-relative:page;z-index:-5828" coordorigin="5210,13818" coordsize="5378,7">
            <v:shape style="position:absolute;left:5210;top:13818;width:3180;height:7" type="#_x0000_t75">
              <v:imagedata r:id="rId846" o:title=""/>
            </v:shape>
            <v:shape style="position:absolute;left:8398;top:13818;width:620;height:7" type="#_x0000_t75">
              <v:imagedata r:id="rId847" o:title=""/>
            </v:shape>
            <v:shape style="position:absolute;left:9026;top:13818;width:757;height:7" type="#_x0000_t75">
              <v:imagedata r:id="rId848" o:title=""/>
            </v:shape>
            <v:shape style="position:absolute;left:9790;top:13818;width:797;height:7" type="#_x0000_t75">
              <v:imagedata r:id="rId849" o:title=""/>
            </v:shape>
            <w10:wrap type="none"/>
          </v:group>
        </w:pict>
      </w:r>
      <w:r>
        <w:rPr/>
        <w:pict>
          <v:group style="position:absolute;margin-left:260.484467pt;margin-top:696.674011pt;width:268.894917pt;height:.338463pt;mso-position-horizontal-relative:page;mso-position-vertical-relative:page;z-index:-5827" coordorigin="5210,13933" coordsize="5378,7">
            <v:shape style="position:absolute;left:5210;top:13933;width:3180;height:7" type="#_x0000_t75">
              <v:imagedata r:id="rId850" o:title=""/>
            </v:shape>
            <v:shape style="position:absolute;left:8398;top:13933;width:620;height:7" type="#_x0000_t75">
              <v:imagedata r:id="rId851" o:title=""/>
            </v:shape>
            <v:shape style="position:absolute;left:9026;top:13933;width:757;height:7" type="#_x0000_t75">
              <v:imagedata r:id="rId852" o:title=""/>
            </v:shape>
            <v:shape style="position:absolute;left:9790;top:13933;width:797;height:7" type="#_x0000_t75">
              <v:imagedata r:id="rId853" o:title=""/>
            </v:shape>
            <w10:wrap type="none"/>
          </v:group>
        </w:pict>
      </w:r>
      <w:r>
        <w:rPr/>
        <w:pict>
          <v:group style="position:absolute;margin-left:260.484467pt;margin-top:702.425598pt;width:268.894917pt;height:.338463pt;mso-position-horizontal-relative:page;mso-position-vertical-relative:page;z-index:-5826" coordorigin="5210,14049" coordsize="5378,7">
            <v:shape style="position:absolute;left:5210;top:14049;width:3180;height:7" type="#_x0000_t75">
              <v:imagedata r:id="rId854" o:title=""/>
            </v:shape>
            <v:shape style="position:absolute;left:8398;top:14049;width:620;height:7" type="#_x0000_t75">
              <v:imagedata r:id="rId855" o:title=""/>
            </v:shape>
            <v:shape style="position:absolute;left:9026;top:14049;width:757;height:7" type="#_x0000_t75">
              <v:imagedata r:id="rId856" o:title=""/>
            </v:shape>
            <v:shape style="position:absolute;left:9790;top:14049;width:797;height:7" type="#_x0000_t75">
              <v:imagedata r:id="rId857" o:title=""/>
            </v:shape>
            <w10:wrap type="none"/>
          </v:group>
        </w:pict>
      </w:r>
      <w:r>
        <w:rPr/>
        <w:pict>
          <v:group style="position:absolute;margin-left:419.881836pt;margin-top:708.190796pt;width:109.497547pt;height:.338463pt;mso-position-horizontal-relative:page;mso-position-vertical-relative:page;z-index:-5825" coordorigin="8398,14164" coordsize="2190,7">
            <v:shape style="position:absolute;left:8398;top:14164;width:620;height:7" type="#_x0000_t75">
              <v:imagedata r:id="rId858" o:title=""/>
            </v:shape>
            <v:shape style="position:absolute;left:9026;top:14164;width:757;height:7" type="#_x0000_t75">
              <v:imagedata r:id="rId859" o:title=""/>
            </v:shape>
            <v:shape style="position:absolute;left:9790;top:14164;width:797;height:7" type="#_x0000_t75">
              <v:imagedata r:id="rId860" o:title=""/>
            </v:shape>
            <w10:wrap type="none"/>
          </v:group>
        </w:pict>
      </w:r>
      <w:r>
        <w:rPr/>
        <w:pict>
          <v:group style="position:absolute;margin-left:260.484467pt;margin-top:713.944641pt;width:268.894917pt;height:.338463pt;mso-position-horizontal-relative:page;mso-position-vertical-relative:page;z-index:-5824" coordorigin="5210,14279" coordsize="5378,7">
            <v:shape style="position:absolute;left:5210;top:14279;width:3180;height:7" type="#_x0000_t75">
              <v:imagedata r:id="rId861" o:title=""/>
            </v:shape>
            <v:shape style="position:absolute;left:8398;top:14279;width:620;height:7" type="#_x0000_t75">
              <v:imagedata r:id="rId862" o:title=""/>
            </v:shape>
            <v:shape style="position:absolute;left:9026;top:14279;width:757;height:7" type="#_x0000_t75">
              <v:imagedata r:id="rId863" o:title=""/>
            </v:shape>
            <v:shape style="position:absolute;left:9790;top:14279;width:797;height:7" type="#_x0000_t75">
              <v:imagedata r:id="rId864" o:title=""/>
            </v:shape>
            <w10:wrap type="none"/>
          </v:group>
        </w:pict>
      </w:r>
      <w:r>
        <w:rPr/>
        <w:pict>
          <v:group style="position:absolute;margin-left:260.484467pt;margin-top:719.698547pt;width:268.894917pt;height:.338463pt;mso-position-horizontal-relative:page;mso-position-vertical-relative:page;z-index:-5823" coordorigin="5210,14394" coordsize="5378,7">
            <v:shape style="position:absolute;left:5210;top:14394;width:3180;height:7" type="#_x0000_t75">
              <v:imagedata r:id="rId865" o:title=""/>
            </v:shape>
            <v:shape style="position:absolute;left:8398;top:14394;width:620;height:7" type="#_x0000_t75">
              <v:imagedata r:id="rId866" o:title=""/>
            </v:shape>
            <v:shape style="position:absolute;left:9026;top:14394;width:757;height:7" type="#_x0000_t75">
              <v:imagedata r:id="rId867" o:title=""/>
            </v:shape>
            <v:shape style="position:absolute;left:9790;top:14394;width:797;height:7" type="#_x0000_t75">
              <v:imagedata r:id="rId868" o:title=""/>
            </v:shape>
            <w10:wrap type="none"/>
          </v:group>
        </w:pict>
      </w:r>
      <w:r>
        <w:rPr/>
        <w:pict>
          <v:group style="position:absolute;margin-left:260.484467pt;margin-top:725.452393pt;width:268.894917pt;height:.338463pt;mso-position-horizontal-relative:page;mso-position-vertical-relative:page;z-index:-5822" coordorigin="5210,14509" coordsize="5378,7">
            <v:shape style="position:absolute;left:5210;top:14509;width:3180;height:7" type="#_x0000_t75">
              <v:imagedata r:id="rId869" o:title=""/>
            </v:shape>
            <v:shape style="position:absolute;left:8398;top:14509;width:620;height:7" type="#_x0000_t75">
              <v:imagedata r:id="rId870" o:title=""/>
            </v:shape>
            <v:shape style="position:absolute;left:9026;top:14509;width:757;height:7" type="#_x0000_t75">
              <v:imagedata r:id="rId871" o:title=""/>
            </v:shape>
            <v:shape style="position:absolute;left:9790;top:14509;width:797;height:7" type="#_x0000_t75">
              <v:imagedata r:id="rId872" o:title=""/>
            </v:shape>
            <w10:wrap type="none"/>
          </v:group>
        </w:pict>
      </w:r>
      <w:r>
        <w:rPr/>
        <w:pict>
          <v:group style="position:absolute;margin-left:260.484467pt;margin-top:731.21759pt;width:268.894917pt;height:.338463pt;mso-position-horizontal-relative:page;mso-position-vertical-relative:page;z-index:-5821" coordorigin="5210,14624" coordsize="5378,7">
            <v:shape style="position:absolute;left:5210;top:14624;width:3180;height:7" type="#_x0000_t75">
              <v:imagedata r:id="rId873" o:title=""/>
            </v:shape>
            <v:shape style="position:absolute;left:8398;top:14624;width:620;height:7" type="#_x0000_t75">
              <v:imagedata r:id="rId874" o:title=""/>
            </v:shape>
            <v:shape style="position:absolute;left:9026;top:14624;width:757;height:7" type="#_x0000_t75">
              <v:imagedata r:id="rId875" o:title=""/>
            </v:shape>
            <v:shape style="position:absolute;left:9790;top:14624;width:797;height:7" type="#_x0000_t75">
              <v:imagedata r:id="rId876" o:title=""/>
            </v:shape>
            <w10:wrap type="none"/>
          </v:group>
        </w:pict>
      </w:r>
      <w:r>
        <w:rPr/>
        <w:pict>
          <v:group style="position:absolute;margin-left:260.484467pt;margin-top:736.971436pt;width:268.894917pt;height:.338463pt;mso-position-horizontal-relative:page;mso-position-vertical-relative:page;z-index:-5820" coordorigin="5210,14739" coordsize="5378,7">
            <v:shape style="position:absolute;left:5210;top:14739;width:3180;height:7" type="#_x0000_t75">
              <v:imagedata r:id="rId877" o:title=""/>
            </v:shape>
            <v:shape style="position:absolute;left:8398;top:14739;width:620;height:7" type="#_x0000_t75">
              <v:imagedata r:id="rId878" o:title=""/>
            </v:shape>
            <v:shape style="position:absolute;left:9026;top:14739;width:757;height:7" type="#_x0000_t75">
              <v:imagedata r:id="rId879" o:title=""/>
            </v:shape>
            <v:shape style="position:absolute;left:9790;top:14739;width:797;height:7" type="#_x0000_t75">
              <v:imagedata r:id="rId880" o:title=""/>
            </v:shape>
            <w10:wrap type="none"/>
          </v:group>
        </w:pict>
      </w:r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4.956398" w:type="dxa"/>
      </w:tblPr>
      <w:tblGrid/>
      <w:tr>
        <w:trPr>
          <w:trHeight w:val="827" w:hRule="exact"/>
        </w:trPr>
        <w:tc>
          <w:tcPr>
            <w:tcW w:w="8954" w:type="dxa"/>
            <w:gridSpan w:val="7"/>
            <w:tcBorders>
              <w:top w:val="single" w:sz="5.76" w:space="0" w:color="000000"/>
              <w:bottom w:val="single" w:sz="6.215414" w:space="0" w:color="000000"/>
              <w:left w:val="single" w:sz="5.76" w:space="0" w:color="000000"/>
              <w:right w:val="single" w:sz="5.76" w:space="0" w:color="000000"/>
            </w:tcBorders>
          </w:tcPr>
          <w:p>
            <w:pPr>
              <w:spacing w:before="20" w:after="0" w:line="240" w:lineRule="auto"/>
              <w:ind w:left="471" w:right="-20"/>
              <w:jc w:val="left"/>
              <w:tabs>
                <w:tab w:pos="1660" w:val="left"/>
              </w:tabs>
              <w:rPr>
                <w:rFonts w:ascii="Calibri" w:hAnsi="Calibri" w:cs="Calibri" w:eastAsia="Calibri"/>
                <w:sz w:val="10"/>
                <w:szCs w:val="10"/>
              </w:rPr>
            </w:pPr>
            <w:rPr/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19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.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F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-8"/>
                <w:w w:val="120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-6"/>
                <w:w w:val="120"/>
              </w:rPr>
              <w:t>U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L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:</w:t>
            </w:r>
            <w:r>
              <w:rPr>
                <w:rFonts w:ascii="Calibri" w:hAnsi="Calibri" w:cs="Calibri" w:eastAsia="Calibri"/>
                <w:sz w:val="10"/>
                <w:szCs w:val="10"/>
                <w:spacing w:val="-25"/>
                <w:w w:val="12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ab/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G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471" w:right="-2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Pr/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21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-8"/>
                <w:w w:val="121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1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1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1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8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F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-8"/>
                <w:w w:val="120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-6"/>
                <w:w w:val="120"/>
              </w:rPr>
              <w:t>U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L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: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     </w:t>
            </w:r>
            <w:r>
              <w:rPr>
                <w:rFonts w:ascii="Calibri" w:hAnsi="Calibri" w:cs="Calibri" w:eastAsia="Calibri"/>
                <w:sz w:val="10"/>
                <w:szCs w:val="10"/>
                <w:spacing w:val="27"/>
                <w:w w:val="12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2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19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s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-3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b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3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s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19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s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ë</w:t>
            </w:r>
            <w:r>
              <w:rPr>
                <w:rFonts w:ascii="Calibri" w:hAnsi="Calibri" w:cs="Calibri" w:eastAsia="Calibri"/>
                <w:sz w:val="10"/>
                <w:szCs w:val="10"/>
                <w:spacing w:val="3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16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(</w:t>
            </w:r>
            <w:r>
              <w:rPr>
                <w:rFonts w:ascii="Calibri" w:hAnsi="Calibri" w:cs="Calibri" w:eastAsia="Calibri"/>
                <w:sz w:val="10"/>
                <w:szCs w:val="1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4"/>
                <w:w w:val="119"/>
              </w:rPr>
              <w:t>f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l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u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k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s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11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4"/>
                <w:w w:val="10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)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k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19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d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v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3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4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4"/>
                <w:w w:val="12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g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-3"/>
                <w:w w:val="120"/>
              </w:rPr>
              <w:t>c</w:t>
            </w:r>
            <w:r>
              <w:rPr>
                <w:rFonts w:ascii="Calibri" w:hAnsi="Calibri" w:cs="Calibri" w:eastAsia="Calibri"/>
                <w:sz w:val="10"/>
                <w:szCs w:val="10"/>
                <w:spacing w:val="4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u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471" w:right="-20"/>
              <w:jc w:val="left"/>
              <w:tabs>
                <w:tab w:pos="1660" w:val="left"/>
              </w:tabs>
              <w:rPr>
                <w:rFonts w:ascii="Calibri" w:hAnsi="Calibri" w:cs="Calibri" w:eastAsia="Calibri"/>
                <w:sz w:val="10"/>
                <w:szCs w:val="10"/>
              </w:rPr>
            </w:pPr>
            <w:rPr/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P</w:t>
            </w:r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2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D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C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2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:</w:t>
            </w:r>
            <w:r>
              <w:rPr>
                <w:rFonts w:ascii="Calibri" w:hAnsi="Calibri" w:cs="Calibri" w:eastAsia="Calibri"/>
                <w:sz w:val="10"/>
                <w:szCs w:val="10"/>
                <w:spacing w:val="-27"/>
                <w:w w:val="12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ab/>
            </w:r>
            <w:r>
              <w:rPr>
                <w:rFonts w:ascii="Calibri" w:hAnsi="Calibri" w:cs="Calibri" w:eastAsia="Calibri"/>
                <w:sz w:val="10"/>
                <w:szCs w:val="10"/>
                <w:spacing w:val="-7"/>
                <w:w w:val="120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u</w:t>
            </w:r>
            <w:r>
              <w:rPr>
                <w:rFonts w:ascii="Calibri" w:hAnsi="Calibri" w:cs="Calibri" w:eastAsia="Calibri"/>
                <w:sz w:val="10"/>
                <w:szCs w:val="10"/>
                <w:spacing w:val="3"/>
                <w:w w:val="120"/>
              </w:rPr>
              <w:t>j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20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471" w:right="-20"/>
              <w:jc w:val="left"/>
              <w:tabs>
                <w:tab w:pos="8140" w:val="left"/>
              </w:tabs>
              <w:rPr>
                <w:rFonts w:ascii="Arial" w:hAnsi="Arial" w:cs="Arial" w:eastAsia="Arial"/>
                <w:sz w:val="9"/>
                <w:szCs w:val="9"/>
              </w:rPr>
            </w:pPr>
            <w:rPr/>
            <w:r>
              <w:rPr>
                <w:rFonts w:ascii="Calibri" w:hAnsi="Calibri" w:cs="Calibri" w:eastAsia="Calibri"/>
                <w:sz w:val="10"/>
                <w:szCs w:val="10"/>
                <w:spacing w:val="-8"/>
                <w:w w:val="120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2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20"/>
              </w:rPr>
              <w:t>D</w:t>
            </w:r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20"/>
              </w:rPr>
              <w:t>H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20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2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19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P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19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19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-3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19"/>
              </w:rPr>
              <w:t>L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19"/>
              </w:rPr>
              <w:t>L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,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-6"/>
                <w:w w:val="119"/>
              </w:rPr>
              <w:t>U</w:t>
            </w:r>
            <w:r>
              <w:rPr>
                <w:rFonts w:ascii="Calibri" w:hAnsi="Calibri" w:cs="Calibri" w:eastAsia="Calibri"/>
                <w:sz w:val="10"/>
                <w:szCs w:val="10"/>
                <w:spacing w:val="-1"/>
                <w:w w:val="119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,</w:t>
            </w:r>
            <w:r>
              <w:rPr>
                <w:rFonts w:ascii="Calibri" w:hAnsi="Calibri" w:cs="Calibri" w:eastAsia="Calibri"/>
                <w:sz w:val="10"/>
                <w:szCs w:val="10"/>
                <w:spacing w:val="3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-6"/>
                <w:w w:val="119"/>
              </w:rPr>
              <w:t>U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S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D</w:t>
            </w:r>
            <w:r>
              <w:rPr>
                <w:rFonts w:ascii="Calibri" w:hAnsi="Calibri" w:cs="Calibri" w:eastAsia="Calibri"/>
                <w:sz w:val="10"/>
                <w:szCs w:val="10"/>
                <w:spacing w:val="-24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ab/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9"/>
                <w:szCs w:val="9"/>
                <w:spacing w:val="4"/>
                <w:w w:val="119"/>
              </w:rPr>
              <w:t>V</w:t>
            </w:r>
            <w:r>
              <w:rPr>
                <w:rFonts w:ascii="Arial" w:hAnsi="Arial" w:cs="Arial" w:eastAsia="Arial"/>
                <w:sz w:val="9"/>
                <w:szCs w:val="9"/>
                <w:spacing w:val="1"/>
                <w:w w:val="119"/>
              </w:rPr>
              <w:t>l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9"/>
              </w:rPr>
              <w:t>e</w:t>
            </w:r>
            <w:r>
              <w:rPr>
                <w:rFonts w:ascii="Arial" w:hAnsi="Arial" w:cs="Arial" w:eastAsia="Arial"/>
                <w:sz w:val="9"/>
                <w:szCs w:val="9"/>
                <w:spacing w:val="-4"/>
                <w:w w:val="119"/>
              </w:rPr>
              <w:t>r</w:t>
            </w:r>
            <w:r>
              <w:rPr>
                <w:rFonts w:ascii="Arial" w:hAnsi="Arial" w:cs="Arial" w:eastAsia="Arial"/>
                <w:sz w:val="9"/>
                <w:szCs w:val="9"/>
                <w:spacing w:val="0"/>
                <w:w w:val="119"/>
              </w:rPr>
              <w:t>ë</w:t>
            </w:r>
            <w:r>
              <w:rPr>
                <w:rFonts w:ascii="Arial" w:hAnsi="Arial" w:cs="Arial" w:eastAsia="Arial"/>
                <w:sz w:val="9"/>
                <w:szCs w:val="9"/>
                <w:spacing w:val="-6"/>
                <w:w w:val="119"/>
              </w:rPr>
              <w:t> 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n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u</w:t>
            </w:r>
            <w:r>
              <w:rPr>
                <w:rFonts w:ascii="Arial" w:hAnsi="Arial" w:cs="Arial" w:eastAsia="Arial"/>
                <w:sz w:val="9"/>
                <w:szCs w:val="9"/>
                <w:spacing w:val="1"/>
                <w:w w:val="116"/>
              </w:rPr>
              <w:t>m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e</w:t>
            </w:r>
            <w:r>
              <w:rPr>
                <w:rFonts w:ascii="Arial" w:hAnsi="Arial" w:cs="Arial" w:eastAsia="Arial"/>
                <w:sz w:val="9"/>
                <w:szCs w:val="9"/>
                <w:spacing w:val="-3"/>
                <w:w w:val="116"/>
              </w:rPr>
              <w:t>r</w:t>
            </w:r>
            <w:r>
              <w:rPr>
                <w:rFonts w:ascii="Arial" w:hAnsi="Arial" w:cs="Arial" w:eastAsia="Arial"/>
                <w:sz w:val="9"/>
                <w:szCs w:val="9"/>
                <w:spacing w:val="1"/>
                <w:w w:val="116"/>
              </w:rPr>
              <w:t>i</w:t>
            </w:r>
            <w:r>
              <w:rPr>
                <w:rFonts w:ascii="Arial" w:hAnsi="Arial" w:cs="Arial" w:eastAsia="Arial"/>
                <w:sz w:val="9"/>
                <w:szCs w:val="9"/>
                <w:spacing w:val="4"/>
                <w:w w:val="116"/>
              </w:rPr>
              <w:t>k</w:t>
            </w:r>
            <w:r>
              <w:rPr>
                <w:rFonts w:ascii="Arial" w:hAnsi="Arial" w:cs="Arial" w:eastAsia="Arial"/>
                <w:sz w:val="9"/>
                <w:szCs w:val="9"/>
                <w:spacing w:val="0"/>
                <w:w w:val="116"/>
              </w:rPr>
              <w:t>e</w:t>
            </w:r>
            <w:r>
              <w:rPr>
                <w:rFonts w:ascii="Arial" w:hAnsi="Arial" w:cs="Arial" w:eastAsia="Arial"/>
                <w:sz w:val="9"/>
                <w:szCs w:val="9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471" w:right="-20"/>
              <w:jc w:val="left"/>
              <w:tabs>
                <w:tab w:pos="1660" w:val="left"/>
                <w:tab w:pos="8140" w:val="left"/>
              </w:tabs>
              <w:rPr>
                <w:rFonts w:ascii="Arial" w:hAnsi="Arial" w:cs="Arial" w:eastAsia="Arial"/>
                <w:sz w:val="9"/>
                <w:szCs w:val="9"/>
              </w:rPr>
            </w:pPr>
            <w:rPr/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J</w:t>
            </w:r>
            <w:r>
              <w:rPr>
                <w:rFonts w:ascii="Calibri" w:hAnsi="Calibri" w:cs="Calibri" w:eastAsia="Calibri"/>
                <w:sz w:val="10"/>
                <w:szCs w:val="10"/>
                <w:spacing w:val="-4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S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:</w:t>
            </w:r>
            <w:r>
              <w:rPr>
                <w:rFonts w:ascii="Calibri" w:hAnsi="Calibri" w:cs="Calibri" w:eastAsia="Calibri"/>
                <w:sz w:val="10"/>
                <w:szCs w:val="10"/>
                <w:spacing w:val="-25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ab/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4"/>
                <w:w w:val="119"/>
              </w:rPr>
              <w:t>j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ë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s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i</w:t>
            </w:r>
            <w:r>
              <w:rPr>
                <w:rFonts w:ascii="Calibri" w:hAnsi="Calibri" w:cs="Calibri" w:eastAsia="Calibri"/>
                <w:sz w:val="10"/>
                <w:szCs w:val="10"/>
                <w:spacing w:val="2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m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o</w:t>
            </w:r>
            <w:r>
              <w:rPr>
                <w:rFonts w:ascii="Calibri" w:hAnsi="Calibri" w:cs="Calibri" w:eastAsia="Calibri"/>
                <w:sz w:val="10"/>
                <w:szCs w:val="10"/>
                <w:spacing w:val="1"/>
                <w:w w:val="119"/>
              </w:rPr>
              <w:t>n</w:t>
            </w:r>
            <w:r>
              <w:rPr>
                <w:rFonts w:ascii="Calibri" w:hAnsi="Calibri" w:cs="Calibri" w:eastAsia="Calibri"/>
                <w:sz w:val="10"/>
                <w:szCs w:val="10"/>
                <w:spacing w:val="5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t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19"/>
              </w:rPr>
              <w:t>a</w:t>
            </w:r>
            <w:r>
              <w:rPr>
                <w:rFonts w:ascii="Calibri" w:hAnsi="Calibri" w:cs="Calibri" w:eastAsia="Calibri"/>
                <w:sz w:val="10"/>
                <w:szCs w:val="10"/>
                <w:spacing w:val="-2"/>
                <w:w w:val="119"/>
              </w:rPr>
              <w:t>r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19"/>
              </w:rPr>
              <w:t>e</w:t>
            </w:r>
            <w:r>
              <w:rPr>
                <w:rFonts w:ascii="Calibri" w:hAnsi="Calibri" w:cs="Calibri" w:eastAsia="Calibri"/>
                <w:sz w:val="10"/>
                <w:szCs w:val="10"/>
                <w:spacing w:val="-23"/>
                <w:w w:val="119"/>
              </w:rPr>
              <w:t> </w:t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  <w:tab/>
            </w:r>
            <w:r>
              <w:rPr>
                <w:rFonts w:ascii="Calibri" w:hAnsi="Calibri" w:cs="Calibri" w:eastAsia="Calibri"/>
                <w:sz w:val="10"/>
                <w:szCs w:val="1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9"/>
                <w:szCs w:val="9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9"/>
                <w:szCs w:val="9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9"/>
                <w:szCs w:val="9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9"/>
                <w:szCs w:val="9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9"/>
                <w:szCs w:val="9"/>
                <w:spacing w:val="-3"/>
                <w:w w:val="116"/>
              </w:rPr>
              <w:t>r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a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p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o</w:t>
            </w:r>
            <w:r>
              <w:rPr>
                <w:rFonts w:ascii="Arial" w:hAnsi="Arial" w:cs="Arial" w:eastAsia="Arial"/>
                <w:sz w:val="9"/>
                <w:szCs w:val="9"/>
                <w:spacing w:val="-3"/>
                <w:w w:val="116"/>
              </w:rPr>
              <w:t>r</w:t>
            </w:r>
            <w:r>
              <w:rPr>
                <w:rFonts w:ascii="Arial" w:hAnsi="Arial" w:cs="Arial" w:eastAsia="Arial"/>
                <w:sz w:val="9"/>
                <w:szCs w:val="9"/>
                <w:spacing w:val="3"/>
                <w:w w:val="116"/>
              </w:rPr>
              <w:t>t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o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h</w:t>
            </w:r>
            <w:r>
              <w:rPr>
                <w:rFonts w:ascii="Arial" w:hAnsi="Arial" w:cs="Arial" w:eastAsia="Arial"/>
                <w:sz w:val="9"/>
                <w:szCs w:val="9"/>
                <w:spacing w:val="-2"/>
                <w:w w:val="116"/>
              </w:rPr>
              <w:t>e</w:t>
            </w:r>
            <w:r>
              <w:rPr>
                <w:rFonts w:ascii="Arial" w:hAnsi="Arial" w:cs="Arial" w:eastAsia="Arial"/>
                <w:sz w:val="9"/>
                <w:szCs w:val="9"/>
                <w:spacing w:val="0"/>
                <w:w w:val="116"/>
              </w:rPr>
              <w:t>t</w:t>
            </w:r>
            <w:r>
              <w:rPr>
                <w:rFonts w:ascii="Arial" w:hAnsi="Arial" w:cs="Arial" w:eastAsia="Arial"/>
                <w:sz w:val="9"/>
                <w:szCs w:val="9"/>
                <w:spacing w:val="0"/>
                <w:w w:val="100"/>
              </w:rPr>
            </w:r>
          </w:p>
        </w:tc>
      </w:tr>
      <w:tr>
        <w:trPr>
          <w:trHeight w:val="552" w:hRule="exact"/>
        </w:trPr>
        <w:tc>
          <w:tcPr>
            <w:tcW w:w="458" w:type="dxa"/>
            <w:vMerge w:val="restart"/>
            <w:tcBorders>
              <w:top w:val="single" w:sz="6.215414" w:space="0" w:color="000000"/>
              <w:left w:val="single" w:sz="7.234881" w:space="0" w:color="000000"/>
              <w:right w:val="single" w:sz="4.01748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1191" w:type="dxa"/>
            <w:vMerge w:val="restart"/>
            <w:tcBorders>
              <w:top w:val="single" w:sz="6.215414" w:space="0" w:color="000000"/>
              <w:left w:val="single" w:sz="4.01748" w:space="0" w:color="000000"/>
              <w:right w:val="single" w:sz="4.017714" w:space="0" w:color="000000"/>
            </w:tcBorders>
            <w:shd w:val="clear" w:color="auto" w:fill="C0C0C0"/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8" w:right="380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  <w:shd w:val="clear" w:color="auto" w:fill="C0C0C0"/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5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vMerge w:val="restart"/>
            <w:tcBorders>
              <w:top w:val="single" w:sz="6.215414" w:space="0" w:color="000000"/>
              <w:left w:val="single" w:sz="4.017675" w:space="0" w:color="000000"/>
              <w:right w:val="single" w:sz="7.234901" w:space="0" w:color="000000"/>
            </w:tcBorders>
            <w:shd w:val="clear" w:color="auto" w:fill="C0C0C0"/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7"/>
                <w:w w:val="12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ik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im</w:t>
            </w:r>
            <w:r>
              <w:rPr>
                <w:rFonts w:ascii="Arial" w:hAnsi="Arial" w:cs="Arial" w:eastAsia="Arial"/>
                <w:sz w:val="7"/>
                <w:szCs w:val="7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it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ille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4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4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4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7"/>
                <w:w w:val="12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4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4"/>
                <w:b/>
                <w:bCs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7"/>
                <w:w w:val="12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6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6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it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/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4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4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ji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3.507756" w:space="0" w:color="000000"/>
              <w:left w:val="single" w:sz="7.234901" w:space="0" w:color="000000"/>
              <w:right w:val="single" w:sz="7.234881" w:space="0" w:color="000000"/>
            </w:tcBorders>
            <w:shd w:val="clear" w:color="auto" w:fill="C0C0C0"/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48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21" w:after="0" w:line="240" w:lineRule="auto"/>
              <w:ind w:left="60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it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5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6"/>
                <w:w w:val="12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765" w:type="dxa"/>
            <w:tcBorders>
              <w:top w:val="single" w:sz="6.215414" w:space="0" w:color="000000"/>
              <w:bottom w:val="single" w:sz="3.507756" w:space="0" w:color="000000"/>
              <w:left w:val="single" w:sz="7.234881" w:space="0" w:color="000000"/>
              <w:right w:val="single" w:sz="7.234881" w:space="0" w:color="000000"/>
            </w:tcBorders>
            <w:shd w:val="clear" w:color="auto" w:fill="C0C0C0"/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1" w:right="199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21" w:after="0" w:line="302" w:lineRule="auto"/>
              <w:ind w:left="5" w:right="2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w w:val="126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816" w:type="dxa"/>
            <w:tcBorders>
              <w:top w:val="single" w:sz="6.215414" w:space="0" w:color="000000"/>
              <w:bottom w:val="single" w:sz="3.507756" w:space="0" w:color="000000"/>
              <w:left w:val="single" w:sz="7.234881" w:space="0" w:color="000000"/>
              <w:right w:val="single" w:sz="7.234881" w:space="0" w:color="000000"/>
            </w:tcBorders>
            <w:shd w:val="clear" w:color="auto" w:fill="C0C0C0"/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-18" w:right="-31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6"/>
                <w:w w:val="12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it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21" w:after="0" w:line="240" w:lineRule="auto"/>
              <w:ind w:left="308" w:right="28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  <w:b/>
                <w:bCs/>
              </w:rPr>
              <w:t>(</w:t>
            </w:r>
            <w:r>
              <w:rPr>
                <w:rFonts w:ascii="Arial" w:hAnsi="Arial" w:cs="Arial" w:eastAsia="Arial"/>
                <w:sz w:val="7"/>
                <w:szCs w:val="7"/>
                <w:spacing w:val="-6"/>
                <w:w w:val="126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86" w:hRule="exact"/>
        </w:trPr>
        <w:tc>
          <w:tcPr>
            <w:tcW w:w="458" w:type="dxa"/>
            <w:vMerge/>
            <w:tcBorders>
              <w:bottom w:val="single" w:sz="6.215414" w:space="0" w:color="000000"/>
              <w:left w:val="single" w:sz="7.234881" w:space="0" w:color="000000"/>
              <w:right w:val="single" w:sz="4.01748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1191" w:type="dxa"/>
            <w:vMerge/>
            <w:tcBorders>
              <w:bottom w:val="single" w:sz="6.215414" w:space="0" w:color="000000"/>
              <w:left w:val="single" w:sz="4.01748" w:space="0" w:color="000000"/>
              <w:right w:val="single" w:sz="4.017714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3188" w:type="dxa"/>
            <w:vMerge/>
            <w:tcBorders>
              <w:bottom w:val="single" w:sz="6.215414" w:space="0" w:color="000000"/>
              <w:left w:val="single" w:sz="4.017675" w:space="0" w:color="000000"/>
              <w:right w:val="single" w:sz="7.234901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628" w:type="dxa"/>
            <w:tcBorders>
              <w:top w:val="single" w:sz="3.507756" w:space="0" w:color="000000"/>
              <w:bottom w:val="single" w:sz="6.215414" w:space="0" w:color="000000"/>
              <w:left w:val="single" w:sz="7.234901" w:space="0" w:color="000000"/>
              <w:right w:val="single" w:sz="7.234881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765" w:type="dxa"/>
            <w:tcBorders>
              <w:top w:val="single" w:sz="3.507756" w:space="0" w:color="000000"/>
              <w:bottom w:val="single" w:sz="6.215414" w:space="0" w:color="000000"/>
              <w:left w:val="single" w:sz="7.234881" w:space="0" w:color="000000"/>
              <w:right w:val="single" w:sz="7.234881" w:space="0" w:color="000000"/>
            </w:tcBorders>
            <w:shd w:val="clear" w:color="auto" w:fill="C0C0C0"/>
          </w:tcPr>
          <w:p>
            <w:pPr/>
            <w:rPr/>
          </w:p>
        </w:tc>
        <w:tc>
          <w:tcPr>
            <w:tcW w:w="816" w:type="dxa"/>
            <w:tcBorders>
              <w:top w:val="single" w:sz="3.507756" w:space="0" w:color="000000"/>
              <w:bottom w:val="single" w:sz="6.215414" w:space="0" w:color="000000"/>
              <w:left w:val="single" w:sz="7.234881" w:space="0" w:color="000000"/>
              <w:right w:val="single" w:sz="7.234881" w:space="0" w:color="000000"/>
            </w:tcBorders>
            <w:shd w:val="clear" w:color="auto" w:fill="C0C0C0"/>
          </w:tcPr>
          <w:p>
            <w:pPr/>
            <w:rPr/>
          </w:p>
        </w:tc>
      </w:tr>
      <w:tr>
        <w:trPr>
          <w:trHeight w:val="135" w:hRule="exact"/>
        </w:trPr>
        <w:tc>
          <w:tcPr>
            <w:tcW w:w="458" w:type="dxa"/>
            <w:vMerge w:val="restart"/>
            <w:tcBorders>
              <w:top w:val="single" w:sz="6.215414" w:space="0" w:color="000000"/>
              <w:left w:val="single" w:sz="7.234881" w:space="0" w:color="000000"/>
              <w:right w:val="single" w:sz="4.01748" w:space="0" w:color="000000"/>
            </w:tcBorders>
          </w:tcPr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5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55" w:after="0" w:line="240" w:lineRule="auto"/>
              <w:ind w:left="18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1191" w:type="dxa"/>
            <w:vMerge w:val="restart"/>
            <w:tcBorders>
              <w:top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7.234901" w:space="0" w:color="000000"/>
            </w:tcBorders>
          </w:tcPr>
          <w:p>
            <w:pPr>
              <w:spacing w:before="3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7.234901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7.234881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7.234881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406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41" w:after="0" w:line="403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75" w:lineRule="exact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41" w:after="0" w:line="403" w:lineRule="auto"/>
              <w:ind w:left="307" w:right="26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75" w:lineRule="exact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35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3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54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41" w:after="0" w:line="404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41" w:after="0" w:line="404" w:lineRule="auto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75" w:lineRule="exact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4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q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të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42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q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413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bottom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41" w:after="0" w:line="403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41" w:after="0" w:line="403" w:lineRule="auto"/>
              <w:ind w:left="307" w:right="26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35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 w:val="restart"/>
            <w:tcBorders>
              <w:top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c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5096" w:type="dxa"/>
            <w:gridSpan w:val="2"/>
            <w:tcBorders>
              <w:top w:val="single" w:sz="6.215414" w:space="0" w:color="000000"/>
              <w:bottom w:val="single" w:sz="6.215414" w:space="0" w:color="000000"/>
              <w:left w:val="single" w:sz="4.017714" w:space="0" w:color="000000"/>
              <w:right w:val="single" w:sz="4.0183" w:space="0" w:color="000000"/>
            </w:tcBorders>
          </w:tcPr>
          <w:p>
            <w:pPr>
              <w:spacing w:before="3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c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579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5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vMerge w:val="restart"/>
            <w:tcBorders>
              <w:top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75" w:after="0" w:line="40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40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2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nil" w:sz="6" w:space="0" w:color="auto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nil" w:sz="6" w:space="0" w:color="auto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nil" w:sz="6" w:space="0" w:color="auto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6" w:after="0" w:line="130" w:lineRule="atLeast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271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3.507707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vMerge/>
            <w:tcBorders>
              <w:bottom w:val="single" w:sz="3.507707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/>
            <w:rPr/>
          </w:p>
        </w:tc>
        <w:tc>
          <w:tcPr>
            <w:tcW w:w="628" w:type="dxa"/>
            <w:vMerge w:val="restart"/>
            <w:tcBorders>
              <w:top w:val="nil" w:sz="6" w:space="0" w:color="auto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 w:val="restart"/>
            <w:tcBorders>
              <w:top w:val="nil" w:sz="6" w:space="0" w:color="auto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 w:val="restart"/>
            <w:tcBorders>
              <w:top w:val="nil" w:sz="6" w:space="0" w:color="auto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46" w:after="0" w:line="403" w:lineRule="auto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75" w:lineRule="exact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813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3.507707" w:space="0" w:color="000000"/>
              <w:bottom w:val="single" w:sz="3.507707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5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4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3.507707" w:space="0" w:color="000000"/>
              <w:bottom w:val="single" w:sz="3.507707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41" w:after="0" w:line="40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40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2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/>
            <w:tcBorders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/>
            <w:tcBorders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/>
            <w:rPr/>
          </w:p>
        </w:tc>
      </w:tr>
      <w:tr>
        <w:trPr>
          <w:trHeight w:val="809" w:hRule="exact"/>
        </w:trPr>
        <w:tc>
          <w:tcPr>
            <w:tcW w:w="458" w:type="dxa"/>
            <w:vMerge/>
            <w:tcBorders>
              <w:bottom w:val="single" w:sz="6.215414" w:space="0" w:color="000000"/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bottom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3.507707" w:space="0" w:color="000000"/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9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5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4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3.507707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41" w:after="0" w:line="40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40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75" w:lineRule="exact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/>
            <w:tcBorders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/>
            <w:tcBorders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/>
            <w:rPr/>
          </w:p>
        </w:tc>
      </w:tr>
      <w:tr>
        <w:trPr>
          <w:trHeight w:val="122" w:hRule="exact"/>
        </w:trPr>
        <w:tc>
          <w:tcPr>
            <w:tcW w:w="458" w:type="dxa"/>
            <w:vMerge w:val="restart"/>
            <w:tcBorders>
              <w:top w:val="single" w:sz="6.215414" w:space="0" w:color="000000"/>
              <w:left w:val="single" w:sz="7.234881" w:space="0" w:color="000000"/>
              <w:right w:val="single" w:sz="4.01748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5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8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1191" w:type="dxa"/>
            <w:vMerge w:val="restart"/>
            <w:tcBorders>
              <w:top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325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8" w:after="0" w:line="302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4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8" w:after="0" w:line="323" w:lineRule="auto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2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467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1" w:after="0" w:line="343" w:lineRule="auto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2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q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te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q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234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vMerge w:val="restart"/>
            <w:tcBorders>
              <w:top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nil" w:sz="6" w:space="0" w:color="auto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nil" w:sz="6" w:space="0" w:color="auto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nil" w:sz="6" w:space="0" w:color="auto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1" w:after="0" w:line="343" w:lineRule="auto"/>
              <w:ind w:left="307" w:right="26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18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bottom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vMerge/>
            <w:tcBorders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/>
            <w:rPr/>
          </w:p>
        </w:tc>
        <w:tc>
          <w:tcPr>
            <w:tcW w:w="628" w:type="dxa"/>
            <w:tcBorders>
              <w:top w:val="nil" w:sz="6" w:space="0" w:color="auto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nil" w:sz="6" w:space="0" w:color="auto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nil" w:sz="6" w:space="0" w:color="auto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5" w:after="0" w:line="240" w:lineRule="auto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2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 w:val="restart"/>
            <w:tcBorders>
              <w:top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c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5096" w:type="dxa"/>
            <w:gridSpan w:val="2"/>
            <w:tcBorders>
              <w:top w:val="single" w:sz="6.215414" w:space="0" w:color="000000"/>
              <w:bottom w:val="single" w:sz="6.215414" w:space="0" w:color="000000"/>
              <w:left w:val="single" w:sz="4.017714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c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694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6.215414" w:space="0" w:color="000000"/>
              <w:bottom w:val="single" w:sz="3.507707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3.507707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34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 w:val="restart"/>
            <w:tcBorders>
              <w:top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 w:val="restart"/>
            <w:tcBorders>
              <w:top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 w:val="restart"/>
            <w:tcBorders>
              <w:top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1" w:after="0" w:line="343" w:lineRule="auto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691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3.507707" w:space="0" w:color="000000"/>
              <w:bottom w:val="single" w:sz="3.507707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4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3.507707" w:space="0" w:color="000000"/>
              <w:bottom w:val="single" w:sz="3.507707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34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/>
            <w:tcBorders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/>
            <w:tcBorders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/>
            <w:rPr/>
          </w:p>
        </w:tc>
      </w:tr>
      <w:tr>
        <w:trPr>
          <w:trHeight w:val="694" w:hRule="exact"/>
        </w:trPr>
        <w:tc>
          <w:tcPr>
            <w:tcW w:w="458" w:type="dxa"/>
            <w:vMerge/>
            <w:tcBorders>
              <w:bottom w:val="single" w:sz="6.215414" w:space="0" w:color="000000"/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bottom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3.507707" w:space="0" w:color="000000"/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9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4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3.507707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34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/>
            <w:tcBorders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/>
            <w:tcBorders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/>
            <w:rPr/>
          </w:p>
        </w:tc>
      </w:tr>
      <w:tr>
        <w:trPr>
          <w:trHeight w:val="122" w:hRule="exact"/>
        </w:trPr>
        <w:tc>
          <w:tcPr>
            <w:tcW w:w="458" w:type="dxa"/>
            <w:vMerge w:val="restart"/>
            <w:tcBorders>
              <w:top w:val="single" w:sz="6.215414" w:space="0" w:color="000000"/>
              <w:left w:val="single" w:sz="7.234881" w:space="0" w:color="000000"/>
              <w:right w:val="single" w:sz="4.01748" w:space="0" w:color="000000"/>
            </w:tcBorders>
          </w:tcPr>
          <w:p>
            <w:pPr>
              <w:spacing w:before="6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5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5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5"/>
                <w:b/>
                <w:bCs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8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1191" w:type="dxa"/>
            <w:vMerge w:val="restart"/>
            <w:tcBorders>
              <w:top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1" w:after="0" w:line="343" w:lineRule="auto"/>
              <w:ind w:left="307" w:right="26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2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467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1" w:after="0" w:line="343" w:lineRule="auto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2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 w:val="restart"/>
            <w:tcBorders>
              <w:top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>
              <w:spacing w:before="1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q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te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q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bottom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vMerge/>
            <w:tcBorders>
              <w:bottom w:val="single" w:sz="6.215414" w:space="0" w:color="000000"/>
              <w:left w:val="single" w:sz="4.017714" w:space="0" w:color="000000"/>
              <w:right w:val="single" w:sz="4.017675" w:space="0" w:color="000000"/>
            </w:tcBorders>
          </w:tcPr>
          <w:p>
            <w:pPr/>
            <w:rPr/>
          </w:p>
        </w:tc>
        <w:tc>
          <w:tcPr>
            <w:tcW w:w="3188" w:type="dxa"/>
            <w:tcBorders>
              <w:top w:val="single" w:sz="6.215414" w:space="0" w:color="000000"/>
              <w:bottom w:val="single" w:sz="6.215414" w:space="0" w:color="000000"/>
              <w:left w:val="single" w:sz="4.017675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96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1" w:after="0" w:line="343" w:lineRule="auto"/>
              <w:ind w:left="307" w:right="26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87" w:right="245"/>
              <w:jc w:val="center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122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 w:val="restart"/>
            <w:tcBorders>
              <w:top w:val="single" w:sz="6.215414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c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5096" w:type="dxa"/>
            <w:gridSpan w:val="2"/>
            <w:tcBorders>
              <w:top w:val="single" w:sz="6.215414" w:space="0" w:color="000000"/>
              <w:bottom w:val="single" w:sz="6.215414" w:space="0" w:color="000000"/>
              <w:left w:val="single" w:sz="4.017714" w:space="0" w:color="000000"/>
              <w:right w:val="single" w:sz="4.0183" w:space="0" w:color="000000"/>
            </w:tcBorders>
          </w:tcPr>
          <w:p>
            <w:pPr>
              <w:spacing w:before="2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8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2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-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c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765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D9D9D9"/>
          </w:tcPr>
          <w:p>
            <w:pPr/>
            <w:rPr/>
          </w:p>
        </w:tc>
        <w:tc>
          <w:tcPr>
            <w:tcW w:w="816" w:type="dxa"/>
            <w:tcBorders>
              <w:top w:val="single" w:sz="6.215414" w:space="0" w:color="000000"/>
              <w:bottom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D9D9D9"/>
          </w:tcPr>
          <w:p>
            <w:pPr/>
            <w:rPr/>
          </w:p>
        </w:tc>
      </w:tr>
      <w:tr>
        <w:trPr>
          <w:trHeight w:val="694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6.215414" w:space="0" w:color="000000"/>
              <w:bottom w:val="single" w:sz="3.507707" w:space="0" w:color="000000"/>
              <w:left w:val="single" w:sz="4.017714" w:space="0" w:color="000000"/>
              <w:right w:val="single" w:sz="4.017441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6.215414" w:space="0" w:color="000000"/>
              <w:bottom w:val="single" w:sz="3.507707" w:space="0" w:color="000000"/>
              <w:left w:val="single" w:sz="4.017441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34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 w:val="restart"/>
            <w:tcBorders>
              <w:top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 w:val="restart"/>
            <w:tcBorders>
              <w:top w:val="single" w:sz="6.215414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 w:val="restart"/>
            <w:tcBorders>
              <w:top w:val="single" w:sz="6.215414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>
              <w:spacing w:before="21" w:after="0" w:line="343" w:lineRule="auto"/>
              <w:ind w:left="313" w:right="259"/>
              <w:jc w:val="both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AA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4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  <w:b/>
                <w:bCs/>
              </w:rPr>
              <w:t>AAR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</w:tr>
      <w:tr>
        <w:trPr>
          <w:trHeight w:val="691" w:hRule="exact"/>
        </w:trPr>
        <w:tc>
          <w:tcPr>
            <w:tcW w:w="458" w:type="dxa"/>
            <w:vMerge/>
            <w:tcBorders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3.507707" w:space="0" w:color="000000"/>
              <w:bottom w:val="single" w:sz="3.507707" w:space="0" w:color="000000"/>
              <w:left w:val="single" w:sz="4.017714" w:space="0" w:color="000000"/>
              <w:right w:val="single" w:sz="4.017441" w:space="0" w:color="000000"/>
            </w:tcBorders>
          </w:tcPr>
          <w:p>
            <w:pPr>
              <w:spacing w:before="1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4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4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3.507707" w:space="0" w:color="000000"/>
              <w:bottom w:val="single" w:sz="3.507707" w:space="0" w:color="000000"/>
              <w:left w:val="single" w:sz="4.017441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0" w:after="0" w:line="342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/>
            <w:tcBorders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/>
            <w:tcBorders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/>
            <w:rPr/>
          </w:p>
        </w:tc>
      </w:tr>
      <w:tr>
        <w:trPr>
          <w:trHeight w:val="701" w:hRule="exact"/>
        </w:trPr>
        <w:tc>
          <w:tcPr>
            <w:tcW w:w="458" w:type="dxa"/>
            <w:vMerge/>
            <w:tcBorders>
              <w:bottom w:val="single" w:sz="5.76" w:space="0" w:color="000000"/>
              <w:left w:val="single" w:sz="7.234881" w:space="0" w:color="000000"/>
              <w:right w:val="single" w:sz="4.01748" w:space="0" w:color="000000"/>
            </w:tcBorders>
          </w:tcPr>
          <w:p>
            <w:pPr/>
            <w:rPr/>
          </w:p>
        </w:tc>
        <w:tc>
          <w:tcPr>
            <w:tcW w:w="1191" w:type="dxa"/>
            <w:vMerge/>
            <w:tcBorders>
              <w:bottom w:val="single" w:sz="5.76" w:space="0" w:color="000000"/>
              <w:left w:val="single" w:sz="4.01748" w:space="0" w:color="000000"/>
              <w:right w:val="single" w:sz="4.017714" w:space="0" w:color="000000"/>
            </w:tcBorders>
          </w:tcPr>
          <w:p>
            <w:pPr/>
            <w:rPr/>
          </w:p>
        </w:tc>
        <w:tc>
          <w:tcPr>
            <w:tcW w:w="1908" w:type="dxa"/>
            <w:tcBorders>
              <w:top w:val="single" w:sz="3.507707" w:space="0" w:color="000000"/>
              <w:bottom w:val="single" w:sz="5.76" w:space="0" w:color="000000"/>
              <w:left w:val="single" w:sz="4.017714" w:space="0" w:color="000000"/>
              <w:right w:val="single" w:sz="4.017441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3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9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35" w:after="0" w:line="240" w:lineRule="auto"/>
              <w:ind w:left="15" w:right="-20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4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2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7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7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7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7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7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k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3.507707" w:space="0" w:color="000000"/>
              <w:bottom w:val="single" w:sz="5.76" w:space="0" w:color="000000"/>
              <w:left w:val="single" w:sz="4.017441" w:space="0" w:color="000000"/>
              <w:right w:val="single" w:sz="4.0183" w:space="0" w:color="000000"/>
            </w:tcBorders>
          </w:tcPr>
          <w:p>
            <w:pPr>
              <w:spacing w:before="21" w:after="0" w:line="343" w:lineRule="auto"/>
              <w:ind w:left="15" w:right="272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  <w:p>
            <w:pPr>
              <w:spacing w:before="1" w:after="0" w:line="343" w:lineRule="auto"/>
              <w:ind w:left="15" w:right="1068"/>
              <w:jc w:val="left"/>
              <w:rPr>
                <w:rFonts w:ascii="Arial" w:hAnsi="Arial" w:cs="Arial" w:eastAsia="Arial"/>
                <w:sz w:val="7"/>
                <w:szCs w:val="7"/>
              </w:rPr>
            </w:pPr>
            <w:rPr/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3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5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4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b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1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0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v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j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o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-11"/>
                <w:w w:val="126"/>
              </w:rPr>
              <w:t>m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ë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f</w:t>
            </w:r>
            <w:r>
              <w:rPr>
                <w:rFonts w:ascii="Arial" w:hAnsi="Arial" w:cs="Arial" w:eastAsia="Arial"/>
                <w:sz w:val="7"/>
                <w:szCs w:val="7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i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5"/>
                <w:w w:val="126"/>
              </w:rPr>
              <w:t>l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5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t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e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 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p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n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d</w:t>
            </w:r>
            <w:r>
              <w:rPr>
                <w:rFonts w:ascii="Arial" w:hAnsi="Arial" w:cs="Arial" w:eastAsia="Arial"/>
                <w:sz w:val="7"/>
                <w:szCs w:val="7"/>
                <w:spacing w:val="3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y</w:t>
            </w:r>
            <w:r>
              <w:rPr>
                <w:rFonts w:ascii="Arial" w:hAnsi="Arial" w:cs="Arial" w:eastAsia="Arial"/>
                <w:sz w:val="7"/>
                <w:szCs w:val="7"/>
                <w:spacing w:val="4"/>
                <w:w w:val="126"/>
              </w:rPr>
              <w:t>s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h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u</w:t>
            </w:r>
            <w:r>
              <w:rPr>
                <w:rFonts w:ascii="Arial" w:hAnsi="Arial" w:cs="Arial" w:eastAsia="Arial"/>
                <w:sz w:val="7"/>
                <w:szCs w:val="7"/>
                <w:spacing w:val="-1"/>
                <w:w w:val="126"/>
              </w:rPr>
              <w:t>a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26"/>
              </w:rPr>
              <w:t>r</w:t>
            </w:r>
            <w:r>
              <w:rPr>
                <w:rFonts w:ascii="Arial" w:hAnsi="Arial" w:cs="Arial" w:eastAsia="Arial"/>
                <w:sz w:val="7"/>
                <w:szCs w:val="7"/>
                <w:spacing w:val="0"/>
                <w:w w:val="100"/>
              </w:rPr>
            </w:r>
          </w:p>
        </w:tc>
        <w:tc>
          <w:tcPr>
            <w:tcW w:w="628" w:type="dxa"/>
            <w:vMerge/>
            <w:tcBorders>
              <w:bottom w:val="single" w:sz="5.76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765" w:type="dxa"/>
            <w:vMerge/>
            <w:tcBorders>
              <w:bottom w:val="single" w:sz="5.76" w:space="0" w:color="000000"/>
              <w:left w:val="single" w:sz="4.0183" w:space="0" w:color="000000"/>
              <w:right w:val="single" w:sz="4.0183" w:space="0" w:color="000000"/>
            </w:tcBorders>
            <w:shd w:val="clear" w:color="auto" w:fill="FFFF00"/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5.76" w:space="0" w:color="000000"/>
              <w:left w:val="single" w:sz="4.0183" w:space="0" w:color="000000"/>
              <w:right w:val="single" w:sz="7.234881" w:space="0" w:color="000000"/>
            </w:tcBorders>
            <w:shd w:val="clear" w:color="auto" w:fill="FFFF00"/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360" w:bottom="280" w:left="1540" w:right="1520"/>
        </w:sectPr>
      </w:pPr>
      <w:rPr/>
    </w:p>
    <w:p>
      <w:pPr>
        <w:spacing w:before="79" w:after="0" w:line="240" w:lineRule="auto"/>
        <w:ind w:left="647" w:right="-20"/>
        <w:jc w:val="left"/>
        <w:tabs>
          <w:tab w:pos="4880" w:val="left"/>
        </w:tabs>
        <w:rPr>
          <w:rFonts w:ascii="Calibri" w:hAnsi="Calibri" w:cs="Calibri" w:eastAsia="Calibri"/>
          <w:sz w:val="14"/>
          <w:szCs w:val="14"/>
        </w:rPr>
      </w:pPr>
      <w:rPr/>
      <w:r>
        <w:rPr>
          <w:rFonts w:ascii="Calibri" w:hAnsi="Calibri" w:cs="Calibri" w:eastAsia="Calibri"/>
          <w:sz w:val="14"/>
          <w:szCs w:val="14"/>
          <w:spacing w:val="3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.</w:t>
      </w:r>
      <w:r>
        <w:rPr>
          <w:rFonts w:ascii="Calibri" w:hAnsi="Calibri" w:cs="Calibri" w:eastAsia="Calibri"/>
          <w:sz w:val="14"/>
          <w:szCs w:val="14"/>
          <w:spacing w:val="8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F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-8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-6"/>
          <w:w w:val="100"/>
        </w:rPr>
        <w:t>U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L</w:t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: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ab/>
      </w:r>
      <w:r>
        <w:rPr>
          <w:rFonts w:ascii="Calibri" w:hAnsi="Calibri" w:cs="Calibri" w:eastAsia="Calibri"/>
          <w:sz w:val="14"/>
          <w:szCs w:val="14"/>
          <w:spacing w:val="1"/>
          <w:w w:val="104"/>
        </w:rPr>
        <w:t>S</w:t>
      </w:r>
      <w:r>
        <w:rPr>
          <w:rFonts w:ascii="Calibri" w:hAnsi="Calibri" w:cs="Calibri" w:eastAsia="Calibri"/>
          <w:sz w:val="14"/>
          <w:szCs w:val="14"/>
          <w:spacing w:val="-8"/>
          <w:w w:val="104"/>
        </w:rPr>
        <w:t>M</w:t>
      </w:r>
      <w:r>
        <w:rPr>
          <w:rFonts w:ascii="Calibri" w:hAnsi="Calibri" w:cs="Calibri" w:eastAsia="Calibri"/>
          <w:sz w:val="14"/>
          <w:szCs w:val="14"/>
          <w:spacing w:val="0"/>
          <w:w w:val="104"/>
        </w:rPr>
        <w:t>1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</w:r>
    </w:p>
    <w:p>
      <w:pPr>
        <w:spacing w:before="11" w:after="0" w:line="169" w:lineRule="exact"/>
        <w:ind w:left="4885" w:right="-20"/>
        <w:jc w:val="left"/>
        <w:rPr>
          <w:rFonts w:ascii="Calibri" w:hAnsi="Calibri" w:cs="Calibri" w:eastAsia="Calibri"/>
          <w:sz w:val="14"/>
          <w:szCs w:val="14"/>
        </w:rPr>
      </w:pPr>
      <w:rPr/>
      <w:r>
        <w:rPr>
          <w:rFonts w:ascii="Calibri" w:hAnsi="Calibri" w:cs="Calibri" w:eastAsia="Calibri"/>
          <w:sz w:val="14"/>
          <w:szCs w:val="14"/>
          <w:spacing w:val="3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15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6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s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16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p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ë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d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ë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4"/>
          <w:w w:val="100"/>
        </w:rPr>
        <w:t>j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25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6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v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g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l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8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d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h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12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4"/>
        </w:rPr>
        <w:t>të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20" w:bottom="280" w:left="1640" w:right="1580"/>
        </w:sectPr>
      </w:pPr>
      <w:rPr/>
    </w:p>
    <w:p>
      <w:pPr>
        <w:spacing w:before="22" w:after="0" w:line="169" w:lineRule="exact"/>
        <w:ind w:left="647" w:right="-61"/>
        <w:jc w:val="left"/>
        <w:rPr>
          <w:rFonts w:ascii="Calibri" w:hAnsi="Calibri" w:cs="Calibri" w:eastAsia="Calibri"/>
          <w:sz w:val="14"/>
          <w:szCs w:val="14"/>
        </w:rPr>
      </w:pPr>
      <w:rPr/>
      <w:r>
        <w:rPr>
          <w:rFonts w:ascii="Calibri" w:hAnsi="Calibri" w:cs="Calibri" w:eastAsia="Calibri"/>
          <w:sz w:val="14"/>
          <w:szCs w:val="14"/>
          <w:spacing w:val="-3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8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12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1"/>
          <w:w w:val="104"/>
        </w:rPr>
        <w:t>F</w:t>
      </w:r>
      <w:r>
        <w:rPr>
          <w:rFonts w:ascii="Calibri" w:hAnsi="Calibri" w:cs="Calibri" w:eastAsia="Calibri"/>
          <w:sz w:val="14"/>
          <w:szCs w:val="14"/>
          <w:spacing w:val="1"/>
          <w:w w:val="104"/>
        </w:rPr>
        <w:t>O</w:t>
      </w:r>
      <w:r>
        <w:rPr>
          <w:rFonts w:ascii="Calibri" w:hAnsi="Calibri" w:cs="Calibri" w:eastAsia="Calibri"/>
          <w:sz w:val="14"/>
          <w:szCs w:val="14"/>
          <w:spacing w:val="-1"/>
          <w:w w:val="104"/>
        </w:rPr>
        <w:t>R</w:t>
      </w:r>
      <w:r>
        <w:rPr>
          <w:rFonts w:ascii="Calibri" w:hAnsi="Calibri" w:cs="Calibri" w:eastAsia="Calibri"/>
          <w:sz w:val="14"/>
          <w:szCs w:val="14"/>
          <w:spacing w:val="-8"/>
          <w:w w:val="104"/>
        </w:rPr>
        <w:t>M</w:t>
      </w:r>
      <w:r>
        <w:rPr>
          <w:rFonts w:ascii="Calibri" w:hAnsi="Calibri" w:cs="Calibri" w:eastAsia="Calibri"/>
          <w:sz w:val="14"/>
          <w:szCs w:val="14"/>
          <w:spacing w:val="-6"/>
          <w:w w:val="104"/>
        </w:rPr>
        <w:t>U</w:t>
      </w:r>
      <w:r>
        <w:rPr>
          <w:rFonts w:ascii="Calibri" w:hAnsi="Calibri" w:cs="Calibri" w:eastAsia="Calibri"/>
          <w:sz w:val="14"/>
          <w:szCs w:val="14"/>
          <w:spacing w:val="-3"/>
          <w:w w:val="104"/>
        </w:rPr>
        <w:t>L</w:t>
      </w:r>
      <w:r>
        <w:rPr>
          <w:rFonts w:ascii="Calibri" w:hAnsi="Calibri" w:cs="Calibri" w:eastAsia="Calibri"/>
          <w:sz w:val="14"/>
          <w:szCs w:val="14"/>
          <w:spacing w:val="3"/>
          <w:w w:val="104"/>
        </w:rPr>
        <w:t>A</w:t>
      </w:r>
      <w:r>
        <w:rPr>
          <w:rFonts w:ascii="Calibri" w:hAnsi="Calibri" w:cs="Calibri" w:eastAsia="Calibri"/>
          <w:sz w:val="14"/>
          <w:szCs w:val="14"/>
          <w:spacing w:val="-1"/>
          <w:w w:val="104"/>
        </w:rPr>
        <w:t>R</w:t>
      </w:r>
      <w:r>
        <w:rPr>
          <w:rFonts w:ascii="Calibri" w:hAnsi="Calibri" w:cs="Calibri" w:eastAsia="Calibri"/>
          <w:sz w:val="14"/>
          <w:szCs w:val="14"/>
          <w:spacing w:val="2"/>
          <w:w w:val="104"/>
        </w:rPr>
        <w:t>I</w:t>
      </w:r>
      <w:r>
        <w:rPr>
          <w:rFonts w:ascii="Calibri" w:hAnsi="Calibri" w:cs="Calibri" w:eastAsia="Calibri"/>
          <w:sz w:val="14"/>
          <w:szCs w:val="14"/>
          <w:spacing w:val="-3"/>
          <w:w w:val="104"/>
        </w:rPr>
        <w:t>T</w:t>
      </w:r>
      <w:r>
        <w:rPr>
          <w:rFonts w:ascii="Calibri" w:hAnsi="Calibri" w:cs="Calibri" w:eastAsia="Calibri"/>
          <w:sz w:val="14"/>
          <w:szCs w:val="14"/>
          <w:spacing w:val="0"/>
          <w:w w:val="104"/>
        </w:rPr>
        <w:t>: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</w:r>
    </w:p>
    <w:p>
      <w:pPr>
        <w:spacing w:before="22" w:after="0" w:line="169" w:lineRule="exact"/>
        <w:ind w:right="-20"/>
        <w:jc w:val="left"/>
        <w:rPr>
          <w:rFonts w:ascii="Calibri" w:hAnsi="Calibri" w:cs="Calibri" w:eastAsia="Calibri"/>
          <w:sz w:val="14"/>
          <w:szCs w:val="14"/>
        </w:rPr>
      </w:pPr>
      <w:rPr/>
      <w:r>
        <w:rPr/>
        <w:br w:type="column"/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s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me</w:t>
      </w:r>
      <w:r>
        <w:rPr>
          <w:rFonts w:ascii="Calibri" w:hAnsi="Calibri" w:cs="Calibri" w:eastAsia="Calibri"/>
          <w:sz w:val="14"/>
          <w:szCs w:val="14"/>
          <w:spacing w:val="20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-</w:t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S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h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p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ë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d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4"/>
          <w:w w:val="100"/>
        </w:rPr>
        <w:t>j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24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s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k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l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25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4"/>
          <w:w w:val="100"/>
        </w:rPr>
        <w:t>(</w:t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V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-2"/>
          <w:w w:val="104"/>
        </w:rPr>
        <w:t>r</w:t>
      </w:r>
      <w:r>
        <w:rPr>
          <w:rFonts w:ascii="Calibri" w:hAnsi="Calibri" w:cs="Calibri" w:eastAsia="Calibri"/>
          <w:sz w:val="14"/>
          <w:szCs w:val="14"/>
          <w:spacing w:val="5"/>
          <w:w w:val="104"/>
        </w:rPr>
        <w:t>e</w:t>
      </w:r>
      <w:r>
        <w:rPr>
          <w:rFonts w:ascii="Calibri" w:hAnsi="Calibri" w:cs="Calibri" w:eastAsia="Calibri"/>
          <w:sz w:val="14"/>
          <w:szCs w:val="14"/>
          <w:spacing w:val="2"/>
          <w:w w:val="104"/>
        </w:rPr>
        <w:t>v</w:t>
      </w:r>
      <w:r>
        <w:rPr>
          <w:rFonts w:ascii="Calibri" w:hAnsi="Calibri" w:cs="Calibri" w:eastAsia="Calibri"/>
          <w:sz w:val="14"/>
          <w:szCs w:val="14"/>
          <w:spacing w:val="2"/>
          <w:w w:val="104"/>
        </w:rPr>
        <w:t>.</w:t>
      </w:r>
      <w:r>
        <w:rPr>
          <w:rFonts w:ascii="Calibri" w:hAnsi="Calibri" w:cs="Calibri" w:eastAsia="Calibri"/>
          <w:sz w:val="14"/>
          <w:szCs w:val="14"/>
          <w:spacing w:val="-6"/>
          <w:w w:val="104"/>
        </w:rPr>
        <w:t>2</w:t>
      </w:r>
      <w:r>
        <w:rPr>
          <w:rFonts w:ascii="Calibri" w:hAnsi="Calibri" w:cs="Calibri" w:eastAsia="Calibri"/>
          <w:sz w:val="14"/>
          <w:szCs w:val="14"/>
          <w:spacing w:val="0"/>
          <w:w w:val="104"/>
        </w:rPr>
        <w:t>)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640" w:right="1580"/>
          <w:cols w:num="2" w:equalWidth="0">
            <w:col w:w="1864" w:space="3022"/>
            <w:col w:w="4134"/>
          </w:cols>
        </w:sectPr>
      </w:pPr>
      <w:rPr/>
    </w:p>
    <w:p>
      <w:pPr>
        <w:spacing w:before="31" w:after="0" w:line="240" w:lineRule="auto"/>
        <w:ind w:left="647" w:right="-20"/>
        <w:jc w:val="left"/>
        <w:tabs>
          <w:tab w:pos="4880" w:val="left"/>
        </w:tabs>
        <w:rPr>
          <w:rFonts w:ascii="Calibri" w:hAnsi="Calibri" w:cs="Calibri" w:eastAsia="Calibri"/>
          <w:sz w:val="14"/>
          <w:szCs w:val="14"/>
        </w:rPr>
      </w:pPr>
      <w:rPr/>
      <w:r>
        <w:rPr>
          <w:rFonts w:ascii="Calibri" w:hAnsi="Calibri" w:cs="Calibri" w:eastAsia="Calibri"/>
          <w:sz w:val="14"/>
          <w:szCs w:val="14"/>
          <w:spacing w:val="2"/>
          <w:w w:val="100"/>
        </w:rPr>
        <w:t>P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D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C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: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ab/>
      </w:r>
      <w:r>
        <w:rPr>
          <w:rFonts w:ascii="Calibri" w:hAnsi="Calibri" w:cs="Calibri" w:eastAsia="Calibri"/>
          <w:sz w:val="14"/>
          <w:szCs w:val="14"/>
          <w:spacing w:val="-6"/>
          <w:w w:val="104"/>
        </w:rPr>
        <w:t>3</w:t>
      </w:r>
      <w:r>
        <w:rPr>
          <w:rFonts w:ascii="Calibri" w:hAnsi="Calibri" w:cs="Calibri" w:eastAsia="Calibri"/>
          <w:sz w:val="14"/>
          <w:szCs w:val="14"/>
          <w:spacing w:val="-8"/>
          <w:w w:val="104"/>
        </w:rPr>
        <w:t>M</w:t>
      </w:r>
      <w:r>
        <w:rPr>
          <w:rFonts w:ascii="Calibri" w:hAnsi="Calibri" w:cs="Calibri" w:eastAsia="Calibri"/>
          <w:sz w:val="14"/>
          <w:szCs w:val="14"/>
          <w:spacing w:val="1"/>
          <w:w w:val="104"/>
        </w:rPr>
        <w:t>u</w:t>
      </w:r>
      <w:r>
        <w:rPr>
          <w:rFonts w:ascii="Calibri" w:hAnsi="Calibri" w:cs="Calibri" w:eastAsia="Calibri"/>
          <w:sz w:val="14"/>
          <w:szCs w:val="14"/>
          <w:spacing w:val="4"/>
          <w:w w:val="104"/>
        </w:rPr>
        <w:t>j</w:t>
      </w:r>
      <w:r>
        <w:rPr>
          <w:rFonts w:ascii="Calibri" w:hAnsi="Calibri" w:cs="Calibri" w:eastAsia="Calibri"/>
          <w:sz w:val="14"/>
          <w:szCs w:val="14"/>
          <w:spacing w:val="1"/>
          <w:w w:val="104"/>
        </w:rPr>
        <w:t>o</w:t>
      </w:r>
      <w:r>
        <w:rPr>
          <w:rFonts w:ascii="Calibri" w:hAnsi="Calibri" w:cs="Calibri" w:eastAsia="Calibri"/>
          <w:sz w:val="14"/>
          <w:szCs w:val="14"/>
          <w:spacing w:val="0"/>
          <w:w w:val="104"/>
        </w:rPr>
        <w:t>r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</w:r>
    </w:p>
    <w:p>
      <w:pPr>
        <w:spacing w:before="29" w:after="0" w:line="240" w:lineRule="auto"/>
        <w:ind w:left="647" w:right="-20"/>
        <w:jc w:val="left"/>
        <w:tabs>
          <w:tab w:pos="4880" w:val="left"/>
          <w:tab w:pos="806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Calibri" w:hAnsi="Calibri" w:cs="Calibri" w:eastAsia="Calibri"/>
          <w:sz w:val="14"/>
          <w:szCs w:val="14"/>
          <w:spacing w:val="-8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D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H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26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P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-8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: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ab/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L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L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,</w:t>
      </w:r>
      <w:r>
        <w:rPr>
          <w:rFonts w:ascii="Calibri" w:hAnsi="Calibri" w:cs="Calibri" w:eastAsia="Calibri"/>
          <w:sz w:val="14"/>
          <w:szCs w:val="14"/>
          <w:spacing w:val="9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6"/>
          <w:w w:val="100"/>
        </w:rPr>
        <w:t>U</w:t>
      </w:r>
      <w:r>
        <w:rPr>
          <w:rFonts w:ascii="Calibri" w:hAnsi="Calibri" w:cs="Calibri" w:eastAsia="Calibri"/>
          <w:sz w:val="14"/>
          <w:szCs w:val="14"/>
          <w:spacing w:val="-1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,</w:t>
      </w:r>
      <w:r>
        <w:rPr>
          <w:rFonts w:ascii="Calibri" w:hAnsi="Calibri" w:cs="Calibri" w:eastAsia="Calibri"/>
          <w:sz w:val="14"/>
          <w:szCs w:val="14"/>
          <w:spacing w:val="11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-6"/>
          <w:w w:val="100"/>
        </w:rPr>
        <w:t>U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S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D</w:t>
      </w:r>
      <w:r>
        <w:rPr>
          <w:rFonts w:ascii="Calibri" w:hAnsi="Calibri" w:cs="Calibri" w:eastAsia="Calibri"/>
          <w:sz w:val="14"/>
          <w:szCs w:val="14"/>
          <w:spacing w:val="-22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ab/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spacing w:val="3"/>
          <w:w w:val="100"/>
        </w:rPr>
        <w:t>V</w:t>
      </w:r>
      <w:r>
        <w:rPr>
          <w:rFonts w:ascii="Arial" w:hAnsi="Arial" w:cs="Arial" w:eastAsia="Arial"/>
          <w:sz w:val="12"/>
          <w:szCs w:val="12"/>
          <w:spacing w:val="1"/>
          <w:w w:val="100"/>
        </w:rPr>
        <w:t>l</w:t>
      </w:r>
      <w:r>
        <w:rPr>
          <w:rFonts w:ascii="Arial" w:hAnsi="Arial" w:cs="Arial" w:eastAsia="Arial"/>
          <w:sz w:val="12"/>
          <w:szCs w:val="12"/>
          <w:spacing w:val="-2"/>
          <w:w w:val="100"/>
        </w:rPr>
        <w:t>e</w:t>
      </w:r>
      <w:r>
        <w:rPr>
          <w:rFonts w:ascii="Arial" w:hAnsi="Arial" w:cs="Arial" w:eastAsia="Arial"/>
          <w:sz w:val="12"/>
          <w:szCs w:val="12"/>
          <w:spacing w:val="-3"/>
          <w:w w:val="100"/>
        </w:rPr>
        <w:t>r</w:t>
      </w:r>
      <w:r>
        <w:rPr>
          <w:rFonts w:ascii="Arial" w:hAnsi="Arial" w:cs="Arial" w:eastAsia="Arial"/>
          <w:sz w:val="12"/>
          <w:szCs w:val="12"/>
          <w:spacing w:val="0"/>
          <w:w w:val="100"/>
        </w:rPr>
        <w:t>ë</w:t>
      </w:r>
      <w:r>
        <w:rPr>
          <w:rFonts w:ascii="Arial" w:hAnsi="Arial" w:cs="Arial" w:eastAsia="Arial"/>
          <w:sz w:val="12"/>
          <w:szCs w:val="12"/>
          <w:spacing w:val="17"/>
          <w:w w:val="100"/>
        </w:rPr>
        <w:t> 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n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u</w:t>
      </w:r>
      <w:r>
        <w:rPr>
          <w:rFonts w:ascii="Arial" w:hAnsi="Arial" w:cs="Arial" w:eastAsia="Arial"/>
          <w:sz w:val="12"/>
          <w:szCs w:val="12"/>
          <w:spacing w:val="2"/>
          <w:w w:val="105"/>
        </w:rPr>
        <w:t>m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e</w:t>
      </w:r>
      <w:r>
        <w:rPr>
          <w:rFonts w:ascii="Arial" w:hAnsi="Arial" w:cs="Arial" w:eastAsia="Arial"/>
          <w:sz w:val="12"/>
          <w:szCs w:val="12"/>
          <w:spacing w:val="-3"/>
          <w:w w:val="105"/>
        </w:rPr>
        <w:t>r</w:t>
      </w:r>
      <w:r>
        <w:rPr>
          <w:rFonts w:ascii="Arial" w:hAnsi="Arial" w:cs="Arial" w:eastAsia="Arial"/>
          <w:sz w:val="12"/>
          <w:szCs w:val="12"/>
          <w:spacing w:val="1"/>
          <w:w w:val="105"/>
        </w:rPr>
        <w:t>i</w:t>
      </w:r>
      <w:r>
        <w:rPr>
          <w:rFonts w:ascii="Arial" w:hAnsi="Arial" w:cs="Arial" w:eastAsia="Arial"/>
          <w:sz w:val="12"/>
          <w:szCs w:val="12"/>
          <w:spacing w:val="5"/>
          <w:w w:val="105"/>
        </w:rPr>
        <w:t>k</w:t>
      </w:r>
      <w:r>
        <w:rPr>
          <w:rFonts w:ascii="Arial" w:hAnsi="Arial" w:cs="Arial" w:eastAsia="Arial"/>
          <w:sz w:val="12"/>
          <w:szCs w:val="12"/>
          <w:spacing w:val="0"/>
          <w:w w:val="105"/>
        </w:rPr>
        <w:t>e</w:t>
      </w:r>
      <w:r>
        <w:rPr>
          <w:rFonts w:ascii="Arial" w:hAnsi="Arial" w:cs="Arial" w:eastAsia="Arial"/>
          <w:sz w:val="12"/>
          <w:szCs w:val="12"/>
          <w:spacing w:val="0"/>
          <w:w w:val="100"/>
        </w:rPr>
      </w:r>
    </w:p>
    <w:p>
      <w:pPr>
        <w:spacing w:before="30" w:after="0" w:line="169" w:lineRule="exact"/>
        <w:ind w:left="647" w:right="-20"/>
        <w:jc w:val="left"/>
        <w:tabs>
          <w:tab w:pos="4880" w:val="left"/>
          <w:tab w:pos="806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Calibri" w:hAnsi="Calibri" w:cs="Calibri" w:eastAsia="Calibri"/>
          <w:sz w:val="14"/>
          <w:szCs w:val="14"/>
          <w:spacing w:val="3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J</w:t>
      </w:r>
      <w:r>
        <w:rPr>
          <w:rFonts w:ascii="Calibri" w:hAnsi="Calibri" w:cs="Calibri" w:eastAsia="Calibri"/>
          <w:sz w:val="14"/>
          <w:szCs w:val="14"/>
          <w:spacing w:val="-3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S</w:t>
      </w:r>
      <w:r>
        <w:rPr>
          <w:rFonts w:ascii="Calibri" w:hAnsi="Calibri" w:cs="Calibri" w:eastAsia="Calibri"/>
          <w:sz w:val="14"/>
          <w:szCs w:val="14"/>
          <w:spacing w:val="2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:</w:t>
      </w:r>
      <w:r>
        <w:rPr>
          <w:rFonts w:ascii="Calibri" w:hAnsi="Calibri" w:cs="Calibri" w:eastAsia="Calibri"/>
          <w:sz w:val="14"/>
          <w:szCs w:val="14"/>
          <w:spacing w:val="-15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ab/>
      </w:r>
      <w:r>
        <w:rPr>
          <w:rFonts w:ascii="Calibri" w:hAnsi="Calibri" w:cs="Calibri" w:eastAsia="Calibri"/>
          <w:sz w:val="14"/>
          <w:szCs w:val="14"/>
          <w:spacing w:val="3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4"/>
          <w:w w:val="100"/>
        </w:rPr>
        <w:t>j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ë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s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i</w:t>
      </w:r>
      <w:r>
        <w:rPr>
          <w:rFonts w:ascii="Calibri" w:hAnsi="Calibri" w:cs="Calibri" w:eastAsia="Calibri"/>
          <w:sz w:val="14"/>
          <w:szCs w:val="14"/>
          <w:spacing w:val="14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m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o</w:t>
      </w:r>
      <w:r>
        <w:rPr>
          <w:rFonts w:ascii="Calibri" w:hAnsi="Calibri" w:cs="Calibri" w:eastAsia="Calibri"/>
          <w:sz w:val="14"/>
          <w:szCs w:val="14"/>
          <w:spacing w:val="1"/>
          <w:w w:val="100"/>
        </w:rPr>
        <w:t>n</w:t>
      </w:r>
      <w:r>
        <w:rPr>
          <w:rFonts w:ascii="Calibri" w:hAnsi="Calibri" w:cs="Calibri" w:eastAsia="Calibri"/>
          <w:sz w:val="14"/>
          <w:szCs w:val="14"/>
          <w:spacing w:val="5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t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a</w:t>
      </w:r>
      <w:r>
        <w:rPr>
          <w:rFonts w:ascii="Calibri" w:hAnsi="Calibri" w:cs="Calibri" w:eastAsia="Calibri"/>
          <w:sz w:val="14"/>
          <w:szCs w:val="14"/>
          <w:spacing w:val="-2"/>
          <w:w w:val="100"/>
        </w:rPr>
        <w:t>r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>e</w:t>
      </w:r>
      <w:r>
        <w:rPr>
          <w:rFonts w:ascii="Calibri" w:hAnsi="Calibri" w:cs="Calibri" w:eastAsia="Calibri"/>
          <w:sz w:val="14"/>
          <w:szCs w:val="14"/>
          <w:spacing w:val="-9"/>
          <w:w w:val="100"/>
        </w:rPr>
        <w:t> </w:t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  <w:tab/>
      </w:r>
      <w:r>
        <w:rPr>
          <w:rFonts w:ascii="Calibri" w:hAnsi="Calibri" w:cs="Calibri" w:eastAsia="Calibri"/>
          <w:sz w:val="14"/>
          <w:szCs w:val="14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spacing w:val="-4"/>
          <w:w w:val="100"/>
        </w:rPr>
        <w:t>N</w:t>
      </w:r>
      <w:r>
        <w:rPr>
          <w:rFonts w:ascii="Arial" w:hAnsi="Arial" w:cs="Arial" w:eastAsia="Arial"/>
          <w:sz w:val="12"/>
          <w:szCs w:val="12"/>
          <w:spacing w:val="-2"/>
          <w:w w:val="100"/>
        </w:rPr>
        <w:t>u</w:t>
      </w:r>
      <w:r>
        <w:rPr>
          <w:rFonts w:ascii="Arial" w:hAnsi="Arial" w:cs="Arial" w:eastAsia="Arial"/>
          <w:sz w:val="12"/>
          <w:szCs w:val="12"/>
          <w:spacing w:val="0"/>
          <w:w w:val="100"/>
        </w:rPr>
        <w:t>k</w:t>
      </w:r>
      <w:r>
        <w:rPr>
          <w:rFonts w:ascii="Arial" w:hAnsi="Arial" w:cs="Arial" w:eastAsia="Arial"/>
          <w:sz w:val="12"/>
          <w:szCs w:val="12"/>
          <w:spacing w:val="21"/>
          <w:w w:val="100"/>
        </w:rPr>
        <w:t> </w:t>
      </w:r>
      <w:r>
        <w:rPr>
          <w:rFonts w:ascii="Arial" w:hAnsi="Arial" w:cs="Arial" w:eastAsia="Arial"/>
          <w:sz w:val="12"/>
          <w:szCs w:val="12"/>
          <w:spacing w:val="-3"/>
          <w:w w:val="105"/>
        </w:rPr>
        <w:t>r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a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p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o</w:t>
      </w:r>
      <w:r>
        <w:rPr>
          <w:rFonts w:ascii="Arial" w:hAnsi="Arial" w:cs="Arial" w:eastAsia="Arial"/>
          <w:sz w:val="12"/>
          <w:szCs w:val="12"/>
          <w:spacing w:val="-3"/>
          <w:w w:val="105"/>
        </w:rPr>
        <w:t>r</w:t>
      </w:r>
      <w:r>
        <w:rPr>
          <w:rFonts w:ascii="Arial" w:hAnsi="Arial" w:cs="Arial" w:eastAsia="Arial"/>
          <w:sz w:val="12"/>
          <w:szCs w:val="12"/>
          <w:spacing w:val="4"/>
          <w:w w:val="105"/>
        </w:rPr>
        <w:t>t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o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h</w:t>
      </w:r>
      <w:r>
        <w:rPr>
          <w:rFonts w:ascii="Arial" w:hAnsi="Arial" w:cs="Arial" w:eastAsia="Arial"/>
          <w:sz w:val="12"/>
          <w:szCs w:val="12"/>
          <w:spacing w:val="-2"/>
          <w:w w:val="105"/>
        </w:rPr>
        <w:t>e</w:t>
      </w:r>
      <w:r>
        <w:rPr>
          <w:rFonts w:ascii="Arial" w:hAnsi="Arial" w:cs="Arial" w:eastAsia="Arial"/>
          <w:sz w:val="12"/>
          <w:szCs w:val="12"/>
          <w:spacing w:val="0"/>
          <w:w w:val="105"/>
        </w:rPr>
        <w:t>t</w:t>
      </w:r>
      <w:r>
        <w:rPr>
          <w:rFonts w:ascii="Arial" w:hAnsi="Arial" w:cs="Arial" w:eastAsia="Arial"/>
          <w:sz w:val="12"/>
          <w:szCs w:val="12"/>
          <w:spacing w:val="0"/>
          <w:w w:val="10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640" w:right="1580"/>
        </w:sectPr>
      </w:pPr>
      <w:rPr/>
    </w:p>
    <w:p>
      <w:pPr>
        <w:spacing w:before="51" w:after="0" w:line="85" w:lineRule="exact"/>
        <w:ind w:right="-20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5"/>
          <w:w w:val="100"/>
          <w:b/>
          <w:bCs/>
          <w:position w:val="-3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-3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e</w:t>
      </w:r>
      <w:r>
        <w:rPr>
          <w:rFonts w:ascii="Arial" w:hAnsi="Arial" w:cs="Arial" w:eastAsia="Arial"/>
          <w:sz w:val="10"/>
          <w:szCs w:val="10"/>
          <w:spacing w:val="-8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n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-3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a</w:t>
      </w:r>
      <w:r>
        <w:rPr>
          <w:rFonts w:ascii="Arial" w:hAnsi="Arial" w:cs="Arial" w:eastAsia="Arial"/>
          <w:sz w:val="10"/>
          <w:szCs w:val="10"/>
          <w:spacing w:val="14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ë</w:t>
      </w:r>
      <w:r>
        <w:rPr>
          <w:rFonts w:ascii="Arial" w:hAnsi="Arial" w:cs="Arial" w:eastAsia="Arial"/>
          <w:sz w:val="10"/>
          <w:szCs w:val="10"/>
          <w:spacing w:val="18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f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d</w:t>
      </w:r>
      <w:r>
        <w:rPr>
          <w:rFonts w:ascii="Arial" w:hAnsi="Arial" w:cs="Arial" w:eastAsia="Arial"/>
          <w:sz w:val="10"/>
          <w:szCs w:val="10"/>
          <w:spacing w:val="19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  </w:t>
      </w:r>
      <w:r>
        <w:rPr>
          <w:rFonts w:ascii="Arial" w:hAnsi="Arial" w:cs="Arial" w:eastAsia="Arial"/>
          <w:sz w:val="10"/>
          <w:szCs w:val="10"/>
          <w:spacing w:val="12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  <w:position w:val="-3"/>
        </w:rPr>
        <w:t>N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r</w:t>
      </w:r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m</w:t>
      </w:r>
      <w:r>
        <w:rPr>
          <w:rFonts w:ascii="Arial" w:hAnsi="Arial" w:cs="Arial" w:eastAsia="Arial"/>
          <w:sz w:val="10"/>
          <w:szCs w:val="10"/>
          <w:spacing w:val="-10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a</w:t>
      </w:r>
      <w:r>
        <w:rPr>
          <w:rFonts w:ascii="Arial" w:hAnsi="Arial" w:cs="Arial" w:eastAsia="Arial"/>
          <w:sz w:val="10"/>
          <w:szCs w:val="10"/>
          <w:spacing w:val="4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e</w:t>
      </w:r>
      <w:r>
        <w:rPr>
          <w:rFonts w:ascii="Arial" w:hAnsi="Arial" w:cs="Arial" w:eastAsia="Arial"/>
          <w:sz w:val="10"/>
          <w:szCs w:val="10"/>
          <w:spacing w:val="14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-3"/>
        </w:rPr>
        <w:t>i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n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e</w:t>
      </w:r>
      <w:r>
        <w:rPr>
          <w:rFonts w:ascii="Arial" w:hAnsi="Arial" w:cs="Arial" w:eastAsia="Arial"/>
          <w:sz w:val="10"/>
          <w:szCs w:val="10"/>
          <w:spacing w:val="-7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-3"/>
        </w:rPr>
        <w:t>r</w:t>
      </w:r>
      <w:r>
        <w:rPr>
          <w:rFonts w:ascii="Arial" w:hAnsi="Arial" w:cs="Arial" w:eastAsia="Arial"/>
          <w:sz w:val="10"/>
          <w:szCs w:val="10"/>
          <w:spacing w:val="-21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-3"/>
        </w:rPr>
        <w:t>e</w:t>
      </w:r>
      <w:r>
        <w:rPr>
          <w:rFonts w:ascii="Arial" w:hAnsi="Arial" w:cs="Arial" w:eastAsia="Arial"/>
          <w:sz w:val="10"/>
          <w:szCs w:val="10"/>
          <w:spacing w:val="-19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-3"/>
        </w:rPr>
        <w:t>s</w:t>
      </w:r>
      <w:r>
        <w:rPr>
          <w:rFonts w:ascii="Arial" w:hAnsi="Arial" w:cs="Arial" w:eastAsia="Arial"/>
          <w:sz w:val="10"/>
          <w:szCs w:val="10"/>
          <w:spacing w:val="-19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b/>
          <w:bCs/>
          <w:position w:val="-3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-3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</w:r>
    </w:p>
    <w:p>
      <w:pPr>
        <w:spacing w:before="51" w:after="0" w:line="85" w:lineRule="exact"/>
        <w:ind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/>
        <w:br w:type="column"/>
      </w:r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  <w:position w:val="-3"/>
        </w:rPr>
        <w:t>N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3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r</w:t>
      </w:r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m</w:t>
      </w:r>
      <w:r>
        <w:rPr>
          <w:rFonts w:ascii="Arial" w:hAnsi="Arial" w:cs="Arial" w:eastAsia="Arial"/>
          <w:sz w:val="10"/>
          <w:szCs w:val="10"/>
          <w:spacing w:val="-10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3"/>
        </w:rPr>
        <w:t>a</w:t>
      </w:r>
      <w:r>
        <w:rPr>
          <w:rFonts w:ascii="Arial" w:hAnsi="Arial" w:cs="Arial" w:eastAsia="Arial"/>
          <w:sz w:val="10"/>
          <w:szCs w:val="10"/>
          <w:spacing w:val="4"/>
          <w:w w:val="100"/>
          <w:b/>
          <w:bCs/>
          <w:position w:val="-3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-3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640" w:right="1580"/>
          <w:cols w:num="2" w:equalWidth="0">
            <w:col w:w="6878" w:space="1408"/>
            <w:col w:w="734"/>
          </w:cols>
        </w:sectPr>
      </w:pPr>
      <w:rPr/>
    </w:p>
    <w:p>
      <w:pPr>
        <w:spacing w:before="58" w:after="0" w:line="114" w:lineRule="exact"/>
        <w:ind w:right="-20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0"/>
          <w:szCs w:val="10"/>
          <w:spacing w:val="-11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10"/>
          <w:szCs w:val="10"/>
          <w:spacing w:val="-21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0" w:after="0" w:line="172" w:lineRule="exact"/>
        <w:ind w:right="-66"/>
        <w:jc w:val="left"/>
        <w:tabs>
          <w:tab w:pos="680" w:val="left"/>
        </w:tabs>
        <w:rPr>
          <w:rFonts w:ascii="Arial" w:hAnsi="Arial" w:cs="Arial" w:eastAsia="Arial"/>
          <w:sz w:val="10"/>
          <w:szCs w:val="10"/>
        </w:rPr>
      </w:pPr>
      <w:rPr/>
      <w:r>
        <w:rPr/>
        <w:br w:type="column"/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-1"/>
        </w:rPr>
        <w:t>(</w:t>
      </w:r>
      <w:r>
        <w:rPr>
          <w:rFonts w:ascii="Arial" w:hAnsi="Arial" w:cs="Arial" w:eastAsia="Arial"/>
          <w:sz w:val="10"/>
          <w:szCs w:val="10"/>
          <w:spacing w:val="-8"/>
          <w:w w:val="100"/>
          <w:b/>
          <w:bCs/>
          <w:position w:val="-1"/>
        </w:rPr>
        <w:t>%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1"/>
        </w:rPr>
        <w:t>)</w:t>
      </w:r>
      <w:r>
        <w:rPr>
          <w:rFonts w:ascii="Arial" w:hAnsi="Arial" w:cs="Arial" w:eastAsia="Arial"/>
          <w:sz w:val="10"/>
          <w:szCs w:val="10"/>
          <w:spacing w:val="-17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1"/>
        </w:rPr>
        <w:tab/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0"/>
          <w:szCs w:val="10"/>
          <w:spacing w:val="-9"/>
          <w:w w:val="107"/>
          <w:b/>
          <w:bCs/>
          <w:position w:val="5"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5"/>
        </w:rPr>
        <w:t>r</w:t>
      </w:r>
      <w:r>
        <w:rPr>
          <w:rFonts w:ascii="Arial" w:hAnsi="Arial" w:cs="Arial" w:eastAsia="Arial"/>
          <w:sz w:val="10"/>
          <w:szCs w:val="10"/>
          <w:spacing w:val="-21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5"/>
        </w:rPr>
        <w:t>e</w:t>
      </w:r>
      <w:r>
        <w:rPr>
          <w:rFonts w:ascii="Arial" w:hAnsi="Arial" w:cs="Arial" w:eastAsia="Arial"/>
          <w:sz w:val="10"/>
          <w:szCs w:val="10"/>
          <w:spacing w:val="-19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5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5"/>
        </w:rPr>
        <w:t>i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5"/>
        </w:rPr>
        <w:t>d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5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5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5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5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5"/>
        </w:rPr>
        <w:t>a</w:t>
      </w:r>
      <w:r>
        <w:rPr>
          <w:rFonts w:ascii="Arial" w:hAnsi="Arial" w:cs="Arial" w:eastAsia="Arial"/>
          <w:sz w:val="10"/>
          <w:szCs w:val="10"/>
          <w:spacing w:val="10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5"/>
        </w:rPr>
        <w:t>e</w:t>
      </w:r>
      <w:r>
        <w:rPr>
          <w:rFonts w:ascii="Arial" w:hAnsi="Arial" w:cs="Arial" w:eastAsia="Arial"/>
          <w:sz w:val="10"/>
          <w:szCs w:val="10"/>
          <w:spacing w:val="14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5"/>
        </w:rPr>
        <w:t>r</w:t>
      </w:r>
      <w:r>
        <w:rPr>
          <w:rFonts w:ascii="Arial" w:hAnsi="Arial" w:cs="Arial" w:eastAsia="Arial"/>
          <w:sz w:val="10"/>
          <w:szCs w:val="10"/>
          <w:spacing w:val="-21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5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</w:r>
    </w:p>
    <w:p>
      <w:pPr>
        <w:spacing w:before="58" w:after="0" w:line="114" w:lineRule="exact"/>
        <w:ind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/>
        <w:br w:type="column"/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0"/>
          <w:szCs w:val="1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10"/>
          <w:szCs w:val="10"/>
          <w:spacing w:val="-21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e</w:t>
      </w:r>
      <w:r>
        <w:rPr>
          <w:rFonts w:ascii="Arial" w:hAnsi="Arial" w:cs="Arial" w:eastAsia="Arial"/>
          <w:sz w:val="10"/>
          <w:szCs w:val="10"/>
          <w:spacing w:val="-1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s</w:t>
      </w:r>
      <w:r>
        <w:rPr>
          <w:rFonts w:ascii="Arial" w:hAnsi="Arial" w:cs="Arial" w:eastAsia="Arial"/>
          <w:sz w:val="10"/>
          <w:szCs w:val="10"/>
          <w:spacing w:val="-1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10"/>
          <w:szCs w:val="10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7"/>
          <w:b/>
          <w:bCs/>
        </w:rPr>
        <w:t>(</w:t>
      </w:r>
      <w:r>
        <w:rPr>
          <w:rFonts w:ascii="Arial" w:hAnsi="Arial" w:cs="Arial" w:eastAsia="Arial"/>
          <w:sz w:val="10"/>
          <w:szCs w:val="10"/>
          <w:spacing w:val="-8"/>
          <w:w w:val="107"/>
          <w:b/>
          <w:bCs/>
        </w:rPr>
        <w:t>%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)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640" w:right="1580"/>
          <w:cols w:num="3" w:equalWidth="0">
            <w:col w:w="5655" w:space="682"/>
            <w:col w:w="1568" w:space="273"/>
            <w:col w:w="842"/>
          </w:cols>
        </w:sectPr>
      </w:pPr>
      <w:rPr/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640" w:right="1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81pt;margin-top:72.839996pt;width:450.6pt;height:653.64pt;mso-position-horizontal-relative:page;mso-position-vertical-relative:page;z-index:-5819" coordorigin="1620,1457" coordsize="9012,13073">
            <v:group style="position:absolute;left:8552;top:2245;width:1130;height:210" coordorigin="8552,2245" coordsize="1130,210">
              <v:shape style="position:absolute;left:8552;top:2245;width:1130;height:210" coordorigin="8552,2245" coordsize="1130,210" path="m8552,2455l9682,2455,9682,2245,8552,2245,8552,2455e" filled="t" fillcolor="#FFFF00" stroked="f">
                <v:path arrowok="t"/>
                <v:fill/>
              </v:shape>
            </v:group>
            <v:group style="position:absolute;left:8552;top:2445;width:1130;height:210" coordorigin="8552,2445" coordsize="1130,210">
              <v:shape style="position:absolute;left:8552;top:2445;width:1130;height:210" coordorigin="8552,2445" coordsize="1130,210" path="m8552,2656l9682,2656,9682,2445,8552,2445,8552,2656e" filled="t" fillcolor="#FF0000" stroked="f">
                <v:path arrowok="t"/>
                <v:fill/>
              </v:shape>
            </v:group>
            <v:group style="position:absolute;left:1644;top:2885;width:8973;height:478" coordorigin="1644,2885" coordsize="8973,478">
              <v:shape style="position:absolute;left:1644;top:2885;width:8973;height:478" coordorigin="1644,2885" coordsize="8973,478" path="m1654,3362l10627,3362,10627,2885,1654,2885,1654,3362e" filled="t" fillcolor="#C0C0C0" stroked="f">
                <v:path arrowok="t"/>
                <v:fill/>
              </v:shape>
            </v:group>
            <v:group style="position:absolute;left:6496;top:3353;width:4121;height:182" coordorigin="6496,3353" coordsize="4121,182">
              <v:shape style="position:absolute;left:6496;top:3353;width:4121;height:182" coordorigin="6496,3353" coordsize="4121,182" path="m6496,3535l10617,3535,10617,3353,6496,3353,6496,3535e" filled="t" fillcolor="#D9D9D9" stroked="f">
                <v:path arrowok="t"/>
                <v:fill/>
              </v:shape>
            </v:group>
            <v:group style="position:absolute;left:6496;top:3525;width:1062;height:3555" coordorigin="6496,3525" coordsize="1062,3555">
              <v:shape style="position:absolute;left:6496;top:3525;width:1062;height:3555" coordorigin="6496,3525" coordsize="1062,3555" path="m6496,7080l7558,7080,7558,3525,6496,3525,6496,7080e" filled="t" fillcolor="#FFFF00" stroked="f">
                <v:path arrowok="t"/>
                <v:fill/>
              </v:shape>
            </v:group>
            <v:group style="position:absolute;left:7548;top:3525;width:1013;height:3555" coordorigin="7548,3525" coordsize="1013,3555">
              <v:shape style="position:absolute;left:7548;top:3525;width:1013;height:3555" coordorigin="7548,3525" coordsize="1013,3555" path="m7548,7080l8561,7080,8561,3525,7548,3525,7548,7080e" filled="t" fillcolor="#FFFF00" stroked="f">
                <v:path arrowok="t"/>
                <v:fill/>
              </v:shape>
            </v:group>
            <v:group style="position:absolute;left:8552;top:3525;width:1130;height:3555" coordorigin="8552,3525" coordsize="1130,3555">
              <v:shape style="position:absolute;left:8552;top:3525;width:1130;height:3555" coordorigin="8552,3525" coordsize="1130,3555" path="m8552,7080l9682,7080,9682,3525,8552,3525,8552,7080e" filled="t" fillcolor="#FFFF00" stroked="f">
                <v:path arrowok="t"/>
                <v:fill/>
              </v:shape>
            </v:group>
            <v:group style="position:absolute;left:9672;top:3525;width:945;height:3555" coordorigin="9672,3525" coordsize="945,3555">
              <v:shape style="position:absolute;left:9672;top:3525;width:945;height:3555" coordorigin="9672,3525" coordsize="945,3555" path="m9672,7080l10617,7080,10617,3525,9672,3525,9672,7080e" filled="t" fillcolor="#FFFF00" stroked="f">
                <v:path arrowok="t"/>
                <v:fill/>
              </v:shape>
            </v:group>
            <v:group style="position:absolute;left:6496;top:7071;width:4121;height:181" coordorigin="6496,7071" coordsize="4121,181">
              <v:shape style="position:absolute;left:6496;top:7071;width:4121;height:181" coordorigin="6496,7071" coordsize="4121,181" path="m6496,7252l10617,7252,10617,7071,6496,7071,6496,7252e" filled="t" fillcolor="#D9D9D9" stroked="f">
                <v:path arrowok="t"/>
                <v:fill/>
              </v:shape>
            </v:group>
            <v:group style="position:absolute;left:6496;top:7243;width:1062;height:3555" coordorigin="6496,7243" coordsize="1062,3555">
              <v:shape style="position:absolute;left:6496;top:7243;width:1062;height:3555" coordorigin="6496,7243" coordsize="1062,3555" path="m6496,10798l7558,10798,7558,7243,6496,7243,6496,10798e" filled="t" fillcolor="#FFFF00" stroked="f">
                <v:path arrowok="t"/>
                <v:fill/>
              </v:shape>
            </v:group>
            <v:group style="position:absolute;left:7548;top:7243;width:1013;height:3555" coordorigin="7548,7243" coordsize="1013,3555">
              <v:shape style="position:absolute;left:7548;top:7243;width:1013;height:3555" coordorigin="7548,7243" coordsize="1013,3555" path="m7548,10798l8561,10798,8561,7243,7548,7243,7548,10798e" filled="t" fillcolor="#FFFF00" stroked="f">
                <v:path arrowok="t"/>
                <v:fill/>
              </v:shape>
            </v:group>
            <v:group style="position:absolute;left:8552;top:7243;width:1130;height:3555" coordorigin="8552,7243" coordsize="1130,3555">
              <v:shape style="position:absolute;left:8552;top:7243;width:1130;height:3555" coordorigin="8552,7243" coordsize="1130,3555" path="m8552,10798l9682,10798,9682,7243,8552,7243,8552,10798e" filled="t" fillcolor="#FFFF00" stroked="f">
                <v:path arrowok="t"/>
                <v:fill/>
              </v:shape>
            </v:group>
            <v:group style="position:absolute;left:9672;top:7243;width:945;height:3555" coordorigin="9672,7243" coordsize="945,3555">
              <v:shape style="position:absolute;left:9672;top:7243;width:945;height:3555" coordorigin="9672,7243" coordsize="945,3555" path="m9672,10798l10617,10798,10617,7243,9672,7243,9672,10798e" filled="t" fillcolor="#FFFF00" stroked="f">
                <v:path arrowok="t"/>
                <v:fill/>
              </v:shape>
            </v:group>
            <v:group style="position:absolute;left:6496;top:10788;width:4121;height:182" coordorigin="6496,10788" coordsize="4121,182">
              <v:shape style="position:absolute;left:6496;top:10788;width:4121;height:182" coordorigin="6496,10788" coordsize="4121,182" path="m6496,10970l10617,10970,10617,10788,6496,10788,6496,10970e" filled="t" fillcolor="#D9D9D9" stroked="f">
                <v:path arrowok="t"/>
                <v:fill/>
              </v:shape>
            </v:group>
            <v:group style="position:absolute;left:6496;top:10960;width:1062;height:3555" coordorigin="6496,10960" coordsize="1062,3555">
              <v:shape style="position:absolute;left:6496;top:10960;width:1062;height:3555" coordorigin="6496,10960" coordsize="1062,3555" path="m6496,14515l7558,14515,7558,10960,6496,10960,6496,14515e" filled="t" fillcolor="#FFFF00" stroked="f">
                <v:path arrowok="t"/>
                <v:fill/>
              </v:shape>
            </v:group>
            <v:group style="position:absolute;left:7548;top:10960;width:1013;height:3555" coordorigin="7548,10960" coordsize="1013,3555">
              <v:shape style="position:absolute;left:7548;top:10960;width:1013;height:3555" coordorigin="7548,10960" coordsize="1013,3555" path="m7548,14515l8561,14515,8561,10960,7548,10960,7548,14515e" filled="t" fillcolor="#FFFF00" stroked="f">
                <v:path arrowok="t"/>
                <v:fill/>
              </v:shape>
            </v:group>
            <v:group style="position:absolute;left:8552;top:10960;width:1130;height:3555" coordorigin="8552,10960" coordsize="1130,3555">
              <v:shape style="position:absolute;left:8552;top:10960;width:1130;height:3555" coordorigin="8552,10960" coordsize="1130,3555" path="m8552,14515l9682,14515,9682,10960,8552,10960,8552,14515e" filled="t" fillcolor="#FFFF00" stroked="f">
                <v:path arrowok="t"/>
                <v:fill/>
              </v:shape>
            </v:group>
            <v:group style="position:absolute;left:9672;top:10960;width:945;height:3555" coordorigin="9672,10960" coordsize="945,3555">
              <v:shape style="position:absolute;left:9672;top:10960;width:945;height:3555" coordorigin="9672,10960" coordsize="945,3555" path="m9672,14515l10617,14515,10617,10960,9672,10960,9672,14515e" filled="t" fillcolor="#FFFF00" stroked="f">
                <v:path arrowok="t"/>
                <v:fill/>
              </v:shape>
            </v:group>
            <v:group style="position:absolute;left:2263;top:2894;width:2;height:449" coordorigin="2263,2894" coordsize="2,449">
              <v:shape style="position:absolute;left:2263;top:2894;width:2;height:449" coordorigin="2263,2894" coordsize="0,449" path="m2263,2894l2263,3343e" filled="f" stroked="t" strokeweight=".586616pt" strokecolor="#000000">
                <v:path arrowok="t"/>
              </v:shape>
            </v:group>
            <v:group style="position:absolute;left:6501;top:2894;width:2;height:11602" coordorigin="6501,2894" coordsize="2,11602">
              <v:shape style="position:absolute;left:6501;top:2894;width:2;height:11602" coordorigin="6501,2894" coordsize="0,11602" path="m6501,2894l6501,14496e" filled="f" stroked="t" strokeweight=".58678pt" strokecolor="#000000">
                <v:path arrowok="t"/>
              </v:shape>
            </v:group>
            <v:group style="position:absolute;left:1640;top:2894;width:2;height:449" coordorigin="1640,2894" coordsize="2,449">
              <v:shape style="position:absolute;left:1640;top:2894;width:2;height:449" coordorigin="1640,2894" coordsize="0,449" path="m1640,2894l1640,3343e" filled="f" stroked="t" strokeweight=".536606pt" strokecolor="#000000">
                <v:path arrowok="t"/>
              </v:shape>
            </v:group>
            <v:group style="position:absolute;left:7548;top:2894;width:2;height:4167" coordorigin="7548,2894" coordsize="2,4167">
              <v:shape style="position:absolute;left:7548;top:2894;width:2;height:4167" coordorigin="7548,2894" coordsize="0,4167" path="m7548,2894l7548,7061e" filled="f" stroked="t" strokeweight="1.073213pt" strokecolor="#000000">
                <v:path arrowok="t"/>
              </v:shape>
            </v:group>
            <v:group style="position:absolute;left:9672;top:2894;width:2;height:4167" coordorigin="9672,2894" coordsize="2,4167">
              <v:shape style="position:absolute;left:9672;top:2894;width:2;height:4167" coordorigin="9672,2894" coordsize="0,4167" path="m9672,2894l9672,7061e" filled="f" stroked="t" strokeweight="1.073213pt" strokecolor="#000000">
                <v:path arrowok="t"/>
              </v:shape>
            </v:group>
            <v:group style="position:absolute;left:2258;top:3363;width:2;height:11133" coordorigin="2258,3363" coordsize="2,11133">
              <v:shape style="position:absolute;left:2258;top:3363;width:2;height:11133" coordorigin="2258,3363" coordsize="0,11133" path="m2258,3363l2258,14496e" filled="f" stroked="t" strokeweight="1.073237pt" strokecolor="#77923B">
                <v:path arrowok="t"/>
              </v:shape>
            </v:group>
            <v:group style="position:absolute;left:2248;top:3525;width:6294;height:2" coordorigin="2248,3525" coordsize="6294,2">
              <v:shape style="position:absolute;left:2248;top:3525;width:6294;height:2" coordorigin="2248,3525" coordsize="6294,0" path="m2248,3525l8542,3525e" filled="f" stroked="t" strokeweight="1.054953pt" strokecolor="#000000">
                <v:path arrowok="t"/>
              </v:shape>
            </v:group>
            <v:group style="position:absolute;left:6510;top:3530;width:4087;height:2" coordorigin="6510,3530" coordsize="4087,2">
              <v:shape style="position:absolute;left:6510;top:3530;width:4087;height:2" coordorigin="6510,3530" coordsize="4087,0" path="m6510,3530l10598,3530e" filled="f" stroked="t" strokeweight=".577477pt" strokecolor="#000000">
                <v:path arrowok="t"/>
              </v:shape>
              <v:shape style="position:absolute;left:6506;top:3688;width:1043;height:10" type="#_x0000_t75">
                <v:imagedata r:id="rId881" o:title=""/>
              </v:shape>
              <v:shape style="position:absolute;left:7558;top:3688;width:984;height:10" type="#_x0000_t75">
                <v:imagedata r:id="rId882" o:title=""/>
              </v:shape>
              <v:shape style="position:absolute;left:8561;top:3688;width:1111;height:10" type="#_x0000_t75">
                <v:imagedata r:id="rId883" o:title=""/>
              </v:shape>
              <v:shape style="position:absolute;left:6506;top:3850;width:1043;height:10" type="#_x0000_t75">
                <v:imagedata r:id="rId884" o:title=""/>
              </v:shape>
              <v:shape style="position:absolute;left:7558;top:3850;width:984;height:10" type="#_x0000_t75">
                <v:imagedata r:id="rId885" o:title=""/>
              </v:shape>
              <v:shape style="position:absolute;left:8561;top:3850;width:1111;height:10" type="#_x0000_t75">
                <v:imagedata r:id="rId886" o:title=""/>
              </v:shape>
              <v:shape style="position:absolute;left:6506;top:4012;width:1043;height:10" type="#_x0000_t75">
                <v:imagedata r:id="rId887" o:title=""/>
              </v:shape>
              <v:shape style="position:absolute;left:7558;top:4012;width:984;height:10" type="#_x0000_t75">
                <v:imagedata r:id="rId888" o:title=""/>
              </v:shape>
              <v:shape style="position:absolute;left:8561;top:4012;width:1111;height:10" type="#_x0000_t75">
                <v:imagedata r:id="rId889" o:title=""/>
              </v:shape>
              <v:shape style="position:absolute;left:6506;top:4175;width:1043;height:10" type="#_x0000_t75">
                <v:imagedata r:id="rId890" o:title=""/>
              </v:shape>
              <v:shape style="position:absolute;left:7558;top:4175;width:984;height:10" type="#_x0000_t75">
                <v:imagedata r:id="rId891" o:title=""/>
              </v:shape>
              <v:shape style="position:absolute;left:8561;top:4175;width:1111;height:10" type="#_x0000_t75">
                <v:imagedata r:id="rId892" o:title=""/>
              </v:shape>
              <v:shape style="position:absolute;left:6506;top:4338;width:1043;height:10" type="#_x0000_t75">
                <v:imagedata r:id="rId893" o:title=""/>
              </v:shape>
              <v:shape style="position:absolute;left:7558;top:4338;width:984;height:10" type="#_x0000_t75">
                <v:imagedata r:id="rId894" o:title=""/>
              </v:shape>
              <v:shape style="position:absolute;left:8561;top:4338;width:1111;height:10" type="#_x0000_t75">
                <v:imagedata r:id="rId895" o:title=""/>
              </v:shape>
              <v:shape style="position:absolute;left:6506;top:4500;width:1043;height:10" type="#_x0000_t75">
                <v:imagedata r:id="rId896" o:title=""/>
              </v:shape>
              <v:shape style="position:absolute;left:7558;top:4500;width:984;height:10" type="#_x0000_t75">
                <v:imagedata r:id="rId897" o:title=""/>
              </v:shape>
              <v:shape style="position:absolute;left:8561;top:4500;width:1111;height:10" type="#_x0000_t75">
                <v:imagedata r:id="rId898" o:title=""/>
              </v:shape>
              <v:shape style="position:absolute;left:6506;top:4662;width:1043;height:10" type="#_x0000_t75">
                <v:imagedata r:id="rId899" o:title=""/>
              </v:shape>
              <v:shape style="position:absolute;left:7558;top:4662;width:984;height:10" type="#_x0000_t75">
                <v:imagedata r:id="rId900" o:title=""/>
              </v:shape>
              <v:shape style="position:absolute;left:8561;top:4662;width:1111;height:10" type="#_x0000_t75">
                <v:imagedata r:id="rId901" o:title=""/>
              </v:shape>
              <v:shape style="position:absolute;left:6506;top:4825;width:1043;height:10" type="#_x0000_t75">
                <v:imagedata r:id="rId902" o:title=""/>
              </v:shape>
              <v:shape style="position:absolute;left:7558;top:4825;width:984;height:10" type="#_x0000_t75">
                <v:imagedata r:id="rId903" o:title=""/>
              </v:shape>
              <v:shape style="position:absolute;left:8561;top:4825;width:1111;height:10" type="#_x0000_t75">
                <v:imagedata r:id="rId904" o:title=""/>
              </v:shape>
              <v:shape style="position:absolute;left:6506;top:4987;width:1043;height:10" type="#_x0000_t75">
                <v:imagedata r:id="rId905" o:title=""/>
              </v:shape>
              <v:shape style="position:absolute;left:7558;top:4987;width:984;height:10" type="#_x0000_t75">
                <v:imagedata r:id="rId906" o:title=""/>
              </v:shape>
              <v:shape style="position:absolute;left:8561;top:4987;width:1111;height:10" type="#_x0000_t75">
                <v:imagedata r:id="rId907" o:title=""/>
              </v:shape>
              <v:shape style="position:absolute;left:6506;top:5150;width:1043;height:10" type="#_x0000_t75">
                <v:imagedata r:id="rId908" o:title=""/>
              </v:shape>
              <v:shape style="position:absolute;left:7558;top:5150;width:984;height:10" type="#_x0000_t75">
                <v:imagedata r:id="rId909" o:title=""/>
              </v:shape>
              <v:shape style="position:absolute;left:8561;top:5150;width:1111;height:10" type="#_x0000_t75">
                <v:imagedata r:id="rId910" o:title=""/>
              </v:shape>
              <v:shape style="position:absolute;left:6506;top:5312;width:1043;height:10" type="#_x0000_t75">
                <v:imagedata r:id="rId911" o:title=""/>
              </v:shape>
              <v:shape style="position:absolute;left:7558;top:5312;width:984;height:10" type="#_x0000_t75">
                <v:imagedata r:id="rId912" o:title=""/>
              </v:shape>
              <v:shape style="position:absolute;left:8561;top:5312;width:1111;height:10" type="#_x0000_t75">
                <v:imagedata r:id="rId913" o:title=""/>
              </v:shape>
              <v:shape style="position:absolute;left:6506;top:5475;width:1043;height:10" type="#_x0000_t75">
                <v:imagedata r:id="rId914" o:title=""/>
              </v:shape>
              <v:shape style="position:absolute;left:7558;top:5475;width:984;height:10" type="#_x0000_t75">
                <v:imagedata r:id="rId915" o:title=""/>
              </v:shape>
              <v:shape style="position:absolute;left:8561;top:5475;width:1111;height:10" type="#_x0000_t75">
                <v:imagedata r:id="rId916" o:title=""/>
              </v:shape>
              <v:shape style="position:absolute;left:6506;top:5637;width:1043;height:10" type="#_x0000_t75">
                <v:imagedata r:id="rId917" o:title=""/>
              </v:shape>
              <v:shape style="position:absolute;left:7558;top:5637;width:984;height:10" type="#_x0000_t75">
                <v:imagedata r:id="rId918" o:title=""/>
              </v:shape>
              <v:shape style="position:absolute;left:8561;top:5637;width:1111;height:10" type="#_x0000_t75">
                <v:imagedata r:id="rId919" o:title=""/>
              </v:shape>
              <v:shape style="position:absolute;left:6506;top:5800;width:1043;height:10" type="#_x0000_t75">
                <v:imagedata r:id="rId920" o:title=""/>
              </v:shape>
              <v:shape style="position:absolute;left:7558;top:5800;width:984;height:10" type="#_x0000_t75">
                <v:imagedata r:id="rId921" o:title=""/>
              </v:shape>
              <v:shape style="position:absolute;left:8561;top:5800;width:1111;height:10" type="#_x0000_t75">
                <v:imagedata r:id="rId922" o:title=""/>
              </v:shape>
              <v:shape style="position:absolute;left:6506;top:5962;width:1043;height:10" type="#_x0000_t75">
                <v:imagedata r:id="rId923" o:title=""/>
              </v:shape>
              <v:shape style="position:absolute;left:7558;top:5962;width:984;height:10" type="#_x0000_t75">
                <v:imagedata r:id="rId924" o:title=""/>
              </v:shape>
              <v:shape style="position:absolute;left:8561;top:5962;width:1111;height:10" type="#_x0000_t75">
                <v:imagedata r:id="rId925" o:title=""/>
              </v:shape>
              <v:shape style="position:absolute;left:6506;top:6125;width:1043;height:10" type="#_x0000_t75">
                <v:imagedata r:id="rId926" o:title=""/>
              </v:shape>
              <v:shape style="position:absolute;left:7558;top:6125;width:984;height:10" type="#_x0000_t75">
                <v:imagedata r:id="rId927" o:title=""/>
              </v:shape>
              <v:shape style="position:absolute;left:8561;top:6125;width:1111;height:10" type="#_x0000_t75">
                <v:imagedata r:id="rId928" o:title=""/>
              </v:shape>
              <v:shape style="position:absolute;left:6506;top:6287;width:1043;height:10" type="#_x0000_t75">
                <v:imagedata r:id="rId929" o:title=""/>
              </v:shape>
              <v:shape style="position:absolute;left:7558;top:6287;width:984;height:10" type="#_x0000_t75">
                <v:imagedata r:id="rId930" o:title=""/>
              </v:shape>
              <v:shape style="position:absolute;left:8561;top:6287;width:1111;height:10" type="#_x0000_t75">
                <v:imagedata r:id="rId931" o:title=""/>
              </v:shape>
              <v:shape style="position:absolute;left:6506;top:6449;width:1043;height:10" type="#_x0000_t75">
                <v:imagedata r:id="rId932" o:title=""/>
              </v:shape>
              <v:shape style="position:absolute;left:7558;top:6449;width:984;height:10" type="#_x0000_t75">
                <v:imagedata r:id="rId933" o:title=""/>
              </v:shape>
              <v:shape style="position:absolute;left:8561;top:6449;width:1111;height:10" type="#_x0000_t75">
                <v:imagedata r:id="rId934" o:title=""/>
              </v:shape>
              <v:shape style="position:absolute;left:6506;top:6612;width:1043;height:10" type="#_x0000_t75">
                <v:imagedata r:id="rId935" o:title=""/>
              </v:shape>
              <v:shape style="position:absolute;left:7558;top:6612;width:984;height:10" type="#_x0000_t75">
                <v:imagedata r:id="rId936" o:title=""/>
              </v:shape>
              <v:shape style="position:absolute;left:8561;top:6612;width:1111;height:10" type="#_x0000_t75">
                <v:imagedata r:id="rId937" o:title=""/>
              </v:shape>
              <v:shape style="position:absolute;left:6506;top:6898;width:1043;height:10" type="#_x0000_t75">
                <v:imagedata r:id="rId938" o:title=""/>
              </v:shape>
              <v:shape style="position:absolute;left:7558;top:6898;width:984;height:10" type="#_x0000_t75">
                <v:imagedata r:id="rId939" o:title=""/>
              </v:shape>
              <v:shape style="position:absolute;left:8561;top:6898;width:1111;height:10" type="#_x0000_t75">
                <v:imagedata r:id="rId940" o:title=""/>
              </v:shape>
            </v:group>
            <v:group style="position:absolute;left:1640;top:3362;width:2;height:11133" coordorigin="1640,3362" coordsize="2,11133">
              <v:shape style="position:absolute;left:1640;top:3362;width:2;height:11133" coordorigin="1640,3362" coordsize="0,11133" path="m1640,3362l1640,14496e" filled="f" stroked="t" strokeweight=".53662pt" strokecolor="#77923B">
                <v:path arrowok="t"/>
              </v:shape>
            </v:group>
            <v:group style="position:absolute;left:7553;top:3367;width:2;height:11129" coordorigin="7553,3367" coordsize="2,11129">
              <v:shape style="position:absolute;left:7553;top:3367;width:2;height:11129" coordorigin="7553,3367" coordsize="0,11129" path="m7553,3367l7553,14496e" filled="f" stroked="t" strokeweight=".586636pt" strokecolor="#000000">
                <v:path arrowok="t"/>
              </v:shape>
            </v:group>
            <v:group style="position:absolute;left:9677;top:3367;width:2;height:11129" coordorigin="9677,3367" coordsize="2,11129">
              <v:shape style="position:absolute;left:9677;top:3367;width:2;height:11129" coordorigin="9677,3367" coordsize="0,11129" path="m9677,3367l9677,14496e" filled="f" stroked="t" strokeweight=".586643pt" strokecolor="#000000">
                <v:path arrowok="t"/>
              </v:shape>
            </v:group>
            <v:group style="position:absolute;left:1634;top:7243;width:6908;height:2" coordorigin="1634,7243" coordsize="6908,2">
              <v:shape style="position:absolute;left:1634;top:7243;width:6908;height:2" coordorigin="1634,7243" coordsize="6908,0" path="m1634,7243l8542,7243e" filled="f" stroked="t" strokeweight="1.054953pt" strokecolor="#000000">
                <v:path arrowok="t"/>
              </v:shape>
            </v:group>
            <v:group style="position:absolute;left:6510;top:7247;width:4087;height:2" coordorigin="6510,7247" coordsize="4087,2">
              <v:shape style="position:absolute;left:6510;top:7247;width:4087;height:2" coordorigin="6510,7247" coordsize="4087,0" path="m6510,7247l10598,7247e" filled="f" stroked="t" strokeweight=".577477pt" strokecolor="#000000">
                <v:path arrowok="t"/>
              </v:shape>
            </v:group>
            <v:group style="position:absolute;left:6506;top:7405;width:1043;height:10" coordorigin="6506,7405" coordsize="1043,10">
              <v:shape style="position:absolute;left:6506;top:7405;width:1043;height:10" coordorigin="6506,7405" coordsize="1043,10" path="m6506,7415l7548,7415,7548,7405,6506,7405,6506,7415e" filled="f" stroked="f">
                <v:path arrowok="t"/>
              </v:shape>
            </v:group>
            <v:group style="position:absolute;left:7558;top:7405;width:984;height:10" coordorigin="7558,7405" coordsize="984,10">
              <v:shape style="position:absolute;left:7558;top:7405;width:984;height:10" coordorigin="7558,7405" coordsize="984,10" path="m7558,7415l8542,7415,8542,7405,7558,7405,7558,7415e" filled="f" stroked="f">
                <v:path arrowok="t"/>
              </v:shape>
            </v:group>
            <v:group style="position:absolute;left:8561;top:7405;width:1111;height:10" coordorigin="8561,7405" coordsize="1111,10">
              <v:shape style="position:absolute;left:8561;top:7405;width:1111;height:10" coordorigin="8561,7405" coordsize="1111,10" path="m8561,7415l9672,7415,9672,7405,8561,7405,8561,7415e" filled="f" stroked="f">
                <v:path arrowok="t"/>
              </v:shape>
              <v:shape style="position:absolute;left:6506;top:7567;width:1043;height:10" type="#_x0000_t75">
                <v:imagedata r:id="rId941" o:title=""/>
              </v:shape>
              <v:shape style="position:absolute;left:7558;top:7567;width:984;height:10" type="#_x0000_t75">
                <v:imagedata r:id="rId942" o:title=""/>
              </v:shape>
              <v:shape style="position:absolute;left:8561;top:7567;width:1111;height:10" type="#_x0000_t75">
                <v:imagedata r:id="rId943" o:title=""/>
              </v:shape>
              <v:shape style="position:absolute;left:6506;top:7730;width:1043;height:10" type="#_x0000_t75">
                <v:imagedata r:id="rId944" o:title=""/>
              </v:shape>
              <v:shape style="position:absolute;left:7558;top:7730;width:984;height:10" type="#_x0000_t75">
                <v:imagedata r:id="rId945" o:title=""/>
              </v:shape>
              <v:shape style="position:absolute;left:8561;top:7730;width:1111;height:10" type="#_x0000_t75">
                <v:imagedata r:id="rId946" o:title=""/>
              </v:shape>
              <v:shape style="position:absolute;left:6506;top:7893;width:1043;height:10" type="#_x0000_t75">
                <v:imagedata r:id="rId947" o:title=""/>
              </v:shape>
              <v:shape style="position:absolute;left:7558;top:7893;width:984;height:10" type="#_x0000_t75">
                <v:imagedata r:id="rId948" o:title=""/>
              </v:shape>
              <v:shape style="position:absolute;left:8561;top:7893;width:1111;height:10" type="#_x0000_t75">
                <v:imagedata r:id="rId949" o:title=""/>
              </v:shape>
              <v:shape style="position:absolute;left:6506;top:8055;width:1043;height:10" type="#_x0000_t75">
                <v:imagedata r:id="rId950" o:title=""/>
              </v:shape>
              <v:shape style="position:absolute;left:7558;top:8055;width:984;height:10" type="#_x0000_t75">
                <v:imagedata r:id="rId951" o:title=""/>
              </v:shape>
              <v:shape style="position:absolute;left:8561;top:8055;width:1111;height:10" type="#_x0000_t75">
                <v:imagedata r:id="rId952" o:title=""/>
              </v:shape>
              <v:shape style="position:absolute;left:6506;top:8217;width:1043;height:10" type="#_x0000_t75">
                <v:imagedata r:id="rId953" o:title=""/>
              </v:shape>
              <v:shape style="position:absolute;left:7558;top:8217;width:984;height:10" type="#_x0000_t75">
                <v:imagedata r:id="rId954" o:title=""/>
              </v:shape>
              <v:shape style="position:absolute;left:8561;top:8217;width:1111;height:10" type="#_x0000_t75">
                <v:imagedata r:id="rId955" o:title=""/>
              </v:shape>
              <v:shape style="position:absolute;left:6506;top:8380;width:1043;height:10" type="#_x0000_t75">
                <v:imagedata r:id="rId956" o:title=""/>
              </v:shape>
              <v:shape style="position:absolute;left:7558;top:8380;width:984;height:10" type="#_x0000_t75">
                <v:imagedata r:id="rId957" o:title=""/>
              </v:shape>
              <v:shape style="position:absolute;left:8561;top:8380;width:1111;height:10" type="#_x0000_t75">
                <v:imagedata r:id="rId958" o:title=""/>
              </v:shape>
              <v:shape style="position:absolute;left:6506;top:8542;width:1043;height:10" type="#_x0000_t75">
                <v:imagedata r:id="rId959" o:title=""/>
              </v:shape>
              <v:shape style="position:absolute;left:7558;top:8542;width:984;height:10" type="#_x0000_t75">
                <v:imagedata r:id="rId960" o:title=""/>
              </v:shape>
              <v:shape style="position:absolute;left:8561;top:8542;width:1111;height:10" type="#_x0000_t75">
                <v:imagedata r:id="rId961" o:title=""/>
              </v:shape>
              <v:shape style="position:absolute;left:6506;top:8705;width:1043;height:10" type="#_x0000_t75">
                <v:imagedata r:id="rId962" o:title=""/>
              </v:shape>
              <v:shape style="position:absolute;left:7558;top:8705;width:984;height:10" type="#_x0000_t75">
                <v:imagedata r:id="rId963" o:title=""/>
              </v:shape>
              <v:shape style="position:absolute;left:8561;top:8705;width:1111;height:10" type="#_x0000_t75">
                <v:imagedata r:id="rId964" o:title=""/>
              </v:shape>
              <v:shape style="position:absolute;left:6506;top:8867;width:1043;height:10" type="#_x0000_t75">
                <v:imagedata r:id="rId965" o:title=""/>
              </v:shape>
              <v:shape style="position:absolute;left:7558;top:8867;width:984;height:10" type="#_x0000_t75">
                <v:imagedata r:id="rId966" o:title=""/>
              </v:shape>
              <v:shape style="position:absolute;left:8561;top:8867;width:1111;height:10" type="#_x0000_t75">
                <v:imagedata r:id="rId967" o:title=""/>
              </v:shape>
              <v:shape style="position:absolute;left:6506;top:9030;width:1043;height:10" type="#_x0000_t75">
                <v:imagedata r:id="rId968" o:title=""/>
              </v:shape>
              <v:shape style="position:absolute;left:7558;top:9030;width:984;height:10" type="#_x0000_t75">
                <v:imagedata r:id="rId969" o:title=""/>
              </v:shape>
              <v:shape style="position:absolute;left:8561;top:9030;width:1111;height:10" type="#_x0000_t75">
                <v:imagedata r:id="rId970" o:title=""/>
              </v:shape>
              <v:shape style="position:absolute;left:6506;top:9192;width:1043;height:10" type="#_x0000_t75">
                <v:imagedata r:id="rId971" o:title=""/>
              </v:shape>
              <v:shape style="position:absolute;left:7558;top:9192;width:984;height:10" type="#_x0000_t75">
                <v:imagedata r:id="rId972" o:title=""/>
              </v:shape>
              <v:shape style="position:absolute;left:8561;top:9192;width:1111;height:10" type="#_x0000_t75">
                <v:imagedata r:id="rId973" o:title=""/>
              </v:shape>
              <v:shape style="position:absolute;left:6506;top:9355;width:1043;height:10" type="#_x0000_t75">
                <v:imagedata r:id="rId974" o:title=""/>
              </v:shape>
              <v:shape style="position:absolute;left:7558;top:9355;width:984;height:10" type="#_x0000_t75">
                <v:imagedata r:id="rId975" o:title=""/>
              </v:shape>
              <v:shape style="position:absolute;left:8561;top:9355;width:1111;height:10" type="#_x0000_t75">
                <v:imagedata r:id="rId976" o:title=""/>
              </v:shape>
              <v:shape style="position:absolute;left:6506;top:9517;width:1043;height:10" type="#_x0000_t75">
                <v:imagedata r:id="rId977" o:title=""/>
              </v:shape>
              <v:shape style="position:absolute;left:7558;top:9517;width:984;height:10" type="#_x0000_t75">
                <v:imagedata r:id="rId978" o:title=""/>
              </v:shape>
              <v:shape style="position:absolute;left:8561;top:9517;width:1111;height:10" type="#_x0000_t75">
                <v:imagedata r:id="rId979" o:title=""/>
              </v:shape>
              <v:shape style="position:absolute;left:6506;top:9680;width:1043;height:10" type="#_x0000_t75">
                <v:imagedata r:id="rId980" o:title=""/>
              </v:shape>
              <v:shape style="position:absolute;left:7558;top:9680;width:984;height:10" type="#_x0000_t75">
                <v:imagedata r:id="rId981" o:title=""/>
              </v:shape>
              <v:shape style="position:absolute;left:8561;top:9680;width:1111;height:10" type="#_x0000_t75">
                <v:imagedata r:id="rId982" o:title=""/>
              </v:shape>
              <v:shape style="position:absolute;left:6506;top:9842;width:1043;height:10" type="#_x0000_t75">
                <v:imagedata r:id="rId983" o:title=""/>
              </v:shape>
              <v:shape style="position:absolute;left:7558;top:9842;width:984;height:10" type="#_x0000_t75">
                <v:imagedata r:id="rId984" o:title=""/>
              </v:shape>
              <v:shape style="position:absolute;left:8561;top:9842;width:1111;height:10" type="#_x0000_t75">
                <v:imagedata r:id="rId985" o:title=""/>
              </v:shape>
              <v:shape style="position:absolute;left:6506;top:10004;width:1043;height:10" type="#_x0000_t75">
                <v:imagedata r:id="rId986" o:title=""/>
              </v:shape>
              <v:shape style="position:absolute;left:7558;top:10004;width:984;height:10" type="#_x0000_t75">
                <v:imagedata r:id="rId987" o:title=""/>
              </v:shape>
              <v:shape style="position:absolute;left:8561;top:10004;width:1111;height:10" type="#_x0000_t75">
                <v:imagedata r:id="rId988" o:title=""/>
              </v:shape>
              <v:shape style="position:absolute;left:6506;top:10167;width:1043;height:10" type="#_x0000_t75">
                <v:imagedata r:id="rId989" o:title=""/>
              </v:shape>
              <v:shape style="position:absolute;left:7558;top:10167;width:984;height:10" type="#_x0000_t75">
                <v:imagedata r:id="rId990" o:title=""/>
              </v:shape>
              <v:shape style="position:absolute;left:8561;top:10167;width:1111;height:10" type="#_x0000_t75">
                <v:imagedata r:id="rId991" o:title=""/>
              </v:shape>
              <v:shape style="position:absolute;left:6506;top:10329;width:1043;height:10" type="#_x0000_t75">
                <v:imagedata r:id="rId992" o:title=""/>
              </v:shape>
              <v:shape style="position:absolute;left:7558;top:10329;width:984;height:10" type="#_x0000_t75">
                <v:imagedata r:id="rId993" o:title=""/>
              </v:shape>
              <v:shape style="position:absolute;left:8561;top:10329;width:1111;height:10" type="#_x0000_t75">
                <v:imagedata r:id="rId994" o:title=""/>
              </v:shape>
              <v:shape style="position:absolute;left:6506;top:10616;width:1043;height:10" type="#_x0000_t75">
                <v:imagedata r:id="rId995" o:title=""/>
              </v:shape>
              <v:shape style="position:absolute;left:7558;top:10616;width:984;height:10" type="#_x0000_t75">
                <v:imagedata r:id="rId996" o:title=""/>
              </v:shape>
              <v:shape style="position:absolute;left:8561;top:10616;width:1111;height:10" type="#_x0000_t75">
                <v:imagedata r:id="rId997" o:title=""/>
              </v:shape>
            </v:group>
            <v:group style="position:absolute;left:1644;top:10788;width:8973;height:2" coordorigin="1644,10788" coordsize="8973,2">
              <v:shape style="position:absolute;left:1644;top:10788;width:8973;height:2" coordorigin="1644,10788" coordsize="8973,0" path="m1644,10788l10617,10788e" filled="f" stroked="t" strokeweight="1.054953pt" strokecolor="#000000">
                <v:path arrowok="t"/>
              </v:shape>
            </v:group>
            <v:group style="position:absolute;left:1634;top:10960;width:6908;height:2" coordorigin="1634,10960" coordsize="6908,2">
              <v:shape style="position:absolute;left:1634;top:10960;width:6908;height:2" coordorigin="1634,10960" coordsize="6908,0" path="m1634,10960l8542,10960e" filled="f" stroked="t" strokeweight="1.054953pt" strokecolor="#000000">
                <v:path arrowok="t"/>
              </v:shape>
            </v:group>
            <v:group style="position:absolute;left:6510;top:10965;width:4087;height:2" coordorigin="6510,10965" coordsize="4087,2">
              <v:shape style="position:absolute;left:6510;top:10965;width:4087;height:2" coordorigin="6510,10965" coordsize="4087,0" path="m6510,10965l10598,10965e" filled="f" stroked="t" strokeweight=".577477pt" strokecolor="#000000">
                <v:path arrowok="t"/>
              </v:shape>
              <v:shape style="position:absolute;left:6506;top:11122;width:1043;height:10" type="#_x0000_t75">
                <v:imagedata r:id="rId998" o:title=""/>
              </v:shape>
              <v:shape style="position:absolute;left:7558;top:11122;width:984;height:10" type="#_x0000_t75">
                <v:imagedata r:id="rId999" o:title=""/>
              </v:shape>
              <v:shape style="position:absolute;left:8561;top:11122;width:1111;height:10" type="#_x0000_t75">
                <v:imagedata r:id="rId1000" o:title=""/>
              </v:shape>
              <v:shape style="position:absolute;left:6506;top:11285;width:1043;height:10" type="#_x0000_t75">
                <v:imagedata r:id="rId1001" o:title=""/>
              </v:shape>
              <v:shape style="position:absolute;left:7558;top:11285;width:984;height:10" type="#_x0000_t75">
                <v:imagedata r:id="rId1002" o:title=""/>
              </v:shape>
              <v:shape style="position:absolute;left:8561;top:11285;width:1111;height:10" type="#_x0000_t75">
                <v:imagedata r:id="rId1003" o:title=""/>
              </v:shape>
              <v:shape style="position:absolute;left:6506;top:11448;width:1043;height:10" type="#_x0000_t75">
                <v:imagedata r:id="rId1004" o:title=""/>
              </v:shape>
              <v:shape style="position:absolute;left:7558;top:11448;width:984;height:10" type="#_x0000_t75">
                <v:imagedata r:id="rId1005" o:title=""/>
              </v:shape>
              <v:shape style="position:absolute;left:8561;top:11448;width:1111;height:10" type="#_x0000_t75">
                <v:imagedata r:id="rId1006" o:title=""/>
              </v:shape>
              <v:shape style="position:absolute;left:6506;top:11610;width:1043;height:10" type="#_x0000_t75">
                <v:imagedata r:id="rId1007" o:title=""/>
              </v:shape>
              <v:shape style="position:absolute;left:7558;top:11610;width:984;height:10" type="#_x0000_t75">
                <v:imagedata r:id="rId1008" o:title=""/>
              </v:shape>
              <v:shape style="position:absolute;left:8561;top:11610;width:1111;height:10" type="#_x0000_t75">
                <v:imagedata r:id="rId1009" o:title=""/>
              </v:shape>
              <v:shape style="position:absolute;left:6506;top:11772;width:1043;height:10" type="#_x0000_t75">
                <v:imagedata r:id="rId1010" o:title=""/>
              </v:shape>
              <v:shape style="position:absolute;left:7558;top:11772;width:984;height:10" type="#_x0000_t75">
                <v:imagedata r:id="rId1011" o:title=""/>
              </v:shape>
              <v:shape style="position:absolute;left:8561;top:11772;width:1111;height:10" type="#_x0000_t75">
                <v:imagedata r:id="rId1012" o:title=""/>
              </v:shape>
              <v:shape style="position:absolute;left:6506;top:11935;width:1043;height:10" type="#_x0000_t75">
                <v:imagedata r:id="rId1013" o:title=""/>
              </v:shape>
              <v:shape style="position:absolute;left:7558;top:11935;width:984;height:10" type="#_x0000_t75">
                <v:imagedata r:id="rId1014" o:title=""/>
              </v:shape>
              <v:shape style="position:absolute;left:8561;top:11935;width:1111;height:10" type="#_x0000_t75">
                <v:imagedata r:id="rId1015" o:title=""/>
              </v:shape>
              <v:shape style="position:absolute;left:6506;top:12097;width:1043;height:10" type="#_x0000_t75">
                <v:imagedata r:id="rId1016" o:title=""/>
              </v:shape>
              <v:shape style="position:absolute;left:7558;top:12097;width:984;height:10" type="#_x0000_t75">
                <v:imagedata r:id="rId1017" o:title=""/>
              </v:shape>
              <v:shape style="position:absolute;left:8561;top:12097;width:1111;height:10" type="#_x0000_t75">
                <v:imagedata r:id="rId1018" o:title=""/>
              </v:shape>
              <v:shape style="position:absolute;left:6506;top:12260;width:1043;height:10" type="#_x0000_t75">
                <v:imagedata r:id="rId1019" o:title=""/>
              </v:shape>
              <v:shape style="position:absolute;left:7558;top:12260;width:984;height:10" type="#_x0000_t75">
                <v:imagedata r:id="rId1020" o:title=""/>
              </v:shape>
              <v:shape style="position:absolute;left:8561;top:12260;width:1111;height:10" type="#_x0000_t75">
                <v:imagedata r:id="rId1021" o:title=""/>
              </v:shape>
              <v:shape style="position:absolute;left:6506;top:12422;width:1043;height:10" type="#_x0000_t75">
                <v:imagedata r:id="rId1022" o:title=""/>
              </v:shape>
              <v:shape style="position:absolute;left:7558;top:12422;width:984;height:10" type="#_x0000_t75">
                <v:imagedata r:id="rId1023" o:title=""/>
              </v:shape>
              <v:shape style="position:absolute;left:8561;top:12422;width:1111;height:10" type="#_x0000_t75">
                <v:imagedata r:id="rId1024" o:title=""/>
              </v:shape>
              <v:shape style="position:absolute;left:6506;top:12585;width:1043;height:10" type="#_x0000_t75">
                <v:imagedata r:id="rId1025" o:title=""/>
              </v:shape>
              <v:shape style="position:absolute;left:7558;top:12585;width:984;height:10" type="#_x0000_t75">
                <v:imagedata r:id="rId1026" o:title=""/>
              </v:shape>
              <v:shape style="position:absolute;left:8561;top:12585;width:1111;height:10" type="#_x0000_t75">
                <v:imagedata r:id="rId1027" o:title=""/>
              </v:shape>
              <v:shape style="position:absolute;left:6506;top:12747;width:1043;height:10" type="#_x0000_t75">
                <v:imagedata r:id="rId1028" o:title=""/>
              </v:shape>
              <v:shape style="position:absolute;left:7558;top:12747;width:984;height:10" type="#_x0000_t75">
                <v:imagedata r:id="rId1029" o:title=""/>
              </v:shape>
              <v:shape style="position:absolute;left:8561;top:12747;width:1111;height:10" type="#_x0000_t75">
                <v:imagedata r:id="rId1030" o:title=""/>
              </v:shape>
              <v:shape style="position:absolute;left:6506;top:12909;width:1043;height:10" type="#_x0000_t75">
                <v:imagedata r:id="rId1031" o:title=""/>
              </v:shape>
              <v:shape style="position:absolute;left:7558;top:12909;width:984;height:10" type="#_x0000_t75">
                <v:imagedata r:id="rId1032" o:title=""/>
              </v:shape>
              <v:shape style="position:absolute;left:8561;top:12909;width:1111;height:10" type="#_x0000_t75">
                <v:imagedata r:id="rId1033" o:title=""/>
              </v:shape>
              <v:shape style="position:absolute;left:6506;top:13072;width:1043;height:10" type="#_x0000_t75">
                <v:imagedata r:id="rId1034" o:title=""/>
              </v:shape>
              <v:shape style="position:absolute;left:7558;top:13072;width:984;height:10" type="#_x0000_t75">
                <v:imagedata r:id="rId1035" o:title=""/>
              </v:shape>
              <v:shape style="position:absolute;left:8561;top:13072;width:1111;height:10" type="#_x0000_t75">
                <v:imagedata r:id="rId1036" o:title=""/>
              </v:shape>
              <v:shape style="position:absolute;left:6506;top:13234;width:1043;height:10" type="#_x0000_t75">
                <v:imagedata r:id="rId1037" o:title=""/>
              </v:shape>
              <v:shape style="position:absolute;left:7558;top:13234;width:984;height:10" type="#_x0000_t75">
                <v:imagedata r:id="rId1038" o:title=""/>
              </v:shape>
              <v:shape style="position:absolute;left:8561;top:13234;width:1111;height:10" type="#_x0000_t75">
                <v:imagedata r:id="rId1039" o:title=""/>
              </v:shape>
              <v:shape style="position:absolute;left:6506;top:13397;width:1043;height:10" type="#_x0000_t75">
                <v:imagedata r:id="rId1040" o:title=""/>
              </v:shape>
              <v:shape style="position:absolute;left:7558;top:13397;width:984;height:10" type="#_x0000_t75">
                <v:imagedata r:id="rId1041" o:title=""/>
              </v:shape>
              <v:shape style="position:absolute;left:8561;top:13397;width:1111;height:10" type="#_x0000_t75">
                <v:imagedata r:id="rId1042" o:title=""/>
              </v:shape>
              <v:shape style="position:absolute;left:6506;top:13559;width:1043;height:10" type="#_x0000_t75">
                <v:imagedata r:id="rId1043" o:title=""/>
              </v:shape>
              <v:shape style="position:absolute;left:7558;top:13559;width:984;height:10" type="#_x0000_t75">
                <v:imagedata r:id="rId1044" o:title=""/>
              </v:shape>
              <v:shape style="position:absolute;left:8561;top:13559;width:1111;height:10" type="#_x0000_t75">
                <v:imagedata r:id="rId1045" o:title=""/>
              </v:shape>
              <v:shape style="position:absolute;left:6506;top:13722;width:1043;height:10" type="#_x0000_t75">
                <v:imagedata r:id="rId1046" o:title=""/>
              </v:shape>
              <v:shape style="position:absolute;left:7558;top:13722;width:984;height:10" type="#_x0000_t75">
                <v:imagedata r:id="rId1047" o:title=""/>
              </v:shape>
              <v:shape style="position:absolute;left:8561;top:13722;width:1111;height:10" type="#_x0000_t75">
                <v:imagedata r:id="rId1048" o:title=""/>
              </v:shape>
              <v:shape style="position:absolute;left:6506;top:13884;width:1043;height:10" type="#_x0000_t75">
                <v:imagedata r:id="rId1049" o:title=""/>
              </v:shape>
              <v:shape style="position:absolute;left:7558;top:13884;width:984;height:10" type="#_x0000_t75">
                <v:imagedata r:id="rId1050" o:title=""/>
              </v:shape>
              <v:shape style="position:absolute;left:8561;top:13884;width:1111;height:10" type="#_x0000_t75">
                <v:imagedata r:id="rId1051" o:title=""/>
              </v:shape>
              <v:shape style="position:absolute;left:6506;top:14047;width:1043;height:10" type="#_x0000_t75">
                <v:imagedata r:id="rId1052" o:title=""/>
              </v:shape>
              <v:shape style="position:absolute;left:7558;top:14047;width:984;height:10" type="#_x0000_t75">
                <v:imagedata r:id="rId1053" o:title=""/>
              </v:shape>
              <v:shape style="position:absolute;left:8561;top:14047;width:1111;height:10" type="#_x0000_t75">
                <v:imagedata r:id="rId1054" o:title=""/>
              </v:shape>
              <v:shape style="position:absolute;left:6506;top:14333;width:1043;height:10" type="#_x0000_t75">
                <v:imagedata r:id="rId1055" o:title=""/>
              </v:shape>
              <v:shape style="position:absolute;left:7558;top:14333;width:984;height:10" type="#_x0000_t75">
                <v:imagedata r:id="rId1056" o:title=""/>
              </v:shape>
              <v:shape style="position:absolute;left:8561;top:14333;width:1111;height:10" type="#_x0000_t75">
                <v:imagedata r:id="rId1057" o:title=""/>
              </v:shape>
            </v:group>
            <v:group style="position:absolute;left:8552;top:2894;width:2;height:11621" coordorigin="8552,2894" coordsize="2,11621">
              <v:shape style="position:absolute;left:8552;top:2894;width:2;height:11621" coordorigin="8552,2894" coordsize="0,11621" path="m8552,2894l8552,14515e" filled="f" stroked="t" strokeweight="1.073212pt" strokecolor="#000000">
                <v:path arrowok="t"/>
              </v:shape>
            </v:group>
            <v:group style="position:absolute;left:10607;top:2894;width:2;height:11621" coordorigin="10607,2894" coordsize="2,11621">
              <v:shape style="position:absolute;left:10607;top:2894;width:2;height:11621" coordorigin="10607,2894" coordsize="0,11621" path="m10607,2894l10607,14515e" filled="f" stroked="t" strokeweight="1.073212pt" strokecolor="#000000">
                <v:path arrowok="t"/>
              </v:shape>
            </v:group>
            <v:group style="position:absolute;left:1634;top:2885;width:8983;height:2" coordorigin="1634,2885" coordsize="8983,2">
              <v:shape style="position:absolute;left:1634;top:2885;width:8983;height:2" coordorigin="1634,2885" coordsize="8983,0" path="m1634,2885l10617,2885e" filled="f" stroked="t" strokeweight="1.054953pt" strokecolor="#000000">
                <v:path arrowok="t"/>
              </v:shape>
            </v:group>
            <v:group style="position:absolute;left:2258;top:3181;width:8359;height:2" coordorigin="2258,3181" coordsize="8359,2">
              <v:shape style="position:absolute;left:2258;top:3181;width:8359;height:2" coordorigin="2258,3181" coordsize="8359,0" path="m2258,3181l10617,3181e" filled="f" stroked="t" strokeweight="1.054953pt" strokecolor="#000000">
                <v:path arrowok="t"/>
              </v:shape>
            </v:group>
            <v:group style="position:absolute;left:1634;top:3353;width:8983;height:2" coordorigin="1634,3353" coordsize="8983,2">
              <v:shape style="position:absolute;left:1634;top:3353;width:8983;height:2" coordorigin="1634,3353" coordsize="8983,0" path="m1644,3353l10627,3353e" filled="f" stroked="t" strokeweight="1.054953pt" strokecolor="#000000">
                <v:path arrowok="t"/>
              </v:shape>
              <v:shape style="position:absolute;left:9682;top:3688;width:916;height:10" type="#_x0000_t75">
                <v:imagedata r:id="rId1058" o:title=""/>
              </v:shape>
              <v:shape style="position:absolute;left:9682;top:3850;width:916;height:10" type="#_x0000_t75">
                <v:imagedata r:id="rId1059" o:title=""/>
              </v:shape>
              <v:shape style="position:absolute;left:9682;top:4012;width:916;height:10" type="#_x0000_t75">
                <v:imagedata r:id="rId1060" o:title=""/>
              </v:shape>
              <v:shape style="position:absolute;left:9682;top:4175;width:916;height:10" type="#_x0000_t75">
                <v:imagedata r:id="rId1061" o:title=""/>
              </v:shape>
              <v:shape style="position:absolute;left:9682;top:4338;width:916;height:10" type="#_x0000_t75">
                <v:imagedata r:id="rId1062" o:title=""/>
              </v:shape>
              <v:shape style="position:absolute;left:9682;top:4500;width:916;height:10" type="#_x0000_t75">
                <v:imagedata r:id="rId1063" o:title=""/>
              </v:shape>
              <v:shape style="position:absolute;left:9682;top:4662;width:916;height:10" type="#_x0000_t75">
                <v:imagedata r:id="rId1064" o:title=""/>
              </v:shape>
              <v:shape style="position:absolute;left:9682;top:4825;width:916;height:10" type="#_x0000_t75">
                <v:imagedata r:id="rId1065" o:title=""/>
              </v:shape>
              <v:shape style="position:absolute;left:9682;top:4987;width:916;height:10" type="#_x0000_t75">
                <v:imagedata r:id="rId1066" o:title=""/>
              </v:shape>
              <v:shape style="position:absolute;left:9682;top:5150;width:916;height:10" type="#_x0000_t75">
                <v:imagedata r:id="rId1067" o:title=""/>
              </v:shape>
              <v:shape style="position:absolute;left:9682;top:5312;width:916;height:10" type="#_x0000_t75">
                <v:imagedata r:id="rId1068" o:title=""/>
              </v:shape>
              <v:shape style="position:absolute;left:9682;top:5475;width:916;height:10" type="#_x0000_t75">
                <v:imagedata r:id="rId1069" o:title=""/>
              </v:shape>
              <v:shape style="position:absolute;left:9682;top:5637;width:916;height:10" type="#_x0000_t75">
                <v:imagedata r:id="rId1070" o:title=""/>
              </v:shape>
              <v:shape style="position:absolute;left:9682;top:5800;width:916;height:10" type="#_x0000_t75">
                <v:imagedata r:id="rId1071" o:title=""/>
              </v:shape>
              <v:shape style="position:absolute;left:9682;top:5962;width:916;height:10" type="#_x0000_t75">
                <v:imagedata r:id="rId1072" o:title=""/>
              </v:shape>
              <v:shape style="position:absolute;left:9682;top:6125;width:916;height:10" type="#_x0000_t75">
                <v:imagedata r:id="rId1073" o:title=""/>
              </v:shape>
              <v:shape style="position:absolute;left:9682;top:6287;width:916;height:10" type="#_x0000_t75">
                <v:imagedata r:id="rId1074" o:title=""/>
              </v:shape>
              <v:shape style="position:absolute;left:9682;top:6449;width:916;height:10" type="#_x0000_t75">
                <v:imagedata r:id="rId1075" o:title=""/>
              </v:shape>
              <v:shape style="position:absolute;left:9682;top:6612;width:916;height:10" type="#_x0000_t75">
                <v:imagedata r:id="rId1076" o:title=""/>
              </v:shape>
              <v:shape style="position:absolute;left:9682;top:6898;width:916;height:10" type="#_x0000_t75">
                <v:imagedata r:id="rId1077" o:title=""/>
              </v:shape>
            </v:group>
            <v:group style="position:absolute;left:1634;top:7071;width:8983;height:2" coordorigin="1634,7071" coordsize="8983,2">
              <v:shape style="position:absolute;left:1634;top:7071;width:8983;height:2" coordorigin="1634,7071" coordsize="8983,0" path="m1644,7071l10627,7071e" filled="f" stroked="t" strokeweight="1.054953pt" strokecolor="#000000">
                <v:path arrowok="t"/>
              </v:shape>
            </v:group>
            <v:group style="position:absolute;left:9682;top:7405;width:916;height:10" coordorigin="9682,7405" coordsize="916,10">
              <v:shape style="position:absolute;left:9682;top:7405;width:916;height:10" coordorigin="9682,7405" coordsize="916,10" path="m9682,7415l10598,7415,10598,7405,9682,7405,9682,7415e" filled="f" stroked="f">
                <v:path arrowok="t"/>
              </v:shape>
              <v:shape style="position:absolute;left:9682;top:7567;width:916;height:10" type="#_x0000_t75">
                <v:imagedata r:id="rId1078" o:title=""/>
              </v:shape>
              <v:shape style="position:absolute;left:9682;top:7730;width:916;height:10" type="#_x0000_t75">
                <v:imagedata r:id="rId1079" o:title=""/>
              </v:shape>
              <v:shape style="position:absolute;left:9682;top:7893;width:916;height:10" type="#_x0000_t75">
                <v:imagedata r:id="rId1080" o:title=""/>
              </v:shape>
              <v:shape style="position:absolute;left:9682;top:8055;width:916;height:10" type="#_x0000_t75">
                <v:imagedata r:id="rId1081" o:title=""/>
              </v:shape>
              <v:shape style="position:absolute;left:9682;top:8217;width:916;height:10" type="#_x0000_t75">
                <v:imagedata r:id="rId1082" o:title=""/>
              </v:shape>
              <v:shape style="position:absolute;left:9682;top:8380;width:916;height:10" type="#_x0000_t75">
                <v:imagedata r:id="rId1083" o:title=""/>
              </v:shape>
              <v:shape style="position:absolute;left:9682;top:8542;width:916;height:10" type="#_x0000_t75">
                <v:imagedata r:id="rId1084" o:title=""/>
              </v:shape>
              <v:shape style="position:absolute;left:9682;top:8705;width:916;height:10" type="#_x0000_t75">
                <v:imagedata r:id="rId1085" o:title=""/>
              </v:shape>
              <v:shape style="position:absolute;left:9682;top:8867;width:916;height:10" type="#_x0000_t75">
                <v:imagedata r:id="rId1086" o:title=""/>
              </v:shape>
              <v:shape style="position:absolute;left:9682;top:9030;width:916;height:10" type="#_x0000_t75">
                <v:imagedata r:id="rId1087" o:title=""/>
              </v:shape>
              <v:shape style="position:absolute;left:9682;top:9192;width:916;height:10" type="#_x0000_t75">
                <v:imagedata r:id="rId1088" o:title=""/>
              </v:shape>
              <v:shape style="position:absolute;left:9682;top:9355;width:916;height:10" type="#_x0000_t75">
                <v:imagedata r:id="rId1089" o:title=""/>
              </v:shape>
              <v:shape style="position:absolute;left:9682;top:9517;width:916;height:10" type="#_x0000_t75">
                <v:imagedata r:id="rId1090" o:title=""/>
              </v:shape>
              <v:shape style="position:absolute;left:9682;top:9680;width:916;height:10" type="#_x0000_t75">
                <v:imagedata r:id="rId1091" o:title=""/>
              </v:shape>
              <v:shape style="position:absolute;left:9682;top:9842;width:916;height:10" type="#_x0000_t75">
                <v:imagedata r:id="rId1092" o:title=""/>
              </v:shape>
              <v:shape style="position:absolute;left:9682;top:10004;width:916;height:10" type="#_x0000_t75">
                <v:imagedata r:id="rId1093" o:title=""/>
              </v:shape>
              <v:shape style="position:absolute;left:9682;top:10167;width:916;height:10" type="#_x0000_t75">
                <v:imagedata r:id="rId1094" o:title=""/>
              </v:shape>
              <v:shape style="position:absolute;left:9682;top:10329;width:916;height:10" type="#_x0000_t75">
                <v:imagedata r:id="rId1095" o:title=""/>
              </v:shape>
              <v:shape style="position:absolute;left:9682;top:10616;width:916;height:10" type="#_x0000_t75">
                <v:imagedata r:id="rId1096" o:title=""/>
              </v:shape>
              <v:shape style="position:absolute;left:9682;top:11122;width:916;height:10" type="#_x0000_t75">
                <v:imagedata r:id="rId1097" o:title=""/>
              </v:shape>
              <v:shape style="position:absolute;left:9682;top:11285;width:916;height:10" type="#_x0000_t75">
                <v:imagedata r:id="rId1098" o:title=""/>
              </v:shape>
              <v:shape style="position:absolute;left:9682;top:11448;width:916;height:10" type="#_x0000_t75">
                <v:imagedata r:id="rId1099" o:title=""/>
              </v:shape>
              <v:shape style="position:absolute;left:9682;top:11610;width:916;height:10" type="#_x0000_t75">
                <v:imagedata r:id="rId1100" o:title=""/>
              </v:shape>
              <v:shape style="position:absolute;left:9682;top:11772;width:916;height:10" type="#_x0000_t75">
                <v:imagedata r:id="rId1101" o:title=""/>
              </v:shape>
              <v:shape style="position:absolute;left:9682;top:11935;width:916;height:10" type="#_x0000_t75">
                <v:imagedata r:id="rId1102" o:title=""/>
              </v:shape>
              <v:shape style="position:absolute;left:9682;top:12097;width:916;height:10" type="#_x0000_t75">
                <v:imagedata r:id="rId1103" o:title=""/>
              </v:shape>
              <v:shape style="position:absolute;left:9682;top:12260;width:916;height:10" type="#_x0000_t75">
                <v:imagedata r:id="rId1104" o:title=""/>
              </v:shape>
              <v:shape style="position:absolute;left:9682;top:12422;width:916;height:10" type="#_x0000_t75">
                <v:imagedata r:id="rId1105" o:title=""/>
              </v:shape>
              <v:shape style="position:absolute;left:9682;top:12585;width:916;height:10" type="#_x0000_t75">
                <v:imagedata r:id="rId1106" o:title=""/>
              </v:shape>
              <v:shape style="position:absolute;left:9682;top:12747;width:916;height:10" type="#_x0000_t75">
                <v:imagedata r:id="rId1107" o:title=""/>
              </v:shape>
              <v:shape style="position:absolute;left:9682;top:12909;width:916;height:10" type="#_x0000_t75">
                <v:imagedata r:id="rId1108" o:title=""/>
              </v:shape>
              <v:shape style="position:absolute;left:9682;top:13072;width:916;height:10" type="#_x0000_t75">
                <v:imagedata r:id="rId1109" o:title=""/>
              </v:shape>
              <v:shape style="position:absolute;left:9682;top:13234;width:916;height:10" type="#_x0000_t75">
                <v:imagedata r:id="rId1110" o:title=""/>
              </v:shape>
              <v:shape style="position:absolute;left:9682;top:13397;width:916;height:10" type="#_x0000_t75">
                <v:imagedata r:id="rId1111" o:title=""/>
              </v:shape>
              <v:shape style="position:absolute;left:9682;top:13559;width:916;height:10" type="#_x0000_t75">
                <v:imagedata r:id="rId1112" o:title=""/>
              </v:shape>
              <v:shape style="position:absolute;left:9682;top:13722;width:916;height:10" type="#_x0000_t75">
                <v:imagedata r:id="rId1113" o:title=""/>
              </v:shape>
              <v:shape style="position:absolute;left:9682;top:13884;width:916;height:10" type="#_x0000_t75">
                <v:imagedata r:id="rId1114" o:title=""/>
              </v:shape>
              <v:shape style="position:absolute;left:9682;top:14047;width:916;height:10" type="#_x0000_t75">
                <v:imagedata r:id="rId1115" o:title=""/>
              </v:shape>
              <v:shape style="position:absolute;left:9682;top:14333;width:916;height:10" type="#_x0000_t75">
                <v:imagedata r:id="rId1116" o:title=""/>
              </v:shape>
            </v:group>
            <v:group style="position:absolute;left:1634;top:14506;width:8983;height:2" coordorigin="1634,14506" coordsize="8983,2">
              <v:shape style="position:absolute;left:1634;top:14506;width:8983;height:2" coordorigin="1634,14506" coordsize="8983,0" path="m1644,14506l10627,14506e" filled="f" stroked="t" strokeweight="1.054953pt" strokecolor="#000000">
                <v:path arrowok="t"/>
              </v:shape>
            </v:group>
            <v:group style="position:absolute;left:1627;top:1464;width:8998;height:13058" coordorigin="1627,1464" coordsize="8998,13058">
              <v:shape style="position:absolute;left:1627;top:1464;width:8998;height:13058" coordorigin="1627,1464" coordsize="8998,13058" path="m1627,14522l10625,14522,10625,1464,1627,1464,1627,14522x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0"/>
          <w:szCs w:val="10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0"/>
          <w:szCs w:val="10"/>
          <w:spacing w:val="-11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1" w:right="-57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0"/>
          <w:szCs w:val="10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  <w:b/>
          <w:bCs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0"/>
          <w:szCs w:val="10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  <w:b/>
          <w:bCs/>
        </w:rPr>
        <w:t>U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0"/>
          <w:szCs w:val="10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d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51" w:after="0" w:line="240" w:lineRule="auto"/>
        <w:ind w:right="7694"/>
        <w:jc w:val="both"/>
        <w:rPr>
          <w:rFonts w:ascii="Arial" w:hAnsi="Arial" w:cs="Arial" w:eastAsia="Arial"/>
          <w:sz w:val="10"/>
          <w:szCs w:val="10"/>
        </w:rPr>
      </w:pPr>
      <w:rPr/>
      <w:r>
        <w:rPr/>
        <w:br w:type="column"/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10"/>
          <w:szCs w:val="10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</w:rPr>
        <w:t>ë</w:t>
      </w:r>
      <w:r>
        <w:rPr>
          <w:rFonts w:ascii="Arial" w:hAnsi="Arial" w:cs="Arial" w:eastAsia="Arial"/>
          <w:sz w:val="10"/>
          <w:szCs w:val="10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b/>
          <w:bCs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e</w:t>
      </w:r>
      <w:r>
        <w:rPr>
          <w:rFonts w:ascii="Arial" w:hAnsi="Arial" w:cs="Arial" w:eastAsia="Arial"/>
          <w:sz w:val="10"/>
          <w:szCs w:val="10"/>
          <w:spacing w:val="-1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66" w:after="0" w:line="339" w:lineRule="auto"/>
        <w:ind w:right="351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y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x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6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9"/>
          <w:w w:val="106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1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1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4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2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x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;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ç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7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5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9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;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t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y</w:t>
      </w:r>
      <w:r>
        <w:rPr>
          <w:rFonts w:ascii="Arial" w:hAnsi="Arial" w:cs="Arial" w:eastAsia="Arial"/>
          <w:sz w:val="10"/>
          <w:szCs w:val="10"/>
          <w:spacing w:val="3"/>
          <w:w w:val="106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6"/>
          <w:w w:val="106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2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6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1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ç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0" w:after="0" w:line="97" w:lineRule="exact"/>
        <w:ind w:right="4261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1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;</w:t>
      </w:r>
      <w:r>
        <w:rPr>
          <w:rFonts w:ascii="Arial" w:hAnsi="Arial" w:cs="Arial" w:eastAsia="Arial"/>
          <w:sz w:val="10"/>
          <w:szCs w:val="10"/>
          <w:spacing w:val="-1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28" w:after="0" w:line="324" w:lineRule="auto"/>
        <w:ind w:right="349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y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2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  <w:position w:val="1"/>
        </w:rPr>
        <w:t>U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  <w:position w:val="1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6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6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6"/>
          <w:position w:val="1"/>
        </w:rPr>
        <w:t>z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6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6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6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  <w:position w:val="1"/>
        </w:rPr>
        <w:t>z</w:t>
      </w:r>
      <w:r>
        <w:rPr>
          <w:rFonts w:ascii="Arial" w:hAnsi="Arial" w:cs="Arial" w:eastAsia="Arial"/>
          <w:sz w:val="10"/>
          <w:szCs w:val="10"/>
          <w:spacing w:val="-12"/>
          <w:w w:val="107"/>
          <w:position w:val="1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5"/>
          <w:w w:val="107"/>
          <w:position w:val="1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  <w:position w:val="1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6"/>
          <w:w w:val="107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  <w:position w:val="0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0"/>
        </w:rPr>
        <w:t>i</w:t>
      </w:r>
      <w:r>
        <w:rPr>
          <w:rFonts w:ascii="Arial" w:hAnsi="Arial" w:cs="Arial" w:eastAsia="Arial"/>
          <w:sz w:val="10"/>
          <w:szCs w:val="10"/>
          <w:spacing w:val="2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0"/>
        </w:rPr>
        <w:t>ë</w:t>
      </w:r>
      <w:r>
        <w:rPr>
          <w:rFonts w:ascii="Arial" w:hAnsi="Arial" w:cs="Arial" w:eastAsia="Arial"/>
          <w:sz w:val="10"/>
          <w:szCs w:val="10"/>
          <w:spacing w:val="18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0"/>
        </w:rPr>
        <w:t>e</w:t>
      </w:r>
      <w:r>
        <w:rPr>
          <w:rFonts w:ascii="Arial" w:hAnsi="Arial" w:cs="Arial" w:eastAsia="Arial"/>
          <w:sz w:val="10"/>
          <w:szCs w:val="10"/>
          <w:spacing w:val="-19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7"/>
          <w:b/>
          <w:bCs/>
          <w:position w:val="0"/>
        </w:rPr>
        <w:t>u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0"/>
        </w:rPr>
        <w:t>r</w:t>
      </w:r>
      <w:r>
        <w:rPr>
          <w:rFonts w:ascii="Arial" w:hAnsi="Arial" w:cs="Arial" w:eastAsia="Arial"/>
          <w:sz w:val="10"/>
          <w:szCs w:val="10"/>
          <w:spacing w:val="-21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</w:r>
    </w:p>
    <w:p>
      <w:pPr>
        <w:spacing w:before="27" w:after="0" w:line="339" w:lineRule="auto"/>
        <w:ind w:right="351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y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x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6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9"/>
          <w:w w:val="106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1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1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4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2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x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;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ç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7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5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9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;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t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y</w:t>
      </w:r>
      <w:r>
        <w:rPr>
          <w:rFonts w:ascii="Arial" w:hAnsi="Arial" w:cs="Arial" w:eastAsia="Arial"/>
          <w:sz w:val="10"/>
          <w:szCs w:val="10"/>
          <w:spacing w:val="3"/>
          <w:w w:val="106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6"/>
          <w:w w:val="106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2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6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1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ç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0" w:after="0" w:line="97" w:lineRule="exact"/>
        <w:ind w:right="4261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1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;</w:t>
      </w:r>
      <w:r>
        <w:rPr>
          <w:rFonts w:ascii="Arial" w:hAnsi="Arial" w:cs="Arial" w:eastAsia="Arial"/>
          <w:sz w:val="10"/>
          <w:szCs w:val="10"/>
          <w:spacing w:val="-1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28" w:after="0" w:line="324" w:lineRule="auto"/>
        <w:ind w:right="349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y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2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  <w:position w:val="1"/>
        </w:rPr>
        <w:t>U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  <w:position w:val="1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6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6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6"/>
          <w:position w:val="1"/>
        </w:rPr>
        <w:t>z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6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6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6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  <w:position w:val="1"/>
        </w:rPr>
        <w:t>z</w:t>
      </w:r>
      <w:r>
        <w:rPr>
          <w:rFonts w:ascii="Arial" w:hAnsi="Arial" w:cs="Arial" w:eastAsia="Arial"/>
          <w:sz w:val="10"/>
          <w:szCs w:val="10"/>
          <w:spacing w:val="-12"/>
          <w:w w:val="107"/>
          <w:position w:val="1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5"/>
          <w:w w:val="107"/>
          <w:position w:val="1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  <w:position w:val="1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6"/>
          <w:w w:val="107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  <w:position w:val="0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  <w:b/>
          <w:bCs/>
          <w:position w:val="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0"/>
        </w:rPr>
        <w:t>i</w:t>
      </w:r>
      <w:r>
        <w:rPr>
          <w:rFonts w:ascii="Arial" w:hAnsi="Arial" w:cs="Arial" w:eastAsia="Arial"/>
          <w:sz w:val="10"/>
          <w:szCs w:val="10"/>
          <w:spacing w:val="2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0"/>
        </w:rPr>
        <w:t>ë</w:t>
      </w:r>
      <w:r>
        <w:rPr>
          <w:rFonts w:ascii="Arial" w:hAnsi="Arial" w:cs="Arial" w:eastAsia="Arial"/>
          <w:sz w:val="10"/>
          <w:szCs w:val="10"/>
          <w:spacing w:val="18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3"/>
          <w:w w:val="100"/>
          <w:b/>
          <w:bCs/>
          <w:position w:val="0"/>
        </w:rPr>
        <w:t>u</w:t>
      </w:r>
      <w:r>
        <w:rPr>
          <w:rFonts w:ascii="Arial" w:hAnsi="Arial" w:cs="Arial" w:eastAsia="Arial"/>
          <w:sz w:val="10"/>
          <w:szCs w:val="10"/>
          <w:spacing w:val="0"/>
          <w:w w:val="100"/>
          <w:b/>
          <w:bCs/>
          <w:position w:val="0"/>
        </w:rPr>
        <w:t>s</w:t>
      </w:r>
      <w:r>
        <w:rPr>
          <w:rFonts w:ascii="Arial" w:hAnsi="Arial" w:cs="Arial" w:eastAsia="Arial"/>
          <w:sz w:val="10"/>
          <w:szCs w:val="10"/>
          <w:spacing w:val="-11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  <w:b/>
          <w:bCs/>
          <w:position w:val="0"/>
        </w:rPr>
        <w:t>d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</w:r>
    </w:p>
    <w:p>
      <w:pPr>
        <w:spacing w:before="27" w:after="0" w:line="339" w:lineRule="auto"/>
        <w:ind w:right="351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y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x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6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9"/>
          <w:w w:val="106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1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1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4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3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2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x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2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;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ç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z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7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7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5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f</w:t>
      </w:r>
      <w:r>
        <w:rPr>
          <w:rFonts w:ascii="Arial" w:hAnsi="Arial" w:cs="Arial" w:eastAsia="Arial"/>
          <w:sz w:val="10"/>
          <w:szCs w:val="10"/>
          <w:spacing w:val="-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9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;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t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y</w:t>
      </w:r>
      <w:r>
        <w:rPr>
          <w:rFonts w:ascii="Arial" w:hAnsi="Arial" w:cs="Arial" w:eastAsia="Arial"/>
          <w:sz w:val="10"/>
          <w:szCs w:val="10"/>
          <w:spacing w:val="3"/>
          <w:w w:val="106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6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6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6"/>
        </w:rPr>
        <w:t>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6"/>
          <w:w w:val="106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23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Q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6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3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2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c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9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,</w:t>
      </w:r>
      <w:r>
        <w:rPr>
          <w:rFonts w:ascii="Arial" w:hAnsi="Arial" w:cs="Arial" w:eastAsia="Arial"/>
          <w:sz w:val="10"/>
          <w:szCs w:val="10"/>
          <w:spacing w:val="1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1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ç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3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1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0" w:after="0" w:line="97" w:lineRule="exact"/>
        <w:ind w:right="4261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17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.</w:t>
      </w:r>
      <w:r>
        <w:rPr>
          <w:rFonts w:ascii="Arial" w:hAnsi="Arial" w:cs="Arial" w:eastAsia="Arial"/>
          <w:sz w:val="10"/>
          <w:szCs w:val="1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;</w:t>
      </w:r>
      <w:r>
        <w:rPr>
          <w:rFonts w:ascii="Arial" w:hAnsi="Arial" w:cs="Arial" w:eastAsia="Arial"/>
          <w:sz w:val="10"/>
          <w:szCs w:val="10"/>
          <w:spacing w:val="-11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h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2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b</w:t>
      </w:r>
      <w:r>
        <w:rPr>
          <w:rFonts w:ascii="Arial" w:hAnsi="Arial" w:cs="Arial" w:eastAsia="Arial"/>
          <w:sz w:val="10"/>
          <w:szCs w:val="10"/>
          <w:spacing w:val="-4"/>
          <w:w w:val="107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28" w:after="0" w:line="240" w:lineRule="auto"/>
        <w:ind w:right="349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d</w:t>
      </w:r>
      <w:r>
        <w:rPr>
          <w:rFonts w:ascii="Arial" w:hAnsi="Arial" w:cs="Arial" w:eastAsia="Arial"/>
          <w:sz w:val="10"/>
          <w:szCs w:val="10"/>
          <w:spacing w:val="3"/>
          <w:w w:val="107"/>
        </w:rPr>
        <w:t>r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y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u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7"/>
        </w:rPr>
        <w:t>s</w:t>
      </w:r>
      <w:r>
        <w:rPr>
          <w:rFonts w:ascii="Arial" w:hAnsi="Arial" w:cs="Arial" w:eastAsia="Arial"/>
          <w:sz w:val="10"/>
          <w:szCs w:val="10"/>
          <w:spacing w:val="-1"/>
          <w:w w:val="107"/>
        </w:rPr>
        <w:t>h</w:t>
      </w:r>
      <w:r>
        <w:rPr>
          <w:rFonts w:ascii="Arial" w:hAnsi="Arial" w:cs="Arial" w:eastAsia="Arial"/>
          <w:sz w:val="10"/>
          <w:szCs w:val="10"/>
          <w:spacing w:val="-12"/>
          <w:w w:val="107"/>
        </w:rPr>
        <w:t>m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e</w:t>
      </w:r>
      <w:r>
        <w:rPr>
          <w:rFonts w:ascii="Arial" w:hAnsi="Arial" w:cs="Arial" w:eastAsia="Arial"/>
          <w:sz w:val="10"/>
          <w:szCs w:val="10"/>
          <w:spacing w:val="-2"/>
          <w:w w:val="107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7"/>
        </w:rPr>
        <w:t>f</w:t>
      </w:r>
      <w:r>
        <w:rPr>
          <w:rFonts w:ascii="Arial" w:hAnsi="Arial" w:cs="Arial" w:eastAsia="Arial"/>
          <w:sz w:val="10"/>
          <w:szCs w:val="10"/>
          <w:spacing w:val="-19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a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l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j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26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1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p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-11"/>
          <w:w w:val="100"/>
        </w:rPr>
        <w:t>m</w:t>
      </w:r>
      <w:r>
        <w:rPr>
          <w:rFonts w:ascii="Arial" w:hAnsi="Arial" w:cs="Arial" w:eastAsia="Arial"/>
          <w:sz w:val="10"/>
          <w:szCs w:val="10"/>
          <w:spacing w:val="-4"/>
          <w:w w:val="100"/>
        </w:rPr>
        <w:t>i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n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5"/>
          <w:w w:val="100"/>
        </w:rPr>
        <w:t>v</w:t>
      </w:r>
      <w:r>
        <w:rPr>
          <w:rFonts w:ascii="Arial" w:hAnsi="Arial" w:cs="Arial" w:eastAsia="Arial"/>
          <w:sz w:val="10"/>
          <w:szCs w:val="10"/>
          <w:spacing w:val="-1"/>
          <w:w w:val="100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21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</w:rPr>
        <w:t>AAR</w:t>
      </w:r>
      <w:r>
        <w:rPr>
          <w:rFonts w:ascii="Arial" w:hAnsi="Arial" w:cs="Arial" w:eastAsia="Arial"/>
          <w:sz w:val="10"/>
          <w:szCs w:val="10"/>
          <w:spacing w:val="0"/>
          <w:w w:val="100"/>
        </w:rPr>
      </w:r>
    </w:p>
    <w:p>
      <w:pPr>
        <w:spacing w:before="37" w:after="0" w:line="240" w:lineRule="auto"/>
        <w:ind w:right="351"/>
        <w:jc w:val="both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spacing w:val="-9"/>
          <w:w w:val="100"/>
          <w:position w:val="1"/>
        </w:rPr>
        <w:t>U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0"/>
          <w:szCs w:val="10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80"/>
          <w:w w:val="100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5"/>
          <w:w w:val="100"/>
          <w:position w:val="1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4"/>
          <w:w w:val="100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0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-4"/>
          <w:w w:val="100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6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6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6"/>
          <w:position w:val="1"/>
        </w:rPr>
        <w:t>z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6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6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6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4"/>
          <w:w w:val="106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0"/>
          <w:position w:val="1"/>
        </w:rPr>
        <w:t>h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12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g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4"/>
          <w:w w:val="107"/>
          <w:position w:val="1"/>
        </w:rPr>
        <w:t>i</w:t>
      </w:r>
      <w:r>
        <w:rPr>
          <w:rFonts w:ascii="Arial" w:hAnsi="Arial" w:cs="Arial" w:eastAsia="Arial"/>
          <w:sz w:val="10"/>
          <w:szCs w:val="10"/>
          <w:spacing w:val="5"/>
          <w:w w:val="107"/>
          <w:position w:val="1"/>
        </w:rPr>
        <w:t>z</w:t>
      </w:r>
      <w:r>
        <w:rPr>
          <w:rFonts w:ascii="Arial" w:hAnsi="Arial" w:cs="Arial" w:eastAsia="Arial"/>
          <w:sz w:val="10"/>
          <w:szCs w:val="10"/>
          <w:spacing w:val="-12"/>
          <w:w w:val="107"/>
          <w:position w:val="1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5"/>
          <w:w w:val="107"/>
          <w:position w:val="1"/>
        </w:rPr>
        <w:t>v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n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d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-5"/>
          <w:w w:val="107"/>
          <w:position w:val="1"/>
        </w:rPr>
        <w:t>k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o</w:t>
      </w:r>
      <w:r>
        <w:rPr>
          <w:rFonts w:ascii="Arial" w:hAnsi="Arial" w:cs="Arial" w:eastAsia="Arial"/>
          <w:sz w:val="10"/>
          <w:szCs w:val="10"/>
          <w:spacing w:val="-12"/>
          <w:w w:val="107"/>
          <w:position w:val="1"/>
        </w:rPr>
        <w:t>m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b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ë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t</w:t>
      </w:r>
      <w:r>
        <w:rPr>
          <w:rFonts w:ascii="Arial" w:hAnsi="Arial" w:cs="Arial" w:eastAsia="Arial"/>
          <w:sz w:val="10"/>
          <w:szCs w:val="10"/>
          <w:spacing w:val="-1"/>
          <w:w w:val="107"/>
          <w:position w:val="1"/>
        </w:rPr>
        <w:t>a</w:t>
      </w:r>
      <w:r>
        <w:rPr>
          <w:rFonts w:ascii="Arial" w:hAnsi="Arial" w:cs="Arial" w:eastAsia="Arial"/>
          <w:sz w:val="10"/>
          <w:szCs w:val="10"/>
          <w:spacing w:val="3"/>
          <w:w w:val="107"/>
          <w:position w:val="1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e</w:t>
      </w:r>
      <w:r>
        <w:rPr>
          <w:rFonts w:ascii="Arial" w:hAnsi="Arial" w:cs="Arial" w:eastAsia="Arial"/>
          <w:sz w:val="10"/>
          <w:szCs w:val="10"/>
          <w:spacing w:val="0"/>
          <w:w w:val="107"/>
          <w:position w:val="1"/>
        </w:rPr>
        <w:t>                          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16"/>
          <w:w w:val="107"/>
          <w:position w:val="1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0"/>
          <w:position w:val="0"/>
        </w:rPr>
        <w:t>AA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  <w:t>                                                                  </w:t>
      </w:r>
      <w:r>
        <w:rPr>
          <w:rFonts w:ascii="Arial" w:hAnsi="Arial" w:cs="Arial" w:eastAsia="Arial"/>
          <w:sz w:val="10"/>
          <w:szCs w:val="10"/>
          <w:spacing w:val="3"/>
          <w:w w:val="100"/>
          <w:position w:val="0"/>
        </w:rPr>
        <w:t> </w:t>
      </w:r>
      <w:r>
        <w:rPr>
          <w:rFonts w:ascii="Arial" w:hAnsi="Arial" w:cs="Arial" w:eastAsia="Arial"/>
          <w:sz w:val="10"/>
          <w:szCs w:val="10"/>
          <w:spacing w:val="6"/>
          <w:w w:val="107"/>
          <w:position w:val="0"/>
        </w:rPr>
        <w:t>AAR</w:t>
      </w:r>
      <w:r>
        <w:rPr>
          <w:rFonts w:ascii="Arial" w:hAnsi="Arial" w:cs="Arial" w:eastAsia="Arial"/>
          <w:sz w:val="10"/>
          <w:szCs w:val="10"/>
          <w:spacing w:val="0"/>
          <w:w w:val="100"/>
          <w:position w:val="0"/>
        </w:rPr>
      </w:r>
    </w:p>
    <w:sectPr>
      <w:type w:val="continuous"/>
      <w:pgSz w:w="12240" w:h="15840"/>
      <w:pgMar w:top="640" w:bottom="280" w:left="1640" w:right="1580"/>
      <w:cols w:num="2" w:equalWidth="0">
        <w:col w:w="508" w:space="140"/>
        <w:col w:w="83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png"/><Relationship Id="rId399" Type="http://schemas.openxmlformats.org/officeDocument/2006/relationships/image" Target="media/image395.png"/><Relationship Id="rId400" Type="http://schemas.openxmlformats.org/officeDocument/2006/relationships/image" Target="media/image396.png"/><Relationship Id="rId401" Type="http://schemas.openxmlformats.org/officeDocument/2006/relationships/image" Target="media/image397.png"/><Relationship Id="rId402" Type="http://schemas.openxmlformats.org/officeDocument/2006/relationships/image" Target="media/image398.png"/><Relationship Id="rId403" Type="http://schemas.openxmlformats.org/officeDocument/2006/relationships/image" Target="media/image399.png"/><Relationship Id="rId404" Type="http://schemas.openxmlformats.org/officeDocument/2006/relationships/image" Target="media/image400.png"/><Relationship Id="rId405" Type="http://schemas.openxmlformats.org/officeDocument/2006/relationships/image" Target="media/image401.png"/><Relationship Id="rId406" Type="http://schemas.openxmlformats.org/officeDocument/2006/relationships/image" Target="media/image402.png"/><Relationship Id="rId407" Type="http://schemas.openxmlformats.org/officeDocument/2006/relationships/image" Target="media/image403.png"/><Relationship Id="rId408" Type="http://schemas.openxmlformats.org/officeDocument/2006/relationships/image" Target="media/image404.png"/><Relationship Id="rId409" Type="http://schemas.openxmlformats.org/officeDocument/2006/relationships/image" Target="media/image405.png"/><Relationship Id="rId410" Type="http://schemas.openxmlformats.org/officeDocument/2006/relationships/image" Target="media/image406.png"/><Relationship Id="rId411" Type="http://schemas.openxmlformats.org/officeDocument/2006/relationships/image" Target="media/image407.png"/><Relationship Id="rId412" Type="http://schemas.openxmlformats.org/officeDocument/2006/relationships/image" Target="media/image408.png"/><Relationship Id="rId413" Type="http://schemas.openxmlformats.org/officeDocument/2006/relationships/image" Target="media/image409.png"/><Relationship Id="rId414" Type="http://schemas.openxmlformats.org/officeDocument/2006/relationships/image" Target="media/image410.png"/><Relationship Id="rId415" Type="http://schemas.openxmlformats.org/officeDocument/2006/relationships/image" Target="media/image411.png"/><Relationship Id="rId416" Type="http://schemas.openxmlformats.org/officeDocument/2006/relationships/image" Target="media/image412.png"/><Relationship Id="rId417" Type="http://schemas.openxmlformats.org/officeDocument/2006/relationships/image" Target="media/image413.png"/><Relationship Id="rId418" Type="http://schemas.openxmlformats.org/officeDocument/2006/relationships/image" Target="media/image414.png"/><Relationship Id="rId419" Type="http://schemas.openxmlformats.org/officeDocument/2006/relationships/image" Target="media/image415.png"/><Relationship Id="rId420" Type="http://schemas.openxmlformats.org/officeDocument/2006/relationships/image" Target="media/image416.png"/><Relationship Id="rId421" Type="http://schemas.openxmlformats.org/officeDocument/2006/relationships/image" Target="media/image417.png"/><Relationship Id="rId422" Type="http://schemas.openxmlformats.org/officeDocument/2006/relationships/image" Target="media/image418.png"/><Relationship Id="rId423" Type="http://schemas.openxmlformats.org/officeDocument/2006/relationships/image" Target="media/image419.png"/><Relationship Id="rId424" Type="http://schemas.openxmlformats.org/officeDocument/2006/relationships/image" Target="media/image420.png"/><Relationship Id="rId425" Type="http://schemas.openxmlformats.org/officeDocument/2006/relationships/image" Target="media/image421.png"/><Relationship Id="rId426" Type="http://schemas.openxmlformats.org/officeDocument/2006/relationships/image" Target="media/image422.png"/><Relationship Id="rId427" Type="http://schemas.openxmlformats.org/officeDocument/2006/relationships/image" Target="media/image423.png"/><Relationship Id="rId428" Type="http://schemas.openxmlformats.org/officeDocument/2006/relationships/image" Target="media/image424.png"/><Relationship Id="rId429" Type="http://schemas.openxmlformats.org/officeDocument/2006/relationships/image" Target="media/image425.png"/><Relationship Id="rId430" Type="http://schemas.openxmlformats.org/officeDocument/2006/relationships/image" Target="media/image426.png"/><Relationship Id="rId431" Type="http://schemas.openxmlformats.org/officeDocument/2006/relationships/image" Target="media/image427.png"/><Relationship Id="rId432" Type="http://schemas.openxmlformats.org/officeDocument/2006/relationships/image" Target="media/image428.png"/><Relationship Id="rId433" Type="http://schemas.openxmlformats.org/officeDocument/2006/relationships/image" Target="media/image429.png"/><Relationship Id="rId434" Type="http://schemas.openxmlformats.org/officeDocument/2006/relationships/image" Target="media/image430.png"/><Relationship Id="rId435" Type="http://schemas.openxmlformats.org/officeDocument/2006/relationships/image" Target="media/image431.png"/><Relationship Id="rId436" Type="http://schemas.openxmlformats.org/officeDocument/2006/relationships/image" Target="media/image432.png"/><Relationship Id="rId437" Type="http://schemas.openxmlformats.org/officeDocument/2006/relationships/image" Target="media/image433.png"/><Relationship Id="rId438" Type="http://schemas.openxmlformats.org/officeDocument/2006/relationships/image" Target="media/image434.png"/><Relationship Id="rId439" Type="http://schemas.openxmlformats.org/officeDocument/2006/relationships/image" Target="media/image435.png"/><Relationship Id="rId440" Type="http://schemas.openxmlformats.org/officeDocument/2006/relationships/image" Target="media/image436.png"/><Relationship Id="rId441" Type="http://schemas.openxmlformats.org/officeDocument/2006/relationships/image" Target="media/image437.png"/><Relationship Id="rId442" Type="http://schemas.openxmlformats.org/officeDocument/2006/relationships/image" Target="media/image438.png"/><Relationship Id="rId443" Type="http://schemas.openxmlformats.org/officeDocument/2006/relationships/image" Target="media/image439.png"/><Relationship Id="rId444" Type="http://schemas.openxmlformats.org/officeDocument/2006/relationships/image" Target="media/image440.png"/><Relationship Id="rId445" Type="http://schemas.openxmlformats.org/officeDocument/2006/relationships/image" Target="media/image441.png"/><Relationship Id="rId446" Type="http://schemas.openxmlformats.org/officeDocument/2006/relationships/image" Target="media/image442.png"/><Relationship Id="rId447" Type="http://schemas.openxmlformats.org/officeDocument/2006/relationships/image" Target="media/image443.png"/><Relationship Id="rId448" Type="http://schemas.openxmlformats.org/officeDocument/2006/relationships/image" Target="media/image444.png"/><Relationship Id="rId449" Type="http://schemas.openxmlformats.org/officeDocument/2006/relationships/image" Target="media/image445.png"/><Relationship Id="rId450" Type="http://schemas.openxmlformats.org/officeDocument/2006/relationships/image" Target="media/image446.png"/><Relationship Id="rId451" Type="http://schemas.openxmlformats.org/officeDocument/2006/relationships/image" Target="media/image447.png"/><Relationship Id="rId452" Type="http://schemas.openxmlformats.org/officeDocument/2006/relationships/image" Target="media/image448.png"/><Relationship Id="rId453" Type="http://schemas.openxmlformats.org/officeDocument/2006/relationships/image" Target="media/image449.png"/><Relationship Id="rId454" Type="http://schemas.openxmlformats.org/officeDocument/2006/relationships/image" Target="media/image450.png"/><Relationship Id="rId455" Type="http://schemas.openxmlformats.org/officeDocument/2006/relationships/image" Target="media/image451.png"/><Relationship Id="rId456" Type="http://schemas.openxmlformats.org/officeDocument/2006/relationships/image" Target="media/image452.png"/><Relationship Id="rId457" Type="http://schemas.openxmlformats.org/officeDocument/2006/relationships/image" Target="media/image453.png"/><Relationship Id="rId458" Type="http://schemas.openxmlformats.org/officeDocument/2006/relationships/image" Target="media/image454.png"/><Relationship Id="rId459" Type="http://schemas.openxmlformats.org/officeDocument/2006/relationships/image" Target="media/image455.png"/><Relationship Id="rId460" Type="http://schemas.openxmlformats.org/officeDocument/2006/relationships/image" Target="media/image456.png"/><Relationship Id="rId461" Type="http://schemas.openxmlformats.org/officeDocument/2006/relationships/image" Target="media/image457.png"/><Relationship Id="rId462" Type="http://schemas.openxmlformats.org/officeDocument/2006/relationships/image" Target="media/image458.png"/><Relationship Id="rId463" Type="http://schemas.openxmlformats.org/officeDocument/2006/relationships/image" Target="media/image459.png"/><Relationship Id="rId464" Type="http://schemas.openxmlformats.org/officeDocument/2006/relationships/image" Target="media/image460.png"/><Relationship Id="rId465" Type="http://schemas.openxmlformats.org/officeDocument/2006/relationships/image" Target="media/image461.png"/><Relationship Id="rId466" Type="http://schemas.openxmlformats.org/officeDocument/2006/relationships/image" Target="media/image462.png"/><Relationship Id="rId467" Type="http://schemas.openxmlformats.org/officeDocument/2006/relationships/image" Target="media/image463.png"/><Relationship Id="rId468" Type="http://schemas.openxmlformats.org/officeDocument/2006/relationships/image" Target="media/image464.png"/><Relationship Id="rId469" Type="http://schemas.openxmlformats.org/officeDocument/2006/relationships/image" Target="media/image465.png"/><Relationship Id="rId470" Type="http://schemas.openxmlformats.org/officeDocument/2006/relationships/image" Target="media/image466.png"/><Relationship Id="rId471" Type="http://schemas.openxmlformats.org/officeDocument/2006/relationships/image" Target="media/image467.png"/><Relationship Id="rId472" Type="http://schemas.openxmlformats.org/officeDocument/2006/relationships/image" Target="media/image468.png"/><Relationship Id="rId473" Type="http://schemas.openxmlformats.org/officeDocument/2006/relationships/image" Target="media/image469.png"/><Relationship Id="rId474" Type="http://schemas.openxmlformats.org/officeDocument/2006/relationships/image" Target="media/image470.png"/><Relationship Id="rId475" Type="http://schemas.openxmlformats.org/officeDocument/2006/relationships/image" Target="media/image471.png"/><Relationship Id="rId476" Type="http://schemas.openxmlformats.org/officeDocument/2006/relationships/image" Target="media/image472.png"/><Relationship Id="rId477" Type="http://schemas.openxmlformats.org/officeDocument/2006/relationships/image" Target="media/image473.png"/><Relationship Id="rId478" Type="http://schemas.openxmlformats.org/officeDocument/2006/relationships/image" Target="media/image474.png"/><Relationship Id="rId479" Type="http://schemas.openxmlformats.org/officeDocument/2006/relationships/image" Target="media/image475.png"/><Relationship Id="rId480" Type="http://schemas.openxmlformats.org/officeDocument/2006/relationships/image" Target="media/image476.png"/><Relationship Id="rId481" Type="http://schemas.openxmlformats.org/officeDocument/2006/relationships/image" Target="media/image477.png"/><Relationship Id="rId482" Type="http://schemas.openxmlformats.org/officeDocument/2006/relationships/image" Target="media/image478.png"/><Relationship Id="rId483" Type="http://schemas.openxmlformats.org/officeDocument/2006/relationships/image" Target="media/image479.png"/><Relationship Id="rId484" Type="http://schemas.openxmlformats.org/officeDocument/2006/relationships/image" Target="media/image480.png"/><Relationship Id="rId485" Type="http://schemas.openxmlformats.org/officeDocument/2006/relationships/image" Target="media/image481.png"/><Relationship Id="rId486" Type="http://schemas.openxmlformats.org/officeDocument/2006/relationships/image" Target="media/image482.png"/><Relationship Id="rId487" Type="http://schemas.openxmlformats.org/officeDocument/2006/relationships/image" Target="media/image483.png"/><Relationship Id="rId488" Type="http://schemas.openxmlformats.org/officeDocument/2006/relationships/image" Target="media/image484.png"/><Relationship Id="rId489" Type="http://schemas.openxmlformats.org/officeDocument/2006/relationships/image" Target="media/image485.png"/><Relationship Id="rId490" Type="http://schemas.openxmlformats.org/officeDocument/2006/relationships/image" Target="media/image486.png"/><Relationship Id="rId491" Type="http://schemas.openxmlformats.org/officeDocument/2006/relationships/image" Target="media/image487.png"/><Relationship Id="rId492" Type="http://schemas.openxmlformats.org/officeDocument/2006/relationships/image" Target="media/image488.png"/><Relationship Id="rId493" Type="http://schemas.openxmlformats.org/officeDocument/2006/relationships/image" Target="media/image489.png"/><Relationship Id="rId494" Type="http://schemas.openxmlformats.org/officeDocument/2006/relationships/image" Target="media/image490.png"/><Relationship Id="rId495" Type="http://schemas.openxmlformats.org/officeDocument/2006/relationships/image" Target="media/image491.png"/><Relationship Id="rId496" Type="http://schemas.openxmlformats.org/officeDocument/2006/relationships/image" Target="media/image492.png"/><Relationship Id="rId497" Type="http://schemas.openxmlformats.org/officeDocument/2006/relationships/image" Target="media/image493.png"/><Relationship Id="rId498" Type="http://schemas.openxmlformats.org/officeDocument/2006/relationships/image" Target="media/image494.png"/><Relationship Id="rId499" Type="http://schemas.openxmlformats.org/officeDocument/2006/relationships/image" Target="media/image495.png"/><Relationship Id="rId500" Type="http://schemas.openxmlformats.org/officeDocument/2006/relationships/image" Target="media/image496.png"/><Relationship Id="rId501" Type="http://schemas.openxmlformats.org/officeDocument/2006/relationships/image" Target="media/image497.png"/><Relationship Id="rId502" Type="http://schemas.openxmlformats.org/officeDocument/2006/relationships/image" Target="media/image498.png"/><Relationship Id="rId503" Type="http://schemas.openxmlformats.org/officeDocument/2006/relationships/image" Target="media/image499.png"/><Relationship Id="rId504" Type="http://schemas.openxmlformats.org/officeDocument/2006/relationships/image" Target="media/image500.png"/><Relationship Id="rId505" Type="http://schemas.openxmlformats.org/officeDocument/2006/relationships/image" Target="media/image501.png"/><Relationship Id="rId506" Type="http://schemas.openxmlformats.org/officeDocument/2006/relationships/image" Target="media/image502.png"/><Relationship Id="rId507" Type="http://schemas.openxmlformats.org/officeDocument/2006/relationships/image" Target="media/image503.png"/><Relationship Id="rId508" Type="http://schemas.openxmlformats.org/officeDocument/2006/relationships/image" Target="media/image504.png"/><Relationship Id="rId509" Type="http://schemas.openxmlformats.org/officeDocument/2006/relationships/image" Target="media/image505.png"/><Relationship Id="rId510" Type="http://schemas.openxmlformats.org/officeDocument/2006/relationships/image" Target="media/image506.png"/><Relationship Id="rId511" Type="http://schemas.openxmlformats.org/officeDocument/2006/relationships/image" Target="media/image507.png"/><Relationship Id="rId512" Type="http://schemas.openxmlformats.org/officeDocument/2006/relationships/image" Target="media/image508.png"/><Relationship Id="rId513" Type="http://schemas.openxmlformats.org/officeDocument/2006/relationships/image" Target="media/image509.png"/><Relationship Id="rId514" Type="http://schemas.openxmlformats.org/officeDocument/2006/relationships/image" Target="media/image510.png"/><Relationship Id="rId515" Type="http://schemas.openxmlformats.org/officeDocument/2006/relationships/image" Target="media/image511.png"/><Relationship Id="rId516" Type="http://schemas.openxmlformats.org/officeDocument/2006/relationships/image" Target="media/image512.png"/><Relationship Id="rId517" Type="http://schemas.openxmlformats.org/officeDocument/2006/relationships/image" Target="media/image513.png"/><Relationship Id="rId518" Type="http://schemas.openxmlformats.org/officeDocument/2006/relationships/image" Target="media/image514.png"/><Relationship Id="rId519" Type="http://schemas.openxmlformats.org/officeDocument/2006/relationships/image" Target="media/image515.png"/><Relationship Id="rId520" Type="http://schemas.openxmlformats.org/officeDocument/2006/relationships/image" Target="media/image516.png"/><Relationship Id="rId521" Type="http://schemas.openxmlformats.org/officeDocument/2006/relationships/image" Target="media/image517.png"/><Relationship Id="rId522" Type="http://schemas.openxmlformats.org/officeDocument/2006/relationships/image" Target="media/image518.png"/><Relationship Id="rId523" Type="http://schemas.openxmlformats.org/officeDocument/2006/relationships/image" Target="media/image519.png"/><Relationship Id="rId524" Type="http://schemas.openxmlformats.org/officeDocument/2006/relationships/image" Target="media/image520.png"/><Relationship Id="rId525" Type="http://schemas.openxmlformats.org/officeDocument/2006/relationships/image" Target="media/image521.png"/><Relationship Id="rId526" Type="http://schemas.openxmlformats.org/officeDocument/2006/relationships/image" Target="media/image522.png"/><Relationship Id="rId527" Type="http://schemas.openxmlformats.org/officeDocument/2006/relationships/image" Target="media/image523.png"/><Relationship Id="rId528" Type="http://schemas.openxmlformats.org/officeDocument/2006/relationships/image" Target="media/image524.png"/><Relationship Id="rId529" Type="http://schemas.openxmlformats.org/officeDocument/2006/relationships/image" Target="media/image525.png"/><Relationship Id="rId530" Type="http://schemas.openxmlformats.org/officeDocument/2006/relationships/image" Target="media/image526.png"/><Relationship Id="rId531" Type="http://schemas.openxmlformats.org/officeDocument/2006/relationships/image" Target="media/image527.png"/><Relationship Id="rId532" Type="http://schemas.openxmlformats.org/officeDocument/2006/relationships/image" Target="media/image528.png"/><Relationship Id="rId533" Type="http://schemas.openxmlformats.org/officeDocument/2006/relationships/image" Target="media/image529.png"/><Relationship Id="rId534" Type="http://schemas.openxmlformats.org/officeDocument/2006/relationships/image" Target="media/image530.png"/><Relationship Id="rId535" Type="http://schemas.openxmlformats.org/officeDocument/2006/relationships/image" Target="media/image531.png"/><Relationship Id="rId536" Type="http://schemas.openxmlformats.org/officeDocument/2006/relationships/image" Target="media/image532.png"/><Relationship Id="rId537" Type="http://schemas.openxmlformats.org/officeDocument/2006/relationships/image" Target="media/image533.png"/><Relationship Id="rId538" Type="http://schemas.openxmlformats.org/officeDocument/2006/relationships/image" Target="media/image534.png"/><Relationship Id="rId539" Type="http://schemas.openxmlformats.org/officeDocument/2006/relationships/image" Target="media/image535.png"/><Relationship Id="rId540" Type="http://schemas.openxmlformats.org/officeDocument/2006/relationships/image" Target="media/image536.png"/><Relationship Id="rId541" Type="http://schemas.openxmlformats.org/officeDocument/2006/relationships/image" Target="media/image537.png"/><Relationship Id="rId542" Type="http://schemas.openxmlformats.org/officeDocument/2006/relationships/image" Target="media/image538.png"/><Relationship Id="rId543" Type="http://schemas.openxmlformats.org/officeDocument/2006/relationships/image" Target="media/image539.png"/><Relationship Id="rId544" Type="http://schemas.openxmlformats.org/officeDocument/2006/relationships/image" Target="media/image540.png"/><Relationship Id="rId545" Type="http://schemas.openxmlformats.org/officeDocument/2006/relationships/image" Target="media/image541.png"/><Relationship Id="rId546" Type="http://schemas.openxmlformats.org/officeDocument/2006/relationships/image" Target="media/image542.png"/><Relationship Id="rId547" Type="http://schemas.openxmlformats.org/officeDocument/2006/relationships/image" Target="media/image543.png"/><Relationship Id="rId548" Type="http://schemas.openxmlformats.org/officeDocument/2006/relationships/image" Target="media/image544.png"/><Relationship Id="rId549" Type="http://schemas.openxmlformats.org/officeDocument/2006/relationships/image" Target="media/image545.png"/><Relationship Id="rId550" Type="http://schemas.openxmlformats.org/officeDocument/2006/relationships/image" Target="media/image546.png"/><Relationship Id="rId551" Type="http://schemas.openxmlformats.org/officeDocument/2006/relationships/image" Target="media/image547.png"/><Relationship Id="rId552" Type="http://schemas.openxmlformats.org/officeDocument/2006/relationships/image" Target="media/image548.png"/><Relationship Id="rId553" Type="http://schemas.openxmlformats.org/officeDocument/2006/relationships/image" Target="media/image549.png"/><Relationship Id="rId554" Type="http://schemas.openxmlformats.org/officeDocument/2006/relationships/image" Target="media/image550.png"/><Relationship Id="rId555" Type="http://schemas.openxmlformats.org/officeDocument/2006/relationships/image" Target="media/image551.png"/><Relationship Id="rId556" Type="http://schemas.openxmlformats.org/officeDocument/2006/relationships/image" Target="media/image552.png"/><Relationship Id="rId557" Type="http://schemas.openxmlformats.org/officeDocument/2006/relationships/image" Target="media/image553.png"/><Relationship Id="rId558" Type="http://schemas.openxmlformats.org/officeDocument/2006/relationships/image" Target="media/image554.png"/><Relationship Id="rId559" Type="http://schemas.openxmlformats.org/officeDocument/2006/relationships/image" Target="media/image555.png"/><Relationship Id="rId560" Type="http://schemas.openxmlformats.org/officeDocument/2006/relationships/image" Target="media/image556.png"/><Relationship Id="rId561" Type="http://schemas.openxmlformats.org/officeDocument/2006/relationships/image" Target="media/image557.png"/><Relationship Id="rId562" Type="http://schemas.openxmlformats.org/officeDocument/2006/relationships/image" Target="media/image558.png"/><Relationship Id="rId563" Type="http://schemas.openxmlformats.org/officeDocument/2006/relationships/image" Target="media/image559.png"/><Relationship Id="rId564" Type="http://schemas.openxmlformats.org/officeDocument/2006/relationships/image" Target="media/image560.png"/><Relationship Id="rId565" Type="http://schemas.openxmlformats.org/officeDocument/2006/relationships/image" Target="media/image561.png"/><Relationship Id="rId566" Type="http://schemas.openxmlformats.org/officeDocument/2006/relationships/image" Target="media/image562.png"/><Relationship Id="rId567" Type="http://schemas.openxmlformats.org/officeDocument/2006/relationships/image" Target="media/image563.png"/><Relationship Id="rId568" Type="http://schemas.openxmlformats.org/officeDocument/2006/relationships/image" Target="media/image564.png"/><Relationship Id="rId569" Type="http://schemas.openxmlformats.org/officeDocument/2006/relationships/image" Target="media/image565.png"/><Relationship Id="rId570" Type="http://schemas.openxmlformats.org/officeDocument/2006/relationships/image" Target="media/image566.png"/><Relationship Id="rId571" Type="http://schemas.openxmlformats.org/officeDocument/2006/relationships/image" Target="media/image567.png"/><Relationship Id="rId572" Type="http://schemas.openxmlformats.org/officeDocument/2006/relationships/image" Target="media/image568.png"/><Relationship Id="rId573" Type="http://schemas.openxmlformats.org/officeDocument/2006/relationships/image" Target="media/image569.png"/><Relationship Id="rId574" Type="http://schemas.openxmlformats.org/officeDocument/2006/relationships/image" Target="media/image570.png"/><Relationship Id="rId575" Type="http://schemas.openxmlformats.org/officeDocument/2006/relationships/image" Target="media/image571.png"/><Relationship Id="rId576" Type="http://schemas.openxmlformats.org/officeDocument/2006/relationships/image" Target="media/image572.png"/><Relationship Id="rId577" Type="http://schemas.openxmlformats.org/officeDocument/2006/relationships/image" Target="media/image573.png"/><Relationship Id="rId578" Type="http://schemas.openxmlformats.org/officeDocument/2006/relationships/image" Target="media/image574.png"/><Relationship Id="rId579" Type="http://schemas.openxmlformats.org/officeDocument/2006/relationships/image" Target="media/image575.png"/><Relationship Id="rId580" Type="http://schemas.openxmlformats.org/officeDocument/2006/relationships/image" Target="media/image576.png"/><Relationship Id="rId581" Type="http://schemas.openxmlformats.org/officeDocument/2006/relationships/image" Target="media/image577.png"/><Relationship Id="rId582" Type="http://schemas.openxmlformats.org/officeDocument/2006/relationships/image" Target="media/image578.png"/><Relationship Id="rId583" Type="http://schemas.openxmlformats.org/officeDocument/2006/relationships/image" Target="media/image579.png"/><Relationship Id="rId584" Type="http://schemas.openxmlformats.org/officeDocument/2006/relationships/image" Target="media/image580.png"/><Relationship Id="rId585" Type="http://schemas.openxmlformats.org/officeDocument/2006/relationships/image" Target="media/image581.png"/><Relationship Id="rId586" Type="http://schemas.openxmlformats.org/officeDocument/2006/relationships/image" Target="media/image582.png"/><Relationship Id="rId587" Type="http://schemas.openxmlformats.org/officeDocument/2006/relationships/image" Target="media/image583.png"/><Relationship Id="rId588" Type="http://schemas.openxmlformats.org/officeDocument/2006/relationships/image" Target="media/image584.png"/><Relationship Id="rId589" Type="http://schemas.openxmlformats.org/officeDocument/2006/relationships/image" Target="media/image585.png"/><Relationship Id="rId590" Type="http://schemas.openxmlformats.org/officeDocument/2006/relationships/image" Target="media/image586.png"/><Relationship Id="rId591" Type="http://schemas.openxmlformats.org/officeDocument/2006/relationships/image" Target="media/image587.png"/><Relationship Id="rId592" Type="http://schemas.openxmlformats.org/officeDocument/2006/relationships/image" Target="media/image588.png"/><Relationship Id="rId593" Type="http://schemas.openxmlformats.org/officeDocument/2006/relationships/image" Target="media/image589.png"/><Relationship Id="rId594" Type="http://schemas.openxmlformats.org/officeDocument/2006/relationships/image" Target="media/image590.png"/><Relationship Id="rId595" Type="http://schemas.openxmlformats.org/officeDocument/2006/relationships/image" Target="media/image591.png"/><Relationship Id="rId596" Type="http://schemas.openxmlformats.org/officeDocument/2006/relationships/image" Target="media/image592.png"/><Relationship Id="rId597" Type="http://schemas.openxmlformats.org/officeDocument/2006/relationships/image" Target="media/image593.png"/><Relationship Id="rId598" Type="http://schemas.openxmlformats.org/officeDocument/2006/relationships/image" Target="media/image594.png"/><Relationship Id="rId599" Type="http://schemas.openxmlformats.org/officeDocument/2006/relationships/image" Target="media/image595.png"/><Relationship Id="rId600" Type="http://schemas.openxmlformats.org/officeDocument/2006/relationships/image" Target="media/image596.png"/><Relationship Id="rId601" Type="http://schemas.openxmlformats.org/officeDocument/2006/relationships/image" Target="media/image597.png"/><Relationship Id="rId602" Type="http://schemas.openxmlformats.org/officeDocument/2006/relationships/image" Target="media/image598.png"/><Relationship Id="rId603" Type="http://schemas.openxmlformats.org/officeDocument/2006/relationships/image" Target="media/image599.png"/><Relationship Id="rId604" Type="http://schemas.openxmlformats.org/officeDocument/2006/relationships/image" Target="media/image600.png"/><Relationship Id="rId605" Type="http://schemas.openxmlformats.org/officeDocument/2006/relationships/image" Target="media/image601.png"/><Relationship Id="rId606" Type="http://schemas.openxmlformats.org/officeDocument/2006/relationships/image" Target="media/image602.png"/><Relationship Id="rId607" Type="http://schemas.openxmlformats.org/officeDocument/2006/relationships/image" Target="media/image603.png"/><Relationship Id="rId608" Type="http://schemas.openxmlformats.org/officeDocument/2006/relationships/image" Target="media/image604.png"/><Relationship Id="rId609" Type="http://schemas.openxmlformats.org/officeDocument/2006/relationships/image" Target="media/image605.png"/><Relationship Id="rId610" Type="http://schemas.openxmlformats.org/officeDocument/2006/relationships/image" Target="media/image606.png"/><Relationship Id="rId611" Type="http://schemas.openxmlformats.org/officeDocument/2006/relationships/image" Target="media/image607.png"/><Relationship Id="rId612" Type="http://schemas.openxmlformats.org/officeDocument/2006/relationships/image" Target="media/image608.png"/><Relationship Id="rId613" Type="http://schemas.openxmlformats.org/officeDocument/2006/relationships/image" Target="media/image609.png"/><Relationship Id="rId614" Type="http://schemas.openxmlformats.org/officeDocument/2006/relationships/image" Target="media/image610.png"/><Relationship Id="rId615" Type="http://schemas.openxmlformats.org/officeDocument/2006/relationships/image" Target="media/image611.png"/><Relationship Id="rId616" Type="http://schemas.openxmlformats.org/officeDocument/2006/relationships/image" Target="media/image612.png"/><Relationship Id="rId617" Type="http://schemas.openxmlformats.org/officeDocument/2006/relationships/image" Target="media/image613.png"/><Relationship Id="rId618" Type="http://schemas.openxmlformats.org/officeDocument/2006/relationships/image" Target="media/image614.png"/><Relationship Id="rId619" Type="http://schemas.openxmlformats.org/officeDocument/2006/relationships/image" Target="media/image615.png"/><Relationship Id="rId620" Type="http://schemas.openxmlformats.org/officeDocument/2006/relationships/image" Target="media/image616.png"/><Relationship Id="rId621" Type="http://schemas.openxmlformats.org/officeDocument/2006/relationships/image" Target="media/image617.png"/><Relationship Id="rId622" Type="http://schemas.openxmlformats.org/officeDocument/2006/relationships/image" Target="media/image618.png"/><Relationship Id="rId623" Type="http://schemas.openxmlformats.org/officeDocument/2006/relationships/image" Target="media/image619.png"/><Relationship Id="rId624" Type="http://schemas.openxmlformats.org/officeDocument/2006/relationships/image" Target="media/image620.png"/><Relationship Id="rId625" Type="http://schemas.openxmlformats.org/officeDocument/2006/relationships/image" Target="media/image621.png"/><Relationship Id="rId626" Type="http://schemas.openxmlformats.org/officeDocument/2006/relationships/image" Target="media/image622.png"/><Relationship Id="rId627" Type="http://schemas.openxmlformats.org/officeDocument/2006/relationships/image" Target="media/image623.png"/><Relationship Id="rId628" Type="http://schemas.openxmlformats.org/officeDocument/2006/relationships/image" Target="media/image624.png"/><Relationship Id="rId629" Type="http://schemas.openxmlformats.org/officeDocument/2006/relationships/image" Target="media/image625.png"/><Relationship Id="rId630" Type="http://schemas.openxmlformats.org/officeDocument/2006/relationships/image" Target="media/image626.png"/><Relationship Id="rId631" Type="http://schemas.openxmlformats.org/officeDocument/2006/relationships/image" Target="media/image627.png"/><Relationship Id="rId632" Type="http://schemas.openxmlformats.org/officeDocument/2006/relationships/image" Target="media/image628.png"/><Relationship Id="rId633" Type="http://schemas.openxmlformats.org/officeDocument/2006/relationships/image" Target="media/image629.png"/><Relationship Id="rId634" Type="http://schemas.openxmlformats.org/officeDocument/2006/relationships/image" Target="media/image630.png"/><Relationship Id="rId635" Type="http://schemas.openxmlformats.org/officeDocument/2006/relationships/image" Target="media/image631.png"/><Relationship Id="rId636" Type="http://schemas.openxmlformats.org/officeDocument/2006/relationships/image" Target="media/image632.png"/><Relationship Id="rId637" Type="http://schemas.openxmlformats.org/officeDocument/2006/relationships/image" Target="media/image633.png"/><Relationship Id="rId638" Type="http://schemas.openxmlformats.org/officeDocument/2006/relationships/image" Target="media/image634.png"/><Relationship Id="rId639" Type="http://schemas.openxmlformats.org/officeDocument/2006/relationships/image" Target="media/image635.png"/><Relationship Id="rId640" Type="http://schemas.openxmlformats.org/officeDocument/2006/relationships/image" Target="media/image636.png"/><Relationship Id="rId641" Type="http://schemas.openxmlformats.org/officeDocument/2006/relationships/image" Target="media/image637.png"/><Relationship Id="rId642" Type="http://schemas.openxmlformats.org/officeDocument/2006/relationships/image" Target="media/image638.png"/><Relationship Id="rId643" Type="http://schemas.openxmlformats.org/officeDocument/2006/relationships/image" Target="media/image639.png"/><Relationship Id="rId644" Type="http://schemas.openxmlformats.org/officeDocument/2006/relationships/image" Target="media/image640.png"/><Relationship Id="rId645" Type="http://schemas.openxmlformats.org/officeDocument/2006/relationships/image" Target="media/image641.png"/><Relationship Id="rId646" Type="http://schemas.openxmlformats.org/officeDocument/2006/relationships/image" Target="media/image642.png"/><Relationship Id="rId647" Type="http://schemas.openxmlformats.org/officeDocument/2006/relationships/image" Target="media/image643.png"/><Relationship Id="rId648" Type="http://schemas.openxmlformats.org/officeDocument/2006/relationships/image" Target="media/image644.png"/><Relationship Id="rId649" Type="http://schemas.openxmlformats.org/officeDocument/2006/relationships/image" Target="media/image645.png"/><Relationship Id="rId650" Type="http://schemas.openxmlformats.org/officeDocument/2006/relationships/image" Target="media/image646.png"/><Relationship Id="rId651" Type="http://schemas.openxmlformats.org/officeDocument/2006/relationships/image" Target="media/image647.png"/><Relationship Id="rId652" Type="http://schemas.openxmlformats.org/officeDocument/2006/relationships/image" Target="media/image648.png"/><Relationship Id="rId653" Type="http://schemas.openxmlformats.org/officeDocument/2006/relationships/image" Target="media/image649.png"/><Relationship Id="rId654" Type="http://schemas.openxmlformats.org/officeDocument/2006/relationships/image" Target="media/image650.png"/><Relationship Id="rId655" Type="http://schemas.openxmlformats.org/officeDocument/2006/relationships/image" Target="media/image651.png"/><Relationship Id="rId656" Type="http://schemas.openxmlformats.org/officeDocument/2006/relationships/image" Target="media/image652.png"/><Relationship Id="rId657" Type="http://schemas.openxmlformats.org/officeDocument/2006/relationships/image" Target="media/image653.png"/><Relationship Id="rId658" Type="http://schemas.openxmlformats.org/officeDocument/2006/relationships/image" Target="media/image654.png"/><Relationship Id="rId659" Type="http://schemas.openxmlformats.org/officeDocument/2006/relationships/image" Target="media/image655.png"/><Relationship Id="rId660" Type="http://schemas.openxmlformats.org/officeDocument/2006/relationships/image" Target="media/image656.png"/><Relationship Id="rId661" Type="http://schemas.openxmlformats.org/officeDocument/2006/relationships/image" Target="media/image657.png"/><Relationship Id="rId662" Type="http://schemas.openxmlformats.org/officeDocument/2006/relationships/image" Target="media/image658.png"/><Relationship Id="rId663" Type="http://schemas.openxmlformats.org/officeDocument/2006/relationships/image" Target="media/image659.png"/><Relationship Id="rId664" Type="http://schemas.openxmlformats.org/officeDocument/2006/relationships/image" Target="media/image660.png"/><Relationship Id="rId665" Type="http://schemas.openxmlformats.org/officeDocument/2006/relationships/image" Target="media/image661.png"/><Relationship Id="rId666" Type="http://schemas.openxmlformats.org/officeDocument/2006/relationships/image" Target="media/image662.png"/><Relationship Id="rId667" Type="http://schemas.openxmlformats.org/officeDocument/2006/relationships/image" Target="media/image663.png"/><Relationship Id="rId668" Type="http://schemas.openxmlformats.org/officeDocument/2006/relationships/image" Target="media/image664.png"/><Relationship Id="rId669" Type="http://schemas.openxmlformats.org/officeDocument/2006/relationships/image" Target="media/image665.png"/><Relationship Id="rId670" Type="http://schemas.openxmlformats.org/officeDocument/2006/relationships/image" Target="media/image666.png"/><Relationship Id="rId671" Type="http://schemas.openxmlformats.org/officeDocument/2006/relationships/image" Target="media/image667.png"/><Relationship Id="rId672" Type="http://schemas.openxmlformats.org/officeDocument/2006/relationships/image" Target="media/image668.png"/><Relationship Id="rId673" Type="http://schemas.openxmlformats.org/officeDocument/2006/relationships/image" Target="media/image669.png"/><Relationship Id="rId674" Type="http://schemas.openxmlformats.org/officeDocument/2006/relationships/image" Target="media/image670.png"/><Relationship Id="rId675" Type="http://schemas.openxmlformats.org/officeDocument/2006/relationships/image" Target="media/image671.png"/><Relationship Id="rId676" Type="http://schemas.openxmlformats.org/officeDocument/2006/relationships/image" Target="media/image672.png"/><Relationship Id="rId677" Type="http://schemas.openxmlformats.org/officeDocument/2006/relationships/image" Target="media/image673.png"/><Relationship Id="rId678" Type="http://schemas.openxmlformats.org/officeDocument/2006/relationships/image" Target="media/image674.png"/><Relationship Id="rId679" Type="http://schemas.openxmlformats.org/officeDocument/2006/relationships/image" Target="media/image675.png"/><Relationship Id="rId680" Type="http://schemas.openxmlformats.org/officeDocument/2006/relationships/image" Target="media/image676.png"/><Relationship Id="rId681" Type="http://schemas.openxmlformats.org/officeDocument/2006/relationships/image" Target="media/image677.png"/><Relationship Id="rId682" Type="http://schemas.openxmlformats.org/officeDocument/2006/relationships/image" Target="media/image678.png"/><Relationship Id="rId683" Type="http://schemas.openxmlformats.org/officeDocument/2006/relationships/image" Target="media/image679.png"/><Relationship Id="rId684" Type="http://schemas.openxmlformats.org/officeDocument/2006/relationships/image" Target="media/image680.png"/><Relationship Id="rId685" Type="http://schemas.openxmlformats.org/officeDocument/2006/relationships/image" Target="media/image681.png"/><Relationship Id="rId686" Type="http://schemas.openxmlformats.org/officeDocument/2006/relationships/image" Target="media/image682.png"/><Relationship Id="rId687" Type="http://schemas.openxmlformats.org/officeDocument/2006/relationships/image" Target="media/image683.png"/><Relationship Id="rId688" Type="http://schemas.openxmlformats.org/officeDocument/2006/relationships/image" Target="media/image684.png"/><Relationship Id="rId689" Type="http://schemas.openxmlformats.org/officeDocument/2006/relationships/image" Target="media/image685.png"/><Relationship Id="rId690" Type="http://schemas.openxmlformats.org/officeDocument/2006/relationships/image" Target="media/image686.png"/><Relationship Id="rId691" Type="http://schemas.openxmlformats.org/officeDocument/2006/relationships/image" Target="media/image687.png"/><Relationship Id="rId692" Type="http://schemas.openxmlformats.org/officeDocument/2006/relationships/image" Target="media/image688.png"/><Relationship Id="rId693" Type="http://schemas.openxmlformats.org/officeDocument/2006/relationships/image" Target="media/image689.png"/><Relationship Id="rId694" Type="http://schemas.openxmlformats.org/officeDocument/2006/relationships/image" Target="media/image690.png"/><Relationship Id="rId695" Type="http://schemas.openxmlformats.org/officeDocument/2006/relationships/image" Target="media/image691.png"/><Relationship Id="rId696" Type="http://schemas.openxmlformats.org/officeDocument/2006/relationships/image" Target="media/image692.png"/><Relationship Id="rId697" Type="http://schemas.openxmlformats.org/officeDocument/2006/relationships/image" Target="media/image693.png"/><Relationship Id="rId698" Type="http://schemas.openxmlformats.org/officeDocument/2006/relationships/image" Target="media/image694.png"/><Relationship Id="rId699" Type="http://schemas.openxmlformats.org/officeDocument/2006/relationships/image" Target="media/image695.png"/><Relationship Id="rId700" Type="http://schemas.openxmlformats.org/officeDocument/2006/relationships/image" Target="media/image696.png"/><Relationship Id="rId701" Type="http://schemas.openxmlformats.org/officeDocument/2006/relationships/image" Target="media/image697.png"/><Relationship Id="rId702" Type="http://schemas.openxmlformats.org/officeDocument/2006/relationships/image" Target="media/image698.png"/><Relationship Id="rId703" Type="http://schemas.openxmlformats.org/officeDocument/2006/relationships/image" Target="media/image699.png"/><Relationship Id="rId704" Type="http://schemas.openxmlformats.org/officeDocument/2006/relationships/image" Target="media/image700.png"/><Relationship Id="rId705" Type="http://schemas.openxmlformats.org/officeDocument/2006/relationships/image" Target="media/image701.png"/><Relationship Id="rId706" Type="http://schemas.openxmlformats.org/officeDocument/2006/relationships/image" Target="media/image702.png"/><Relationship Id="rId707" Type="http://schemas.openxmlformats.org/officeDocument/2006/relationships/image" Target="media/image703.png"/><Relationship Id="rId708" Type="http://schemas.openxmlformats.org/officeDocument/2006/relationships/image" Target="media/image704.png"/><Relationship Id="rId709" Type="http://schemas.openxmlformats.org/officeDocument/2006/relationships/image" Target="media/image705.png"/><Relationship Id="rId710" Type="http://schemas.openxmlformats.org/officeDocument/2006/relationships/image" Target="media/image706.png"/><Relationship Id="rId711" Type="http://schemas.openxmlformats.org/officeDocument/2006/relationships/image" Target="media/image707.png"/><Relationship Id="rId712" Type="http://schemas.openxmlformats.org/officeDocument/2006/relationships/image" Target="media/image708.png"/><Relationship Id="rId713" Type="http://schemas.openxmlformats.org/officeDocument/2006/relationships/image" Target="media/image709.png"/><Relationship Id="rId714" Type="http://schemas.openxmlformats.org/officeDocument/2006/relationships/image" Target="media/image710.png"/><Relationship Id="rId715" Type="http://schemas.openxmlformats.org/officeDocument/2006/relationships/image" Target="media/image711.png"/><Relationship Id="rId716" Type="http://schemas.openxmlformats.org/officeDocument/2006/relationships/image" Target="media/image712.png"/><Relationship Id="rId717" Type="http://schemas.openxmlformats.org/officeDocument/2006/relationships/image" Target="media/image713.png"/><Relationship Id="rId718" Type="http://schemas.openxmlformats.org/officeDocument/2006/relationships/image" Target="media/image714.png"/><Relationship Id="rId719" Type="http://schemas.openxmlformats.org/officeDocument/2006/relationships/image" Target="media/image715.png"/><Relationship Id="rId720" Type="http://schemas.openxmlformats.org/officeDocument/2006/relationships/image" Target="media/image716.png"/><Relationship Id="rId721" Type="http://schemas.openxmlformats.org/officeDocument/2006/relationships/image" Target="media/image717.png"/><Relationship Id="rId722" Type="http://schemas.openxmlformats.org/officeDocument/2006/relationships/image" Target="media/image718.png"/><Relationship Id="rId723" Type="http://schemas.openxmlformats.org/officeDocument/2006/relationships/image" Target="media/image719.png"/><Relationship Id="rId724" Type="http://schemas.openxmlformats.org/officeDocument/2006/relationships/image" Target="media/image720.png"/><Relationship Id="rId725" Type="http://schemas.openxmlformats.org/officeDocument/2006/relationships/image" Target="media/image721.png"/><Relationship Id="rId726" Type="http://schemas.openxmlformats.org/officeDocument/2006/relationships/image" Target="media/image722.png"/><Relationship Id="rId727" Type="http://schemas.openxmlformats.org/officeDocument/2006/relationships/image" Target="media/image723.png"/><Relationship Id="rId728" Type="http://schemas.openxmlformats.org/officeDocument/2006/relationships/image" Target="media/image724.png"/><Relationship Id="rId729" Type="http://schemas.openxmlformats.org/officeDocument/2006/relationships/image" Target="media/image725.png"/><Relationship Id="rId730" Type="http://schemas.openxmlformats.org/officeDocument/2006/relationships/image" Target="media/image726.png"/><Relationship Id="rId731" Type="http://schemas.openxmlformats.org/officeDocument/2006/relationships/image" Target="media/image727.png"/><Relationship Id="rId732" Type="http://schemas.openxmlformats.org/officeDocument/2006/relationships/image" Target="media/image728.png"/><Relationship Id="rId733" Type="http://schemas.openxmlformats.org/officeDocument/2006/relationships/image" Target="media/image729.png"/><Relationship Id="rId734" Type="http://schemas.openxmlformats.org/officeDocument/2006/relationships/image" Target="media/image730.png"/><Relationship Id="rId735" Type="http://schemas.openxmlformats.org/officeDocument/2006/relationships/image" Target="media/image731.png"/><Relationship Id="rId736" Type="http://schemas.openxmlformats.org/officeDocument/2006/relationships/image" Target="media/image732.png"/><Relationship Id="rId737" Type="http://schemas.openxmlformats.org/officeDocument/2006/relationships/image" Target="media/image733.png"/><Relationship Id="rId738" Type="http://schemas.openxmlformats.org/officeDocument/2006/relationships/image" Target="media/image734.png"/><Relationship Id="rId739" Type="http://schemas.openxmlformats.org/officeDocument/2006/relationships/image" Target="media/image735.png"/><Relationship Id="rId740" Type="http://schemas.openxmlformats.org/officeDocument/2006/relationships/image" Target="media/image736.png"/><Relationship Id="rId741" Type="http://schemas.openxmlformats.org/officeDocument/2006/relationships/image" Target="media/image737.png"/><Relationship Id="rId742" Type="http://schemas.openxmlformats.org/officeDocument/2006/relationships/image" Target="media/image738.png"/><Relationship Id="rId743" Type="http://schemas.openxmlformats.org/officeDocument/2006/relationships/image" Target="media/image739.png"/><Relationship Id="rId744" Type="http://schemas.openxmlformats.org/officeDocument/2006/relationships/image" Target="media/image740.png"/><Relationship Id="rId745" Type="http://schemas.openxmlformats.org/officeDocument/2006/relationships/image" Target="media/image741.png"/><Relationship Id="rId746" Type="http://schemas.openxmlformats.org/officeDocument/2006/relationships/image" Target="media/image742.png"/><Relationship Id="rId747" Type="http://schemas.openxmlformats.org/officeDocument/2006/relationships/image" Target="media/image743.png"/><Relationship Id="rId748" Type="http://schemas.openxmlformats.org/officeDocument/2006/relationships/image" Target="media/image744.png"/><Relationship Id="rId749" Type="http://schemas.openxmlformats.org/officeDocument/2006/relationships/image" Target="media/image745.png"/><Relationship Id="rId750" Type="http://schemas.openxmlformats.org/officeDocument/2006/relationships/image" Target="media/image746.png"/><Relationship Id="rId751" Type="http://schemas.openxmlformats.org/officeDocument/2006/relationships/image" Target="media/image747.png"/><Relationship Id="rId752" Type="http://schemas.openxmlformats.org/officeDocument/2006/relationships/image" Target="media/image748.png"/><Relationship Id="rId753" Type="http://schemas.openxmlformats.org/officeDocument/2006/relationships/image" Target="media/image749.png"/><Relationship Id="rId754" Type="http://schemas.openxmlformats.org/officeDocument/2006/relationships/image" Target="media/image750.png"/><Relationship Id="rId755" Type="http://schemas.openxmlformats.org/officeDocument/2006/relationships/image" Target="media/image751.png"/><Relationship Id="rId756" Type="http://schemas.openxmlformats.org/officeDocument/2006/relationships/image" Target="media/image752.png"/><Relationship Id="rId757" Type="http://schemas.openxmlformats.org/officeDocument/2006/relationships/image" Target="media/image753.png"/><Relationship Id="rId758" Type="http://schemas.openxmlformats.org/officeDocument/2006/relationships/image" Target="media/image754.png"/><Relationship Id="rId759" Type="http://schemas.openxmlformats.org/officeDocument/2006/relationships/image" Target="media/image755.png"/><Relationship Id="rId760" Type="http://schemas.openxmlformats.org/officeDocument/2006/relationships/image" Target="media/image756.png"/><Relationship Id="rId761" Type="http://schemas.openxmlformats.org/officeDocument/2006/relationships/image" Target="media/image757.png"/><Relationship Id="rId762" Type="http://schemas.openxmlformats.org/officeDocument/2006/relationships/image" Target="media/image758.png"/><Relationship Id="rId763" Type="http://schemas.openxmlformats.org/officeDocument/2006/relationships/image" Target="media/image759.png"/><Relationship Id="rId764" Type="http://schemas.openxmlformats.org/officeDocument/2006/relationships/image" Target="media/image760.png"/><Relationship Id="rId765" Type="http://schemas.openxmlformats.org/officeDocument/2006/relationships/image" Target="media/image761.png"/><Relationship Id="rId766" Type="http://schemas.openxmlformats.org/officeDocument/2006/relationships/image" Target="media/image762.png"/><Relationship Id="rId767" Type="http://schemas.openxmlformats.org/officeDocument/2006/relationships/image" Target="media/image763.png"/><Relationship Id="rId768" Type="http://schemas.openxmlformats.org/officeDocument/2006/relationships/image" Target="media/image764.png"/><Relationship Id="rId769" Type="http://schemas.openxmlformats.org/officeDocument/2006/relationships/image" Target="media/image765.png"/><Relationship Id="rId770" Type="http://schemas.openxmlformats.org/officeDocument/2006/relationships/image" Target="media/image766.png"/><Relationship Id="rId771" Type="http://schemas.openxmlformats.org/officeDocument/2006/relationships/image" Target="media/image767.png"/><Relationship Id="rId772" Type="http://schemas.openxmlformats.org/officeDocument/2006/relationships/image" Target="media/image768.png"/><Relationship Id="rId773" Type="http://schemas.openxmlformats.org/officeDocument/2006/relationships/image" Target="media/image769.png"/><Relationship Id="rId774" Type="http://schemas.openxmlformats.org/officeDocument/2006/relationships/image" Target="media/image770.png"/><Relationship Id="rId775" Type="http://schemas.openxmlformats.org/officeDocument/2006/relationships/image" Target="media/image771.png"/><Relationship Id="rId776" Type="http://schemas.openxmlformats.org/officeDocument/2006/relationships/image" Target="media/image772.png"/><Relationship Id="rId777" Type="http://schemas.openxmlformats.org/officeDocument/2006/relationships/image" Target="media/image773.png"/><Relationship Id="rId778" Type="http://schemas.openxmlformats.org/officeDocument/2006/relationships/image" Target="media/image774.png"/><Relationship Id="rId779" Type="http://schemas.openxmlformats.org/officeDocument/2006/relationships/image" Target="media/image775.png"/><Relationship Id="rId780" Type="http://schemas.openxmlformats.org/officeDocument/2006/relationships/image" Target="media/image776.png"/><Relationship Id="rId781" Type="http://schemas.openxmlformats.org/officeDocument/2006/relationships/image" Target="media/image777.png"/><Relationship Id="rId782" Type="http://schemas.openxmlformats.org/officeDocument/2006/relationships/image" Target="media/image778.png"/><Relationship Id="rId783" Type="http://schemas.openxmlformats.org/officeDocument/2006/relationships/image" Target="media/image779.png"/><Relationship Id="rId784" Type="http://schemas.openxmlformats.org/officeDocument/2006/relationships/image" Target="media/image780.png"/><Relationship Id="rId785" Type="http://schemas.openxmlformats.org/officeDocument/2006/relationships/image" Target="media/image781.png"/><Relationship Id="rId786" Type="http://schemas.openxmlformats.org/officeDocument/2006/relationships/image" Target="media/image782.png"/><Relationship Id="rId787" Type="http://schemas.openxmlformats.org/officeDocument/2006/relationships/image" Target="media/image783.png"/><Relationship Id="rId788" Type="http://schemas.openxmlformats.org/officeDocument/2006/relationships/image" Target="media/image784.png"/><Relationship Id="rId789" Type="http://schemas.openxmlformats.org/officeDocument/2006/relationships/image" Target="media/image785.png"/><Relationship Id="rId790" Type="http://schemas.openxmlformats.org/officeDocument/2006/relationships/image" Target="media/image786.png"/><Relationship Id="rId791" Type="http://schemas.openxmlformats.org/officeDocument/2006/relationships/image" Target="media/image787.png"/><Relationship Id="rId792" Type="http://schemas.openxmlformats.org/officeDocument/2006/relationships/image" Target="media/image788.png"/><Relationship Id="rId793" Type="http://schemas.openxmlformats.org/officeDocument/2006/relationships/image" Target="media/image789.png"/><Relationship Id="rId794" Type="http://schemas.openxmlformats.org/officeDocument/2006/relationships/image" Target="media/image790.png"/><Relationship Id="rId795" Type="http://schemas.openxmlformats.org/officeDocument/2006/relationships/image" Target="media/image791.png"/><Relationship Id="rId796" Type="http://schemas.openxmlformats.org/officeDocument/2006/relationships/image" Target="media/image792.png"/><Relationship Id="rId797" Type="http://schemas.openxmlformats.org/officeDocument/2006/relationships/image" Target="media/image793.png"/><Relationship Id="rId798" Type="http://schemas.openxmlformats.org/officeDocument/2006/relationships/image" Target="media/image794.png"/><Relationship Id="rId799" Type="http://schemas.openxmlformats.org/officeDocument/2006/relationships/image" Target="media/image795.png"/><Relationship Id="rId800" Type="http://schemas.openxmlformats.org/officeDocument/2006/relationships/image" Target="media/image796.png"/><Relationship Id="rId801" Type="http://schemas.openxmlformats.org/officeDocument/2006/relationships/image" Target="media/image797.png"/><Relationship Id="rId802" Type="http://schemas.openxmlformats.org/officeDocument/2006/relationships/image" Target="media/image798.png"/><Relationship Id="rId803" Type="http://schemas.openxmlformats.org/officeDocument/2006/relationships/image" Target="media/image799.png"/><Relationship Id="rId804" Type="http://schemas.openxmlformats.org/officeDocument/2006/relationships/image" Target="media/image800.png"/><Relationship Id="rId805" Type="http://schemas.openxmlformats.org/officeDocument/2006/relationships/image" Target="media/image801.png"/><Relationship Id="rId806" Type="http://schemas.openxmlformats.org/officeDocument/2006/relationships/image" Target="media/image802.png"/><Relationship Id="rId807" Type="http://schemas.openxmlformats.org/officeDocument/2006/relationships/image" Target="media/image803.png"/><Relationship Id="rId808" Type="http://schemas.openxmlformats.org/officeDocument/2006/relationships/image" Target="media/image804.png"/><Relationship Id="rId809" Type="http://schemas.openxmlformats.org/officeDocument/2006/relationships/image" Target="media/image805.png"/><Relationship Id="rId810" Type="http://schemas.openxmlformats.org/officeDocument/2006/relationships/image" Target="media/image806.png"/><Relationship Id="rId811" Type="http://schemas.openxmlformats.org/officeDocument/2006/relationships/image" Target="media/image807.png"/><Relationship Id="rId812" Type="http://schemas.openxmlformats.org/officeDocument/2006/relationships/image" Target="media/image808.png"/><Relationship Id="rId813" Type="http://schemas.openxmlformats.org/officeDocument/2006/relationships/image" Target="media/image809.png"/><Relationship Id="rId814" Type="http://schemas.openxmlformats.org/officeDocument/2006/relationships/image" Target="media/image810.png"/><Relationship Id="rId815" Type="http://schemas.openxmlformats.org/officeDocument/2006/relationships/image" Target="media/image811.png"/><Relationship Id="rId816" Type="http://schemas.openxmlformats.org/officeDocument/2006/relationships/image" Target="media/image812.png"/><Relationship Id="rId817" Type="http://schemas.openxmlformats.org/officeDocument/2006/relationships/image" Target="media/image813.png"/><Relationship Id="rId818" Type="http://schemas.openxmlformats.org/officeDocument/2006/relationships/image" Target="media/image814.png"/><Relationship Id="rId819" Type="http://schemas.openxmlformats.org/officeDocument/2006/relationships/image" Target="media/image815.png"/><Relationship Id="rId820" Type="http://schemas.openxmlformats.org/officeDocument/2006/relationships/image" Target="media/image816.png"/><Relationship Id="rId821" Type="http://schemas.openxmlformats.org/officeDocument/2006/relationships/image" Target="media/image817.png"/><Relationship Id="rId822" Type="http://schemas.openxmlformats.org/officeDocument/2006/relationships/image" Target="media/image818.png"/><Relationship Id="rId823" Type="http://schemas.openxmlformats.org/officeDocument/2006/relationships/image" Target="media/image819.png"/><Relationship Id="rId824" Type="http://schemas.openxmlformats.org/officeDocument/2006/relationships/image" Target="media/image820.png"/><Relationship Id="rId825" Type="http://schemas.openxmlformats.org/officeDocument/2006/relationships/image" Target="media/image821.png"/><Relationship Id="rId826" Type="http://schemas.openxmlformats.org/officeDocument/2006/relationships/image" Target="media/image822.png"/><Relationship Id="rId827" Type="http://schemas.openxmlformats.org/officeDocument/2006/relationships/image" Target="media/image823.png"/><Relationship Id="rId828" Type="http://schemas.openxmlformats.org/officeDocument/2006/relationships/image" Target="media/image824.png"/><Relationship Id="rId829" Type="http://schemas.openxmlformats.org/officeDocument/2006/relationships/image" Target="media/image825.png"/><Relationship Id="rId830" Type="http://schemas.openxmlformats.org/officeDocument/2006/relationships/image" Target="media/image826.png"/><Relationship Id="rId831" Type="http://schemas.openxmlformats.org/officeDocument/2006/relationships/image" Target="media/image827.png"/><Relationship Id="rId832" Type="http://schemas.openxmlformats.org/officeDocument/2006/relationships/image" Target="media/image828.png"/><Relationship Id="rId833" Type="http://schemas.openxmlformats.org/officeDocument/2006/relationships/image" Target="media/image829.png"/><Relationship Id="rId834" Type="http://schemas.openxmlformats.org/officeDocument/2006/relationships/image" Target="media/image830.png"/><Relationship Id="rId835" Type="http://schemas.openxmlformats.org/officeDocument/2006/relationships/image" Target="media/image831.png"/><Relationship Id="rId836" Type="http://schemas.openxmlformats.org/officeDocument/2006/relationships/image" Target="media/image832.png"/><Relationship Id="rId837" Type="http://schemas.openxmlformats.org/officeDocument/2006/relationships/image" Target="media/image833.png"/><Relationship Id="rId838" Type="http://schemas.openxmlformats.org/officeDocument/2006/relationships/image" Target="media/image834.png"/><Relationship Id="rId839" Type="http://schemas.openxmlformats.org/officeDocument/2006/relationships/image" Target="media/image835.png"/><Relationship Id="rId840" Type="http://schemas.openxmlformats.org/officeDocument/2006/relationships/image" Target="media/image836.png"/><Relationship Id="rId841" Type="http://schemas.openxmlformats.org/officeDocument/2006/relationships/image" Target="media/image837.png"/><Relationship Id="rId842" Type="http://schemas.openxmlformats.org/officeDocument/2006/relationships/image" Target="media/image838.png"/><Relationship Id="rId843" Type="http://schemas.openxmlformats.org/officeDocument/2006/relationships/image" Target="media/image839.png"/><Relationship Id="rId844" Type="http://schemas.openxmlformats.org/officeDocument/2006/relationships/image" Target="media/image840.png"/><Relationship Id="rId845" Type="http://schemas.openxmlformats.org/officeDocument/2006/relationships/image" Target="media/image841.png"/><Relationship Id="rId846" Type="http://schemas.openxmlformats.org/officeDocument/2006/relationships/image" Target="media/image842.png"/><Relationship Id="rId847" Type="http://schemas.openxmlformats.org/officeDocument/2006/relationships/image" Target="media/image843.png"/><Relationship Id="rId848" Type="http://schemas.openxmlformats.org/officeDocument/2006/relationships/image" Target="media/image844.png"/><Relationship Id="rId849" Type="http://schemas.openxmlformats.org/officeDocument/2006/relationships/image" Target="media/image845.png"/><Relationship Id="rId850" Type="http://schemas.openxmlformats.org/officeDocument/2006/relationships/image" Target="media/image846.png"/><Relationship Id="rId851" Type="http://schemas.openxmlformats.org/officeDocument/2006/relationships/image" Target="media/image847.png"/><Relationship Id="rId852" Type="http://schemas.openxmlformats.org/officeDocument/2006/relationships/image" Target="media/image848.png"/><Relationship Id="rId853" Type="http://schemas.openxmlformats.org/officeDocument/2006/relationships/image" Target="media/image849.png"/><Relationship Id="rId854" Type="http://schemas.openxmlformats.org/officeDocument/2006/relationships/image" Target="media/image850.png"/><Relationship Id="rId855" Type="http://schemas.openxmlformats.org/officeDocument/2006/relationships/image" Target="media/image851.png"/><Relationship Id="rId856" Type="http://schemas.openxmlformats.org/officeDocument/2006/relationships/image" Target="media/image852.png"/><Relationship Id="rId857" Type="http://schemas.openxmlformats.org/officeDocument/2006/relationships/image" Target="media/image853.png"/><Relationship Id="rId858" Type="http://schemas.openxmlformats.org/officeDocument/2006/relationships/image" Target="media/image854.png"/><Relationship Id="rId859" Type="http://schemas.openxmlformats.org/officeDocument/2006/relationships/image" Target="media/image855.png"/><Relationship Id="rId860" Type="http://schemas.openxmlformats.org/officeDocument/2006/relationships/image" Target="media/image856.png"/><Relationship Id="rId861" Type="http://schemas.openxmlformats.org/officeDocument/2006/relationships/image" Target="media/image857.png"/><Relationship Id="rId862" Type="http://schemas.openxmlformats.org/officeDocument/2006/relationships/image" Target="media/image858.png"/><Relationship Id="rId863" Type="http://schemas.openxmlformats.org/officeDocument/2006/relationships/image" Target="media/image859.png"/><Relationship Id="rId864" Type="http://schemas.openxmlformats.org/officeDocument/2006/relationships/image" Target="media/image860.png"/><Relationship Id="rId865" Type="http://schemas.openxmlformats.org/officeDocument/2006/relationships/image" Target="media/image861.png"/><Relationship Id="rId866" Type="http://schemas.openxmlformats.org/officeDocument/2006/relationships/image" Target="media/image862.png"/><Relationship Id="rId867" Type="http://schemas.openxmlformats.org/officeDocument/2006/relationships/image" Target="media/image863.png"/><Relationship Id="rId868" Type="http://schemas.openxmlformats.org/officeDocument/2006/relationships/image" Target="media/image864.png"/><Relationship Id="rId869" Type="http://schemas.openxmlformats.org/officeDocument/2006/relationships/image" Target="media/image865.png"/><Relationship Id="rId870" Type="http://schemas.openxmlformats.org/officeDocument/2006/relationships/image" Target="media/image866.png"/><Relationship Id="rId871" Type="http://schemas.openxmlformats.org/officeDocument/2006/relationships/image" Target="media/image867.png"/><Relationship Id="rId872" Type="http://schemas.openxmlformats.org/officeDocument/2006/relationships/image" Target="media/image868.png"/><Relationship Id="rId873" Type="http://schemas.openxmlformats.org/officeDocument/2006/relationships/image" Target="media/image869.png"/><Relationship Id="rId874" Type="http://schemas.openxmlformats.org/officeDocument/2006/relationships/image" Target="media/image870.png"/><Relationship Id="rId875" Type="http://schemas.openxmlformats.org/officeDocument/2006/relationships/image" Target="media/image871.png"/><Relationship Id="rId876" Type="http://schemas.openxmlformats.org/officeDocument/2006/relationships/image" Target="media/image872.png"/><Relationship Id="rId877" Type="http://schemas.openxmlformats.org/officeDocument/2006/relationships/image" Target="media/image873.png"/><Relationship Id="rId878" Type="http://schemas.openxmlformats.org/officeDocument/2006/relationships/image" Target="media/image874.png"/><Relationship Id="rId879" Type="http://schemas.openxmlformats.org/officeDocument/2006/relationships/image" Target="media/image875.png"/><Relationship Id="rId880" Type="http://schemas.openxmlformats.org/officeDocument/2006/relationships/image" Target="media/image876.png"/><Relationship Id="rId881" Type="http://schemas.openxmlformats.org/officeDocument/2006/relationships/image" Target="media/image877.png"/><Relationship Id="rId882" Type="http://schemas.openxmlformats.org/officeDocument/2006/relationships/image" Target="media/image878.png"/><Relationship Id="rId883" Type="http://schemas.openxmlformats.org/officeDocument/2006/relationships/image" Target="media/image879.png"/><Relationship Id="rId884" Type="http://schemas.openxmlformats.org/officeDocument/2006/relationships/image" Target="media/image880.png"/><Relationship Id="rId885" Type="http://schemas.openxmlformats.org/officeDocument/2006/relationships/image" Target="media/image881.png"/><Relationship Id="rId886" Type="http://schemas.openxmlformats.org/officeDocument/2006/relationships/image" Target="media/image882.png"/><Relationship Id="rId887" Type="http://schemas.openxmlformats.org/officeDocument/2006/relationships/image" Target="media/image883.png"/><Relationship Id="rId888" Type="http://schemas.openxmlformats.org/officeDocument/2006/relationships/image" Target="media/image884.png"/><Relationship Id="rId889" Type="http://schemas.openxmlformats.org/officeDocument/2006/relationships/image" Target="media/image885.png"/><Relationship Id="rId890" Type="http://schemas.openxmlformats.org/officeDocument/2006/relationships/image" Target="media/image886.png"/><Relationship Id="rId891" Type="http://schemas.openxmlformats.org/officeDocument/2006/relationships/image" Target="media/image887.png"/><Relationship Id="rId892" Type="http://schemas.openxmlformats.org/officeDocument/2006/relationships/image" Target="media/image888.png"/><Relationship Id="rId893" Type="http://schemas.openxmlformats.org/officeDocument/2006/relationships/image" Target="media/image889.png"/><Relationship Id="rId894" Type="http://schemas.openxmlformats.org/officeDocument/2006/relationships/image" Target="media/image890.png"/><Relationship Id="rId895" Type="http://schemas.openxmlformats.org/officeDocument/2006/relationships/image" Target="media/image891.png"/><Relationship Id="rId896" Type="http://schemas.openxmlformats.org/officeDocument/2006/relationships/image" Target="media/image892.png"/><Relationship Id="rId897" Type="http://schemas.openxmlformats.org/officeDocument/2006/relationships/image" Target="media/image893.png"/><Relationship Id="rId898" Type="http://schemas.openxmlformats.org/officeDocument/2006/relationships/image" Target="media/image894.png"/><Relationship Id="rId899" Type="http://schemas.openxmlformats.org/officeDocument/2006/relationships/image" Target="media/image895.png"/><Relationship Id="rId900" Type="http://schemas.openxmlformats.org/officeDocument/2006/relationships/image" Target="media/image896.png"/><Relationship Id="rId901" Type="http://schemas.openxmlformats.org/officeDocument/2006/relationships/image" Target="media/image897.png"/><Relationship Id="rId902" Type="http://schemas.openxmlformats.org/officeDocument/2006/relationships/image" Target="media/image898.png"/><Relationship Id="rId903" Type="http://schemas.openxmlformats.org/officeDocument/2006/relationships/image" Target="media/image899.png"/><Relationship Id="rId904" Type="http://schemas.openxmlformats.org/officeDocument/2006/relationships/image" Target="media/image900.png"/><Relationship Id="rId905" Type="http://schemas.openxmlformats.org/officeDocument/2006/relationships/image" Target="media/image901.png"/><Relationship Id="rId906" Type="http://schemas.openxmlformats.org/officeDocument/2006/relationships/image" Target="media/image902.png"/><Relationship Id="rId907" Type="http://schemas.openxmlformats.org/officeDocument/2006/relationships/image" Target="media/image903.png"/><Relationship Id="rId908" Type="http://schemas.openxmlformats.org/officeDocument/2006/relationships/image" Target="media/image904.png"/><Relationship Id="rId909" Type="http://schemas.openxmlformats.org/officeDocument/2006/relationships/image" Target="media/image905.png"/><Relationship Id="rId910" Type="http://schemas.openxmlformats.org/officeDocument/2006/relationships/image" Target="media/image906.png"/><Relationship Id="rId911" Type="http://schemas.openxmlformats.org/officeDocument/2006/relationships/image" Target="media/image907.png"/><Relationship Id="rId912" Type="http://schemas.openxmlformats.org/officeDocument/2006/relationships/image" Target="media/image908.png"/><Relationship Id="rId913" Type="http://schemas.openxmlformats.org/officeDocument/2006/relationships/image" Target="media/image909.png"/><Relationship Id="rId914" Type="http://schemas.openxmlformats.org/officeDocument/2006/relationships/image" Target="media/image910.png"/><Relationship Id="rId915" Type="http://schemas.openxmlformats.org/officeDocument/2006/relationships/image" Target="media/image911.png"/><Relationship Id="rId916" Type="http://schemas.openxmlformats.org/officeDocument/2006/relationships/image" Target="media/image912.png"/><Relationship Id="rId917" Type="http://schemas.openxmlformats.org/officeDocument/2006/relationships/image" Target="media/image913.png"/><Relationship Id="rId918" Type="http://schemas.openxmlformats.org/officeDocument/2006/relationships/image" Target="media/image914.png"/><Relationship Id="rId919" Type="http://schemas.openxmlformats.org/officeDocument/2006/relationships/image" Target="media/image915.png"/><Relationship Id="rId920" Type="http://schemas.openxmlformats.org/officeDocument/2006/relationships/image" Target="media/image916.png"/><Relationship Id="rId921" Type="http://schemas.openxmlformats.org/officeDocument/2006/relationships/image" Target="media/image917.png"/><Relationship Id="rId922" Type="http://schemas.openxmlformats.org/officeDocument/2006/relationships/image" Target="media/image918.png"/><Relationship Id="rId923" Type="http://schemas.openxmlformats.org/officeDocument/2006/relationships/image" Target="media/image919.png"/><Relationship Id="rId924" Type="http://schemas.openxmlformats.org/officeDocument/2006/relationships/image" Target="media/image920.png"/><Relationship Id="rId925" Type="http://schemas.openxmlformats.org/officeDocument/2006/relationships/image" Target="media/image921.png"/><Relationship Id="rId926" Type="http://schemas.openxmlformats.org/officeDocument/2006/relationships/image" Target="media/image922.png"/><Relationship Id="rId927" Type="http://schemas.openxmlformats.org/officeDocument/2006/relationships/image" Target="media/image923.png"/><Relationship Id="rId928" Type="http://schemas.openxmlformats.org/officeDocument/2006/relationships/image" Target="media/image924.png"/><Relationship Id="rId929" Type="http://schemas.openxmlformats.org/officeDocument/2006/relationships/image" Target="media/image925.png"/><Relationship Id="rId930" Type="http://schemas.openxmlformats.org/officeDocument/2006/relationships/image" Target="media/image926.png"/><Relationship Id="rId931" Type="http://schemas.openxmlformats.org/officeDocument/2006/relationships/image" Target="media/image927.png"/><Relationship Id="rId932" Type="http://schemas.openxmlformats.org/officeDocument/2006/relationships/image" Target="media/image928.png"/><Relationship Id="rId933" Type="http://schemas.openxmlformats.org/officeDocument/2006/relationships/image" Target="media/image929.png"/><Relationship Id="rId934" Type="http://schemas.openxmlformats.org/officeDocument/2006/relationships/image" Target="media/image930.png"/><Relationship Id="rId935" Type="http://schemas.openxmlformats.org/officeDocument/2006/relationships/image" Target="media/image931.png"/><Relationship Id="rId936" Type="http://schemas.openxmlformats.org/officeDocument/2006/relationships/image" Target="media/image932.png"/><Relationship Id="rId937" Type="http://schemas.openxmlformats.org/officeDocument/2006/relationships/image" Target="media/image933.png"/><Relationship Id="rId938" Type="http://schemas.openxmlformats.org/officeDocument/2006/relationships/image" Target="media/image934.png"/><Relationship Id="rId939" Type="http://schemas.openxmlformats.org/officeDocument/2006/relationships/image" Target="media/image935.png"/><Relationship Id="rId940" Type="http://schemas.openxmlformats.org/officeDocument/2006/relationships/image" Target="media/image936.png"/><Relationship Id="rId941" Type="http://schemas.openxmlformats.org/officeDocument/2006/relationships/image" Target="media/image937.png"/><Relationship Id="rId942" Type="http://schemas.openxmlformats.org/officeDocument/2006/relationships/image" Target="media/image938.png"/><Relationship Id="rId943" Type="http://schemas.openxmlformats.org/officeDocument/2006/relationships/image" Target="media/image939.png"/><Relationship Id="rId944" Type="http://schemas.openxmlformats.org/officeDocument/2006/relationships/image" Target="media/image940.png"/><Relationship Id="rId945" Type="http://schemas.openxmlformats.org/officeDocument/2006/relationships/image" Target="media/image941.png"/><Relationship Id="rId946" Type="http://schemas.openxmlformats.org/officeDocument/2006/relationships/image" Target="media/image942.png"/><Relationship Id="rId947" Type="http://schemas.openxmlformats.org/officeDocument/2006/relationships/image" Target="media/image943.png"/><Relationship Id="rId948" Type="http://schemas.openxmlformats.org/officeDocument/2006/relationships/image" Target="media/image944.png"/><Relationship Id="rId949" Type="http://schemas.openxmlformats.org/officeDocument/2006/relationships/image" Target="media/image945.png"/><Relationship Id="rId950" Type="http://schemas.openxmlformats.org/officeDocument/2006/relationships/image" Target="media/image946.png"/><Relationship Id="rId951" Type="http://schemas.openxmlformats.org/officeDocument/2006/relationships/image" Target="media/image947.png"/><Relationship Id="rId952" Type="http://schemas.openxmlformats.org/officeDocument/2006/relationships/image" Target="media/image948.png"/><Relationship Id="rId953" Type="http://schemas.openxmlformats.org/officeDocument/2006/relationships/image" Target="media/image949.png"/><Relationship Id="rId954" Type="http://schemas.openxmlformats.org/officeDocument/2006/relationships/image" Target="media/image950.png"/><Relationship Id="rId955" Type="http://schemas.openxmlformats.org/officeDocument/2006/relationships/image" Target="media/image951.png"/><Relationship Id="rId956" Type="http://schemas.openxmlformats.org/officeDocument/2006/relationships/image" Target="media/image952.png"/><Relationship Id="rId957" Type="http://schemas.openxmlformats.org/officeDocument/2006/relationships/image" Target="media/image953.png"/><Relationship Id="rId958" Type="http://schemas.openxmlformats.org/officeDocument/2006/relationships/image" Target="media/image954.png"/><Relationship Id="rId959" Type="http://schemas.openxmlformats.org/officeDocument/2006/relationships/image" Target="media/image955.png"/><Relationship Id="rId960" Type="http://schemas.openxmlformats.org/officeDocument/2006/relationships/image" Target="media/image956.png"/><Relationship Id="rId961" Type="http://schemas.openxmlformats.org/officeDocument/2006/relationships/image" Target="media/image957.png"/><Relationship Id="rId962" Type="http://schemas.openxmlformats.org/officeDocument/2006/relationships/image" Target="media/image958.png"/><Relationship Id="rId963" Type="http://schemas.openxmlformats.org/officeDocument/2006/relationships/image" Target="media/image959.png"/><Relationship Id="rId964" Type="http://schemas.openxmlformats.org/officeDocument/2006/relationships/image" Target="media/image960.png"/><Relationship Id="rId965" Type="http://schemas.openxmlformats.org/officeDocument/2006/relationships/image" Target="media/image961.png"/><Relationship Id="rId966" Type="http://schemas.openxmlformats.org/officeDocument/2006/relationships/image" Target="media/image962.png"/><Relationship Id="rId967" Type="http://schemas.openxmlformats.org/officeDocument/2006/relationships/image" Target="media/image963.png"/><Relationship Id="rId968" Type="http://schemas.openxmlformats.org/officeDocument/2006/relationships/image" Target="media/image964.png"/><Relationship Id="rId969" Type="http://schemas.openxmlformats.org/officeDocument/2006/relationships/image" Target="media/image965.png"/><Relationship Id="rId970" Type="http://schemas.openxmlformats.org/officeDocument/2006/relationships/image" Target="media/image966.png"/><Relationship Id="rId971" Type="http://schemas.openxmlformats.org/officeDocument/2006/relationships/image" Target="media/image967.png"/><Relationship Id="rId972" Type="http://schemas.openxmlformats.org/officeDocument/2006/relationships/image" Target="media/image968.png"/><Relationship Id="rId973" Type="http://schemas.openxmlformats.org/officeDocument/2006/relationships/image" Target="media/image969.png"/><Relationship Id="rId974" Type="http://schemas.openxmlformats.org/officeDocument/2006/relationships/image" Target="media/image970.png"/><Relationship Id="rId975" Type="http://schemas.openxmlformats.org/officeDocument/2006/relationships/image" Target="media/image971.png"/><Relationship Id="rId976" Type="http://schemas.openxmlformats.org/officeDocument/2006/relationships/image" Target="media/image972.png"/><Relationship Id="rId977" Type="http://schemas.openxmlformats.org/officeDocument/2006/relationships/image" Target="media/image973.png"/><Relationship Id="rId978" Type="http://schemas.openxmlformats.org/officeDocument/2006/relationships/image" Target="media/image974.png"/><Relationship Id="rId979" Type="http://schemas.openxmlformats.org/officeDocument/2006/relationships/image" Target="media/image975.png"/><Relationship Id="rId980" Type="http://schemas.openxmlformats.org/officeDocument/2006/relationships/image" Target="media/image976.png"/><Relationship Id="rId981" Type="http://schemas.openxmlformats.org/officeDocument/2006/relationships/image" Target="media/image977.png"/><Relationship Id="rId982" Type="http://schemas.openxmlformats.org/officeDocument/2006/relationships/image" Target="media/image978.png"/><Relationship Id="rId983" Type="http://schemas.openxmlformats.org/officeDocument/2006/relationships/image" Target="media/image979.png"/><Relationship Id="rId984" Type="http://schemas.openxmlformats.org/officeDocument/2006/relationships/image" Target="media/image980.png"/><Relationship Id="rId985" Type="http://schemas.openxmlformats.org/officeDocument/2006/relationships/image" Target="media/image981.png"/><Relationship Id="rId986" Type="http://schemas.openxmlformats.org/officeDocument/2006/relationships/image" Target="media/image982.png"/><Relationship Id="rId987" Type="http://schemas.openxmlformats.org/officeDocument/2006/relationships/image" Target="media/image983.png"/><Relationship Id="rId988" Type="http://schemas.openxmlformats.org/officeDocument/2006/relationships/image" Target="media/image984.png"/><Relationship Id="rId989" Type="http://schemas.openxmlformats.org/officeDocument/2006/relationships/image" Target="media/image985.png"/><Relationship Id="rId990" Type="http://schemas.openxmlformats.org/officeDocument/2006/relationships/image" Target="media/image986.png"/><Relationship Id="rId991" Type="http://schemas.openxmlformats.org/officeDocument/2006/relationships/image" Target="media/image987.png"/><Relationship Id="rId992" Type="http://schemas.openxmlformats.org/officeDocument/2006/relationships/image" Target="media/image988.png"/><Relationship Id="rId993" Type="http://schemas.openxmlformats.org/officeDocument/2006/relationships/image" Target="media/image989.png"/><Relationship Id="rId994" Type="http://schemas.openxmlformats.org/officeDocument/2006/relationships/image" Target="media/image990.png"/><Relationship Id="rId995" Type="http://schemas.openxmlformats.org/officeDocument/2006/relationships/image" Target="media/image991.png"/><Relationship Id="rId996" Type="http://schemas.openxmlformats.org/officeDocument/2006/relationships/image" Target="media/image992.png"/><Relationship Id="rId997" Type="http://schemas.openxmlformats.org/officeDocument/2006/relationships/image" Target="media/image993.png"/><Relationship Id="rId998" Type="http://schemas.openxmlformats.org/officeDocument/2006/relationships/image" Target="media/image994.png"/><Relationship Id="rId999" Type="http://schemas.openxmlformats.org/officeDocument/2006/relationships/image" Target="media/image995.png"/><Relationship Id="rId1000" Type="http://schemas.openxmlformats.org/officeDocument/2006/relationships/image" Target="media/image996.png"/><Relationship Id="rId1001" Type="http://schemas.openxmlformats.org/officeDocument/2006/relationships/image" Target="media/image997.png"/><Relationship Id="rId1002" Type="http://schemas.openxmlformats.org/officeDocument/2006/relationships/image" Target="media/image998.png"/><Relationship Id="rId1003" Type="http://schemas.openxmlformats.org/officeDocument/2006/relationships/image" Target="media/image999.png"/><Relationship Id="rId1004" Type="http://schemas.openxmlformats.org/officeDocument/2006/relationships/image" Target="media/image1000.png"/><Relationship Id="rId1005" Type="http://schemas.openxmlformats.org/officeDocument/2006/relationships/image" Target="media/image1001.png"/><Relationship Id="rId1006" Type="http://schemas.openxmlformats.org/officeDocument/2006/relationships/image" Target="media/image1002.png"/><Relationship Id="rId1007" Type="http://schemas.openxmlformats.org/officeDocument/2006/relationships/image" Target="media/image1003.png"/><Relationship Id="rId1008" Type="http://schemas.openxmlformats.org/officeDocument/2006/relationships/image" Target="media/image1004.png"/><Relationship Id="rId1009" Type="http://schemas.openxmlformats.org/officeDocument/2006/relationships/image" Target="media/image1005.png"/><Relationship Id="rId1010" Type="http://schemas.openxmlformats.org/officeDocument/2006/relationships/image" Target="media/image1006.png"/><Relationship Id="rId1011" Type="http://schemas.openxmlformats.org/officeDocument/2006/relationships/image" Target="media/image1007.png"/><Relationship Id="rId1012" Type="http://schemas.openxmlformats.org/officeDocument/2006/relationships/image" Target="media/image1008.png"/><Relationship Id="rId1013" Type="http://schemas.openxmlformats.org/officeDocument/2006/relationships/image" Target="media/image1009.png"/><Relationship Id="rId1014" Type="http://schemas.openxmlformats.org/officeDocument/2006/relationships/image" Target="media/image1010.png"/><Relationship Id="rId1015" Type="http://schemas.openxmlformats.org/officeDocument/2006/relationships/image" Target="media/image1011.png"/><Relationship Id="rId1016" Type="http://schemas.openxmlformats.org/officeDocument/2006/relationships/image" Target="media/image1012.png"/><Relationship Id="rId1017" Type="http://schemas.openxmlformats.org/officeDocument/2006/relationships/image" Target="media/image1013.png"/><Relationship Id="rId1018" Type="http://schemas.openxmlformats.org/officeDocument/2006/relationships/image" Target="media/image1014.png"/><Relationship Id="rId1019" Type="http://schemas.openxmlformats.org/officeDocument/2006/relationships/image" Target="media/image1015.png"/><Relationship Id="rId1020" Type="http://schemas.openxmlformats.org/officeDocument/2006/relationships/image" Target="media/image1016.png"/><Relationship Id="rId1021" Type="http://schemas.openxmlformats.org/officeDocument/2006/relationships/image" Target="media/image1017.png"/><Relationship Id="rId1022" Type="http://schemas.openxmlformats.org/officeDocument/2006/relationships/image" Target="media/image1018.png"/><Relationship Id="rId1023" Type="http://schemas.openxmlformats.org/officeDocument/2006/relationships/image" Target="media/image1019.png"/><Relationship Id="rId1024" Type="http://schemas.openxmlformats.org/officeDocument/2006/relationships/image" Target="media/image1020.png"/><Relationship Id="rId1025" Type="http://schemas.openxmlformats.org/officeDocument/2006/relationships/image" Target="media/image1021.png"/><Relationship Id="rId1026" Type="http://schemas.openxmlformats.org/officeDocument/2006/relationships/image" Target="media/image1022.png"/><Relationship Id="rId1027" Type="http://schemas.openxmlformats.org/officeDocument/2006/relationships/image" Target="media/image1023.png"/><Relationship Id="rId1028" Type="http://schemas.openxmlformats.org/officeDocument/2006/relationships/image" Target="media/image1024.png"/><Relationship Id="rId1029" Type="http://schemas.openxmlformats.org/officeDocument/2006/relationships/image" Target="media/image1025.png"/><Relationship Id="rId1030" Type="http://schemas.openxmlformats.org/officeDocument/2006/relationships/image" Target="media/image1026.png"/><Relationship Id="rId1031" Type="http://schemas.openxmlformats.org/officeDocument/2006/relationships/image" Target="media/image1027.png"/><Relationship Id="rId1032" Type="http://schemas.openxmlformats.org/officeDocument/2006/relationships/image" Target="media/image1028.png"/><Relationship Id="rId1033" Type="http://schemas.openxmlformats.org/officeDocument/2006/relationships/image" Target="media/image1029.png"/><Relationship Id="rId1034" Type="http://schemas.openxmlformats.org/officeDocument/2006/relationships/image" Target="media/image1030.png"/><Relationship Id="rId1035" Type="http://schemas.openxmlformats.org/officeDocument/2006/relationships/image" Target="media/image1031.png"/><Relationship Id="rId1036" Type="http://schemas.openxmlformats.org/officeDocument/2006/relationships/image" Target="media/image1032.png"/><Relationship Id="rId1037" Type="http://schemas.openxmlformats.org/officeDocument/2006/relationships/image" Target="media/image1033.png"/><Relationship Id="rId1038" Type="http://schemas.openxmlformats.org/officeDocument/2006/relationships/image" Target="media/image1034.png"/><Relationship Id="rId1039" Type="http://schemas.openxmlformats.org/officeDocument/2006/relationships/image" Target="media/image1035.png"/><Relationship Id="rId1040" Type="http://schemas.openxmlformats.org/officeDocument/2006/relationships/image" Target="media/image1036.png"/><Relationship Id="rId1041" Type="http://schemas.openxmlformats.org/officeDocument/2006/relationships/image" Target="media/image1037.png"/><Relationship Id="rId1042" Type="http://schemas.openxmlformats.org/officeDocument/2006/relationships/image" Target="media/image1038.png"/><Relationship Id="rId1043" Type="http://schemas.openxmlformats.org/officeDocument/2006/relationships/image" Target="media/image1039.png"/><Relationship Id="rId1044" Type="http://schemas.openxmlformats.org/officeDocument/2006/relationships/image" Target="media/image1040.png"/><Relationship Id="rId1045" Type="http://schemas.openxmlformats.org/officeDocument/2006/relationships/image" Target="media/image1041.png"/><Relationship Id="rId1046" Type="http://schemas.openxmlformats.org/officeDocument/2006/relationships/image" Target="media/image1042.png"/><Relationship Id="rId1047" Type="http://schemas.openxmlformats.org/officeDocument/2006/relationships/image" Target="media/image1043.png"/><Relationship Id="rId1048" Type="http://schemas.openxmlformats.org/officeDocument/2006/relationships/image" Target="media/image1044.png"/><Relationship Id="rId1049" Type="http://schemas.openxmlformats.org/officeDocument/2006/relationships/image" Target="media/image1045.png"/><Relationship Id="rId1050" Type="http://schemas.openxmlformats.org/officeDocument/2006/relationships/image" Target="media/image1046.png"/><Relationship Id="rId1051" Type="http://schemas.openxmlformats.org/officeDocument/2006/relationships/image" Target="media/image1047.png"/><Relationship Id="rId1052" Type="http://schemas.openxmlformats.org/officeDocument/2006/relationships/image" Target="media/image1048.png"/><Relationship Id="rId1053" Type="http://schemas.openxmlformats.org/officeDocument/2006/relationships/image" Target="media/image1049.png"/><Relationship Id="rId1054" Type="http://schemas.openxmlformats.org/officeDocument/2006/relationships/image" Target="media/image1050.png"/><Relationship Id="rId1055" Type="http://schemas.openxmlformats.org/officeDocument/2006/relationships/image" Target="media/image1051.png"/><Relationship Id="rId1056" Type="http://schemas.openxmlformats.org/officeDocument/2006/relationships/image" Target="media/image1052.png"/><Relationship Id="rId1057" Type="http://schemas.openxmlformats.org/officeDocument/2006/relationships/image" Target="media/image1053.png"/><Relationship Id="rId1058" Type="http://schemas.openxmlformats.org/officeDocument/2006/relationships/image" Target="media/image1054.png"/><Relationship Id="rId1059" Type="http://schemas.openxmlformats.org/officeDocument/2006/relationships/image" Target="media/image1055.png"/><Relationship Id="rId1060" Type="http://schemas.openxmlformats.org/officeDocument/2006/relationships/image" Target="media/image1056.png"/><Relationship Id="rId1061" Type="http://schemas.openxmlformats.org/officeDocument/2006/relationships/image" Target="media/image1057.png"/><Relationship Id="rId1062" Type="http://schemas.openxmlformats.org/officeDocument/2006/relationships/image" Target="media/image1058.png"/><Relationship Id="rId1063" Type="http://schemas.openxmlformats.org/officeDocument/2006/relationships/image" Target="media/image1059.png"/><Relationship Id="rId1064" Type="http://schemas.openxmlformats.org/officeDocument/2006/relationships/image" Target="media/image1060.png"/><Relationship Id="rId1065" Type="http://schemas.openxmlformats.org/officeDocument/2006/relationships/image" Target="media/image1061.png"/><Relationship Id="rId1066" Type="http://schemas.openxmlformats.org/officeDocument/2006/relationships/image" Target="media/image1062.png"/><Relationship Id="rId1067" Type="http://schemas.openxmlformats.org/officeDocument/2006/relationships/image" Target="media/image1063.png"/><Relationship Id="rId1068" Type="http://schemas.openxmlformats.org/officeDocument/2006/relationships/image" Target="media/image1064.png"/><Relationship Id="rId1069" Type="http://schemas.openxmlformats.org/officeDocument/2006/relationships/image" Target="media/image1065.png"/><Relationship Id="rId1070" Type="http://schemas.openxmlformats.org/officeDocument/2006/relationships/image" Target="media/image1066.png"/><Relationship Id="rId1071" Type="http://schemas.openxmlformats.org/officeDocument/2006/relationships/image" Target="media/image1067.png"/><Relationship Id="rId1072" Type="http://schemas.openxmlformats.org/officeDocument/2006/relationships/image" Target="media/image1068.png"/><Relationship Id="rId1073" Type="http://schemas.openxmlformats.org/officeDocument/2006/relationships/image" Target="media/image1069.png"/><Relationship Id="rId1074" Type="http://schemas.openxmlformats.org/officeDocument/2006/relationships/image" Target="media/image1070.png"/><Relationship Id="rId1075" Type="http://schemas.openxmlformats.org/officeDocument/2006/relationships/image" Target="media/image1071.png"/><Relationship Id="rId1076" Type="http://schemas.openxmlformats.org/officeDocument/2006/relationships/image" Target="media/image1072.png"/><Relationship Id="rId1077" Type="http://schemas.openxmlformats.org/officeDocument/2006/relationships/image" Target="media/image1073.png"/><Relationship Id="rId1078" Type="http://schemas.openxmlformats.org/officeDocument/2006/relationships/image" Target="media/image1074.png"/><Relationship Id="rId1079" Type="http://schemas.openxmlformats.org/officeDocument/2006/relationships/image" Target="media/image1075.png"/><Relationship Id="rId1080" Type="http://schemas.openxmlformats.org/officeDocument/2006/relationships/image" Target="media/image1076.png"/><Relationship Id="rId1081" Type="http://schemas.openxmlformats.org/officeDocument/2006/relationships/image" Target="media/image1077.png"/><Relationship Id="rId1082" Type="http://schemas.openxmlformats.org/officeDocument/2006/relationships/image" Target="media/image1078.png"/><Relationship Id="rId1083" Type="http://schemas.openxmlformats.org/officeDocument/2006/relationships/image" Target="media/image1079.png"/><Relationship Id="rId1084" Type="http://schemas.openxmlformats.org/officeDocument/2006/relationships/image" Target="media/image1080.png"/><Relationship Id="rId1085" Type="http://schemas.openxmlformats.org/officeDocument/2006/relationships/image" Target="media/image1081.png"/><Relationship Id="rId1086" Type="http://schemas.openxmlformats.org/officeDocument/2006/relationships/image" Target="media/image1082.png"/><Relationship Id="rId1087" Type="http://schemas.openxmlformats.org/officeDocument/2006/relationships/image" Target="media/image1083.png"/><Relationship Id="rId1088" Type="http://schemas.openxmlformats.org/officeDocument/2006/relationships/image" Target="media/image1084.png"/><Relationship Id="rId1089" Type="http://schemas.openxmlformats.org/officeDocument/2006/relationships/image" Target="media/image1085.png"/><Relationship Id="rId1090" Type="http://schemas.openxmlformats.org/officeDocument/2006/relationships/image" Target="media/image1086.png"/><Relationship Id="rId1091" Type="http://schemas.openxmlformats.org/officeDocument/2006/relationships/image" Target="media/image1087.png"/><Relationship Id="rId1092" Type="http://schemas.openxmlformats.org/officeDocument/2006/relationships/image" Target="media/image1088.png"/><Relationship Id="rId1093" Type="http://schemas.openxmlformats.org/officeDocument/2006/relationships/image" Target="media/image1089.png"/><Relationship Id="rId1094" Type="http://schemas.openxmlformats.org/officeDocument/2006/relationships/image" Target="media/image1090.png"/><Relationship Id="rId1095" Type="http://schemas.openxmlformats.org/officeDocument/2006/relationships/image" Target="media/image1091.png"/><Relationship Id="rId1096" Type="http://schemas.openxmlformats.org/officeDocument/2006/relationships/image" Target="media/image1092.png"/><Relationship Id="rId1097" Type="http://schemas.openxmlformats.org/officeDocument/2006/relationships/image" Target="media/image1093.png"/><Relationship Id="rId1098" Type="http://schemas.openxmlformats.org/officeDocument/2006/relationships/image" Target="media/image1094.png"/><Relationship Id="rId1099" Type="http://schemas.openxmlformats.org/officeDocument/2006/relationships/image" Target="media/image1095.png"/><Relationship Id="rId1100" Type="http://schemas.openxmlformats.org/officeDocument/2006/relationships/image" Target="media/image1096.png"/><Relationship Id="rId1101" Type="http://schemas.openxmlformats.org/officeDocument/2006/relationships/image" Target="media/image1097.png"/><Relationship Id="rId1102" Type="http://schemas.openxmlformats.org/officeDocument/2006/relationships/image" Target="media/image1098.png"/><Relationship Id="rId1103" Type="http://schemas.openxmlformats.org/officeDocument/2006/relationships/image" Target="media/image1099.png"/><Relationship Id="rId1104" Type="http://schemas.openxmlformats.org/officeDocument/2006/relationships/image" Target="media/image1100.png"/><Relationship Id="rId1105" Type="http://schemas.openxmlformats.org/officeDocument/2006/relationships/image" Target="media/image1101.png"/><Relationship Id="rId1106" Type="http://schemas.openxmlformats.org/officeDocument/2006/relationships/image" Target="media/image1102.png"/><Relationship Id="rId1107" Type="http://schemas.openxmlformats.org/officeDocument/2006/relationships/image" Target="media/image1103.png"/><Relationship Id="rId1108" Type="http://schemas.openxmlformats.org/officeDocument/2006/relationships/image" Target="media/image1104.png"/><Relationship Id="rId1109" Type="http://schemas.openxmlformats.org/officeDocument/2006/relationships/image" Target="media/image1105.png"/><Relationship Id="rId1110" Type="http://schemas.openxmlformats.org/officeDocument/2006/relationships/image" Target="media/image1106.png"/><Relationship Id="rId1111" Type="http://schemas.openxmlformats.org/officeDocument/2006/relationships/image" Target="media/image1107.png"/><Relationship Id="rId1112" Type="http://schemas.openxmlformats.org/officeDocument/2006/relationships/image" Target="media/image1108.png"/><Relationship Id="rId1113" Type="http://schemas.openxmlformats.org/officeDocument/2006/relationships/image" Target="media/image1109.png"/><Relationship Id="rId1114" Type="http://schemas.openxmlformats.org/officeDocument/2006/relationships/image" Target="media/image1110.png"/><Relationship Id="rId1115" Type="http://schemas.openxmlformats.org/officeDocument/2006/relationships/image" Target="media/image1111.png"/><Relationship Id="rId1116" Type="http://schemas.openxmlformats.org/officeDocument/2006/relationships/image" Target="media/image111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2017-12-18T12:53:47Z</dcterms:created>
  <dcterms:modified xsi:type="dcterms:W3CDTF">2017-12-18T12:53:47Z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2017-12-18T00:00:00Z</vt:filetime>
  </property>
</Properties>
</file>