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80" w:after="0" w:line="240" w:lineRule="auto"/>
        <w:ind w:left="4225" w:right="422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725" w:right="3726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50,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datë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6.9.20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68" w:lineRule="exact"/>
        <w:ind w:left="495" w:right="4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ST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99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CES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40" w:lineRule="auto"/>
        <w:ind w:left="3337" w:right="333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ZE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UT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hkronjat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“f”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“m”,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53,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ragr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63,</w:t>
      </w:r>
    </w:p>
    <w:p>
      <w:pPr>
        <w:spacing w:before="0" w:after="0" w:line="269" w:lineRule="exact"/>
        <w:ind w:left="62" w:right="63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rafët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jit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nr.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826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23.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2.1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9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“Për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r,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60" w:right="15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qyrës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hqip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177" w:right="417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</w:rPr>
        <w:t>ND</w:t>
      </w:r>
      <w:r>
        <w:rPr>
          <w:rFonts w:ascii="Garamond" w:hAnsi="Garamond" w:cs="Garamond" w:eastAsia="Garamond"/>
          <w:sz w:val="24"/>
          <w:szCs w:val="24"/>
          <w:spacing w:val="-1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miratojë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regulloren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ndimmar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ndimi.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2.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dimi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rkohet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Oper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tare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Bank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4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hyrj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tij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ndimi,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hfuqizoh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ullorja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4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uktu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drejtue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ndimmar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43,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006,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qyrës.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rkohet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rnato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menti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Kërkim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ve</w:t>
      </w:r>
      <w:r>
        <w:rPr>
          <w:rFonts w:ascii="Garamond" w:hAnsi="Garamond" w:cs="Garamond" w:eastAsia="Garamond"/>
          <w:sz w:val="24"/>
          <w:szCs w:val="24"/>
          <w:spacing w:val="-13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publ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kim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epub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yrtar</w:t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hyn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right="67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2" w:lineRule="exact"/>
        <w:ind w:left="3723" w:right="-58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Qëlli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eg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llo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/>
        <w:br w:type="column"/>
      </w:r>
      <w:r>
        <w:rPr>
          <w:sz w:val="16"/>
          <w:szCs w:val="16"/>
        </w:rPr>
      </w:r>
    </w:p>
    <w:p>
      <w:pPr>
        <w:spacing w:before="0" w:after="0" w:line="240" w:lineRule="auto"/>
        <w:ind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1" w:after="0" w:line="240" w:lineRule="auto"/>
        <w:ind w:left="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Gent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Sejko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  <w:cols w:num="2" w:equalWidth="0">
            <w:col w:w="5795" w:space="2479"/>
            <w:col w:w="1306"/>
          </w:cols>
        </w:sectPr>
      </w:pPr>
      <w:rPr/>
    </w:p>
    <w:p>
      <w:pPr>
        <w:spacing w:before="4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40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rave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ndimmar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rvës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4138" w:right="4139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aza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ligjo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4" w:right="161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8269,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2.1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ndry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9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4124" w:right="41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fiz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ësaj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orej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uptim: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384" w:right="5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tor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nënshk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Banka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menti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5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nti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Opera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Mone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tare.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fondit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rijuar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tereve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if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6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f)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Horizont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kohor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periudha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kohore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itjen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tivi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g)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ench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rk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foli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teorik,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jidh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krah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h)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4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përfaq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himin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olit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krah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kthimin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enchmark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rrez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mbartu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rrez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j)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Shp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rndarja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proce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kufizim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lidhur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masën</w:t>
      </w:r>
      <w:r>
        <w:rPr>
          <w:rFonts w:ascii="Garamond" w:hAnsi="Garamond" w:cs="Garamond" w:eastAsia="Garamond"/>
          <w:sz w:val="24"/>
          <w:szCs w:val="24"/>
          <w:spacing w:val="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htëm.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k)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nterv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besimi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nterv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një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prob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bili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tet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dhënë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përmban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ynoh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erësohet.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l)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Ndërmjet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ndërmjet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ojnë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regtimin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titujv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ument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deriv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prohet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inis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2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upton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plotë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htet: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i)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iii)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2" w:after="0" w:line="239" w:lineRule="auto"/>
        <w:ind w:left="100" w:right="6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onet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re,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tëm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9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igurojë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63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ntë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ëshilli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qyrës.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37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2895" w:right="2897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encat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hill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bi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ëqy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iraton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regulloren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tikën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nyrën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mulohen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eret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rvë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5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ratimit</w:t>
      </w:r>
      <w:r>
        <w:rPr>
          <w:rFonts w:ascii="Garamond" w:hAnsi="Garamond" w:cs="Garamond" w:eastAsia="Garamond"/>
          <w:sz w:val="24"/>
          <w:szCs w:val="24"/>
          <w:spacing w:val="5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politik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yrës</w:t>
      </w:r>
      <w:r>
        <w:rPr>
          <w:rFonts w:ascii="Garamond" w:hAnsi="Garamond" w:cs="Garamond" w:eastAsia="Garamond"/>
          <w:sz w:val="24"/>
          <w:szCs w:val="24"/>
          <w:spacing w:val="5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5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qyrës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Qëll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jekti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jtjes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Struktu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zer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endos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ëtij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fondi.</w:t>
      </w:r>
    </w:p>
    <w:p>
      <w:pPr>
        <w:spacing w:before="2" w:after="0" w:line="239" w:lineRule="auto"/>
        <w:ind w:left="100" w:right="6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rbërjen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rjes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monedh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rpu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kthimin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horizontit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kohor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dhur,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besimi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ktuar,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kthimit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vjetor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riudh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fatgj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kun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kton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minim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pranu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renditj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kreditit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borxhit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tyre,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renditje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f)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entet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nci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re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eju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miraton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ument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saj.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6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kun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ktiv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humbjes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ofolit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ench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r.</w:t>
      </w:r>
    </w:p>
    <w:p>
      <w:pPr>
        <w:jc w:val="both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rzgjed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jen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stitucione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nci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re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kujd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tarinë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4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3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htëm,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8" w:lineRule="exact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ndërmjet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i)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ezi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tjera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procedura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minimi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përmendura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iq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3.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Këshilli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qyrës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fo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mohet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periodik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jo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çdo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emu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or,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mbi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përmes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rapor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raqit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omiteti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timit.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përmba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ktën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on:</w:t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rbërja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monedh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tran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tregu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rrez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kthimi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olut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kthimi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tiv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(kund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ch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ut)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ofolav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htëm;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kundrejt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qyru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e)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ësinë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reditit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emra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tim,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hpërndarja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ofolit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renditjes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kreditit;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f)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respe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timit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miratuar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;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5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305" w:right="330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encat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Guver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100" w:right="62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rnato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miraton:</w:t>
      </w:r>
    </w:p>
    <w:p>
      <w:pPr>
        <w:spacing w:before="0" w:after="0" w:line="268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)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procedur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edh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ubj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toh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rva,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8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pika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hkronja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prohet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hkronja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omitetit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c)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tën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ëpun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epru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fina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rkohet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tillë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2794" w:right="27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encat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Ko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Inve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sti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  <w:position w:val="1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100" w:right="60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iraton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dokumentin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durat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Operac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”,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përmbajt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iorë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qyrës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4,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idhje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239" w:lineRule="auto"/>
        <w:ind w:left="100" w:right="63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Struktu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ezer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ës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endos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madh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ësinë,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përbërjen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monedh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ilit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limin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fondeve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b)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ench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miraton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ilin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ofol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enchmark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mit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krite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ra.</w:t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c)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37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ed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  <w:position w:val="1"/>
        </w:rPr>
        <w:t>tit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i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–</w:t>
      </w:r>
      <w:r>
        <w:rPr>
          <w:rFonts w:ascii="Garamond" w:hAnsi="Garamond" w:cs="Garamond" w:eastAsia="Garamond"/>
          <w:sz w:val="24"/>
          <w:szCs w:val="24"/>
          <w:spacing w:val="3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</w:t>
      </w:r>
      <w:r>
        <w:rPr>
          <w:rFonts w:ascii="Garamond" w:hAnsi="Garamond" w:cs="Garamond" w:eastAsia="Garamond"/>
          <w:sz w:val="24"/>
          <w:szCs w:val="24"/>
          <w:spacing w:val="3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ndos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kufi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</w:t>
      </w:r>
      <w:r>
        <w:rPr>
          <w:rFonts w:ascii="Garamond" w:hAnsi="Garamond" w:cs="Garamond" w:eastAsia="Garamond"/>
          <w:sz w:val="24"/>
          <w:szCs w:val="24"/>
          <w:spacing w:val="3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3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tue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it,</w:t>
      </w:r>
      <w:r>
        <w:rPr>
          <w:rFonts w:ascii="Garamond" w:hAnsi="Garamond" w:cs="Garamond" w:eastAsia="Garamond"/>
          <w:sz w:val="24"/>
          <w:szCs w:val="24"/>
          <w:spacing w:val="2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3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rpu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hje</w:t>
      </w:r>
      <w:r>
        <w:rPr>
          <w:rFonts w:ascii="Garamond" w:hAnsi="Garamond" w:cs="Garamond" w:eastAsia="Garamond"/>
          <w:sz w:val="24"/>
          <w:szCs w:val="24"/>
          <w:spacing w:val="3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3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pranu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kreditit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(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borxhit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tuar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renditje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d)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entet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fi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nci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re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eju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ra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lloj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ument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ument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4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përdo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4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5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jc w:val="both"/>
        <w:spacing w:after="0"/>
        <w:sectPr>
          <w:pgSz w:w="12240" w:h="15840"/>
          <w:pgMar w:top="1360" w:bottom="280" w:left="1340" w:right="1320"/>
        </w:sectPr>
      </w:pPr>
      <w:rPr/>
    </w:p>
    <w:p>
      <w:pPr>
        <w:spacing w:before="80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hëm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htëm.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umente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3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e)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rjen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ezik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lej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gja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të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ist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it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kt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hpërndan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buxh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midis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endshëm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hmërinë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58" w:firstLine="283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f)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irati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in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stitucione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i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nci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re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i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onet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rinë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mjet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htëm,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ërmj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2" w:after="0" w:line="239" w:lineRule="auto"/>
        <w:ind w:left="100" w:right="61"/>
        <w:jc w:val="left"/>
        <w:tabs>
          <w:tab w:pos="298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miratuara.</w:t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3.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Komiteti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guron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ofol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enc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rk-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ërputhje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tuara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obj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4.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Komiteti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timit</w:t>
      </w:r>
      <w:r>
        <w:rPr>
          <w:rFonts w:ascii="Garamond" w:hAnsi="Garamond" w:cs="Garamond" w:eastAsia="Garamond"/>
          <w:sz w:val="24"/>
          <w:szCs w:val="24"/>
          <w:spacing w:val="-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lim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kom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mmar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ëse</w:t>
      </w:r>
      <w:r>
        <w:rPr>
          <w:rFonts w:ascii="Garamond" w:hAnsi="Garamond" w:cs="Garamond" w:eastAsia="Garamond"/>
          <w:sz w:val="24"/>
          <w:szCs w:val="24"/>
          <w:spacing w:val="-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hiku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hkronja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”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periodik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ht,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tatin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4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ofolav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kundrejt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enchmark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miratuar.</w:t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424" w:right="4425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207" w:right="320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pe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encat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Depa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99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en</w:t>
      </w:r>
      <w:r>
        <w:rPr>
          <w:rFonts w:ascii="Garamond" w:hAnsi="Garamond" w:cs="Garamond" w:eastAsia="Garamond"/>
          <w:sz w:val="24"/>
          <w:szCs w:val="24"/>
          <w:spacing w:val="-1"/>
          <w:w w:val="99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39" w:lineRule="auto"/>
        <w:ind w:left="100" w:right="59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përputhje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ulloren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“Mbi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organi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ionimin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</w:p>
    <w:p>
      <w:pPr>
        <w:spacing w:before="0" w:after="0" w:line="269" w:lineRule="exact"/>
        <w:ind w:left="100" w:right="44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Operac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one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Mone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re”,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ktet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ig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ore,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brend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nti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: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384" w:right="-20"/>
        <w:jc w:val="left"/>
        <w:tabs>
          <w:tab w:pos="820" w:val="left"/>
        </w:tabs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ab/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mentit: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i.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hqyrton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rapor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imet</w:t>
      </w:r>
      <w:r>
        <w:rPr>
          <w:rFonts w:ascii="Garamond" w:hAnsi="Garamond" w:cs="Garamond" w:eastAsia="Garamond"/>
          <w:sz w:val="24"/>
          <w:szCs w:val="24"/>
          <w:spacing w:val="2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riodike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ërput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-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hmër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uesit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ikut</w:t>
      </w:r>
      <w:r>
        <w:rPr>
          <w:rFonts w:ascii="Garamond" w:hAnsi="Garamond" w:cs="Garamond" w:eastAsia="Garamond"/>
          <w:sz w:val="24"/>
          <w:szCs w:val="24"/>
          <w:spacing w:val="1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rezu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tatit</w:t>
      </w:r>
      <w:r>
        <w:rPr>
          <w:rFonts w:ascii="Garamond" w:hAnsi="Garamond" w:cs="Garamond" w:eastAsia="Garamond"/>
          <w:sz w:val="24"/>
          <w:szCs w:val="24"/>
          <w:spacing w:val="1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2138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rga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ii.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endos</w:t>
      </w:r>
      <w:r>
        <w:rPr>
          <w:rFonts w:ascii="Garamond" w:hAnsi="Garamond" w:cs="Garamond" w:eastAsia="Garamond"/>
          <w:sz w:val="24"/>
          <w:szCs w:val="24"/>
          <w:spacing w:val="1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rjen,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lim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dmini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imin,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ofolav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2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2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mes</w:t>
      </w:r>
      <w:r>
        <w:rPr>
          <w:rFonts w:ascii="Garamond" w:hAnsi="Garamond" w:cs="Garamond" w:eastAsia="Garamond"/>
          <w:sz w:val="24"/>
          <w:szCs w:val="24"/>
          <w:spacing w:val="1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ve</w:t>
      </w:r>
      <w:r>
        <w:rPr>
          <w:rFonts w:ascii="Garamond" w:hAnsi="Garamond" w:cs="Garamond" w:eastAsia="Garamond"/>
          <w:sz w:val="24"/>
          <w:szCs w:val="24"/>
          <w:spacing w:val="1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7082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iii.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Kryen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hpërndarjen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ikut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ju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ktiv,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tëve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ltatin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itur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prej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esit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kufizim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iv.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endos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kufizime</w:t>
      </w:r>
      <w:r>
        <w:rPr>
          <w:rFonts w:ascii="Garamond" w:hAnsi="Garamond" w:cs="Garamond" w:eastAsia="Garamond"/>
          <w:sz w:val="24"/>
          <w:szCs w:val="24"/>
          <w:spacing w:val="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htje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le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tatu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ktivit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ditor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100" w:right="3561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Dep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mentit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nd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ren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me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2" w:after="0" w:line="239" w:lineRule="auto"/>
        <w:ind w:left="100" w:right="64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ënshk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midis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tituc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kjo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ërkoh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qëll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" w:after="0" w:line="240" w:lineRule="auto"/>
        <w:ind w:left="100" w:right="57" w:firstLine="283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b)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Opera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luto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vil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imet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timin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ofolav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rvës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duke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poz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kund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en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c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i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i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i/>
        </w:rPr>
        <w:t>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kufizim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miratu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ikut.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69" w:lineRule="exact"/>
        <w:ind w:left="38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c)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kto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An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Admini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imit</w:t>
      </w:r>
      <w:r>
        <w:rPr>
          <w:rFonts w:ascii="Garamond" w:hAnsi="Garamond" w:cs="Garamond" w:eastAsia="Garamond"/>
          <w:sz w:val="24"/>
          <w:szCs w:val="24"/>
          <w:spacing w:val="3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të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rez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re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zon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ime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për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  <w:position w:val="1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dërtimin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  <w:position w:val="1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1"/>
        </w:rPr>
        <w:t>ofolit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1" w:after="0" w:line="240" w:lineRule="auto"/>
        <w:ind w:left="100" w:right="59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teg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ik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zhoh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ngritjen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ukt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oj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hme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mbarten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proce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dmini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rapor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mbi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niv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jtuese.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right="101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99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QY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</w:p>
    <w:p>
      <w:pPr>
        <w:spacing w:before="0" w:after="0" w:line="269" w:lineRule="exact"/>
        <w:ind w:right="98"/>
        <w:jc w:val="righ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Gent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1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1"/>
        </w:rPr>
        <w:t>Sejko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sectPr>
      <w:pgSz w:w="12240" w:h="15840"/>
      <w:pgMar w:top="1360" w:bottom="280" w:left="134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jonida qalliaj</dc:creator>
  <dcterms:created xsi:type="dcterms:W3CDTF">2017-12-18T12:54:04Z</dcterms:created>
  <dcterms:modified xsi:type="dcterms:W3CDTF">2017-12-18T12:54:04Z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2017-09-13T00:00:00Z</vt:filetime>
  </property>
  <property fmtid="{D5CDD505-2E9C-101B-9397-08002B2CF9AE}" pid="3" name="LastSaved">
    <vt:filetime>2017-12-18T00:00:00Z</vt:filetime>
  </property>
</Properties>
</file>