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22" w:right="37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81" w:right="47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KRYERJ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MTARI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997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80" w:right="78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194,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52/2014,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22.5.2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966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80" w:right="78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18.12.200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</w:p>
    <w:p>
      <w:pPr>
        <w:spacing w:before="2" w:after="0" w:line="239" w:lineRule="auto"/>
        <w:ind w:left="8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.3.2009,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1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2017-12-18T15:18:21Z</dcterms:created>
  <dcterms:modified xsi:type="dcterms:W3CDTF">2017-12-18T15:18:21Z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2017-12-18T00:00:00Z</vt:filetime>
  </property>
</Properties>
</file>