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27" w:right="39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77" w:right="1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9154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knik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75" w:right="18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360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kiv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86" w:right="41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281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5295" w:right="92" w:firstLine="325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206" w:right="207" w:firstLine="-26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728" w:right="442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74" w:right="38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75" w:right="45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74" w:right="38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lli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75" w:right="45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289" w:right="42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6.11.2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360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26.4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575" w:right="45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495" w:right="34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8" w:lineRule="exact"/>
        <w:ind w:left="75" w:right="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575" w:right="45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7" w:right="36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iz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575" w:right="45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02" w:right="18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4575" w:right="45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998" w:right="29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çe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3" w:after="0" w:line="268" w:lineRule="exact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7" w:after="0" w:line="240" w:lineRule="auto"/>
        <w:ind w:left="4575" w:right="45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788" w:right="17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encor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dok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apa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be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90" w:after="0" w:line="240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iju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ifi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iju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96" w:right="3132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52" w:firstLine="33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5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96" w:right="53" w:firstLine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iju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96" w:right="59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80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13" w:right="264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740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8" w:lineRule="exact"/>
        <w:ind w:left="396" w:right="4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13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113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337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113" w:right="4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13" w:right="478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73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377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575" w:right="45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401" w:right="338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za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3" w:after="0" w:line="240" w:lineRule="auto"/>
        <w:ind w:left="4520" w:right="45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497" w:right="34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uaj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dok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2" w:after="0" w:line="268" w:lineRule="exact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8" w:after="0" w:line="240" w:lineRule="auto"/>
        <w:ind w:left="4520" w:right="45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69" w:right="115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uaj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90" w:after="0" w:line="240" w:lineRule="auto"/>
        <w:ind w:left="113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°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°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302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13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kike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520" w:right="45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88" w:right="37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gu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uaj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20" w:right="45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152" w:right="31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lin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kiv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left="4520" w:right="45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321" w:right="230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qja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69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bimi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-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20" w:right="45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332" w:right="431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520" w:right="45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93" w:right="38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ozi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kali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75" w:right="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5" w:right="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3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75" w:right="12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34" w:right="45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136" w:right="41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534" w:right="45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960" w:right="29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58" w:right="3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800" w:bottom="280" w:left="1020" w:right="1020"/>
        </w:sectPr>
      </w:pPr>
      <w:rPr/>
    </w:p>
    <w:p>
      <w:pPr>
        <w:spacing w:before="70" w:after="0" w:line="240" w:lineRule="auto"/>
        <w:ind w:left="5028" w:right="51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65.063735pt;height:52.8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5" w:after="0" w:line="274" w:lineRule="auto"/>
        <w:ind w:left="2921" w:right="2642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ON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FOND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TRU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80" w:lineRule="atLeast"/>
        <w:ind w:left="873" w:right="8272" w:firstLine="283"/>
        <w:jc w:val="left"/>
        <w:tabs>
          <w:tab w:pos="2060" w:val="left"/>
          <w:tab w:pos="2220" w:val="left"/>
          <w:tab w:pos="2680" w:val="left"/>
          <w:tab w:pos="3140" w:val="left"/>
        </w:tabs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_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  <w:tab/>
        <w:tab/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9" w:after="0" w:line="240" w:lineRule="auto"/>
        <w:ind w:left="5070" w:right="5150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7" w:lineRule="exact"/>
        <w:ind w:left="4357" w:right="4442"/>
        <w:jc w:val="center"/>
        <w:tabs>
          <w:tab w:pos="5280" w:val="left"/>
          <w:tab w:pos="6100" w:val="left"/>
          <w:tab w:pos="6460" w:val="left"/>
          <w:tab w:pos="6940" w:val="left"/>
        </w:tabs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b/>
          <w:bCs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b/>
          <w:bCs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b/>
          <w:bCs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position w:val="1"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9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b/>
          <w:bCs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b/>
          <w:bCs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b/>
          <w:bCs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b/>
          <w:bCs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position w:val="1"/>
        </w:rPr>
      </w:r>
      <w:r>
        <w:rPr>
          <w:rFonts w:ascii="Garamond" w:hAnsi="Garamond" w:cs="Garamond" w:eastAsia="Garamond"/>
          <w:sz w:val="22"/>
          <w:szCs w:val="22"/>
          <w:spacing w:val="-2"/>
          <w:b/>
          <w:bCs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position w:val="1"/>
        </w:rPr>
      </w:r>
      <w:r>
        <w:rPr>
          <w:rFonts w:ascii="Garamond" w:hAnsi="Garamond" w:cs="Garamond" w:eastAsia="Garamond"/>
          <w:sz w:val="22"/>
          <w:szCs w:val="22"/>
          <w:spacing w:val="-4"/>
          <w:b/>
          <w:bCs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  <w:tab/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u w:val="single" w:color="000000"/>
          <w:position w:val="1"/>
        </w:rPr>
      </w:r>
      <w:r>
        <w:rPr>
          <w:rFonts w:ascii="Garamond" w:hAnsi="Garamond" w:cs="Garamond" w:eastAsia="Garamond"/>
          <w:sz w:val="22"/>
          <w:szCs w:val="22"/>
          <w:spacing w:val="0"/>
          <w:b/>
          <w:bCs/>
          <w:position w:val="1"/>
        </w:rPr>
      </w:r>
      <w:r>
        <w:rPr>
          <w:rFonts w:ascii="Garamond" w:hAnsi="Garamond" w:cs="Garamond" w:eastAsia="Garamond"/>
          <w:sz w:val="22"/>
          <w:szCs w:val="22"/>
          <w:spacing w:val="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3063" w:right="3146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15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gji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915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6.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1.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00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866" w:right="4948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8" w:lineRule="exact"/>
        <w:ind w:left="873" w:right="917" w:firstLine="283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Dok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dmini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-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bli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48" w:lineRule="exact"/>
        <w:ind w:left="1156" w:right="4833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Kon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: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c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" w:after="0" w:line="240" w:lineRule="auto"/>
        <w:ind w:left="115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noi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: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eg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ës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7" w:lineRule="exact"/>
        <w:ind w:left="115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eg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ve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0" w:after="0" w:line="247" w:lineRule="exact"/>
        <w:ind w:left="115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Kon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moi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2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2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2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tit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2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2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2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2" w:after="0" w:line="240" w:lineRule="auto"/>
        <w:ind w:left="873" w:right="680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reg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f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39" w:lineRule="auto"/>
        <w:ind w:left="874" w:right="913" w:firstLine="283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: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</w:p>
    <w:p>
      <w:pPr>
        <w:spacing w:before="0" w:after="0" w:line="240" w:lineRule="auto"/>
        <w:ind w:left="1157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Dok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2"/>
          <w:szCs w:val="22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Ne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w</w:t>
      </w:r>
      <w:r>
        <w:rPr>
          <w:rFonts w:ascii="Garamond" w:hAnsi="Garamond" w:cs="Garamond" w:eastAsia="Garamond"/>
          <w:sz w:val="22"/>
          <w:szCs w:val="22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</w:p>
    <w:p>
      <w:pPr>
        <w:spacing w:before="0" w:after="0" w:line="247" w:lineRule="exact"/>
        <w:ind w:left="874" w:right="3573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1.1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c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bo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f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q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c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0" w:after="0" w:line="239" w:lineRule="auto"/>
        <w:ind w:left="874" w:right="913" w:firstLine="283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ç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874" w:right="912" w:firstLine="283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mini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kon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dok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noh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47" w:lineRule="exact"/>
        <w:ind w:left="1157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imi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dok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od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ç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0" w:after="0" w:line="239" w:lineRule="auto"/>
        <w:ind w:left="874" w:right="915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ndodh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ç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m,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lik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Sig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874" w:right="914" w:firstLine="283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x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i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i/>
        </w:rPr>
        <w:t>-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i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i/>
        </w:rPr>
        <w:t>c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omi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lin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nik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46" w:lineRule="exact"/>
        <w:ind w:left="1157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-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0" w:after="0" w:line="239" w:lineRule="auto"/>
        <w:ind w:left="874" w:right="915" w:firstLine="283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9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ioni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ç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-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1157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8" w:lineRule="exact"/>
        <w:ind w:left="3893" w:right="3694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(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GER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F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TIT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LLA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(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bi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7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64.199704pt;height:21.8625pt;mso-position-horizontal-relative:char;mso-position-vertical-relative:line" type="#_x0000_t75">
            <v:imagedata r:id="rId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1920" w:h="16860"/>
          <w:pgMar w:top="1460" w:bottom="280" w:left="260" w:right="160"/>
        </w:sectPr>
      </w:pPr>
      <w:rPr/>
    </w:p>
    <w:p>
      <w:pPr>
        <w:spacing w:before="67" w:after="0" w:line="240" w:lineRule="auto"/>
        <w:ind w:left="2308" w:right="243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5"/>
        </w:rPr>
        <w:t>Modell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3"/>
          <w:w w:val="13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7"/>
        </w:rPr>
        <w:t>doku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7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21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7"/>
        </w:rPr>
        <w:t>ntet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7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8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4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0F0F0F"/>
          <w:spacing w:val="0"/>
          <w:w w:val="100"/>
        </w:rPr>
        <w:t>dahn</w:t>
      </w:r>
      <w:r>
        <w:rPr>
          <w:rFonts w:ascii="Arial" w:hAnsi="Arial" w:cs="Arial" w:eastAsia="Arial"/>
          <w:sz w:val="19"/>
          <w:szCs w:val="19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6"/>
          <w:w w:val="12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4"/>
          <w:w w:val="138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85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6"/>
        </w:rPr>
        <w:t>insti1ucioni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7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-8" w:right="-20"/>
        <w:jc w:val="center"/>
        <w:tabs>
          <w:tab w:pos="4120" w:val="left"/>
          <w:tab w:pos="8380" w:val="left"/>
        </w:tabs>
        <w:rPr>
          <w:rFonts w:ascii="Arial" w:hAnsi="Arial" w:cs="Arial" w:eastAsia="Arial"/>
          <w:sz w:val="123"/>
          <w:szCs w:val="123"/>
        </w:rPr>
      </w:pPr>
      <w:rPr/>
      <w:r>
        <w:rPr/>
        <w:pict>
          <v:group style="position:absolute;margin-left:317.242584pt;margin-top:67.987534pt;width:166.866728pt;height:.1pt;mso-position-horizontal-relative:page;mso-position-vertical-relative:paragraph;z-index:-985" coordorigin="6345,1360" coordsize="3337,2">
            <v:shape style="position:absolute;left:6345;top:1360;width:3337;height:2" coordorigin="6345,1360" coordsize="3337,0" path="m6345,1360l9682,1360e" filled="f" stroked="t" strokeweight="3.8745pt" strokecolor="#0E0E0E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23"/>
          <w:szCs w:val="123"/>
          <w:color w:val="0F0F0F"/>
          <w:w w:val="99"/>
        </w:rPr>
      </w:r>
      <w:r>
        <w:rPr>
          <w:rFonts w:ascii="Arial" w:hAnsi="Arial" w:cs="Arial" w:eastAsia="Arial"/>
          <w:sz w:val="123"/>
          <w:szCs w:val="123"/>
          <w:color w:val="0F0F0F"/>
          <w:w w:val="99"/>
          <w:u w:val="thick" w:color="0E0E0E"/>
        </w:rPr>
        <w:t> </w:t>
      </w:r>
      <w:r>
        <w:rPr>
          <w:rFonts w:ascii="Arial" w:hAnsi="Arial" w:cs="Arial" w:eastAsia="Arial"/>
          <w:sz w:val="123"/>
          <w:szCs w:val="123"/>
          <w:color w:val="0F0F0F"/>
          <w:w w:val="100"/>
          <w:u w:val="thick" w:color="0E0E0E"/>
        </w:rPr>
        <w:tab/>
      </w:r>
      <w:r>
        <w:rPr>
          <w:rFonts w:ascii="Arial" w:hAnsi="Arial" w:cs="Arial" w:eastAsia="Arial"/>
          <w:sz w:val="123"/>
          <w:szCs w:val="123"/>
          <w:color w:val="0F0F0F"/>
          <w:w w:val="100"/>
          <w:u w:val="thick" w:color="0E0E0E"/>
        </w:rPr>
      </w:r>
      <w:r>
        <w:rPr>
          <w:rFonts w:ascii="Arial" w:hAnsi="Arial" w:cs="Arial" w:eastAsia="Arial"/>
          <w:sz w:val="123"/>
          <w:szCs w:val="123"/>
          <w:color w:val="0F0F0F"/>
          <w:spacing w:val="0"/>
          <w:w w:val="100"/>
          <w:u w:val="thick" w:color="0E0E0E"/>
        </w:rPr>
        <w:t>i</w:t>
      </w:r>
      <w:r>
        <w:rPr>
          <w:rFonts w:ascii="Arial" w:hAnsi="Arial" w:cs="Arial" w:eastAsia="Arial"/>
          <w:sz w:val="123"/>
          <w:szCs w:val="123"/>
          <w:color w:val="0F0F0F"/>
          <w:spacing w:val="0"/>
          <w:w w:val="100"/>
          <w:u w:val="thick" w:color="0E0E0E"/>
        </w:rPr>
      </w:r>
      <w:r>
        <w:rPr>
          <w:rFonts w:ascii="Arial" w:hAnsi="Arial" w:cs="Arial" w:eastAsia="Arial"/>
          <w:sz w:val="123"/>
          <w:szCs w:val="123"/>
          <w:color w:val="0F0F0F"/>
          <w:spacing w:val="0"/>
          <w:w w:val="100"/>
        </w:rPr>
      </w:r>
      <w:r>
        <w:rPr>
          <w:rFonts w:ascii="Arial" w:hAnsi="Arial" w:cs="Arial" w:eastAsia="Arial"/>
          <w:sz w:val="123"/>
          <w:szCs w:val="123"/>
          <w:color w:val="0F0F0F"/>
          <w:spacing w:val="0"/>
          <w:w w:val="100"/>
        </w:rPr>
        <w:t>J</w:t>
      </w:r>
      <w:r>
        <w:rPr>
          <w:rFonts w:ascii="Arial" w:hAnsi="Arial" w:cs="Arial" w:eastAsia="Arial"/>
          <w:sz w:val="123"/>
          <w:szCs w:val="123"/>
          <w:color w:val="0F0F0F"/>
          <w:spacing w:val="-306"/>
          <w:w w:val="100"/>
        </w:rPr>
        <w:t> </w:t>
      </w:r>
      <w:r>
        <w:rPr>
          <w:rFonts w:ascii="Arial" w:hAnsi="Arial" w:cs="Arial" w:eastAsia="Arial"/>
          <w:sz w:val="123"/>
          <w:szCs w:val="123"/>
          <w:color w:val="0F0F0F"/>
          <w:spacing w:val="0"/>
          <w:w w:val="100"/>
        </w:rPr>
        <w:tab/>
      </w:r>
      <w:r>
        <w:rPr>
          <w:rFonts w:ascii="Arial" w:hAnsi="Arial" w:cs="Arial" w:eastAsia="Arial"/>
          <w:sz w:val="123"/>
          <w:szCs w:val="123"/>
          <w:color w:val="0F0F0F"/>
          <w:spacing w:val="0"/>
          <w:w w:val="120"/>
        </w:rPr>
        <w:t>_</w:t>
      </w:r>
      <w:r>
        <w:rPr>
          <w:rFonts w:ascii="Arial" w:hAnsi="Arial" w:cs="Arial" w:eastAsia="Arial"/>
          <w:sz w:val="123"/>
          <w:szCs w:val="123"/>
          <w:color w:val="000000"/>
          <w:spacing w:val="0"/>
          <w:w w:val="100"/>
        </w:rPr>
      </w:r>
    </w:p>
    <w:p>
      <w:pPr>
        <w:spacing w:before="0" w:after="0" w:line="240" w:lineRule="auto"/>
        <w:ind w:left="3103" w:right="3003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0F0F0F"/>
          <w:spacing w:val="0"/>
          <w:w w:val="185"/>
        </w:rPr>
        <w:t>REPUBLIKA</w:t>
      </w:r>
      <w:r>
        <w:rPr>
          <w:rFonts w:ascii="Arial" w:hAnsi="Arial" w:cs="Arial" w:eastAsia="Arial"/>
          <w:sz w:val="13"/>
          <w:szCs w:val="13"/>
          <w:color w:val="0F0F0F"/>
          <w:spacing w:val="0"/>
          <w:w w:val="185"/>
        </w:rPr>
        <w:t> </w:t>
      </w:r>
      <w:r>
        <w:rPr>
          <w:rFonts w:ascii="Arial" w:hAnsi="Arial" w:cs="Arial" w:eastAsia="Arial"/>
          <w:sz w:val="13"/>
          <w:szCs w:val="13"/>
          <w:color w:val="0F0F0F"/>
          <w:spacing w:val="17"/>
          <w:w w:val="185"/>
        </w:rPr>
        <w:t> </w:t>
      </w:r>
      <w:r>
        <w:rPr>
          <w:rFonts w:ascii="Arial" w:hAnsi="Arial" w:cs="Arial" w:eastAsia="Arial"/>
          <w:sz w:val="13"/>
          <w:szCs w:val="13"/>
          <w:color w:val="0F0F0F"/>
          <w:spacing w:val="0"/>
          <w:w w:val="131"/>
        </w:rPr>
        <w:t>E</w:t>
      </w:r>
      <w:r>
        <w:rPr>
          <w:rFonts w:ascii="Arial" w:hAnsi="Arial" w:cs="Arial" w:eastAsia="Arial"/>
          <w:sz w:val="13"/>
          <w:szCs w:val="13"/>
          <w:color w:val="0F0F0F"/>
          <w:spacing w:val="0"/>
          <w:w w:val="131"/>
        </w:rPr>
        <w:t>  </w:t>
      </w:r>
      <w:r>
        <w:rPr>
          <w:rFonts w:ascii="Arial" w:hAnsi="Arial" w:cs="Arial" w:eastAsia="Arial"/>
          <w:sz w:val="13"/>
          <w:szCs w:val="13"/>
          <w:color w:val="0F0F0F"/>
          <w:spacing w:val="10"/>
          <w:w w:val="131"/>
        </w:rPr>
        <w:t> </w:t>
      </w:r>
      <w:r>
        <w:rPr>
          <w:rFonts w:ascii="Arial" w:hAnsi="Arial" w:cs="Arial" w:eastAsia="Arial"/>
          <w:sz w:val="13"/>
          <w:szCs w:val="13"/>
          <w:color w:val="1F1F1F"/>
          <w:spacing w:val="0"/>
          <w:w w:val="184"/>
        </w:rPr>
        <w:t>SHQIPERISE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007" w:right="2105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EMERTIM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2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1"/>
        </w:rPr>
        <w:t>INSTITUCIONIT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6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FONDKRIJUES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8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7" w:after="0" w:line="230" w:lineRule="atLeast"/>
        <w:ind w:left="1970" w:right="2088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-15"/>
          <w:w w:val="123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3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26"/>
          <w:w w:val="12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2"/>
          <w:w w:val="12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3"/>
        </w:rPr>
        <w:t>INSTITUCIONIT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21"/>
          <w:w w:val="12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3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11"/>
          <w:w w:val="12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14"/>
          <w:w w:val="120"/>
        </w:rPr>
        <w:t>V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-6"/>
          <w:w w:val="120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0"/>
        </w:rPr>
        <w:t>RESISE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0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2"/>
          <w:w w:val="12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20"/>
        </w:rPr>
        <w:t>NESE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11"/>
          <w:w w:val="12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1"/>
        </w:rPr>
        <w:t>KA)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4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4"/>
        </w:rPr>
        <w:t>EMERTE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21"/>
          <w:w w:val="124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0"/>
          <w:w w:val="124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313131"/>
          <w:spacing w:val="-26"/>
          <w:w w:val="12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2"/>
          <w:w w:val="12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20"/>
        </w:rPr>
        <w:t>STRUIITURES</w:t>
      </w:r>
      <w:r>
        <w:rPr>
          <w:rFonts w:ascii="Times New Roman" w:hAnsi="Times New Roman" w:cs="Times New Roman" w:eastAsia="Times New Roman"/>
          <w:sz w:val="17"/>
          <w:szCs w:val="17"/>
          <w:color w:val="1F1F1F"/>
          <w:spacing w:val="0"/>
          <w:w w:val="121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898" w:lineRule="auto"/>
        <w:ind w:left="362" w:right="570"/>
        <w:jc w:val="left"/>
        <w:tabs>
          <w:tab w:pos="1400" w:val="left"/>
          <w:tab w:pos="6560" w:val="left"/>
          <w:tab w:pos="7880" w:val="left"/>
          <w:tab w:pos="82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313131"/>
          <w:spacing w:val="-18"/>
          <w:w w:val="141"/>
          <w:position w:val="1"/>
        </w:rPr>
        <w:t>N</w:t>
      </w:r>
      <w:r>
        <w:rPr>
          <w:rFonts w:ascii="Arial" w:hAnsi="Arial" w:cs="Arial" w:eastAsia="Arial"/>
          <w:sz w:val="17"/>
          <w:szCs w:val="17"/>
          <w:color w:val="0F0F0F"/>
          <w:spacing w:val="0"/>
          <w:w w:val="141"/>
          <w:position w:val="1"/>
        </w:rPr>
        <w:t>r</w:t>
      </w:r>
      <w:r>
        <w:rPr>
          <w:rFonts w:ascii="Arial" w:hAnsi="Arial" w:cs="Arial" w:eastAsia="Arial"/>
          <w:sz w:val="17"/>
          <w:szCs w:val="17"/>
          <w:color w:val="0F0F0F"/>
          <w:spacing w:val="-24"/>
          <w:w w:val="141"/>
          <w:position w:val="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24"/>
          <w:w w:val="141"/>
          <w:position w:val="1"/>
        </w:rPr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21"/>
          <w:w w:val="141"/>
          <w:u w:val="single" w:color="0E0E0E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41"/>
          <w:u w:val="single" w:color="0E0E0E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41"/>
          <w:u w:val="single" w:color="0E0E0E"/>
          <w:position w:val="1"/>
        </w:rPr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41"/>
          <w:position w:val="1"/>
        </w:rPr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41"/>
          <w:position w:val="1"/>
        </w:rPr>
        <w:t>prot.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13"/>
          <w:position w:val="0"/>
        </w:rPr>
        <w:t>Tiran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8"/>
          <w:w w:val="113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99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5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7"/>
          <w:w w:val="100"/>
          <w:u w:val="single" w:color="0E0E0E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u w:val="single" w:color="0E0E0E"/>
          <w:position w:val="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u w:val="single" w:color="0E0E0E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u w:val="single" w:color="0E0E0E"/>
          <w:position w:val="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8"/>
          <w:w w:val="100"/>
          <w:u w:val="single" w:color="0E0E0E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u w:val="single" w:color="0E0E0E"/>
          <w:position w:val="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u w:val="single" w:color="0E0E0E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5"/>
          <w:w w:val="116"/>
          <w:position w:val="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4"/>
          <w:position w:val="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9"/>
          <w:w w:val="124"/>
          <w:position w:val="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6"/>
          <w:position w:val="0"/>
        </w:rPr>
        <w:t>1_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6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8"/>
          <w:position w:val="0"/>
        </w:rPr>
        <w:t>Len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19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84"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20"/>
          <w:w w:val="85"/>
          <w:position w:val="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4"/>
          <w:position w:val="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47474"/>
          <w:spacing w:val="-23"/>
          <w:w w:val="115"/>
          <w:position w:val="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5"/>
          <w:position w:val="0"/>
        </w:rPr>
        <w:t>She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1"/>
          <w:w w:val="115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5"/>
          <w:w w:val="115"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1"/>
          <w:w w:val="115"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2"/>
          <w:w w:val="115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5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41"/>
          <w:w w:val="115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5"/>
          <w:w w:val="115"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5"/>
          <w:position w:val="0"/>
        </w:rPr>
        <w:t>hkurtimi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6"/>
          <w:w w:val="115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1"/>
          <w:position w:val="0"/>
        </w:rPr>
        <w:t>pen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"/>
          <w:w w:val="122"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7"/>
          <w:w w:val="124"/>
          <w:position w:val="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91"/>
          <w:position w:val="0"/>
        </w:rPr>
        <w:t>a.jt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8"/>
          <w:w w:val="91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"/>
          <w:w w:val="109"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9"/>
          <w:position w:val="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9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0"/>
          <w:w w:val="12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0"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3"/>
          <w:w w:val="120"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4"/>
          <w:position w:val="0"/>
        </w:rPr>
        <w:t>kumenti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2"/>
          <w:w w:val="114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7"/>
          <w:w w:val="108"/>
          <w:position w:val="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6"/>
          <w:position w:val="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43" w:after="0" w:line="289" w:lineRule="auto"/>
        <w:ind w:left="752" w:right="852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EMERTIM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5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PLOTE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3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13131"/>
          <w:spacing w:val="1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8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RASE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9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DHANORE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6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GERM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7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4"/>
          <w:w w:val="11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KAPITAL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8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13131"/>
          <w:spacing w:val="0"/>
          <w:w w:val="16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1313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4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INSTITUCI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2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13131"/>
          <w:spacing w:val="11"/>
          <w:w w:val="122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1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12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22"/>
        </w:rPr>
        <w:t>CIUT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42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6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2"/>
        </w:rPr>
        <w:t>DERGOHET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3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1" w:after="0" w:line="240" w:lineRule="auto"/>
        <w:ind w:left="1600" w:right="170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vendit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0"/>
          <w:w w:val="124"/>
        </w:rPr>
        <w:t> </w:t>
      </w:r>
      <w:r>
        <w:rPr>
          <w:rFonts w:ascii="Arial" w:hAnsi="Arial" w:cs="Arial" w:eastAsia="Arial"/>
          <w:sz w:val="19"/>
          <w:szCs w:val="19"/>
          <w:color w:val="0F0F0F"/>
          <w:spacing w:val="0"/>
          <w:w w:val="142"/>
        </w:rPr>
        <w:t>k</w:t>
      </w:r>
      <w:r>
        <w:rPr>
          <w:rFonts w:ascii="Arial" w:hAnsi="Arial" w:cs="Arial" w:eastAsia="Arial"/>
          <w:sz w:val="19"/>
          <w:szCs w:val="19"/>
          <w:color w:val="0F0F0F"/>
          <w:spacing w:val="17"/>
          <w:w w:val="142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42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4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3"/>
          <w:w w:val="14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4"/>
        </w:rPr>
        <w:t>seline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4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institucioni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2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4"/>
        </w:rPr>
        <w:t>cilit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0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6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43"/>
          <w:w w:val="16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5"/>
        </w:rPr>
        <w:t>dergohet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6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4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3"/>
        </w:rPr>
        <w:t>dijeni: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1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7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ra.stet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7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ane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9"/>
        </w:rPr>
        <w:t>instit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1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5"/>
          <w:w w:val="119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5"/>
          <w:w w:val="11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5"/>
          <w:w w:val="11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2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6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6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00"/>
        </w:rPr>
        <w:t>eni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20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3"/>
          <w:w w:val="126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1"/>
          <w:w w:val="12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1"/>
          <w:w w:val="126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6"/>
          <w:w w:val="12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6"/>
        </w:rPr>
        <w:t>het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5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emertesa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15"/>
        </w:rPr>
        <w:t>vendi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9"/>
          <w:w w:val="115"/>
        </w:rPr>
        <w:t> </w:t>
      </w:r>
      <w:r>
        <w:rPr>
          <w:rFonts w:ascii="Arial" w:hAnsi="Arial" w:cs="Arial" w:eastAsia="Arial"/>
          <w:sz w:val="20"/>
          <w:szCs w:val="20"/>
          <w:color w:val="1F1F1F"/>
          <w:spacing w:val="0"/>
          <w:w w:val="127"/>
        </w:rPr>
        <w:t>ku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52" w:after="0" w:line="240" w:lineRule="auto"/>
        <w:ind w:left="36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F1F1F"/>
          <w:w w:val="92"/>
        </w:rPr>
        <w:t>ka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w w:val="93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eline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1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6"/>
          <w:w w:val="11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3"/>
        </w:rPr>
        <w:t>titucioni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"/>
          <w:w w:val="11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13"/>
        </w:rPr>
        <w:t>jesoj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7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4"/>
        </w:rPr>
        <w:t>si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6"/>
          <w:w w:val="115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"/>
          <w:w w:val="12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2"/>
          <w:w w:val="11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3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6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vijim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1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747474"/>
          <w:spacing w:val="0"/>
          <w:w w:val="169"/>
          <w:i/>
        </w:rPr>
        <w:t>I</w:t>
      </w:r>
      <w:r>
        <w:rPr>
          <w:rFonts w:ascii="Arial" w:hAnsi="Arial" w:cs="Arial" w:eastAsia="Arial"/>
          <w:sz w:val="26"/>
          <w:szCs w:val="26"/>
          <w:color w:val="747474"/>
          <w:spacing w:val="-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9"/>
          <w:w w:val="11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11"/>
        </w:rPr>
        <w:t>erg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6"/>
          <w:w w:val="11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1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11"/>
        </w:rPr>
        <w:t>gje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6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sua.jes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2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313131"/>
          <w:spacing w:val="0"/>
          <w:w w:val="156"/>
          <w:i/>
        </w:rPr>
        <w:t>I</w:t>
      </w:r>
      <w:r>
        <w:rPr>
          <w:rFonts w:ascii="Arial" w:hAnsi="Arial" w:cs="Arial" w:eastAsia="Arial"/>
          <w:sz w:val="26"/>
          <w:szCs w:val="26"/>
          <w:color w:val="313131"/>
          <w:spacing w:val="-67"/>
          <w:w w:val="15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5"/>
        </w:rPr>
        <w:t>ton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1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8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4"/>
          <w:w w:val="12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241"/>
        </w:rPr>
        <w:t>r._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2"/>
          <w:w w:val="24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206"/>
        </w:rPr>
        <w:t>date--·--·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1" w:lineRule="auto"/>
        <w:ind w:left="4947" w:right="622" w:firstLine="-225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6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6"/>
        </w:rPr>
        <w:t>EMERTIMI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26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6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8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6"/>
        </w:rPr>
        <w:t>GERM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6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4"/>
          <w:w w:val="11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3"/>
        </w:rPr>
        <w:t>KAPI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"/>
          <w:w w:val="112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ALE,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0"/>
        </w:rPr>
        <w:t>FUNKSIONI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23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9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29"/>
        </w:rPr>
        <w:t>TI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"/>
          <w:w w:val="12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13131"/>
          <w:spacing w:val="2"/>
          <w:w w:val="112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14"/>
        </w:rPr>
        <w:t>LLARI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114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13131"/>
          <w:spacing w:val="0"/>
          <w:w w:val="147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0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7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1"/>
          <w:w w:val="12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7"/>
        </w:rPr>
        <w:t>mri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2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0"/>
          <w:w w:val="12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4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5"/>
        </w:rPr>
        <w:t>Mb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9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13131"/>
          <w:spacing w:val="-12"/>
          <w:w w:val="14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6"/>
        </w:rPr>
        <w:t>mri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7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footer="2695" w:header="0" w:top="760" w:bottom="2880" w:left="1260" w:right="1220"/>
          <w:footerReference w:type="default" r:id="rId7"/>
          <w:pgSz w:w="11920" w:h="16860"/>
        </w:sectPr>
      </w:pPr>
      <w:rPr/>
    </w:p>
    <w:p>
      <w:pPr>
        <w:spacing w:before="77" w:after="0" w:line="237" w:lineRule="exact"/>
        <w:ind w:left="84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32"/>
          <w:position w:val="-1"/>
        </w:rPr>
        <w:t>Model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32"/>
          <w:position w:val="-1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21"/>
          <w:w w:val="132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  <w:position w:val="-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1"/>
          <w:position w:val="-1"/>
        </w:rPr>
        <w:t>dokumentet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1"/>
          <w:w w:val="111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2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131313"/>
          <w:spacing w:val="0"/>
          <w:w w:val="100"/>
          <w:position w:val="-1"/>
        </w:rPr>
        <w:t>dahn</w:t>
      </w:r>
      <w:r>
        <w:rPr>
          <w:rFonts w:ascii="Arial" w:hAnsi="Arial" w:cs="Arial" w:eastAsia="Arial"/>
          <w:sz w:val="19"/>
          <w:szCs w:val="19"/>
          <w:color w:val="131313"/>
          <w:spacing w:val="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1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0"/>
          <w:position w:val="-1"/>
        </w:rPr>
        <w:t>institucioni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4"/>
          <w:w w:val="11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2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mungese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3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  <w:position w:val="-1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6"/>
          <w:position w:val="-1"/>
        </w:rPr>
        <w:t>mdhe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1"/>
          <w:w w:val="117"/>
          <w:position w:val="-1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5"/>
          <w:position w:val="-1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1174" w:lineRule="exact"/>
        <w:ind w:left="4102" w:right="-99"/>
        <w:jc w:val="left"/>
        <w:tabs>
          <w:tab w:pos="7840" w:val="left"/>
        </w:tabs>
        <w:rPr>
          <w:rFonts w:ascii="Arial" w:hAnsi="Arial" w:cs="Arial" w:eastAsia="Arial"/>
          <w:sz w:val="109"/>
          <w:szCs w:val="109"/>
        </w:rPr>
      </w:pPr>
      <w:rPr/>
      <w:r>
        <w:rPr/>
        <w:pict>
          <v:group style="position:absolute;margin-left:63.966007pt;margin-top:56.290901pt;width:212.72005pt;height:.1pt;mso-position-horizontal-relative:page;mso-position-vertical-relative:paragraph;z-index:-984" coordorigin="1279,1126" coordsize="4254,2">
            <v:shape style="position:absolute;left:1279;top:1126;width:4254;height:2" coordorigin="1279,1126" coordsize="4254,0" path="m1279,1126l5534,1126e" filled="f" stroked="t" strokeweight="3.4335pt" strokecolor="#020202">
              <v:path arrowok="t"/>
            </v:shape>
          </v:group>
          <w10:wrap type="none"/>
        </w:pict>
      </w:r>
      <w:r>
        <w:rPr/>
        <w:pict>
          <v:group style="position:absolute;margin-left:319.29541pt;margin-top:56.290901pt;width:141.207327pt;height:.1pt;mso-position-horizontal-relative:page;mso-position-vertical-relative:paragraph;z-index:-983" coordorigin="6386,1126" coordsize="2824,2">
            <v:shape style="position:absolute;left:6386;top:1126;width:2824;height:2" coordorigin="6386,1126" coordsize="2824,0" path="m6386,1126l9210,1126e" filled="f" stroked="t" strokeweight="3.4335pt" strokecolor="#020202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09"/>
          <w:szCs w:val="109"/>
          <w:color w:val="131313"/>
          <w:spacing w:val="0"/>
          <w:w w:val="100"/>
        </w:rPr>
        <w:t>liJ</w:t>
      </w:r>
      <w:r>
        <w:rPr>
          <w:rFonts w:ascii="Arial" w:hAnsi="Arial" w:cs="Arial" w:eastAsia="Arial"/>
          <w:sz w:val="109"/>
          <w:szCs w:val="109"/>
          <w:color w:val="131313"/>
          <w:spacing w:val="0"/>
          <w:w w:val="100"/>
        </w:rPr>
        <w:tab/>
      </w:r>
      <w:r>
        <w:rPr>
          <w:rFonts w:ascii="Arial" w:hAnsi="Arial" w:cs="Arial" w:eastAsia="Arial"/>
          <w:sz w:val="109"/>
          <w:szCs w:val="109"/>
          <w:color w:val="131313"/>
          <w:spacing w:val="0"/>
          <w:w w:val="100"/>
        </w:rPr>
      </w:r>
      <w:r>
        <w:rPr>
          <w:rFonts w:ascii="Arial" w:hAnsi="Arial" w:cs="Arial" w:eastAsia="Arial"/>
          <w:sz w:val="109"/>
          <w:szCs w:val="109"/>
          <w:color w:val="030303"/>
          <w:spacing w:val="0"/>
          <w:w w:val="230"/>
        </w:rPr>
        <w:t>_</w:t>
      </w:r>
      <w:r>
        <w:rPr>
          <w:rFonts w:ascii="Arial" w:hAnsi="Arial" w:cs="Arial" w:eastAsia="Arial"/>
          <w:sz w:val="109"/>
          <w:szCs w:val="109"/>
          <w:color w:val="000000"/>
          <w:spacing w:val="0"/>
          <w:w w:val="100"/>
        </w:rPr>
      </w:r>
    </w:p>
    <w:p>
      <w:pPr>
        <w:spacing w:before="0" w:after="0" w:line="240" w:lineRule="auto"/>
        <w:ind w:left="2906" w:right="3057"/>
        <w:jc w:val="center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030303"/>
          <w:spacing w:val="0"/>
          <w:w w:val="224"/>
        </w:rPr>
        <w:t>REPUBLIKA</w:t>
      </w:r>
      <w:r>
        <w:rPr>
          <w:rFonts w:ascii="Arial" w:hAnsi="Arial" w:cs="Arial" w:eastAsia="Arial"/>
          <w:sz w:val="11"/>
          <w:szCs w:val="11"/>
          <w:color w:val="030303"/>
          <w:spacing w:val="0"/>
          <w:w w:val="224"/>
        </w:rPr>
        <w:t> </w:t>
      </w:r>
      <w:r>
        <w:rPr>
          <w:rFonts w:ascii="Arial" w:hAnsi="Arial" w:cs="Arial" w:eastAsia="Arial"/>
          <w:sz w:val="11"/>
          <w:szCs w:val="11"/>
          <w:color w:val="030303"/>
          <w:spacing w:val="16"/>
          <w:w w:val="224"/>
        </w:rPr>
        <w:t> </w:t>
      </w:r>
      <w:r>
        <w:rPr>
          <w:rFonts w:ascii="Arial" w:hAnsi="Arial" w:cs="Arial" w:eastAsia="Arial"/>
          <w:sz w:val="11"/>
          <w:szCs w:val="11"/>
          <w:color w:val="030303"/>
          <w:spacing w:val="0"/>
          <w:w w:val="147"/>
        </w:rPr>
        <w:t>E</w:t>
      </w:r>
      <w:r>
        <w:rPr>
          <w:rFonts w:ascii="Arial" w:hAnsi="Arial" w:cs="Arial" w:eastAsia="Arial"/>
          <w:sz w:val="11"/>
          <w:szCs w:val="11"/>
          <w:color w:val="030303"/>
          <w:spacing w:val="0"/>
          <w:w w:val="147"/>
        </w:rPr>
        <w:t>  </w:t>
      </w:r>
      <w:r>
        <w:rPr>
          <w:rFonts w:ascii="Arial" w:hAnsi="Arial" w:cs="Arial" w:eastAsia="Arial"/>
          <w:sz w:val="11"/>
          <w:szCs w:val="11"/>
          <w:color w:val="030303"/>
          <w:spacing w:val="18"/>
          <w:w w:val="147"/>
        </w:rPr>
        <w:t> </w:t>
      </w:r>
      <w:r>
        <w:rPr>
          <w:rFonts w:ascii="Arial" w:hAnsi="Arial" w:cs="Arial" w:eastAsia="Arial"/>
          <w:sz w:val="11"/>
          <w:szCs w:val="11"/>
          <w:color w:val="131313"/>
          <w:spacing w:val="0"/>
          <w:w w:val="223"/>
        </w:rPr>
        <w:t>SHQIPERISE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1214" w:right="1579" w:firstLine="6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8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8"/>
        </w:rPr>
        <w:t>EMERTIM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8"/>
          <w:w w:val="11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"/>
          <w:w w:val="11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8"/>
        </w:rPr>
        <w:t>INSTITUCIONIT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2"/>
          <w:w w:val="11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4"/>
        </w:rPr>
        <w:t>FONDKRIJUES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4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4"/>
        </w:rPr>
        <w:t>EMERTES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7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7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14"/>
        </w:rPr>
        <w:t>INSTITUCIONIT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51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4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9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3"/>
          <w:w w:val="114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4"/>
        </w:rPr>
        <w:t>ARESISE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4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7"/>
        </w:rPr>
        <w:t>NESE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"/>
          <w:w w:val="11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KA)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" w:after="0" w:line="248" w:lineRule="exact"/>
        <w:ind w:left="2774" w:right="311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  <w:position w:val="-1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  <w:position w:val="-1"/>
        </w:rPr>
        <w:t>EMERTES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3"/>
          <w:w w:val="115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0"/>
          <w:w w:val="115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2"/>
          <w:position w:val="-1"/>
        </w:rPr>
        <w:t>STRUKTURES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  <w:position w:val="-1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599" w:lineRule="auto"/>
        <w:ind w:left="114" w:right="585"/>
        <w:jc w:val="left"/>
        <w:tabs>
          <w:tab w:pos="1120" w:val="left"/>
          <w:tab w:pos="6440" w:val="left"/>
          <w:tab w:pos="7760" w:val="left"/>
          <w:tab w:pos="81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72"/>
        </w:rPr>
        <w:t>t: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9"/>
          <w:w w:val="7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15"/>
          <w:w w:val="72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72"/>
          <w:u w:val="single" w:color="02020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72"/>
          <w:u w:val="single" w:color="020202"/>
        </w:rPr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72"/>
        </w:rPr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72"/>
        </w:rPr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prot.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Tirane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6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6"/>
          <w:w w:val="100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  <w:u w:val="single" w:color="02020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  <w:u w:val="single" w:color="020202"/>
        </w:rPr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8"/>
          <w:u w:val="single" w:color="02020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4"/>
          <w:w w:val="118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8"/>
          <w:u w:val="single" w:color="02020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8"/>
          <w:u w:val="single" w:color="020202"/>
        </w:rPr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8"/>
        </w:rPr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8"/>
        </w:rPr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8"/>
        </w:rPr>
        <w:t>.201_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4"/>
          <w:w w:val="111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1"/>
        </w:rPr>
        <w:t>nda: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1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9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1"/>
        </w:rPr>
        <w:t>henohet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7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4"/>
          <w:w w:val="11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1"/>
        </w:rPr>
        <w:t>hkmtimi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4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8"/>
          <w:w w:val="11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14"/>
          <w:w w:val="111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1"/>
        </w:rPr>
        <w:t>rmbajtesm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8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2"/>
        </w:rPr>
        <w:t>doku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"/>
          <w:w w:val="111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6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9"/>
        </w:rPr>
        <w:t>nti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2"/>
          <w:w w:val="119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2"/>
          <w:w w:val="103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96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5" w:lineRule="exact"/>
        <w:ind w:left="499" w:right="88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EMERTIM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3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0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PLOTE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6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6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RASE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3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DHANORE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40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0"/>
        </w:rPr>
        <w:t>GERM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0"/>
        </w:rPr>
        <w:t>KAPITALE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4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28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8" w:after="0" w:line="240" w:lineRule="auto"/>
        <w:ind w:left="2083" w:right="244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9"/>
        </w:rPr>
        <w:t>INSTITUCIONIT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31"/>
          <w:w w:val="11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9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1"/>
          <w:w w:val="11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9"/>
        </w:rPr>
        <w:t>CILIT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"/>
          <w:w w:val="11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9"/>
        </w:rPr>
        <w:t>DERGOHET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2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56" w:after="0" w:line="240" w:lineRule="auto"/>
        <w:ind w:left="1387" w:right="1729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6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6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0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2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</w:rPr>
        <w:t>vendit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33"/>
          <w:w w:val="126"/>
        </w:rPr>
        <w:t> </w:t>
      </w:r>
      <w:r>
        <w:rPr>
          <w:rFonts w:ascii="Arial" w:hAnsi="Arial" w:cs="Arial" w:eastAsia="Arial"/>
          <w:sz w:val="19"/>
          <w:szCs w:val="19"/>
          <w:color w:val="131313"/>
          <w:spacing w:val="0"/>
          <w:w w:val="150"/>
        </w:rPr>
        <w:t>ku</w:t>
      </w:r>
      <w:r>
        <w:rPr>
          <w:rFonts w:ascii="Arial" w:hAnsi="Arial" w:cs="Arial" w:eastAsia="Arial"/>
          <w:sz w:val="19"/>
          <w:szCs w:val="19"/>
          <w:color w:val="131313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8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4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8"/>
        </w:rPr>
        <w:t>seline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31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8"/>
        </w:rPr>
        <w:t>institucioni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23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8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3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8"/>
        </w:rPr>
        <w:t>cilit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34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6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8"/>
        </w:rPr>
        <w:t>dergohet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9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6" w:lineRule="auto"/>
        <w:ind w:left="114" w:right="464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3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27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3"/>
        </w:rPr>
        <w:t>dijeni: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20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D5D5D"/>
          <w:spacing w:val="-18"/>
          <w:w w:val="123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1"/>
          <w:w w:val="123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5"/>
          <w:w w:val="12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rastet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7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0"/>
        </w:rPr>
        <w:t>institucio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0"/>
          <w:w w:val="11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1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6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et: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0"/>
          <w:w w:val="100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3"/>
          <w:w w:val="12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2"/>
          <w:w w:val="12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1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20"/>
        </w:rPr>
        <w:t>no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20"/>
          <w:w w:val="12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2"/>
          <w:w w:val="12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2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15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7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t: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4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1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1"/>
          <w:w w:val="114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4"/>
        </w:rPr>
        <w:t>nd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9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4"/>
        </w:rPr>
        <w:t>ku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2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14"/>
        </w:rPr>
        <w:t>li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0"/>
          <w:w w:val="114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7"/>
          <w:w w:val="11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3"/>
          <w:w w:val="117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4"/>
          <w:w w:val="11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8"/>
        </w:rPr>
        <w:t>titucioni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njesoj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10"/>
          <w:w w:val="124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31"/>
          <w:w w:val="124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"/>
          <w:w w:val="102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8"/>
        </w:rPr>
        <w:t>ipe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0"/>
          <w:w w:val="109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4" w:right="-20"/>
        <w:jc w:val="left"/>
        <w:tabs>
          <w:tab w:pos="5680" w:val="left"/>
          <w:tab w:pos="61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jim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39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727272"/>
          <w:spacing w:val="0"/>
          <w:w w:val="170"/>
          <w:i/>
        </w:rPr>
        <w:t>I</w:t>
      </w:r>
      <w:r>
        <w:rPr>
          <w:rFonts w:ascii="Arial" w:hAnsi="Arial" w:cs="Arial" w:eastAsia="Arial"/>
          <w:sz w:val="26"/>
          <w:szCs w:val="26"/>
          <w:color w:val="727272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pergjigje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-19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uajes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15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727272"/>
          <w:spacing w:val="0"/>
          <w:w w:val="170"/>
          <w:i/>
        </w:rPr>
        <w:t>I</w:t>
      </w:r>
      <w:r>
        <w:rPr>
          <w:rFonts w:ascii="Arial" w:hAnsi="Arial" w:cs="Arial" w:eastAsia="Arial"/>
          <w:sz w:val="26"/>
          <w:szCs w:val="26"/>
          <w:color w:val="727272"/>
          <w:spacing w:val="-72"/>
          <w:w w:val="17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D4D4D"/>
          <w:spacing w:val="10"/>
          <w:w w:val="115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241"/>
        </w:rPr>
        <w:t>r._,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24"/>
          <w:w w:val="100"/>
          <w:u w:val="single" w:color="12121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  <w:u w:val="single" w:color="12121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  <w:u w:val="single" w:color="121212"/>
        </w:rPr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19"/>
          <w:w w:val="138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19"/>
          <w:w w:val="138"/>
        </w:rPr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-20"/>
          <w:w w:val="138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38"/>
          <w:u w:val="single" w:color="020202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38"/>
          <w:u w:val="single" w:color="020202"/>
        </w:rPr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138"/>
        </w:rPr>
      </w:r>
      <w:r>
        <w:rPr>
          <w:rFonts w:ascii="Times New Roman" w:hAnsi="Times New Roman" w:cs="Times New Roman" w:eastAsia="Times New Roman"/>
          <w:sz w:val="21"/>
          <w:szCs w:val="21"/>
          <w:color w:val="282828"/>
          <w:spacing w:val="0"/>
          <w:w w:val="240"/>
        </w:rPr>
        <w:t>._,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4788" w:right="609" w:firstLine="-225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w w:val="119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w w:val="118"/>
        </w:rPr>
        <w:t>EMERTIMI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w w:val="119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2"/>
        </w:rPr>
        <w:t>GERM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4"/>
          <w:w w:val="11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9"/>
        </w:rPr>
        <w:t>KAPI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4"/>
          <w:w w:val="108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2"/>
        </w:rPr>
        <w:t>ALE,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8"/>
        </w:rPr>
        <w:t>FUNKSIONI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8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9"/>
          <w:w w:val="11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8"/>
          <w:w w:val="11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</w:rPr>
        <w:t>TITULLARIT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6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87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9"/>
        </w:rPr>
        <w:t>Emri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33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8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5"/>
        </w:rPr>
        <w:t>Mbiemri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6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2" w:lineRule="auto"/>
        <w:ind w:left="117" w:right="5056" w:firstLine="54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0"/>
          <w:w w:val="11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</w:rPr>
        <w:t>MUNGESE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3"/>
          <w:w w:val="11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47"/>
          <w:w w:val="11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82828"/>
          <w:spacing w:val="0"/>
          <w:w w:val="117"/>
        </w:rPr>
        <w:t>URDHER</w:t>
      </w:r>
      <w:r>
        <w:rPr>
          <w:rFonts w:ascii="Times New Roman" w:hAnsi="Times New Roman" w:cs="Times New Roman" w:eastAsia="Times New Roman"/>
          <w:sz w:val="22"/>
          <w:szCs w:val="22"/>
          <w:color w:val="282828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9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8"/>
        </w:rPr>
        <w:t>EMERTIMI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GERMAKAPITALE,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40" w:lineRule="exact"/>
        <w:ind w:left="121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1"/>
          <w:w w:val="11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7"/>
        </w:rPr>
        <w:t>FUNKSIONI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7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9"/>
          <w:w w:val="11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36"/>
        </w:rPr>
        <w:t>TETE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9"/>
          <w:w w:val="13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AUTORIZUARIT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4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0" w:right="626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727272"/>
          <w:spacing w:val="-14"/>
          <w:w w:val="13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31"/>
        </w:rPr>
        <w:t>Emri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33"/>
          <w:w w:val="13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4"/>
          <w:w w:val="13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3"/>
        </w:rPr>
        <w:t>Mbiemri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24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center"/>
        <w:spacing w:after="0"/>
        <w:sectPr>
          <w:pgMar w:footer="2695" w:header="0" w:top="780" w:bottom="2880" w:left="1420" w:right="1140"/>
          <w:footerReference w:type="default" r:id="rId8"/>
          <w:pgSz w:w="11920" w:h="16860"/>
        </w:sectPr>
      </w:pPr>
      <w:rPr/>
    </w:p>
    <w:p>
      <w:pPr>
        <w:spacing w:before="78" w:after="0" w:line="226" w:lineRule="exact"/>
        <w:ind w:left="164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  <w:position w:val="-1"/>
        </w:rPr>
        <w:t>Model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5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  <w:position w:val="-1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9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00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00"/>
          <w:position w:val="-1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  <w:position w:val="-1"/>
        </w:rPr>
        <w:t>doku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0"/>
          <w:w w:val="117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1"/>
          <w:w w:val="117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17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"/>
          <w:w w:val="117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4"/>
          <w:w w:val="117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13"/>
          <w:position w:val="-1"/>
        </w:rPr>
        <w:t>bren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2"/>
          <w:w w:val="113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4"/>
          <w:w w:val="113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13"/>
          <w:position w:val="-1"/>
        </w:rPr>
        <w:t>hem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6"/>
          <w:w w:val="113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5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2"/>
          <w:w w:val="114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65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30"/>
          <w:position w:val="-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5"/>
          <w:w w:val="13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3"/>
          <w:position w:val="-1"/>
        </w:rPr>
        <w:t>dher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0"/>
          <w:w w:val="113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165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25"/>
          <w:position w:val="-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9"/>
          <w:position w:val="-1"/>
        </w:rPr>
        <w:t>endim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24"/>
          <w:w w:val="109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193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2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6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8"/>
          <w:w w:val="116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6"/>
          <w:w w:val="73"/>
          <w:position w:val="-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4"/>
          <w:w w:val="112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0"/>
          <w:w w:val="119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00" w:lineRule="exact"/>
        <w:ind w:left="103" w:right="-144"/>
        <w:jc w:val="left"/>
        <w:tabs>
          <w:tab w:pos="3040" w:val="left"/>
          <w:tab w:pos="6760" w:val="left"/>
        </w:tabs>
        <w:rPr>
          <w:rFonts w:ascii="Times New Roman" w:hAnsi="Times New Roman" w:cs="Times New Roman" w:eastAsia="Times New Roman"/>
          <w:sz w:val="144"/>
          <w:szCs w:val="144"/>
        </w:rPr>
      </w:pPr>
      <w:rPr/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-245"/>
          <w:w w:val="278"/>
          <w:position w:val="-2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0"/>
          <w:w w:val="278"/>
          <w:position w:val="-2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0"/>
          <w:w w:val="100"/>
          <w:position w:val="-2"/>
        </w:rPr>
      </w:r>
      <w:r>
        <w:rPr>
          <w:rFonts w:ascii="Arial" w:hAnsi="Arial" w:cs="Arial" w:eastAsia="Arial"/>
          <w:sz w:val="12"/>
          <w:szCs w:val="12"/>
          <w:color w:val="0C0C0C"/>
          <w:spacing w:val="0"/>
          <w:w w:val="195"/>
          <w:position w:val="-1"/>
        </w:rPr>
        <w:t>R</w:t>
      </w:r>
      <w:r>
        <w:rPr>
          <w:rFonts w:ascii="Arial" w:hAnsi="Arial" w:cs="Arial" w:eastAsia="Arial"/>
          <w:sz w:val="12"/>
          <w:szCs w:val="12"/>
          <w:color w:val="0C0C0C"/>
          <w:spacing w:val="-21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0C0C0C"/>
          <w:spacing w:val="0"/>
          <w:w w:val="195"/>
          <w:position w:val="-1"/>
        </w:rPr>
        <w:t>EPUB</w:t>
      </w:r>
      <w:r>
        <w:rPr>
          <w:rFonts w:ascii="Arial" w:hAnsi="Arial" w:cs="Arial" w:eastAsia="Arial"/>
          <w:sz w:val="12"/>
          <w:szCs w:val="12"/>
          <w:color w:val="0C0C0C"/>
          <w:spacing w:val="-18"/>
          <w:w w:val="195"/>
          <w:position w:val="-1"/>
        </w:rPr>
        <w:t>L</w:t>
      </w:r>
      <w:r>
        <w:rPr>
          <w:rFonts w:ascii="Arial" w:hAnsi="Arial" w:cs="Arial" w:eastAsia="Arial"/>
          <w:sz w:val="12"/>
          <w:szCs w:val="12"/>
          <w:color w:val="0C0C0C"/>
          <w:spacing w:val="-21"/>
          <w:w w:val="195"/>
          <w:position w:val="-1"/>
        </w:rPr>
        <w:t>I</w:t>
      </w:r>
      <w:r>
        <w:rPr>
          <w:rFonts w:ascii="Arial" w:hAnsi="Arial" w:cs="Arial" w:eastAsia="Arial"/>
          <w:sz w:val="12"/>
          <w:szCs w:val="12"/>
          <w:color w:val="0C0C0C"/>
          <w:spacing w:val="0"/>
          <w:w w:val="195"/>
          <w:position w:val="-1"/>
        </w:rPr>
        <w:t>K</w:t>
      </w:r>
      <w:r>
        <w:rPr>
          <w:rFonts w:ascii="Arial" w:hAnsi="Arial" w:cs="Arial" w:eastAsia="Arial"/>
          <w:sz w:val="12"/>
          <w:szCs w:val="12"/>
          <w:color w:val="0C0C0C"/>
          <w:spacing w:val="6"/>
          <w:w w:val="195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0C0C0C"/>
          <w:spacing w:val="0"/>
          <w:w w:val="195"/>
          <w:position w:val="-1"/>
        </w:rPr>
        <w:t>A</w:t>
      </w:r>
      <w:r>
        <w:rPr>
          <w:rFonts w:ascii="Arial" w:hAnsi="Arial" w:cs="Arial" w:eastAsia="Arial"/>
          <w:sz w:val="12"/>
          <w:szCs w:val="12"/>
          <w:color w:val="0C0C0C"/>
          <w:spacing w:val="0"/>
          <w:w w:val="195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0C0C0C"/>
          <w:spacing w:val="20"/>
          <w:w w:val="195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0C0C0C"/>
          <w:spacing w:val="0"/>
          <w:w w:val="137"/>
          <w:position w:val="-1"/>
        </w:rPr>
        <w:t>E</w:t>
      </w:r>
      <w:r>
        <w:rPr>
          <w:rFonts w:ascii="Arial" w:hAnsi="Arial" w:cs="Arial" w:eastAsia="Arial"/>
          <w:sz w:val="12"/>
          <w:szCs w:val="12"/>
          <w:color w:val="0C0C0C"/>
          <w:spacing w:val="0"/>
          <w:w w:val="137"/>
          <w:position w:val="-1"/>
        </w:rPr>
        <w:t>  </w:t>
      </w:r>
      <w:r>
        <w:rPr>
          <w:rFonts w:ascii="Arial" w:hAnsi="Arial" w:cs="Arial" w:eastAsia="Arial"/>
          <w:sz w:val="12"/>
          <w:szCs w:val="12"/>
          <w:color w:val="0C0C0C"/>
          <w:spacing w:val="1"/>
          <w:w w:val="137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1A1A1A"/>
          <w:spacing w:val="0"/>
          <w:w w:val="194"/>
          <w:position w:val="-1"/>
        </w:rPr>
        <w:t>SHQIP</w:t>
      </w:r>
      <w:r>
        <w:rPr>
          <w:rFonts w:ascii="Arial" w:hAnsi="Arial" w:cs="Arial" w:eastAsia="Arial"/>
          <w:sz w:val="12"/>
          <w:szCs w:val="12"/>
          <w:color w:val="1A1A1A"/>
          <w:spacing w:val="-17"/>
          <w:w w:val="194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1A1A1A"/>
          <w:spacing w:val="0"/>
          <w:w w:val="194"/>
          <w:position w:val="-1"/>
        </w:rPr>
        <w:t>ERISE</w:t>
      </w:r>
      <w:r>
        <w:rPr>
          <w:rFonts w:ascii="Arial" w:hAnsi="Arial" w:cs="Arial" w:eastAsia="Arial"/>
          <w:sz w:val="12"/>
          <w:szCs w:val="12"/>
          <w:color w:val="1A1A1A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2"/>
          <w:szCs w:val="12"/>
          <w:color w:val="1A1A1A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44"/>
          <w:szCs w:val="144"/>
          <w:color w:val="0C0C0C"/>
          <w:spacing w:val="0"/>
          <w:w w:val="278"/>
          <w:position w:val="-2"/>
        </w:rPr>
        <w:t>--</w:t>
      </w:r>
      <w:r>
        <w:rPr>
          <w:rFonts w:ascii="Times New Roman" w:hAnsi="Times New Roman" w:cs="Times New Roman" w:eastAsia="Times New Roman"/>
          <w:sz w:val="144"/>
          <w:szCs w:val="144"/>
          <w:color w:val="000000"/>
          <w:spacing w:val="0"/>
          <w:w w:val="100"/>
          <w:position w:val="0"/>
        </w:rPr>
      </w:r>
    </w:p>
    <w:p>
      <w:pPr>
        <w:spacing w:before="54" w:after="0" w:line="292" w:lineRule="auto"/>
        <w:ind w:left="1913" w:right="2415" w:firstLine="4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EMERTIM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9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INSTI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4"/>
          <w:w w:val="12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"/>
          <w:w w:val="124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CI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"/>
          <w:w w:val="124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10"/>
          <w:w w:val="12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7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0"/>
        </w:rPr>
        <w:t>FONDKRI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5"/>
          <w:w w:val="12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26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1"/>
          <w:w w:val="12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3"/>
        </w:rPr>
        <w:t>S)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18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18"/>
        </w:rPr>
        <w:t>M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8"/>
        </w:rPr>
        <w:t>ERTES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8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16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-7"/>
          <w:w w:val="12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2"/>
          <w:w w:val="125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0"/>
          <w:w w:val="125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-22"/>
          <w:w w:val="125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5"/>
        </w:rPr>
        <w:t>TI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2"/>
          <w:w w:val="125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-11"/>
          <w:w w:val="125"/>
        </w:rPr>
        <w:t>U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5"/>
        </w:rPr>
        <w:t>CI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1"/>
          <w:w w:val="125"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2"/>
          <w:w w:val="125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5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5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18"/>
          <w:w w:val="12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25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4"/>
          <w:w w:val="12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A2A2A"/>
          <w:spacing w:val="-14"/>
          <w:w w:val="116"/>
        </w:rPr>
        <w:t>V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6"/>
        </w:rPr>
        <w:t>ARESISE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18"/>
          <w:w w:val="11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6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-1"/>
          <w:w w:val="11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16"/>
        </w:rPr>
        <w:t>NESE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19"/>
          <w:w w:val="11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04"/>
        </w:rPr>
        <w:t>KA)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17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17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17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-23"/>
          <w:w w:val="11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C0C0C"/>
          <w:spacing w:val="5"/>
          <w:w w:val="11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16"/>
        </w:rPr>
        <w:t>STRUIITURES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17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17" w:right="1001"/>
        <w:jc w:val="center"/>
        <w:tabs>
          <w:tab w:pos="1280" w:val="left"/>
          <w:tab w:pos="6320" w:val="left"/>
          <w:tab w:pos="7600" w:val="left"/>
          <w:tab w:pos="79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3"/>
          <w:w w:val="129"/>
          <w:position w:val="1"/>
        </w:rPr>
        <w:t>N</w:t>
      </w:r>
      <w:r>
        <w:rPr>
          <w:rFonts w:ascii="Arial" w:hAnsi="Arial" w:cs="Arial" w:eastAsia="Arial"/>
          <w:sz w:val="17"/>
          <w:szCs w:val="17"/>
          <w:color w:val="2A2A2A"/>
          <w:spacing w:val="0"/>
          <w:w w:val="129"/>
          <w:position w:val="1"/>
        </w:rPr>
        <w:t>r</w:t>
      </w:r>
      <w:r>
        <w:rPr>
          <w:rFonts w:ascii="Arial" w:hAnsi="Arial" w:cs="Arial" w:eastAsia="Arial"/>
          <w:sz w:val="17"/>
          <w:szCs w:val="17"/>
          <w:color w:val="2A2A2A"/>
          <w:spacing w:val="-17"/>
          <w:w w:val="129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2A2A2A"/>
          <w:spacing w:val="-13"/>
          <w:w w:val="129"/>
          <w:u w:val="single" w:color="0B0B0B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A2A2A"/>
          <w:spacing w:val="0"/>
          <w:w w:val="100"/>
          <w:u w:val="single" w:color="0B0B0B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A2A2A"/>
          <w:spacing w:val="0"/>
          <w:w w:val="100"/>
          <w:u w:val="single" w:color="0B0B0B"/>
          <w:position w:val="1"/>
        </w:rPr>
      </w:r>
      <w:r>
        <w:rPr>
          <w:rFonts w:ascii="Arial" w:hAnsi="Arial" w:cs="Arial" w:eastAsia="Arial"/>
          <w:sz w:val="17"/>
          <w:szCs w:val="17"/>
          <w:color w:val="2A2A2A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A2A2A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position w:val="1"/>
        </w:rPr>
        <w:t>prot.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3"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1"/>
          <w:w w:val="113"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3"/>
          <w:position w:val="0"/>
        </w:rPr>
        <w:t>rane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3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3"/>
          <w:w w:val="113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9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6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6"/>
          <w:w w:val="100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38"/>
          <w:w w:val="100"/>
          <w:u w:val="single" w:color="0B0B0B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6"/>
          <w:w w:val="100"/>
          <w:u w:val="single" w:color="0B0B0B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1"/>
          <w:position w:val="0"/>
        </w:rPr>
        <w:t>.20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42"/>
          <w:w w:val="111"/>
          <w:position w:val="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  <w:position w:val="0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2" w:lineRule="auto"/>
        <w:ind w:left="2459" w:right="2469" w:firstLine="-44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2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2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4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2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4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2"/>
        </w:rPr>
        <w:t>germa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20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1"/>
        </w:rPr>
        <w:t>kapital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7"/>
          <w:w w:val="12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65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6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41"/>
          <w:w w:val="16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llojit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9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5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5"/>
        </w:rPr>
        <w:t>doku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24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0"/>
          <w:w w:val="13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3"/>
        </w:rPr>
        <w:t>ntit: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3"/>
        </w:rPr>
        <w:t>URDHER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5"/>
          <w:w w:val="123"/>
        </w:rPr>
        <w:t> </w:t>
      </w:r>
      <w:r>
        <w:rPr>
          <w:rFonts w:ascii="Arial" w:hAnsi="Arial" w:cs="Arial" w:eastAsia="Arial"/>
          <w:sz w:val="24"/>
          <w:szCs w:val="24"/>
          <w:color w:val="1A1A1A"/>
          <w:spacing w:val="0"/>
          <w:w w:val="177"/>
          <w:i/>
        </w:rPr>
        <w:t>I</w:t>
      </w:r>
      <w:r>
        <w:rPr>
          <w:rFonts w:ascii="Arial" w:hAnsi="Arial" w:cs="Arial" w:eastAsia="Arial"/>
          <w:sz w:val="24"/>
          <w:szCs w:val="24"/>
          <w:color w:val="1A1A1A"/>
          <w:spacing w:val="-75"/>
          <w:w w:val="17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2"/>
        </w:rPr>
        <w:t>VENDIM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1"/>
          <w:w w:val="122"/>
        </w:rPr>
        <w:t> </w:t>
      </w:r>
      <w:r>
        <w:rPr>
          <w:rFonts w:ascii="Arial" w:hAnsi="Arial" w:cs="Arial" w:eastAsia="Arial"/>
          <w:sz w:val="24"/>
          <w:szCs w:val="24"/>
          <w:color w:val="0C0C0C"/>
          <w:spacing w:val="0"/>
          <w:w w:val="190"/>
          <w:i/>
        </w:rPr>
        <w:t>I</w:t>
      </w:r>
      <w:r>
        <w:rPr>
          <w:rFonts w:ascii="Arial" w:hAnsi="Arial" w:cs="Arial" w:eastAsia="Arial"/>
          <w:sz w:val="24"/>
          <w:szCs w:val="24"/>
          <w:color w:val="0C0C0C"/>
          <w:spacing w:val="-77"/>
          <w:w w:val="19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7"/>
          <w:w w:val="123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3"/>
        </w:rPr>
        <w:t>DHEZI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3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etj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34"/>
          <w:w w:val="12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49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26" w:lineRule="exact"/>
        <w:ind w:left="2922" w:right="3436"/>
        <w:jc w:val="center"/>
        <w:tabs>
          <w:tab w:pos="3940" w:val="left"/>
          <w:tab w:pos="4900" w:val="left"/>
          <w:tab w:pos="5400" w:val="left"/>
          <w:tab w:pos="602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A1A1A"/>
          <w:w w:val="129"/>
          <w:position w:val="-1"/>
        </w:rPr>
        <w:t>Nr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7"/>
          <w:w w:val="129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7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00"/>
          <w:u w:val="single" w:color="030303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00"/>
          <w:u w:val="single" w:color="030303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00"/>
          <w:u w:val="single" w:color="030303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38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  <w:position w:val="-1"/>
        </w:rPr>
        <w:t>dat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9"/>
          <w:w w:val="124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9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86"/>
          <w:u w:val="single" w:color="0B0B0B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86"/>
          <w:u w:val="single" w:color="0B0B0B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9"/>
          <w:position w:val="-1"/>
        </w:rPr>
        <w:t>.2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09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u w:val="single" w:color="0B0B0B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4249" w:right="474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5"/>
          <w:w w:val="127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26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3" w:after="0" w:line="278" w:lineRule="auto"/>
        <w:ind w:left="696" w:right="119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6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6"/>
        </w:rPr>
        <w:t>TITULU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6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33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2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3"/>
          <w:w w:val="126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6"/>
        </w:rPr>
        <w:t>RDHERIT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32"/>
          <w:w w:val="126"/>
        </w:rPr>
        <w:t> </w:t>
      </w:r>
      <w:r>
        <w:rPr>
          <w:rFonts w:ascii="Arial" w:hAnsi="Arial" w:cs="Arial" w:eastAsia="Arial"/>
          <w:sz w:val="24"/>
          <w:szCs w:val="24"/>
          <w:color w:val="2A2A2A"/>
          <w:spacing w:val="0"/>
          <w:w w:val="177"/>
          <w:i/>
        </w:rPr>
        <w:t>I</w:t>
      </w:r>
      <w:r>
        <w:rPr>
          <w:rFonts w:ascii="Arial" w:hAnsi="Arial" w:cs="Arial" w:eastAsia="Arial"/>
          <w:sz w:val="24"/>
          <w:szCs w:val="24"/>
          <w:color w:val="2A2A2A"/>
          <w:spacing w:val="-75"/>
          <w:w w:val="17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2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5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2"/>
          <w:w w:val="12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2"/>
        </w:rPr>
        <w:t>DIMIT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6"/>
          <w:w w:val="122"/>
        </w:rPr>
        <w:t> </w:t>
      </w:r>
      <w:r>
        <w:rPr>
          <w:rFonts w:ascii="Arial" w:hAnsi="Arial" w:cs="Arial" w:eastAsia="Arial"/>
          <w:sz w:val="24"/>
          <w:szCs w:val="24"/>
          <w:color w:val="2A2A2A"/>
          <w:spacing w:val="0"/>
          <w:w w:val="190"/>
          <w:i/>
        </w:rPr>
        <w:t>I</w:t>
      </w:r>
      <w:r>
        <w:rPr>
          <w:rFonts w:ascii="Arial" w:hAnsi="Arial" w:cs="Arial" w:eastAsia="Arial"/>
          <w:sz w:val="24"/>
          <w:szCs w:val="24"/>
          <w:color w:val="2A2A2A"/>
          <w:spacing w:val="-85"/>
          <w:w w:val="19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7"/>
          <w:w w:val="125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5"/>
        </w:rPr>
        <w:t>DHEZIMIT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14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3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GERMA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KAPI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"/>
          <w:w w:val="11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ALE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2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8"/>
        </w:rPr>
        <w:t>QENDER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8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34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4"/>
          <w:w w:val="12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3"/>
        </w:rPr>
        <w:t>THEK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6"/>
          <w:w w:val="124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2"/>
          <w:w w:val="114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4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69" w:right="193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88"/>
        </w:rPr>
        <w:t>Ba.za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6"/>
          <w:w w:val="116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0"/>
        </w:rPr>
        <w:t>gjor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8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-1"/>
          <w:w w:val="119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8"/>
        </w:rPr>
        <w:t>....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8"/>
          <w:w w:val="9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23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4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25"/>
          <w:w w:val="104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1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20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  <w:emboss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  <w:emboss/>
        </w:rPr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23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7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5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99"/>
        </w:rPr>
        <w:t>..........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18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98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8"/>
          <w:w w:val="9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105"/>
        </w:rPr>
        <w:t>....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16"/>
          <w:w w:val="105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7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99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8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1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99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7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8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4"/>
          <w:w w:val="9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6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8"/>
        </w:rPr>
        <w:t>......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98"/>
        </w:rPr>
        <w:t>............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8"/>
          <w:w w:val="9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6" w:right="151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49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30"/>
          <w:w w:val="14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34"/>
        </w:rPr>
        <w:t>RD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34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1"/>
          <w:w w:val="13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3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2"/>
          <w:w w:val="13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88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4"/>
          <w:w w:val="133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83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2A2A2A"/>
          <w:spacing w:val="0"/>
          <w:w w:val="143"/>
          <w:i/>
        </w:rPr>
        <w:t>I</w:t>
      </w:r>
      <w:r>
        <w:rPr>
          <w:rFonts w:ascii="Arial" w:hAnsi="Arial" w:cs="Arial" w:eastAsia="Arial"/>
          <w:sz w:val="24"/>
          <w:szCs w:val="24"/>
          <w:color w:val="2A2A2A"/>
          <w:spacing w:val="-30"/>
          <w:w w:val="14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43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4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4"/>
          <w:w w:val="14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43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41"/>
          <w:w w:val="14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88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54"/>
          <w:w w:val="1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7"/>
        </w:rPr>
        <w:t>SA: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0"/>
          <w:w w:val="127"/>
        </w:rPr>
        <w:t> </w:t>
      </w:r>
      <w:r>
        <w:rPr>
          <w:rFonts w:ascii="Arial" w:hAnsi="Arial" w:cs="Arial" w:eastAsia="Arial"/>
          <w:sz w:val="24"/>
          <w:szCs w:val="24"/>
          <w:color w:val="3D3D3D"/>
          <w:spacing w:val="0"/>
          <w:w w:val="190"/>
          <w:i/>
        </w:rPr>
        <w:t>I</w:t>
      </w:r>
      <w:r>
        <w:rPr>
          <w:rFonts w:ascii="Arial" w:hAnsi="Arial" w:cs="Arial" w:eastAsia="Arial"/>
          <w:sz w:val="24"/>
          <w:szCs w:val="24"/>
          <w:color w:val="3D3D3D"/>
          <w:spacing w:val="-85"/>
          <w:w w:val="19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7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12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8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7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6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20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1"/>
          <w:w w:val="144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9"/>
          <w:w w:val="22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8"/>
          <w:w w:val="247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etj.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3"/>
        </w:rPr>
        <w:t>sipa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6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2"/>
          <w:w w:val="12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7"/>
          <w:w w:val="14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5"/>
        </w:rPr>
        <w:t>tit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6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69" w:right="2383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-10"/>
          <w:w w:val="115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7"/>
          <w:w w:val="11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11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5"/>
        </w:rPr>
        <w:t>ksti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7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9"/>
          <w:w w:val="11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2"/>
        </w:rPr>
        <w:t>dimit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5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6"/>
          <w:w w:val="10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5"/>
          <w:w w:val="118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78"/>
        </w:rPr>
        <w:t>a.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7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2"/>
          <w:w w:val="12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12"/>
          <w:w w:val="12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"/>
          <w:w w:val="12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0"/>
          <w:w w:val="12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9"/>
          <w:w w:val="12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20"/>
        </w:rPr>
        <w:t>eve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3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8"/>
          <w:w w:val="12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7"/>
          <w:w w:val="128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7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7"/>
          <w:w w:val="12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7"/>
          <w:w w:val="116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88"/>
        </w:rPr>
        <w:t>a.ktua.ra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22"/>
          <w:w w:val="12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9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8"/>
          <w:w w:val="123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1"/>
          <w:w w:val="123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3"/>
        </w:rPr>
        <w:t>di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27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15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7"/>
          <w:w w:val="114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7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89"/>
        </w:rPr>
        <w:t>clura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20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114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1" w:after="0" w:line="240" w:lineRule="auto"/>
        <w:ind w:left="655" w:right="102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9"/>
          <w:w w:val="11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8"/>
        </w:rPr>
        <w:t>dministrativ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2"/>
          <w:w w:val="10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1"/>
          <w:w w:val="104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2"/>
        </w:rPr>
        <w:t>....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6"/>
          <w:w w:val="10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0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  <w:emboss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  <w:emboss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6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3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93"/>
        </w:rPr>
        <w:t>...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93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11"/>
          <w:w w:val="9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3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3"/>
          <w:w w:val="93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3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9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99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8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.....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3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3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6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8"/>
          <w:w w:val="106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20"/>
          <w:w w:val="112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  <w:emboss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  <w:emboss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0"/>
        </w:rPr>
        <w:t>...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27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  <w:emboss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  <w:emboss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9"/>
        </w:rPr>
        <w:t>...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6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8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99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6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3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124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8"/>
          <w:w w:val="124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-16"/>
          <w:w w:val="11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3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9"/>
        </w:rPr>
        <w:t>..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6"/>
          <w:w w:val="9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8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D3D3D"/>
          <w:spacing w:val="-18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6"/>
          <w:w w:val="10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25252"/>
          <w:spacing w:val="0"/>
          <w:w w:val="14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3" w:lineRule="auto"/>
        <w:ind w:left="2538" w:right="302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C0C0C"/>
          <w:w w:val="123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w w:val="122"/>
        </w:rPr>
        <w:t>EMERTIM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"/>
          <w:w w:val="12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65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GERM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9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5"/>
        </w:rPr>
        <w:t>KAPI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0"/>
          <w:w w:val="11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9"/>
          <w:w w:val="11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65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6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2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24"/>
        </w:rPr>
        <w:t>FUNK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2"/>
          <w:w w:val="124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IONI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24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24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4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5"/>
          <w:w w:val="13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19"/>
        </w:rPr>
        <w:t>ITULLARI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5"/>
          <w:w w:val="11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49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638" w:right="413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76767"/>
          <w:spacing w:val="-18"/>
          <w:w w:val="127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27"/>
        </w:rPr>
        <w:t>Emri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33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2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2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21"/>
        </w:rPr>
        <w:t>Mb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-17"/>
          <w:w w:val="12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0"/>
          <w:w w:val="122"/>
        </w:rPr>
        <w:t>emr</w:t>
      </w:r>
      <w:r>
        <w:rPr>
          <w:rFonts w:ascii="Times New Roman" w:hAnsi="Times New Roman" w:cs="Times New Roman" w:eastAsia="Times New Roman"/>
          <w:sz w:val="20"/>
          <w:szCs w:val="20"/>
          <w:color w:val="2A2A2A"/>
          <w:spacing w:val="-11"/>
          <w:w w:val="12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C0C0C"/>
          <w:spacing w:val="0"/>
          <w:w w:val="134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5" w:lineRule="auto"/>
        <w:ind w:left="361" w:right="869" w:firstLine="8"/>
        <w:jc w:val="both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pict>
          <v:group style="position:absolute;margin-left:86.825874pt;margin-top:104.106972pt;width:417.64854pt;height:.1pt;mso-position-horizontal-relative:page;mso-position-vertical-relative:paragraph;z-index:-982" coordorigin="1737,2082" coordsize="8353,2">
            <v:shape style="position:absolute;left:1737;top:2082;width:8353;height:2" coordorigin="1737,2082" coordsize="8353,0" path="m1737,2082l10089,2082e" filled="f" stroked="t" strokeweight="1.60788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20"/>
          <w:w w:val="125"/>
        </w:rPr>
        <w:t>(</w:t>
      </w:r>
      <w:r>
        <w:rPr>
          <w:rFonts w:ascii="Times New Roman" w:hAnsi="Times New Roman" w:cs="Times New Roman" w:eastAsia="Times New Roman"/>
          <w:sz w:val="15"/>
          <w:szCs w:val="15"/>
          <w:color w:val="1A1A1A"/>
          <w:spacing w:val="0"/>
          <w:w w:val="125"/>
        </w:rPr>
        <w:t>Shenim:</w:t>
      </w:r>
      <w:r>
        <w:rPr>
          <w:rFonts w:ascii="Times New Roman" w:hAnsi="Times New Roman" w:cs="Times New Roman" w:eastAsia="Times New Roman"/>
          <w:sz w:val="15"/>
          <w:szCs w:val="15"/>
          <w:color w:val="1A1A1A"/>
          <w:spacing w:val="42"/>
          <w:w w:val="12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5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18"/>
          <w:w w:val="12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5"/>
        </w:rPr>
        <w:t>rastet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3"/>
          <w:w w:val="12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9"/>
        </w:rPr>
        <w:t>Kod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31"/>
          <w:w w:val="119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71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7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24"/>
          <w:w w:val="7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0"/>
        </w:rPr>
        <w:t>Procedurave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10"/>
          <w:w w:val="12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A2A2A"/>
          <w:spacing w:val="-16"/>
          <w:w w:val="130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5"/>
        </w:rPr>
        <w:t>d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4"/>
        </w:rPr>
        <w:t>m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7"/>
          <w:w w:val="118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5"/>
          <w:w w:val="118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2A2A2A"/>
          <w:spacing w:val="-2"/>
          <w:w w:val="118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8"/>
        </w:rPr>
        <w:t>trative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24"/>
          <w:w w:val="118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6"/>
        </w:rPr>
        <w:t>paras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7"/>
        </w:rPr>
        <w:t>h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0C0C0C"/>
          <w:spacing w:val="3"/>
          <w:w w:val="95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3"/>
        </w:rPr>
        <w:t>kon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7"/>
        </w:rPr>
        <w:t>q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7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5"/>
          <w:w w:val="127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00"/>
        </w:rPr>
        <w:t>ak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4"/>
          <w:w w:val="100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A2A2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6"/>
        </w:rPr>
        <w:t>duhet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16"/>
          <w:w w:val="12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19"/>
        </w:rPr>
        <w:t>j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12"/>
          <w:w w:val="119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7"/>
          <w:w w:val="119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16"/>
          <w:w w:val="119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7"/>
          <w:w w:val="115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15"/>
        </w:rPr>
        <w:t>rsy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2"/>
          <w:w w:val="115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2A2A2A"/>
          <w:spacing w:val="9"/>
          <w:w w:val="115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2"/>
          <w:w w:val="115"/>
        </w:rPr>
        <w:t>u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3"/>
          <w:w w:val="115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15"/>
        </w:rPr>
        <w:t>r,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11"/>
          <w:w w:val="115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4"/>
        </w:rPr>
        <w:t>shtohet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1"/>
        </w:rPr>
        <w:t>pjesa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12"/>
          <w:w w:val="12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19"/>
          <w:w w:val="121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0"/>
        </w:rPr>
        <w:t>arsye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4"/>
          <w:w w:val="120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1A1A1A"/>
          <w:spacing w:val="-5"/>
          <w:w w:val="95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2"/>
        </w:rPr>
        <w:t>mit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2"/>
        </w:rPr>
        <w:t>duk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28"/>
          <w:w w:val="122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2"/>
        </w:rPr>
        <w:t>shenua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2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38"/>
          <w:w w:val="122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3"/>
        </w:rPr>
        <w:t>q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2"/>
          <w:w w:val="123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2"/>
          <w:w w:val="123"/>
        </w:rPr>
        <w:t>d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7"/>
          <w:w w:val="123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14"/>
          <w:w w:val="123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4"/>
          <w:w w:val="123"/>
        </w:rPr>
        <w:t>u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23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23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18"/>
          <w:w w:val="12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25252"/>
          <w:spacing w:val="-6"/>
          <w:w w:val="186"/>
        </w:rPr>
        <w:t>"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12"/>
        </w:rPr>
        <w:t>KONSTATOV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0"/>
          <w:w w:val="115"/>
        </w:rPr>
        <w:t>SE</w:t>
      </w:r>
      <w:r>
        <w:rPr>
          <w:rFonts w:ascii="Times New Roman" w:hAnsi="Times New Roman" w:cs="Times New Roman" w:eastAsia="Times New Roman"/>
          <w:sz w:val="17"/>
          <w:szCs w:val="17"/>
          <w:color w:val="1A1A1A"/>
          <w:spacing w:val="-32"/>
          <w:w w:val="115"/>
        </w:rPr>
        <w:t>:</w:t>
      </w:r>
      <w:r>
        <w:rPr>
          <w:rFonts w:ascii="Times New Roman" w:hAnsi="Times New Roman" w:cs="Times New Roman" w:eastAsia="Times New Roman"/>
          <w:sz w:val="17"/>
          <w:szCs w:val="17"/>
          <w:color w:val="525252"/>
          <w:spacing w:val="0"/>
          <w:w w:val="186"/>
        </w:rPr>
        <w:t>"</w:t>
      </w:r>
      <w:r>
        <w:rPr>
          <w:rFonts w:ascii="Times New Roman" w:hAnsi="Times New Roman" w:cs="Times New Roman" w:eastAsia="Times New Roman"/>
          <w:sz w:val="17"/>
          <w:szCs w:val="17"/>
          <w:color w:val="52525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29"/>
          <w:w w:val="124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24"/>
        </w:rPr>
        <w:t>pas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4"/>
          <w:w w:val="124"/>
        </w:rPr>
        <w:t>u</w:t>
      </w:r>
      <w:r>
        <w:rPr>
          <w:rFonts w:ascii="Times New Roman" w:hAnsi="Times New Roman" w:cs="Times New Roman" w:eastAsia="Times New Roman"/>
          <w:sz w:val="15"/>
          <w:szCs w:val="15"/>
          <w:color w:val="2A2A2A"/>
          <w:spacing w:val="-14"/>
          <w:w w:val="124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4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22"/>
          <w:w w:val="124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7"/>
          <w:w w:val="119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1"/>
          <w:w w:val="119"/>
        </w:rPr>
        <w:t>k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5"/>
          <w:w w:val="119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2A2A2A"/>
          <w:spacing w:val="0"/>
          <w:w w:val="119"/>
        </w:rPr>
        <w:t>ti</w:t>
      </w:r>
      <w:r>
        <w:rPr>
          <w:rFonts w:ascii="Times New Roman" w:hAnsi="Times New Roman" w:cs="Times New Roman" w:eastAsia="Times New Roman"/>
          <w:sz w:val="15"/>
          <w:szCs w:val="15"/>
          <w:color w:val="2A2A2A"/>
          <w:spacing w:val="41"/>
          <w:w w:val="119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9"/>
        </w:rPr>
        <w:t>arsyetues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5"/>
          <w:w w:val="125"/>
        </w:rPr>
        <w:t>p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2"/>
          <w:w w:val="122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0"/>
        </w:rPr>
        <w:t>para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9"/>
        </w:rPr>
        <w:t>pjese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0"/>
          <w:w w:val="119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525252"/>
          <w:spacing w:val="-10"/>
          <w:w w:val="119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7"/>
          <w:w w:val="121"/>
        </w:rPr>
        <w:t>n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1"/>
          <w:w w:val="136"/>
        </w:rPr>
        <w:t>o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0"/>
          <w:w w:val="122"/>
        </w:rPr>
        <w:t>r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2"/>
          <w:w w:val="121"/>
        </w:rPr>
        <w:t>m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4"/>
          <w:w w:val="131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3D3D3D"/>
          <w:spacing w:val="-4"/>
          <w:w w:val="118"/>
        </w:rPr>
        <w:t>t</w:t>
      </w:r>
      <w:r>
        <w:rPr>
          <w:rFonts w:ascii="Times New Roman" w:hAnsi="Times New Roman" w:cs="Times New Roman" w:eastAsia="Times New Roman"/>
          <w:sz w:val="15"/>
          <w:szCs w:val="15"/>
          <w:color w:val="1A1A1A"/>
          <w:spacing w:val="0"/>
          <w:w w:val="95"/>
        </w:rPr>
        <w:t>i</w:t>
      </w:r>
      <w:r>
        <w:rPr>
          <w:rFonts w:ascii="Times New Roman" w:hAnsi="Times New Roman" w:cs="Times New Roman" w:eastAsia="Times New Roman"/>
          <w:sz w:val="15"/>
          <w:szCs w:val="15"/>
          <w:color w:val="1A1A1A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0"/>
          <w:w w:val="115"/>
        </w:rPr>
        <w:t>v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7"/>
          <w:w w:val="115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676767"/>
          <w:spacing w:val="-43"/>
          <w:w w:val="116"/>
        </w:rPr>
        <w:t>.</w:t>
      </w:r>
      <w:r>
        <w:rPr>
          <w:rFonts w:ascii="Times New Roman" w:hAnsi="Times New Roman" w:cs="Times New Roman" w:eastAsia="Times New Roman"/>
          <w:sz w:val="15"/>
          <w:szCs w:val="15"/>
          <w:color w:val="898989"/>
          <w:spacing w:val="0"/>
          <w:w w:val="159"/>
        </w:rPr>
        <w:t>)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jc w:val="both"/>
        <w:spacing w:after="0"/>
        <w:sectPr>
          <w:pgMar w:footer="3307" w:header="0" w:top="780" w:bottom="3500" w:left="1400" w:right="960"/>
          <w:footerReference w:type="default" r:id="rId9"/>
          <w:pgSz w:w="11920" w:h="16860"/>
        </w:sectPr>
      </w:pPr>
      <w:rPr/>
    </w:p>
    <w:p>
      <w:pPr>
        <w:spacing w:before="77" w:after="0" w:line="240" w:lineRule="auto"/>
        <w:ind w:left="2702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Model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2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00"/>
        </w:rPr>
        <w:t>1vfarreveshje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5"/>
        </w:rPr>
        <w:t>nderi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18"/>
          <w:w w:val="116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-5"/>
          <w:w w:val="126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8"/>
        </w:rPr>
        <w:t>titucional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3"/>
          <w:w w:val="108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525252"/>
          <w:spacing w:val="0"/>
          <w:w w:val="110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426" w:lineRule="exact"/>
        <w:ind w:left="106" w:right="-138"/>
        <w:jc w:val="left"/>
        <w:tabs>
          <w:tab w:pos="2960" w:val="left"/>
          <w:tab w:pos="6560" w:val="left"/>
        </w:tabs>
        <w:rPr>
          <w:rFonts w:ascii="Times New Roman" w:hAnsi="Times New Roman" w:cs="Times New Roman" w:eastAsia="Times New Roman"/>
          <w:sz w:val="144"/>
          <w:szCs w:val="144"/>
        </w:rPr>
      </w:pPr>
      <w:rPr/>
      <w:r>
        <w:rPr>
          <w:rFonts w:ascii="Times New Roman" w:hAnsi="Times New Roman" w:cs="Times New Roman" w:eastAsia="Times New Roman"/>
          <w:sz w:val="144"/>
          <w:szCs w:val="144"/>
          <w:color w:val="0E0E0E"/>
          <w:spacing w:val="-216"/>
          <w:w w:val="284"/>
          <w:position w:val="-20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E0E0E"/>
          <w:spacing w:val="0"/>
          <w:w w:val="284"/>
          <w:position w:val="-20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E0E0E"/>
          <w:spacing w:val="-1017"/>
          <w:w w:val="284"/>
          <w:position w:val="-20"/>
        </w:rPr>
        <w:t> </w:t>
      </w:r>
      <w:r>
        <w:rPr>
          <w:rFonts w:ascii="Times New Roman" w:hAnsi="Times New Roman" w:cs="Times New Roman" w:eastAsia="Times New Roman"/>
          <w:sz w:val="144"/>
          <w:szCs w:val="144"/>
          <w:color w:val="0E0E0E"/>
          <w:spacing w:val="0"/>
          <w:w w:val="100"/>
          <w:position w:val="-20"/>
        </w:rPr>
        <w:tab/>
      </w:r>
      <w:r>
        <w:rPr>
          <w:rFonts w:ascii="Times New Roman" w:hAnsi="Times New Roman" w:cs="Times New Roman" w:eastAsia="Times New Roman"/>
          <w:sz w:val="144"/>
          <w:szCs w:val="144"/>
          <w:color w:val="0E0E0E"/>
          <w:spacing w:val="0"/>
          <w:w w:val="100"/>
          <w:position w:val="-20"/>
        </w:rPr>
      </w:r>
      <w:r>
        <w:rPr>
          <w:rFonts w:ascii="Arial" w:hAnsi="Arial" w:cs="Arial" w:eastAsia="Arial"/>
          <w:sz w:val="12"/>
          <w:szCs w:val="12"/>
          <w:color w:val="0E0E0E"/>
          <w:spacing w:val="0"/>
          <w:w w:val="192"/>
          <w:position w:val="-20"/>
        </w:rPr>
        <w:t>R</w:t>
      </w:r>
      <w:r>
        <w:rPr>
          <w:rFonts w:ascii="Arial" w:hAnsi="Arial" w:cs="Arial" w:eastAsia="Arial"/>
          <w:sz w:val="12"/>
          <w:szCs w:val="12"/>
          <w:color w:val="0E0E0E"/>
          <w:spacing w:val="0"/>
          <w:w w:val="192"/>
          <w:position w:val="-20"/>
        </w:rPr>
        <w:t>E</w:t>
      </w:r>
      <w:r>
        <w:rPr>
          <w:rFonts w:ascii="Arial" w:hAnsi="Arial" w:cs="Arial" w:eastAsia="Arial"/>
          <w:sz w:val="12"/>
          <w:szCs w:val="12"/>
          <w:color w:val="0E0E0E"/>
          <w:spacing w:val="-24"/>
          <w:w w:val="192"/>
          <w:position w:val="-20"/>
        </w:rPr>
        <w:t> </w:t>
      </w:r>
      <w:r>
        <w:rPr>
          <w:rFonts w:ascii="Arial" w:hAnsi="Arial" w:cs="Arial" w:eastAsia="Arial"/>
          <w:sz w:val="12"/>
          <w:szCs w:val="12"/>
          <w:color w:val="0E0E0E"/>
          <w:spacing w:val="0"/>
          <w:w w:val="192"/>
          <w:position w:val="-20"/>
        </w:rPr>
        <w:t>PUB</w:t>
      </w:r>
      <w:r>
        <w:rPr>
          <w:rFonts w:ascii="Arial" w:hAnsi="Arial" w:cs="Arial" w:eastAsia="Arial"/>
          <w:sz w:val="12"/>
          <w:szCs w:val="12"/>
          <w:color w:val="0E0E0E"/>
          <w:spacing w:val="-4"/>
          <w:w w:val="192"/>
          <w:position w:val="-20"/>
        </w:rPr>
        <w:t>L</w:t>
      </w:r>
      <w:r>
        <w:rPr>
          <w:rFonts w:ascii="Arial" w:hAnsi="Arial" w:cs="Arial" w:eastAsia="Arial"/>
          <w:sz w:val="12"/>
          <w:szCs w:val="12"/>
          <w:color w:val="0E0E0E"/>
          <w:spacing w:val="-52"/>
          <w:w w:val="192"/>
          <w:position w:val="-20"/>
        </w:rPr>
        <w:t>I</w:t>
      </w:r>
      <w:r>
        <w:rPr>
          <w:rFonts w:ascii="Arial" w:hAnsi="Arial" w:cs="Arial" w:eastAsia="Arial"/>
          <w:sz w:val="12"/>
          <w:szCs w:val="12"/>
          <w:color w:val="0E0E0E"/>
          <w:spacing w:val="0"/>
          <w:w w:val="192"/>
          <w:position w:val="-20"/>
        </w:rPr>
        <w:t>K</w:t>
      </w:r>
      <w:r>
        <w:rPr>
          <w:rFonts w:ascii="Arial" w:hAnsi="Arial" w:cs="Arial" w:eastAsia="Arial"/>
          <w:sz w:val="12"/>
          <w:szCs w:val="12"/>
          <w:color w:val="0E0E0E"/>
          <w:spacing w:val="4"/>
          <w:w w:val="192"/>
          <w:position w:val="-20"/>
        </w:rPr>
        <w:t> </w:t>
      </w:r>
      <w:r>
        <w:rPr>
          <w:rFonts w:ascii="Arial" w:hAnsi="Arial" w:cs="Arial" w:eastAsia="Arial"/>
          <w:sz w:val="12"/>
          <w:szCs w:val="12"/>
          <w:color w:val="0E0E0E"/>
          <w:spacing w:val="0"/>
          <w:w w:val="192"/>
          <w:position w:val="-20"/>
        </w:rPr>
        <w:t>A</w:t>
      </w:r>
      <w:r>
        <w:rPr>
          <w:rFonts w:ascii="Arial" w:hAnsi="Arial" w:cs="Arial" w:eastAsia="Arial"/>
          <w:sz w:val="12"/>
          <w:szCs w:val="12"/>
          <w:color w:val="0E0E0E"/>
          <w:spacing w:val="0"/>
          <w:w w:val="192"/>
          <w:position w:val="-20"/>
        </w:rPr>
        <w:t> </w:t>
      </w:r>
      <w:r>
        <w:rPr>
          <w:rFonts w:ascii="Arial" w:hAnsi="Arial" w:cs="Arial" w:eastAsia="Arial"/>
          <w:sz w:val="12"/>
          <w:szCs w:val="12"/>
          <w:color w:val="0E0E0E"/>
          <w:spacing w:val="9"/>
          <w:w w:val="192"/>
          <w:position w:val="-20"/>
        </w:rPr>
        <w:t> </w:t>
      </w:r>
      <w:r>
        <w:rPr>
          <w:rFonts w:ascii="Arial" w:hAnsi="Arial" w:cs="Arial" w:eastAsia="Arial"/>
          <w:sz w:val="12"/>
          <w:szCs w:val="12"/>
          <w:color w:val="0E0E0E"/>
          <w:spacing w:val="0"/>
          <w:w w:val="138"/>
          <w:position w:val="-20"/>
        </w:rPr>
        <w:t>E</w:t>
      </w:r>
      <w:r>
        <w:rPr>
          <w:rFonts w:ascii="Arial" w:hAnsi="Arial" w:cs="Arial" w:eastAsia="Arial"/>
          <w:sz w:val="12"/>
          <w:szCs w:val="12"/>
          <w:color w:val="0E0E0E"/>
          <w:spacing w:val="0"/>
          <w:w w:val="138"/>
          <w:position w:val="-20"/>
        </w:rPr>
        <w:t> </w:t>
      </w:r>
      <w:r>
        <w:rPr>
          <w:rFonts w:ascii="Arial" w:hAnsi="Arial" w:cs="Arial" w:eastAsia="Arial"/>
          <w:sz w:val="12"/>
          <w:szCs w:val="12"/>
          <w:color w:val="0E0E0E"/>
          <w:spacing w:val="39"/>
          <w:w w:val="138"/>
          <w:position w:val="-20"/>
        </w:rPr>
        <w:t> </w:t>
      </w:r>
      <w:r>
        <w:rPr>
          <w:rFonts w:ascii="Arial" w:hAnsi="Arial" w:cs="Arial" w:eastAsia="Arial"/>
          <w:sz w:val="12"/>
          <w:szCs w:val="12"/>
          <w:color w:val="232323"/>
          <w:spacing w:val="0"/>
          <w:w w:val="190"/>
          <w:position w:val="-20"/>
        </w:rPr>
        <w:t>SHQIP</w:t>
      </w:r>
      <w:r>
        <w:rPr>
          <w:rFonts w:ascii="Arial" w:hAnsi="Arial" w:cs="Arial" w:eastAsia="Arial"/>
          <w:sz w:val="12"/>
          <w:szCs w:val="12"/>
          <w:color w:val="232323"/>
          <w:spacing w:val="-14"/>
          <w:w w:val="190"/>
          <w:position w:val="-20"/>
        </w:rPr>
        <w:t> </w:t>
      </w:r>
      <w:r>
        <w:rPr>
          <w:rFonts w:ascii="Arial" w:hAnsi="Arial" w:cs="Arial" w:eastAsia="Arial"/>
          <w:sz w:val="12"/>
          <w:szCs w:val="12"/>
          <w:color w:val="232323"/>
          <w:spacing w:val="0"/>
          <w:w w:val="190"/>
          <w:position w:val="-20"/>
        </w:rPr>
        <w:t>ERISE</w:t>
      </w:r>
      <w:r>
        <w:rPr>
          <w:rFonts w:ascii="Arial" w:hAnsi="Arial" w:cs="Arial" w:eastAsia="Arial"/>
          <w:sz w:val="12"/>
          <w:szCs w:val="12"/>
          <w:color w:val="232323"/>
          <w:spacing w:val="0"/>
          <w:w w:val="100"/>
          <w:position w:val="-20"/>
        </w:rPr>
        <w:tab/>
      </w:r>
      <w:r>
        <w:rPr>
          <w:rFonts w:ascii="Arial" w:hAnsi="Arial" w:cs="Arial" w:eastAsia="Arial"/>
          <w:sz w:val="12"/>
          <w:szCs w:val="12"/>
          <w:color w:val="232323"/>
          <w:spacing w:val="0"/>
          <w:w w:val="100"/>
          <w:position w:val="-20"/>
        </w:rPr>
      </w:r>
      <w:r>
        <w:rPr>
          <w:rFonts w:ascii="Times New Roman" w:hAnsi="Times New Roman" w:cs="Times New Roman" w:eastAsia="Times New Roman"/>
          <w:sz w:val="144"/>
          <w:szCs w:val="144"/>
          <w:color w:val="0E0E0E"/>
          <w:spacing w:val="0"/>
          <w:w w:val="270"/>
          <w:position w:val="-20"/>
        </w:rPr>
        <w:t>--</w:t>
      </w:r>
      <w:r>
        <w:rPr>
          <w:rFonts w:ascii="Times New Roman" w:hAnsi="Times New Roman" w:cs="Times New Roman" w:eastAsia="Times New Roman"/>
          <w:sz w:val="144"/>
          <w:szCs w:val="144"/>
          <w:color w:val="000000"/>
          <w:spacing w:val="0"/>
          <w:w w:val="100"/>
          <w:position w:val="0"/>
        </w:rPr>
      </w:r>
    </w:p>
    <w:p>
      <w:pPr>
        <w:spacing w:before="0" w:after="0" w:line="194" w:lineRule="exact"/>
        <w:ind w:left="460" w:right="812"/>
        <w:jc w:val="center"/>
        <w:tabs>
          <w:tab w:pos="460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1"/>
        </w:rPr>
        <w:t>EMERTIMI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40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12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GERM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8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KAPI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"/>
          <w:w w:val="12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ALE,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EMERTIMI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27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5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GERM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1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7"/>
        </w:rPr>
        <w:t>KAPITALE,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4" w:after="0" w:line="214" w:lineRule="exact"/>
        <w:ind w:left="1058" w:right="1396"/>
        <w:jc w:val="center"/>
        <w:tabs>
          <w:tab w:pos="518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  <w:position w:val="-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4"/>
          <w:w w:val="128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  <w:position w:val="-1"/>
        </w:rPr>
        <w:t>INSTITUCIONIT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2"/>
          <w:w w:val="128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  <w:position w:val="-1"/>
        </w:rPr>
        <w:t>PALE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  <w:position w:val="-1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  <w:position w:val="-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4"/>
          <w:w w:val="128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  <w:position w:val="-1"/>
        </w:rPr>
        <w:t>INSTITUCIONIT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1"/>
          <w:w w:val="128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0"/>
          <w:position w:val="-1"/>
        </w:rPr>
        <w:t>PALE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  <w:position w:val="-1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pgMar w:header="0" w:footer="3307" w:top="780" w:bottom="3500" w:left="1520" w:right="1100"/>
          <w:pgSz w:w="11920" w:h="16860"/>
        </w:sectPr>
      </w:pPr>
      <w:rPr/>
    </w:p>
    <w:p>
      <w:pPr>
        <w:spacing w:before="55" w:after="0" w:line="293" w:lineRule="auto"/>
        <w:ind w:left="851" w:right="-35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5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5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5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-21"/>
          <w:w w:val="11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5"/>
        </w:rPr>
        <w:t>INSTITUCI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2"/>
          <w:w w:val="115"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424242"/>
          <w:spacing w:val="2"/>
          <w:w w:val="115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5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31"/>
          <w:w w:val="11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2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2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-19"/>
          <w:w w:val="114"/>
        </w:rPr>
        <w:t>V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4"/>
        </w:rPr>
        <w:t>ARESISE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-21"/>
          <w:w w:val="11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4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1"/>
          <w:w w:val="11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4"/>
        </w:rPr>
        <w:t>NEsE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39"/>
          <w:w w:val="11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00"/>
        </w:rPr>
        <w:t>KA)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4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3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2"/>
        </w:rPr>
        <w:t>STRUKTURES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3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9" w:after="0" w:line="240" w:lineRule="auto"/>
        <w:ind w:left="1649" w:right="792"/>
        <w:jc w:val="center"/>
        <w:tabs>
          <w:tab w:pos="264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1"/>
          <w:w w:val="127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15"/>
        </w:rPr>
        <w:t>rot.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5" w:after="0" w:line="215" w:lineRule="exact"/>
        <w:ind w:left="913" w:right="43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707070"/>
          <w:spacing w:val="-26"/>
          <w:w w:val="117"/>
          <w:position w:val="-1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0"/>
          <w:w w:val="117"/>
          <w:position w:val="-1"/>
        </w:rPr>
        <w:t>Q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-3"/>
          <w:w w:val="117"/>
          <w:position w:val="-1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7"/>
          <w:position w:val="-1"/>
        </w:rPr>
        <w:t>teti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2"/>
          <w:w w:val="117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232323"/>
          <w:spacing w:val="0"/>
          <w:w w:val="100"/>
          <w:position w:val="-1"/>
        </w:rPr>
        <w:t>ku</w:t>
      </w:r>
      <w:r>
        <w:rPr>
          <w:rFonts w:ascii="Arial" w:hAnsi="Arial" w:cs="Arial" w:eastAsia="Arial"/>
          <w:sz w:val="19"/>
          <w:szCs w:val="19"/>
          <w:color w:val="232323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18"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-14"/>
          <w:w w:val="117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9"/>
          <w:position w:val="-1"/>
        </w:rPr>
        <w:t>lin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11"/>
          <w:w w:val="109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0"/>
          <w:w w:val="117"/>
          <w:position w:val="-1"/>
        </w:rPr>
        <w:t>),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-2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84"/>
          <w:position w:val="-1"/>
        </w:rPr>
        <w:t>me_._._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55" w:after="0" w:line="293" w:lineRule="auto"/>
        <w:ind w:left="-15" w:right="1176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3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3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-11"/>
          <w:w w:val="11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8"/>
        </w:rPr>
        <w:t>INSTITUCIONIT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-13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29"/>
        </w:rPr>
        <w:t>TE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2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33333"/>
          <w:spacing w:val="0"/>
          <w:w w:val="117"/>
        </w:rPr>
        <w:t>VAR</w:t>
      </w:r>
      <w:r>
        <w:rPr>
          <w:rFonts w:ascii="Times New Roman" w:hAnsi="Times New Roman" w:cs="Times New Roman" w:eastAsia="Times New Roman"/>
          <w:sz w:val="17"/>
          <w:szCs w:val="17"/>
          <w:color w:val="333333"/>
          <w:spacing w:val="-9"/>
          <w:w w:val="117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7"/>
        </w:rPr>
        <w:t>SISE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7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-18"/>
          <w:w w:val="11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7"/>
        </w:rPr>
        <w:t>NESE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00"/>
        </w:rPr>
        <w:t>KA)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4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3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3232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33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-25"/>
          <w:w w:val="13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2"/>
        </w:rPr>
        <w:t>STRUKTURES</w:t>
      </w:r>
      <w:r>
        <w:rPr>
          <w:rFonts w:ascii="Times New Roman" w:hAnsi="Times New Roman" w:cs="Times New Roman" w:eastAsia="Times New Roman"/>
          <w:sz w:val="17"/>
          <w:szCs w:val="17"/>
          <w:color w:val="0E0E0E"/>
          <w:spacing w:val="0"/>
          <w:w w:val="113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9" w:after="0" w:line="240" w:lineRule="auto"/>
        <w:ind w:left="775" w:right="2001"/>
        <w:jc w:val="center"/>
        <w:tabs>
          <w:tab w:pos="176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24"/>
        </w:rPr>
        <w:t>pr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-9"/>
          <w:w w:val="124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4"/>
        </w:rPr>
        <w:t>t.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5" w:after="0" w:line="215" w:lineRule="exact"/>
        <w:ind w:left="38" w:right="125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707070"/>
          <w:spacing w:val="-16"/>
          <w:w w:val="126"/>
          <w:position w:val="-1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15"/>
          <w:position w:val="-1"/>
        </w:rPr>
        <w:t>Q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-3"/>
          <w:w w:val="115"/>
          <w:position w:val="-1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6"/>
          <w:position w:val="-1"/>
        </w:rPr>
        <w:t>teti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232323"/>
          <w:spacing w:val="0"/>
          <w:w w:val="130"/>
          <w:position w:val="-1"/>
        </w:rPr>
        <w:t>ku</w:t>
      </w:r>
      <w:r>
        <w:rPr>
          <w:rFonts w:ascii="Arial" w:hAnsi="Arial" w:cs="Arial" w:eastAsia="Arial"/>
          <w:sz w:val="19"/>
          <w:szCs w:val="19"/>
          <w:color w:val="232323"/>
          <w:spacing w:val="-3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1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0"/>
          <w:w w:val="114"/>
          <w:position w:val="-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-20"/>
          <w:w w:val="114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14"/>
          <w:position w:val="-1"/>
        </w:rPr>
        <w:t>lin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13"/>
          <w:w w:val="114"/>
          <w:position w:val="-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0"/>
          <w:w w:val="114"/>
          <w:position w:val="-1"/>
        </w:rPr>
        <w:t>),</w:t>
      </w:r>
      <w:r>
        <w:rPr>
          <w:rFonts w:ascii="Times New Roman" w:hAnsi="Times New Roman" w:cs="Times New Roman" w:eastAsia="Times New Roman"/>
          <w:sz w:val="19"/>
          <w:szCs w:val="19"/>
          <w:color w:val="424242"/>
          <w:spacing w:val="-19"/>
          <w:w w:val="114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84"/>
          <w:position w:val="-1"/>
        </w:rPr>
        <w:t>me_._._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640" w:bottom="280" w:left="1520" w:right="1100"/>
          <w:cols w:num="2" w:equalWidth="0">
            <w:col w:w="3951" w:space="1048"/>
            <w:col w:w="4301"/>
          </w:cols>
        </w:sectPr>
      </w:pPr>
      <w:rPr/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5" w:after="0" w:line="240" w:lineRule="auto"/>
        <w:ind w:left="3606" w:right="3945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0"/>
        </w:rPr>
        <w:t>MARREVESHJE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213" w:right="4539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7"/>
        </w:rPr>
        <w:t>PER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92" w:lineRule="exact"/>
        <w:ind w:left="979" w:right="1312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38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38"/>
        </w:rPr>
        <w:t>fiTULLI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38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31"/>
          <w:w w:val="13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38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16"/>
          <w:w w:val="13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MARREVESHJE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19"/>
        </w:rPr>
        <w:t>GERM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19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14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KAPITALE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9"/>
        </w:rPr>
        <w:t>QENDER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7"/>
          <w:w w:val="12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3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3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THEKSUAR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2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520" w:right="1100"/>
        </w:sectPr>
      </w:pPr>
      <w:rPr/>
    </w:p>
    <w:p>
      <w:pPr>
        <w:spacing w:before="35" w:after="0" w:line="240" w:lineRule="auto"/>
        <w:ind w:left="2150" w:right="1607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5"/>
        </w:rPr>
        <w:t>PER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4" w:after="0" w:line="311" w:lineRule="auto"/>
        <w:ind w:left="510" w:right="-36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EMERTIM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30"/>
          <w:w w:val="12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5"/>
          <w:w w:val="12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8"/>
        </w:rPr>
        <w:t>RASE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12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8"/>
        </w:rPr>
        <w:t>KALLZORE,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1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GERM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7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KAPITALE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4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35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3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3"/>
        </w:rPr>
        <w:t>INSTITUCIONIT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49"/>
          <w:w w:val="12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3"/>
        </w:rPr>
        <w:t>PALE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0"/>
          <w:w w:val="12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31"/>
        </w:rPr>
        <w:t>NE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0" w:after="0" w:line="214" w:lineRule="exact"/>
        <w:ind w:left="1503" w:right="97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32323"/>
          <w:w w:val="120"/>
          <w:position w:val="-1"/>
        </w:rPr>
        <w:t>MARREVESHJE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w w:val="121"/>
          <w:position w:val="-1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w w:val="100"/>
          <w:position w:val="0"/>
        </w:rPr>
      </w:r>
    </w:p>
    <w:p>
      <w:pPr>
        <w:spacing w:before="35" w:after="0" w:line="240" w:lineRule="auto"/>
        <w:ind w:left="1616" w:right="2475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30"/>
        </w:rPr>
        <w:t>PER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4" w:after="0" w:line="311" w:lineRule="auto"/>
        <w:ind w:left="-16" w:right="838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8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8"/>
        </w:rPr>
        <w:t>EMERTIM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8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28"/>
          <w:w w:val="12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3"/>
          <w:w w:val="12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8"/>
        </w:rPr>
        <w:t>RASE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4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8"/>
        </w:rPr>
        <w:t>KALLZORE,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2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GERM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1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KAPITALE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35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3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INSTITUCIONIT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1"/>
          <w:w w:val="12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PALE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9"/>
          <w:w w:val="12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8"/>
        </w:rPr>
        <w:t>NE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0" w:after="0" w:line="214" w:lineRule="exact"/>
        <w:ind w:left="977" w:right="1846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32323"/>
          <w:w w:val="120"/>
          <w:position w:val="-1"/>
        </w:rPr>
        <w:t>MARREVESHJE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w w:val="121"/>
          <w:position w:val="-1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60"/>
          <w:pgMar w:top="640" w:bottom="280" w:left="1520" w:right="1100"/>
          <w:cols w:num="2" w:equalWidth="0">
            <w:col w:w="4285" w:space="367"/>
            <w:col w:w="4648"/>
          </w:cols>
        </w:sectPr>
      </w:pPr>
      <w:rPr/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520" w:right="1100"/>
        </w:sectPr>
      </w:pPr>
      <w:rPr/>
    </w:p>
    <w:p>
      <w:pPr>
        <w:spacing w:before="35" w:after="0" w:line="240" w:lineRule="auto"/>
        <w:ind w:left="494" w:right="-44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EMERTIMI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40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12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GERM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8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7"/>
        </w:rPr>
        <w:t>KAPI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"/>
          <w:w w:val="116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19"/>
        </w:rPr>
        <w:t>ALE,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4" w:after="0" w:line="214" w:lineRule="exact"/>
        <w:ind w:left="470" w:right="-69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5"/>
          <w:position w:val="-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9"/>
          <w:w w:val="125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5"/>
          <w:position w:val="-1"/>
        </w:rPr>
        <w:t>FUNKSIONI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5"/>
          <w:position w:val="-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9"/>
          <w:w w:val="125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5"/>
          <w:position w:val="-1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30"/>
          <w:w w:val="125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4"/>
          <w:position w:val="-1"/>
        </w:rPr>
        <w:t>NENSHKRUESIT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5"/>
          <w:position w:val="-1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35" w:after="0" w:line="240" w:lineRule="auto"/>
        <w:ind w:left="32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EMERTIMI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27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GERM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8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1"/>
        </w:rPr>
        <w:t>KAPITALE,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4" w:after="0" w:line="214" w:lineRule="exact"/>
        <w:ind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6"/>
          <w:position w:val="-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1"/>
          <w:w w:val="126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16"/>
          <w:w w:val="126"/>
          <w:position w:val="-1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26"/>
          <w:position w:val="-1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13"/>
          <w:w w:val="126"/>
          <w:position w:val="-1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6"/>
          <w:position w:val="-1"/>
        </w:rPr>
        <w:t>KSIONI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6"/>
          <w:position w:val="-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4"/>
          <w:w w:val="126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6"/>
          <w:position w:val="-1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28"/>
          <w:w w:val="126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4"/>
          <w:position w:val="-1"/>
        </w:rPr>
        <w:t>NENSHKRUESIT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5"/>
          <w:position w:val="-1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520" w:right="1100"/>
          <w:cols w:num="2" w:equalWidth="0">
            <w:col w:w="4327" w:space="276"/>
            <w:col w:w="4697"/>
          </w:cols>
        </w:sectPr>
      </w:pPr>
      <w:rPr/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left="1578" w:right="-20"/>
        <w:jc w:val="left"/>
        <w:tabs>
          <w:tab w:pos="570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96.254189pt;margin-top:106.066505pt;width:406.04707pt;height:.1pt;mso-position-horizontal-relative:page;mso-position-vertical-relative:paragraph;z-index:-981" coordorigin="1925,2121" coordsize="8121,2">
            <v:shape style="position:absolute;left:1925;top:2121;width:8121;height:2" coordorigin="1925,2121" coordsize="8121,0" path="m1925,2121l10046,2121e" filled="f" stroked="t" strokeweight="1.61771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28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28"/>
        </w:rPr>
        <w:t>Emri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-31"/>
          <w:w w:val="12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-3"/>
          <w:w w:val="12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Mb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22"/>
          <w:w w:val="128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28"/>
        </w:rPr>
        <w:t>emr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-14"/>
          <w:w w:val="128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8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8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8"/>
        </w:rPr>
        <w:t>Emri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31"/>
          <w:w w:val="12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12"/>
          <w:w w:val="12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0"/>
          <w:w w:val="123"/>
        </w:rPr>
        <w:t>Mb</w:t>
      </w:r>
      <w:r>
        <w:rPr>
          <w:rFonts w:ascii="Times New Roman" w:hAnsi="Times New Roman" w:cs="Times New Roman" w:eastAsia="Times New Roman"/>
          <w:sz w:val="19"/>
          <w:szCs w:val="19"/>
          <w:color w:val="0E0E0E"/>
          <w:spacing w:val="-9"/>
          <w:w w:val="122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22"/>
        </w:rPr>
        <w:t>emri</w:t>
      </w:r>
      <w:r>
        <w:rPr>
          <w:rFonts w:ascii="Times New Roman" w:hAnsi="Times New Roman" w:cs="Times New Roman" w:eastAsia="Times New Roman"/>
          <w:sz w:val="19"/>
          <w:szCs w:val="19"/>
          <w:color w:val="333333"/>
          <w:spacing w:val="0"/>
          <w:w w:val="123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520" w:right="1100"/>
        </w:sectPr>
      </w:pPr>
      <w:rPr/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1357" w:lineRule="exact"/>
        <w:ind w:left="117" w:right="-142"/>
        <w:jc w:val="left"/>
        <w:tabs>
          <w:tab w:pos="4180" w:val="left"/>
          <w:tab w:pos="7780" w:val="left"/>
        </w:tabs>
        <w:rPr>
          <w:rFonts w:ascii="Times New Roman" w:hAnsi="Times New Roman" w:cs="Times New Roman" w:eastAsia="Times New Roman"/>
          <w:sz w:val="144"/>
          <w:szCs w:val="144"/>
        </w:rPr>
      </w:pPr>
      <w:rPr/>
      <w:r>
        <w:rPr>
          <w:rFonts w:ascii="Times New Roman" w:hAnsi="Times New Roman" w:cs="Times New Roman" w:eastAsia="Times New Roman"/>
          <w:sz w:val="144"/>
          <w:szCs w:val="144"/>
          <w:color w:val="070707"/>
          <w:spacing w:val="0"/>
          <w:w w:val="266"/>
          <w:position w:val="-13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070707"/>
          <w:spacing w:val="0"/>
          <w:w w:val="100"/>
          <w:position w:val="-13"/>
        </w:rPr>
        <w:tab/>
      </w:r>
      <w:r>
        <w:rPr>
          <w:rFonts w:ascii="Times New Roman" w:hAnsi="Times New Roman" w:cs="Times New Roman" w:eastAsia="Times New Roman"/>
          <w:sz w:val="144"/>
          <w:szCs w:val="144"/>
          <w:color w:val="070707"/>
          <w:spacing w:val="0"/>
          <w:w w:val="100"/>
          <w:position w:val="-13"/>
        </w:rPr>
      </w:r>
      <w:r>
        <w:rPr>
          <w:rFonts w:ascii="Arial" w:hAnsi="Arial" w:cs="Arial" w:eastAsia="Arial"/>
          <w:sz w:val="12"/>
          <w:szCs w:val="12"/>
          <w:color w:val="070707"/>
          <w:spacing w:val="0"/>
          <w:w w:val="190"/>
          <w:position w:val="-14"/>
        </w:rPr>
        <w:t>R</w:t>
      </w:r>
      <w:r>
        <w:rPr>
          <w:rFonts w:ascii="Arial" w:hAnsi="Arial" w:cs="Arial" w:eastAsia="Arial"/>
          <w:sz w:val="12"/>
          <w:szCs w:val="12"/>
          <w:color w:val="070707"/>
          <w:spacing w:val="-8"/>
          <w:w w:val="190"/>
          <w:position w:val="-14"/>
        </w:rPr>
        <w:t>E</w:t>
      </w:r>
      <w:r>
        <w:rPr>
          <w:rFonts w:ascii="Arial" w:hAnsi="Arial" w:cs="Arial" w:eastAsia="Arial"/>
          <w:sz w:val="12"/>
          <w:szCs w:val="12"/>
          <w:color w:val="070707"/>
          <w:spacing w:val="0"/>
          <w:w w:val="190"/>
          <w:position w:val="-14"/>
        </w:rPr>
        <w:t>P</w:t>
      </w:r>
      <w:r>
        <w:rPr>
          <w:rFonts w:ascii="Arial" w:hAnsi="Arial" w:cs="Arial" w:eastAsia="Arial"/>
          <w:sz w:val="12"/>
          <w:szCs w:val="12"/>
          <w:color w:val="070707"/>
          <w:spacing w:val="-7"/>
          <w:w w:val="190"/>
          <w:position w:val="-14"/>
        </w:rPr>
        <w:t> </w:t>
      </w:r>
      <w:r>
        <w:rPr>
          <w:rFonts w:ascii="Arial" w:hAnsi="Arial" w:cs="Arial" w:eastAsia="Arial"/>
          <w:sz w:val="12"/>
          <w:szCs w:val="12"/>
          <w:color w:val="070707"/>
          <w:spacing w:val="0"/>
          <w:w w:val="190"/>
          <w:position w:val="-14"/>
        </w:rPr>
        <w:t>UBLIKA</w:t>
      </w:r>
      <w:r>
        <w:rPr>
          <w:rFonts w:ascii="Arial" w:hAnsi="Arial" w:cs="Arial" w:eastAsia="Arial"/>
          <w:sz w:val="12"/>
          <w:szCs w:val="12"/>
          <w:color w:val="070707"/>
          <w:spacing w:val="0"/>
          <w:w w:val="190"/>
          <w:position w:val="-14"/>
        </w:rPr>
        <w:t> </w:t>
      </w:r>
      <w:r>
        <w:rPr>
          <w:rFonts w:ascii="Arial" w:hAnsi="Arial" w:cs="Arial" w:eastAsia="Arial"/>
          <w:sz w:val="12"/>
          <w:szCs w:val="12"/>
          <w:color w:val="070707"/>
          <w:spacing w:val="20"/>
          <w:w w:val="190"/>
          <w:position w:val="-14"/>
        </w:rPr>
        <w:t> </w:t>
      </w:r>
      <w:r>
        <w:rPr>
          <w:rFonts w:ascii="Arial" w:hAnsi="Arial" w:cs="Arial" w:eastAsia="Arial"/>
          <w:sz w:val="12"/>
          <w:szCs w:val="12"/>
          <w:color w:val="070707"/>
          <w:spacing w:val="0"/>
          <w:w w:val="100"/>
          <w:position w:val="-14"/>
        </w:rPr>
        <w:t>E</w:t>
      </w:r>
      <w:r>
        <w:rPr>
          <w:rFonts w:ascii="Arial" w:hAnsi="Arial" w:cs="Arial" w:eastAsia="Arial"/>
          <w:sz w:val="12"/>
          <w:szCs w:val="12"/>
          <w:color w:val="070707"/>
          <w:spacing w:val="0"/>
          <w:w w:val="100"/>
          <w:position w:val="-14"/>
        </w:rPr>
        <w:t>   </w:t>
      </w:r>
      <w:r>
        <w:rPr>
          <w:rFonts w:ascii="Arial" w:hAnsi="Arial" w:cs="Arial" w:eastAsia="Arial"/>
          <w:sz w:val="12"/>
          <w:szCs w:val="12"/>
          <w:color w:val="070707"/>
          <w:spacing w:val="29"/>
          <w:w w:val="100"/>
          <w:position w:val="-14"/>
        </w:rPr>
        <w:t> </w:t>
      </w:r>
      <w:r>
        <w:rPr>
          <w:rFonts w:ascii="Arial" w:hAnsi="Arial" w:cs="Arial" w:eastAsia="Arial"/>
          <w:sz w:val="12"/>
          <w:szCs w:val="12"/>
          <w:color w:val="1D1D1D"/>
          <w:spacing w:val="0"/>
          <w:w w:val="189"/>
          <w:position w:val="-14"/>
        </w:rPr>
        <w:t>SHQIP</w:t>
      </w:r>
      <w:r>
        <w:rPr>
          <w:rFonts w:ascii="Arial" w:hAnsi="Arial" w:cs="Arial" w:eastAsia="Arial"/>
          <w:sz w:val="12"/>
          <w:szCs w:val="12"/>
          <w:color w:val="1D1D1D"/>
          <w:spacing w:val="-6"/>
          <w:w w:val="189"/>
          <w:position w:val="-14"/>
        </w:rPr>
        <w:t> </w:t>
      </w:r>
      <w:r>
        <w:rPr>
          <w:rFonts w:ascii="Arial" w:hAnsi="Arial" w:cs="Arial" w:eastAsia="Arial"/>
          <w:sz w:val="12"/>
          <w:szCs w:val="12"/>
          <w:color w:val="1D1D1D"/>
          <w:spacing w:val="0"/>
          <w:w w:val="189"/>
          <w:position w:val="-14"/>
        </w:rPr>
        <w:t>ERISE</w:t>
      </w:r>
      <w:r>
        <w:rPr>
          <w:rFonts w:ascii="Arial" w:hAnsi="Arial" w:cs="Arial" w:eastAsia="Arial"/>
          <w:sz w:val="12"/>
          <w:szCs w:val="12"/>
          <w:color w:val="1D1D1D"/>
          <w:spacing w:val="0"/>
          <w:w w:val="100"/>
          <w:position w:val="-14"/>
        </w:rPr>
        <w:tab/>
      </w:r>
      <w:r>
        <w:rPr>
          <w:rFonts w:ascii="Arial" w:hAnsi="Arial" w:cs="Arial" w:eastAsia="Arial"/>
          <w:sz w:val="12"/>
          <w:szCs w:val="12"/>
          <w:color w:val="1D1D1D"/>
          <w:spacing w:val="0"/>
          <w:w w:val="100"/>
          <w:position w:val="-14"/>
        </w:rPr>
      </w:r>
      <w:r>
        <w:rPr>
          <w:rFonts w:ascii="Times New Roman" w:hAnsi="Times New Roman" w:cs="Times New Roman" w:eastAsia="Times New Roman"/>
          <w:sz w:val="144"/>
          <w:szCs w:val="144"/>
          <w:color w:val="070707"/>
          <w:spacing w:val="0"/>
          <w:w w:val="266"/>
          <w:position w:val="-13"/>
        </w:rPr>
        <w:t>--</w:t>
      </w:r>
      <w:r>
        <w:rPr>
          <w:rFonts w:ascii="Times New Roman" w:hAnsi="Times New Roman" w:cs="Times New Roman" w:eastAsia="Times New Roman"/>
          <w:sz w:val="144"/>
          <w:szCs w:val="144"/>
          <w:color w:val="000000"/>
          <w:spacing w:val="0"/>
          <w:w w:val="100"/>
          <w:position w:val="0"/>
        </w:rPr>
      </w:r>
    </w:p>
    <w:p>
      <w:pPr>
        <w:spacing w:before="0" w:after="0" w:line="204" w:lineRule="exact"/>
        <w:ind w:left="3172" w:right="225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1"/>
        </w:rPr>
        <w:t>EMERTIM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28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13"/>
          <w:w w:val="12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2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-21"/>
          <w:w w:val="12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1"/>
        </w:rPr>
        <w:t>TITUCIONIT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16"/>
        </w:rPr>
        <w:t>FONDKRIJUES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17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8" w:after="0" w:line="240" w:lineRule="auto"/>
        <w:ind w:left="2913" w:right="204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3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3"/>
        </w:rPr>
        <w:t>EMERTES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20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7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0"/>
          <w:w w:val="113"/>
        </w:rPr>
        <w:t>INSTITUCIONIT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23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3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17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0"/>
          <w:w w:val="110"/>
        </w:rPr>
        <w:t>VARESISE-NESE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-13"/>
          <w:w w:val="11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99"/>
        </w:rPr>
        <w:t>KA)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43" w:after="0" w:line="240" w:lineRule="auto"/>
        <w:ind w:left="4347" w:right="342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070707"/>
          <w:spacing w:val="0"/>
          <w:w w:val="113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070707"/>
          <w:spacing w:val="0"/>
          <w:w w:val="113"/>
        </w:rPr>
        <w:t>EMERTES</w:t>
      </w:r>
      <w:r>
        <w:rPr>
          <w:rFonts w:ascii="Times New Roman" w:hAnsi="Times New Roman" w:cs="Times New Roman" w:eastAsia="Times New Roman"/>
          <w:sz w:val="17"/>
          <w:szCs w:val="17"/>
          <w:color w:val="070707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70707"/>
          <w:spacing w:val="-20"/>
          <w:w w:val="11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D1D1D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D1D1D"/>
          <w:spacing w:val="12"/>
          <w:w w:val="113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D1D1D"/>
          <w:spacing w:val="0"/>
          <w:w w:val="115"/>
        </w:rPr>
        <w:t>STRUKTUREs</w:t>
      </w:r>
      <w:r>
        <w:rPr>
          <w:rFonts w:ascii="Times New Roman" w:hAnsi="Times New Roman" w:cs="Times New Roman" w:eastAsia="Times New Roman"/>
          <w:sz w:val="17"/>
          <w:szCs w:val="17"/>
          <w:color w:val="1D1D1D"/>
          <w:spacing w:val="0"/>
          <w:w w:val="116"/>
        </w:rPr>
        <w:t>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60" w:lineRule="atLeast"/>
        <w:ind w:left="5164" w:right="952" w:firstLine="-3543"/>
        <w:jc w:val="left"/>
        <w:tabs>
          <w:tab w:pos="2560" w:val="left"/>
          <w:tab w:pos="73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1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13"/>
          <w:w w:val="100"/>
          <w:position w:val="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13"/>
          <w:w w:val="100"/>
          <w:position w:val="2"/>
        </w:rPr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31"/>
          <w:w w:val="100"/>
          <w:u w:val="single" w:color="060606"/>
          <w:position w:val="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0"/>
          <w:u w:val="single" w:color="060606"/>
          <w:position w:val="2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0"/>
          <w:u w:val="single" w:color="060606"/>
          <w:position w:val="2"/>
        </w:rPr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2"/>
          <w:position w:val="2"/>
        </w:rPr>
        <w:t>prot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0"/>
          <w:position w:val="2"/>
        </w:rPr>
        <w:tab/>
        <w:tab/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  <w:position w:val="0"/>
        </w:rPr>
        <w:t>Tirane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52"/>
          <w:position w:val="0"/>
        </w:rPr>
        <w:t>me_._.201_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52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19"/>
          <w:position w:val="0"/>
        </w:rPr>
        <w:t>URDHER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5" w:after="0" w:line="214" w:lineRule="exact"/>
        <w:ind w:left="4111" w:right="3632"/>
        <w:jc w:val="center"/>
        <w:tabs>
          <w:tab w:pos="5200" w:val="left"/>
          <w:tab w:pos="6140" w:val="left"/>
          <w:tab w:pos="66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239.42218pt;margin-top:13.450214pt;width:34.376495pt;height:.1pt;mso-position-horizontal-relative:page;mso-position-vertical-relative:paragraph;z-index:-980" coordorigin="4788,269" coordsize="688,2">
            <v:shape style="position:absolute;left:4788;top:269;width:688;height:2" coordorigin="4788,269" coordsize="688,0" path="m4788,269l5476,269e" filled="f" stroked="t" strokeweight=".808859pt" strokecolor="#000000">
              <v:path arrowok="t"/>
            </v:shape>
          </v:group>
          <w10:wrap type="none"/>
        </w:pict>
      </w:r>
      <w:r>
        <w:rPr/>
        <w:pict>
          <v:group style="position:absolute;margin-left:297.41571pt;margin-top:12.291141pt;width:77.089843pt;height:.38pt;mso-position-horizontal-relative:page;mso-position-vertical-relative:paragraph;z-index:-979" coordorigin="5948,246" coordsize="1542,8">
            <v:group style="position:absolute;left:5952;top:250;width:549;height:2" coordorigin="5952,250" coordsize="549,2">
              <v:shape style="position:absolute;left:5952;top:250;width:549;height:2" coordorigin="5952,250" coordsize="549,0" path="m5952,250l6501,250e" filled="f" stroked="t" strokeweight=".38pt" strokecolor="#060606">
                <v:path arrowok="t"/>
              </v:shape>
            </v:group>
            <v:group style="position:absolute;left:6552;top:250;width:935;height:2" coordorigin="6552,250" coordsize="935,2">
              <v:shape style="position:absolute;left:6552;top:250;width:935;height:2" coordorigin="6552,250" coordsize="935,0" path="m6552,250l7486,250e" filled="f" stroked="t" strokeweight=".38pt" strokecolor="#060606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9"/>
          <w:szCs w:val="19"/>
          <w:color w:val="343434"/>
          <w:spacing w:val="5"/>
          <w:w w:val="129"/>
          <w:position w:val="-1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0"/>
          <w:w w:val="129"/>
          <w:position w:val="-1"/>
        </w:rPr>
        <w:t>r.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-54"/>
          <w:w w:val="129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29"/>
          <w:position w:val="-1"/>
        </w:rPr>
        <w:t>date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343434"/>
          <w:spacing w:val="0"/>
          <w:w w:val="197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343434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43434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97"/>
          <w:position w:val="-1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5404" w:right="450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1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3" w:after="0" w:line="240" w:lineRule="auto"/>
        <w:ind w:left="3253" w:right="235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2"/>
        </w:rPr>
        <w:t>NGRITJE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30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22"/>
        </w:rPr>
        <w:t>KOMISIONITTE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7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17"/>
        </w:rPr>
        <w:t>EKSPERTIZES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28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15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atim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nenit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Ligji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1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21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-41"/>
          <w:w w:val="121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15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30"/>
          <w:w w:val="115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66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6.11.2003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"Pe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9"/>
        </w:rPr>
        <w:t>Ark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17"/>
          <w:w w:val="10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1"/>
          <w:w w:val="10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9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9"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8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6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20"/>
          <w:w w:val="106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9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5"/>
        </w:rPr>
        <w:t>33,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3" w:after="0" w:line="240" w:lineRule="auto"/>
        <w:ind w:left="1600" w:right="70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34,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35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6"/>
        </w:rPr>
        <w:t>"Normave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6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2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6"/>
        </w:rPr>
        <w:t>tekniko-prof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19"/>
          <w:w w:val="10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8"/>
          <w:w w:val="10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6"/>
        </w:rPr>
        <w:t>ionale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46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metodologjike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20"/>
          <w:w w:val="11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10"/>
        </w:rPr>
        <w:t>erb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-8"/>
          <w:w w:val="11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10"/>
        </w:rPr>
        <w:t>mit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35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arkivor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6"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1" w:after="0" w:line="240" w:lineRule="auto"/>
        <w:ind w:left="162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7"/>
        </w:rPr>
        <w:t>Republike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12"/>
          <w:w w:val="10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7"/>
        </w:rPr>
        <w:t>Shqi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-7"/>
          <w:w w:val="108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5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15"/>
          <w:w w:val="10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7"/>
          <w:w w:val="11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11"/>
        </w:rPr>
        <w:t>e",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975" w:right="4073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18"/>
        </w:rPr>
        <w:t>URDHEROJ: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00" w:lineRule="atLeast"/>
        <w:ind w:left="1621" w:right="710"/>
        <w:jc w:val="left"/>
        <w:tabs>
          <w:tab w:pos="882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gritje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Komisionit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5"/>
        </w:rPr>
        <w:t>Ekspertize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-3"/>
          <w:w w:val="10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0"/>
          <w:w w:val="166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F4F4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prane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18"/>
          <w:w w:val="100"/>
          <w:u w:val="single" w:color="0606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  <w:u w:val="single" w:color="060606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  <w:u w:val="single" w:color="060606"/>
        </w:rPr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20"/>
          <w:w w:val="6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7"/>
        </w:rPr>
        <w:t>perbere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363"/>
        </w:rPr>
        <w:t>--------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128"/>
          <w:w w:val="36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anetare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7"/>
        </w:rPr>
        <w:t>poshte: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2" w:after="0" w:line="274" w:lineRule="exact"/>
        <w:ind w:left="1961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0"/>
          <w:w w:val="136"/>
          <w:position w:val="4"/>
        </w:rPr>
        <w:t>1.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57"/>
          <w:w w:val="136"/>
          <w:position w:val="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0"/>
          <w:w w:val="405"/>
          <w:position w:val="-2"/>
        </w:rPr>
        <w:t>----------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-3"/>
          <w:w w:val="405"/>
          <w:position w:val="-2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5"/>
          <w:position w:val="-2"/>
        </w:rPr>
        <w:t>Kryetar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258" w:lineRule="exact"/>
        <w:ind w:left="1953" w:right="-20"/>
        <w:jc w:val="left"/>
        <w:tabs>
          <w:tab w:pos="50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Courier New" w:hAnsi="Courier New" w:cs="Courier New" w:eastAsia="Courier New"/>
          <w:sz w:val="21"/>
          <w:szCs w:val="21"/>
          <w:color w:val="070707"/>
          <w:spacing w:val="0"/>
          <w:w w:val="100"/>
          <w:position w:val="1"/>
        </w:rPr>
        <w:t>2.</w:t>
      </w:r>
      <w:r>
        <w:rPr>
          <w:rFonts w:ascii="Courier New" w:hAnsi="Courier New" w:cs="Courier New" w:eastAsia="Courier New"/>
          <w:sz w:val="21"/>
          <w:szCs w:val="21"/>
          <w:color w:val="070707"/>
          <w:spacing w:val="-16"/>
          <w:w w:val="100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070707"/>
          <w:spacing w:val="13"/>
          <w:w w:val="100"/>
          <w:u w:val="single" w:color="060606"/>
          <w:position w:val="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070707"/>
          <w:spacing w:val="0"/>
          <w:w w:val="100"/>
          <w:u w:val="single" w:color="060606"/>
          <w:position w:val="1"/>
        </w:rPr>
        <w:tab/>
      </w:r>
      <w:r>
        <w:rPr>
          <w:rFonts w:ascii="Courier New" w:hAnsi="Courier New" w:cs="Courier New" w:eastAsia="Courier New"/>
          <w:sz w:val="21"/>
          <w:szCs w:val="21"/>
          <w:color w:val="070707"/>
          <w:spacing w:val="0"/>
          <w:w w:val="100"/>
          <w:u w:val="single" w:color="060606"/>
          <w:position w:val="1"/>
        </w:rPr>
      </w:r>
      <w:r>
        <w:rPr>
          <w:rFonts w:ascii="Courier New" w:hAnsi="Courier New" w:cs="Courier New" w:eastAsia="Courier New"/>
          <w:sz w:val="21"/>
          <w:szCs w:val="21"/>
          <w:color w:val="070707"/>
          <w:spacing w:val="0"/>
          <w:w w:val="100"/>
          <w:position w:val="1"/>
        </w:rPr>
      </w:r>
      <w:r>
        <w:rPr>
          <w:rFonts w:ascii="Courier New" w:hAnsi="Courier New" w:cs="Courier New" w:eastAsia="Courier New"/>
          <w:sz w:val="21"/>
          <w:szCs w:val="21"/>
          <w:color w:val="070707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0"/>
          <w:w w:val="120"/>
          <w:position w:val="4"/>
        </w:rPr>
        <w:t>Sekretar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4" w:after="0" w:line="240" w:lineRule="auto"/>
        <w:ind w:left="1953" w:right="-20"/>
        <w:jc w:val="left"/>
        <w:tabs>
          <w:tab w:pos="50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Courier New" w:hAnsi="Courier New" w:cs="Courier New" w:eastAsia="Courier New"/>
          <w:sz w:val="21"/>
          <w:szCs w:val="21"/>
          <w:color w:val="1D1D1D"/>
          <w:spacing w:val="0"/>
          <w:w w:val="100"/>
          <w:position w:val="-3"/>
        </w:rPr>
        <w:t>3.</w:t>
      </w:r>
      <w:r>
        <w:rPr>
          <w:rFonts w:ascii="Courier New" w:hAnsi="Courier New" w:cs="Courier New" w:eastAsia="Courier New"/>
          <w:sz w:val="21"/>
          <w:szCs w:val="21"/>
          <w:color w:val="1D1D1D"/>
          <w:spacing w:val="-14"/>
          <w:w w:val="100"/>
          <w:position w:val="-3"/>
        </w:rPr>
        <w:t> </w:t>
      </w:r>
      <w:r>
        <w:rPr>
          <w:rFonts w:ascii="Courier New" w:hAnsi="Courier New" w:cs="Courier New" w:eastAsia="Courier New"/>
          <w:sz w:val="21"/>
          <w:szCs w:val="21"/>
          <w:color w:val="1D1D1D"/>
          <w:spacing w:val="11"/>
          <w:w w:val="100"/>
          <w:u w:val="single" w:color="060606"/>
          <w:position w:val="-3"/>
        </w:rPr>
        <w:t> </w:t>
      </w:r>
      <w:r>
        <w:rPr>
          <w:rFonts w:ascii="Courier New" w:hAnsi="Courier New" w:cs="Courier New" w:eastAsia="Courier New"/>
          <w:sz w:val="21"/>
          <w:szCs w:val="21"/>
          <w:color w:val="1D1D1D"/>
          <w:spacing w:val="0"/>
          <w:w w:val="100"/>
          <w:u w:val="single" w:color="060606"/>
          <w:position w:val="-3"/>
        </w:rPr>
        <w:tab/>
      </w:r>
      <w:r>
        <w:rPr>
          <w:rFonts w:ascii="Courier New" w:hAnsi="Courier New" w:cs="Courier New" w:eastAsia="Courier New"/>
          <w:sz w:val="21"/>
          <w:szCs w:val="21"/>
          <w:color w:val="1D1D1D"/>
          <w:spacing w:val="0"/>
          <w:w w:val="100"/>
          <w:u w:val="single" w:color="060606"/>
          <w:position w:val="-3"/>
        </w:rPr>
      </w:r>
      <w:r>
        <w:rPr>
          <w:rFonts w:ascii="Courier New" w:hAnsi="Courier New" w:cs="Courier New" w:eastAsia="Courier New"/>
          <w:sz w:val="21"/>
          <w:szCs w:val="21"/>
          <w:color w:val="1D1D1D"/>
          <w:spacing w:val="0"/>
          <w:w w:val="100"/>
          <w:position w:val="-3"/>
        </w:rPr>
      </w:r>
      <w:r>
        <w:rPr>
          <w:rFonts w:ascii="Courier New" w:hAnsi="Courier New" w:cs="Courier New" w:eastAsia="Courier New"/>
          <w:sz w:val="21"/>
          <w:szCs w:val="21"/>
          <w:color w:val="1D1D1D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8"/>
          <w:position w:val="0"/>
        </w:rPr>
        <w:t>Anetar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12" w:after="0" w:line="240" w:lineRule="auto"/>
        <w:ind w:left="1961" w:right="-20"/>
        <w:jc w:val="left"/>
        <w:tabs>
          <w:tab w:pos="50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Courier New" w:hAnsi="Courier New" w:cs="Courier New" w:eastAsia="Courier New"/>
          <w:sz w:val="22"/>
          <w:szCs w:val="22"/>
          <w:color w:val="070707"/>
          <w:spacing w:val="0"/>
          <w:w w:val="80"/>
          <w:position w:val="-3"/>
        </w:rPr>
        <w:t>4.</w:t>
      </w:r>
      <w:r>
        <w:rPr>
          <w:rFonts w:ascii="Courier New" w:hAnsi="Courier New" w:cs="Courier New" w:eastAsia="Courier New"/>
          <w:sz w:val="22"/>
          <w:szCs w:val="22"/>
          <w:color w:val="070707"/>
          <w:spacing w:val="26"/>
          <w:w w:val="80"/>
          <w:position w:val="-3"/>
        </w:rPr>
        <w:t> </w:t>
      </w:r>
      <w:r>
        <w:rPr>
          <w:rFonts w:ascii="Courier New" w:hAnsi="Courier New" w:cs="Courier New" w:eastAsia="Courier New"/>
          <w:sz w:val="22"/>
          <w:szCs w:val="22"/>
          <w:color w:val="070707"/>
          <w:spacing w:val="26"/>
          <w:w w:val="80"/>
          <w:u w:val="single" w:color="060606"/>
          <w:position w:val="-3"/>
        </w:rPr>
        <w:t> </w:t>
      </w:r>
      <w:r>
        <w:rPr>
          <w:rFonts w:ascii="Courier New" w:hAnsi="Courier New" w:cs="Courier New" w:eastAsia="Courier New"/>
          <w:sz w:val="22"/>
          <w:szCs w:val="22"/>
          <w:color w:val="070707"/>
          <w:spacing w:val="0"/>
          <w:w w:val="80"/>
          <w:u w:val="single" w:color="060606"/>
          <w:position w:val="-3"/>
        </w:rPr>
        <w:tab/>
      </w:r>
      <w:r>
        <w:rPr>
          <w:rFonts w:ascii="Courier New" w:hAnsi="Courier New" w:cs="Courier New" w:eastAsia="Courier New"/>
          <w:sz w:val="22"/>
          <w:szCs w:val="22"/>
          <w:color w:val="070707"/>
          <w:spacing w:val="0"/>
          <w:w w:val="80"/>
          <w:u w:val="single" w:color="060606"/>
          <w:position w:val="-3"/>
        </w:rPr>
      </w:r>
      <w:r>
        <w:rPr>
          <w:rFonts w:ascii="Courier New" w:hAnsi="Courier New" w:cs="Courier New" w:eastAsia="Courier New"/>
          <w:sz w:val="22"/>
          <w:szCs w:val="22"/>
          <w:color w:val="070707"/>
          <w:spacing w:val="0"/>
          <w:w w:val="80"/>
          <w:position w:val="-3"/>
        </w:rPr>
      </w:r>
      <w:r>
        <w:rPr>
          <w:rFonts w:ascii="Courier New" w:hAnsi="Courier New" w:cs="Courier New" w:eastAsia="Courier New"/>
          <w:sz w:val="22"/>
          <w:szCs w:val="22"/>
          <w:color w:val="070707"/>
          <w:spacing w:val="0"/>
          <w:w w:val="80"/>
          <w:position w:val="-3"/>
        </w:rPr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0"/>
          <w:w w:val="123"/>
          <w:position w:val="0"/>
        </w:rPr>
        <w:t>An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-25"/>
          <w:w w:val="123"/>
          <w:position w:val="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43434"/>
          <w:spacing w:val="0"/>
          <w:w w:val="123"/>
          <w:position w:val="0"/>
        </w:rPr>
        <w:t>tar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9" w:after="0" w:line="240" w:lineRule="auto"/>
        <w:ind w:left="1961" w:right="-20"/>
        <w:jc w:val="left"/>
        <w:tabs>
          <w:tab w:pos="502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Courier New" w:hAnsi="Courier New" w:cs="Courier New" w:eastAsia="Courier New"/>
          <w:sz w:val="22"/>
          <w:szCs w:val="22"/>
          <w:color w:val="070707"/>
          <w:spacing w:val="0"/>
          <w:w w:val="79"/>
          <w:position w:val="-3"/>
        </w:rPr>
        <w:t>5.</w:t>
      </w:r>
      <w:r>
        <w:rPr>
          <w:rFonts w:ascii="Courier New" w:hAnsi="Courier New" w:cs="Courier New" w:eastAsia="Courier New"/>
          <w:sz w:val="22"/>
          <w:szCs w:val="22"/>
          <w:color w:val="070707"/>
          <w:spacing w:val="28"/>
          <w:w w:val="79"/>
          <w:position w:val="-3"/>
        </w:rPr>
        <w:t> </w:t>
      </w:r>
      <w:r>
        <w:rPr>
          <w:rFonts w:ascii="Courier New" w:hAnsi="Courier New" w:cs="Courier New" w:eastAsia="Courier New"/>
          <w:sz w:val="22"/>
          <w:szCs w:val="22"/>
          <w:color w:val="070707"/>
          <w:spacing w:val="28"/>
          <w:w w:val="79"/>
          <w:u w:val="single" w:color="060606"/>
          <w:position w:val="-3"/>
        </w:rPr>
        <w:t> </w:t>
      </w:r>
      <w:r>
        <w:rPr>
          <w:rFonts w:ascii="Courier New" w:hAnsi="Courier New" w:cs="Courier New" w:eastAsia="Courier New"/>
          <w:sz w:val="22"/>
          <w:szCs w:val="22"/>
          <w:color w:val="070707"/>
          <w:spacing w:val="0"/>
          <w:w w:val="79"/>
          <w:u w:val="single" w:color="060606"/>
          <w:position w:val="-3"/>
        </w:rPr>
        <w:tab/>
      </w:r>
      <w:r>
        <w:rPr>
          <w:rFonts w:ascii="Courier New" w:hAnsi="Courier New" w:cs="Courier New" w:eastAsia="Courier New"/>
          <w:sz w:val="22"/>
          <w:szCs w:val="22"/>
          <w:color w:val="070707"/>
          <w:spacing w:val="0"/>
          <w:w w:val="79"/>
          <w:u w:val="single" w:color="060606"/>
          <w:position w:val="-3"/>
        </w:rPr>
      </w:r>
      <w:r>
        <w:rPr>
          <w:rFonts w:ascii="Courier New" w:hAnsi="Courier New" w:cs="Courier New" w:eastAsia="Courier New"/>
          <w:sz w:val="22"/>
          <w:szCs w:val="22"/>
          <w:color w:val="070707"/>
          <w:spacing w:val="0"/>
          <w:w w:val="79"/>
          <w:position w:val="-3"/>
        </w:rPr>
      </w:r>
      <w:r>
        <w:rPr>
          <w:rFonts w:ascii="Courier New" w:hAnsi="Courier New" w:cs="Courier New" w:eastAsia="Courier New"/>
          <w:sz w:val="22"/>
          <w:szCs w:val="22"/>
          <w:color w:val="070707"/>
          <w:spacing w:val="0"/>
          <w:w w:val="79"/>
          <w:position w:val="-3"/>
        </w:rPr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18"/>
          <w:position w:val="0"/>
        </w:rPr>
        <w:t>Anetar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5" w:lineRule="auto"/>
        <w:ind w:left="3747" w:right="285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15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15"/>
        </w:rPr>
        <w:t>EMERTIMI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26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1"/>
          <w:w w:val="115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-1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15"/>
        </w:rPr>
        <w:t>GERMAKAPITALE,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2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20"/>
        </w:rPr>
        <w:t>FUNKSIONI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2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23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2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17"/>
        </w:rPr>
        <w:t>TITULLARIT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18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814" w:right="3908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434"/>
          <w:spacing w:val="0"/>
          <w:w w:val="129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343434"/>
          <w:spacing w:val="-22"/>
          <w:w w:val="12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0"/>
          <w:w w:val="129"/>
        </w:rPr>
        <w:t>mri</w:t>
      </w:r>
      <w:r>
        <w:rPr>
          <w:rFonts w:ascii="Times New Roman" w:hAnsi="Times New Roman" w:cs="Times New Roman" w:eastAsia="Times New Roman"/>
          <w:sz w:val="19"/>
          <w:szCs w:val="19"/>
          <w:color w:val="070707"/>
          <w:spacing w:val="-31"/>
          <w:w w:val="12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2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13"/>
          <w:w w:val="12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22"/>
        </w:rPr>
        <w:t>Mbiemri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23"/>
        </w:rPr>
        <w:t>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center"/>
        <w:spacing w:after="0"/>
        <w:sectPr>
          <w:pgNumType w:start="2"/>
          <w:pgMar w:header="834" w:footer="3294" w:top="1060" w:bottom="3480" w:left="320" w:right="1140"/>
          <w:headerReference w:type="default" r:id="rId10"/>
          <w:footerReference w:type="default" r:id="rId11"/>
          <w:pgSz w:w="11920" w:h="16860"/>
        </w:sectPr>
      </w:pPr>
      <w:rPr/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pgNumType w:start="3"/>
          <w:pgMar w:header="858" w:footer="0" w:top="1240" w:bottom="280" w:left="1420" w:right="1300"/>
          <w:headerReference w:type="default" r:id="rId12"/>
          <w:footerReference w:type="default" r:id="rId13"/>
          <w:pgSz w:w="11920" w:h="16860"/>
        </w:sectPr>
      </w:pPr>
      <w:rPr/>
    </w:p>
    <w:p>
      <w:pPr>
        <w:spacing w:before="34" w:after="0" w:line="288" w:lineRule="auto"/>
        <w:ind w:left="239" w:right="-54"/>
        <w:jc w:val="left"/>
        <w:tabs>
          <w:tab w:pos="30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</w:rPr>
        <w:t>Pasqyra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25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</w:rPr>
        <w:t>strukturore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7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9"/>
        </w:rPr>
        <w:t>fondit: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8"/>
        </w:rPr>
        <w:t>Nr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7"/>
          <w:w w:val="12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7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u w:val="single" w:color="04040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u w:val="single" w:color="040404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u w:val="single" w:color="040404"/>
        </w:rPr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4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</w:rPr>
        <w:t>Fondi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420" w:right="1300"/>
          <w:cols w:num="2" w:equalWidth="0">
            <w:col w:w="3114" w:space="2657"/>
            <w:col w:w="3429"/>
          </w:cols>
        </w:sectPr>
      </w:pPr>
      <w:rPr/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188934" w:type="dxa"/>
      </w:tblPr>
      <w:tblGrid/>
      <w:tr>
        <w:trPr>
          <w:trHeight w:val="620" w:hRule="exact"/>
        </w:trPr>
        <w:tc>
          <w:tcPr>
            <w:tcW w:w="557" w:type="dxa"/>
            <w:tcBorders>
              <w:top w:val="single" w:sz="5.673088" w:space="0" w:color="000000"/>
              <w:bottom w:val="single" w:sz="8.509640" w:space="0" w:color="000000"/>
              <w:left w:val="single" w:sz="8.509640" w:space="0" w:color="000000"/>
              <w:right w:val="single" w:sz="5.673088" w:space="0" w:color="000000"/>
            </w:tcBorders>
          </w:tcPr>
          <w:p>
            <w:pPr>
              <w:spacing w:before="4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31"/>
              </w:rPr>
              <w:t>Nr.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2007" w:type="dxa"/>
            <w:tcBorders>
              <w:top w:val="single" w:sz="5.673088" w:space="0" w:color="000000"/>
              <w:bottom w:val="single" w:sz="8.509640" w:space="0" w:color="000000"/>
              <w:left w:val="single" w:sz="5.673088" w:space="0" w:color="000000"/>
              <w:right w:val="single" w:sz="5.673088" w:space="0" w:color="000000"/>
            </w:tcBorders>
          </w:tcPr>
          <w:p>
            <w:pPr>
              <w:spacing w:before="4" w:after="0" w:line="240" w:lineRule="auto"/>
              <w:ind w:left="53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5"/>
              </w:rPr>
              <w:t>Struktura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1113" w:type="dxa"/>
            <w:tcBorders>
              <w:top w:val="single" w:sz="5.673088" w:space="0" w:color="000000"/>
              <w:bottom w:val="single" w:sz="8.509640" w:space="0" w:color="000000"/>
              <w:left w:val="single" w:sz="5.673088" w:space="0" w:color="000000"/>
              <w:right w:val="single" w:sz="5.673088" w:space="0" w:color="000000"/>
            </w:tcBorders>
          </w:tcPr>
          <w:p>
            <w:pPr>
              <w:spacing w:before="4" w:after="0" w:line="240" w:lineRule="auto"/>
              <w:ind w:left="347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3"/>
              </w:rPr>
              <w:t>Viti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1479" w:type="dxa"/>
            <w:tcBorders>
              <w:top w:val="single" w:sz="5.673088" w:space="0" w:color="000000"/>
              <w:bottom w:val="single" w:sz="8.509640" w:space="0" w:color="000000"/>
              <w:left w:val="single" w:sz="5.673088" w:space="0" w:color="000000"/>
              <w:right w:val="single" w:sz="8.509640" w:space="0" w:color="000000"/>
            </w:tcBorders>
          </w:tcPr>
          <w:p>
            <w:pPr>
              <w:spacing w:before="4" w:after="0" w:line="240" w:lineRule="auto"/>
              <w:ind w:left="191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6"/>
              </w:rPr>
              <w:t>Nr.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-16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6"/>
              </w:rPr>
              <w:t>Dosjes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2528" w:type="dxa"/>
            <w:tcBorders>
              <w:top w:val="single" w:sz="5.673088" w:space="0" w:color="000000"/>
              <w:bottom w:val="single" w:sz="8.509640" w:space="0" w:color="000000"/>
              <w:left w:val="single" w:sz="8.509640" w:space="0" w:color="000000"/>
              <w:right w:val="single" w:sz="5.673088" w:space="0" w:color="000000"/>
            </w:tcBorders>
          </w:tcPr>
          <w:p>
            <w:pPr>
              <w:spacing w:before="4" w:after="0" w:line="325" w:lineRule="auto"/>
              <w:ind w:left="773" w:right="566" w:firstLine="-17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7"/>
              </w:rPr>
              <w:t>Nr.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-28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7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-9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7"/>
              </w:rPr>
              <w:t>flete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7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-33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30"/>
              </w:rPr>
              <w:t>se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3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4"/>
              </w:rPr>
              <w:t>inventarit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1262" w:type="dxa"/>
            <w:tcBorders>
              <w:top w:val="single" w:sz="5.673088" w:space="0" w:color="000000"/>
              <w:bottom w:val="single" w:sz="8.509640" w:space="0" w:color="000000"/>
              <w:left w:val="single" w:sz="5.673088" w:space="0" w:color="000000"/>
              <w:right w:val="single" w:sz="5.673088" w:space="0" w:color="000000"/>
            </w:tcBorders>
          </w:tcPr>
          <w:p>
            <w:pPr>
              <w:spacing w:before="4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050505"/>
                <w:spacing w:val="0"/>
                <w:w w:val="122"/>
              </w:rPr>
              <w:t>Verejtje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</w:tr>
      <w:tr>
        <w:trPr>
          <w:trHeight w:val="7605" w:hRule="exact"/>
        </w:trPr>
        <w:tc>
          <w:tcPr>
            <w:tcW w:w="8946" w:type="dxa"/>
            <w:gridSpan w:val="6"/>
            <w:tcBorders>
              <w:top w:val="single" w:sz="8.509640" w:space="0" w:color="000000"/>
              <w:bottom w:val="nil" w:sz="6" w:space="0" w:color="auto"/>
              <w:left w:val="single" w:sz="8.509640" w:space="0" w:color="000000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after="0"/>
        <w:sectPr>
          <w:type w:val="continuous"/>
          <w:pgSz w:w="11920" w:h="16860"/>
          <w:pgMar w:top="640" w:bottom="280" w:left="1420" w:right="13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8" w:after="0" w:line="240" w:lineRule="auto"/>
        <w:ind w:left="2696" w:right="2129"/>
        <w:jc w:val="center"/>
        <w:rPr>
          <w:rFonts w:ascii="Courier New" w:hAnsi="Courier New" w:cs="Courier New" w:eastAsia="Courier New"/>
          <w:sz w:val="31"/>
          <w:szCs w:val="31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7"/>
          <w:position w:val="12"/>
        </w:rPr>
        <w:t>Fondi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8"/>
          <w:w w:val="127"/>
          <w:position w:val="12"/>
        </w:rPr>
        <w:t> </w:t>
      </w:r>
      <w:r>
        <w:rPr>
          <w:rFonts w:ascii="Courier New" w:hAnsi="Courier New" w:cs="Courier New" w:eastAsia="Courier New"/>
          <w:sz w:val="31"/>
          <w:szCs w:val="31"/>
          <w:color w:val="030303"/>
          <w:spacing w:val="0"/>
          <w:w w:val="75"/>
          <w:position w:val="0"/>
        </w:rPr>
        <w:t>--------------------------</w:t>
      </w:r>
      <w:r>
        <w:rPr>
          <w:rFonts w:ascii="Courier New" w:hAnsi="Courier New" w:cs="Courier New" w:eastAsia="Courier New"/>
          <w:sz w:val="31"/>
          <w:szCs w:val="31"/>
          <w:color w:val="000000"/>
          <w:spacing w:val="0"/>
          <w:w w:val="100"/>
          <w:position w:val="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533" w:right="3025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124"/>
        </w:rPr>
        <w:t>FLETE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124"/>
        </w:rPr>
        <w:t>VERTETIMI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60" w:lineRule="atLeast"/>
        <w:ind w:left="106" w:right="4787"/>
        <w:jc w:val="left"/>
        <w:tabs>
          <w:tab w:pos="448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6"/>
        </w:rPr>
        <w:t>inventa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8"/>
          <w:w w:val="12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9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u w:val="single" w:color="020202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u w:val="single" w:color="020202"/>
        </w:rPr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31"/>
        </w:rPr>
        <w:t>Nr.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6"/>
        </w:rPr>
        <w:t>Rendor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5"/>
          <w:w w:val="126"/>
        </w:rPr>
        <w:t> </w:t>
      </w:r>
      <w:r>
        <w:rPr>
          <w:rFonts w:ascii="Arial" w:hAnsi="Arial" w:cs="Arial" w:eastAsia="Arial"/>
          <w:sz w:val="21"/>
          <w:szCs w:val="21"/>
          <w:color w:val="030303"/>
          <w:spacing w:val="0"/>
          <w:w w:val="300"/>
          <w:position w:val="-9"/>
        </w:rPr>
        <w:t>-------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75" w:lineRule="exact"/>
        <w:ind w:left="106" w:right="-20"/>
        <w:jc w:val="left"/>
        <w:tabs>
          <w:tab w:pos="28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31"/>
        </w:rPr>
        <w:t>Nr.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</w:rPr>
        <w:t>Dosjes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5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u w:val="single" w:color="020202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u w:val="single" w:color="020202"/>
        </w:rPr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9" w:after="0" w:line="240" w:lineRule="auto"/>
        <w:ind w:left="106" w:right="-20"/>
        <w:jc w:val="left"/>
        <w:tabs>
          <w:tab w:pos="35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23"/>
        </w:rPr>
        <w:t>Dosje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5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5"/>
        </w:rPr>
        <w:t>fraksio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u w:val="single" w:color="020202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u w:val="single" w:color="020202"/>
        </w:rPr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0" w:after="0" w:line="240" w:lineRule="auto"/>
        <w:ind w:left="106" w:right="-20"/>
        <w:jc w:val="left"/>
        <w:tabs>
          <w:tab w:pos="4060" w:val="left"/>
          <w:tab w:pos="61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</w:rPr>
        <w:t>Dorezohe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13"/>
          <w:w w:val="12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</w:rPr>
        <w:t>gjithsej: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7"/>
          <w:w w:val="12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7"/>
          <w:w w:val="124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  <w:u w:val="single" w:color="020202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  <w:u w:val="single" w:color="020202"/>
        </w:rPr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</w:rPr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</w:rPr>
        <w:t>dosje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3"/>
          <w:w w:val="12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3"/>
          <w:w w:val="12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3"/>
          <w:w w:val="124"/>
          <w:u w:val="single" w:color="0202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  <w:u w:val="single" w:color="020202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  <w:u w:val="single" w:color="020202"/>
        </w:rPr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</w:rPr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4"/>
        </w:rPr>
        <w:t>fleteve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6" w:right="-20"/>
        <w:jc w:val="left"/>
        <w:tabs>
          <w:tab w:pos="6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5"/>
        </w:rPr>
        <w:t>Punoi: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56"/>
          <w:w w:val="12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5"/>
        </w:rPr>
        <w:t>Marresi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5"/>
          <w:w w:val="12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"/>
          <w:w w:val="12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29"/>
        </w:rPr>
        <w:t>dorezim: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NumType w:start="4"/>
          <w:pgMar w:header="858" w:footer="0" w:top="1240" w:bottom="280" w:left="1240" w:right="1320"/>
          <w:headerReference w:type="default" r:id="rId14"/>
          <w:footerReference w:type="default" r:id="rId15"/>
          <w:pgSz w:w="11920" w:h="16860"/>
        </w:sectPr>
      </w:pPr>
      <w:rPr/>
    </w:p>
    <w:p>
      <w:pPr>
        <w:spacing w:before="79" w:after="0" w:line="240" w:lineRule="auto"/>
        <w:ind w:left="3863" w:right="4426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12"/>
        </w:rPr>
        <w:t>SHTOTCAS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456" w:lineRule="exact"/>
        <w:ind w:left="105" w:right="-153"/>
        <w:jc w:val="left"/>
        <w:tabs>
          <w:tab w:pos="3060" w:val="left"/>
          <w:tab w:pos="6800" w:val="left"/>
        </w:tabs>
        <w:rPr>
          <w:rFonts w:ascii="Times New Roman" w:hAnsi="Times New Roman" w:cs="Times New Roman" w:eastAsia="Times New Roman"/>
          <w:sz w:val="144"/>
          <w:szCs w:val="144"/>
        </w:rPr>
      </w:pPr>
      <w:rPr/>
      <w:r>
        <w:rPr>
          <w:rFonts w:ascii="Times New Roman" w:hAnsi="Times New Roman" w:cs="Times New Roman" w:eastAsia="Times New Roman"/>
          <w:sz w:val="144"/>
          <w:szCs w:val="144"/>
          <w:color w:val="1C1C1C"/>
          <w:spacing w:val="-262"/>
          <w:w w:val="280"/>
          <w:position w:val="-18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1C1C1C"/>
          <w:spacing w:val="0"/>
          <w:w w:val="280"/>
          <w:position w:val="-18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1C1C1C"/>
          <w:spacing w:val="0"/>
          <w:w w:val="100"/>
          <w:position w:val="-18"/>
        </w:rPr>
        <w:tab/>
      </w:r>
      <w:r>
        <w:rPr>
          <w:rFonts w:ascii="Times New Roman" w:hAnsi="Times New Roman" w:cs="Times New Roman" w:eastAsia="Times New Roman"/>
          <w:sz w:val="144"/>
          <w:szCs w:val="144"/>
          <w:color w:val="1C1C1C"/>
          <w:spacing w:val="0"/>
          <w:w w:val="100"/>
          <w:position w:val="-18"/>
        </w:rPr>
      </w:r>
      <w:r>
        <w:rPr>
          <w:rFonts w:ascii="Arial" w:hAnsi="Arial" w:cs="Arial" w:eastAsia="Arial"/>
          <w:sz w:val="13"/>
          <w:szCs w:val="13"/>
          <w:color w:val="070707"/>
          <w:spacing w:val="0"/>
          <w:w w:val="183"/>
          <w:position w:val="-19"/>
        </w:rPr>
        <w:t>R</w:t>
      </w:r>
      <w:r>
        <w:rPr>
          <w:rFonts w:ascii="Arial" w:hAnsi="Arial" w:cs="Arial" w:eastAsia="Arial"/>
          <w:sz w:val="13"/>
          <w:szCs w:val="13"/>
          <w:color w:val="070707"/>
          <w:spacing w:val="-16"/>
          <w:w w:val="100"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070707"/>
          <w:spacing w:val="0"/>
          <w:w w:val="185"/>
          <w:position w:val="-19"/>
        </w:rPr>
        <w:t>EPUB</w:t>
      </w:r>
      <w:r>
        <w:rPr>
          <w:rFonts w:ascii="Arial" w:hAnsi="Arial" w:cs="Arial" w:eastAsia="Arial"/>
          <w:sz w:val="13"/>
          <w:szCs w:val="13"/>
          <w:color w:val="070707"/>
          <w:spacing w:val="-31"/>
          <w:w w:val="185"/>
          <w:position w:val="-19"/>
        </w:rPr>
        <w:t>L</w:t>
      </w:r>
      <w:r>
        <w:rPr>
          <w:rFonts w:ascii="Arial" w:hAnsi="Arial" w:cs="Arial" w:eastAsia="Arial"/>
          <w:sz w:val="13"/>
          <w:szCs w:val="13"/>
          <w:color w:val="070707"/>
          <w:spacing w:val="-46"/>
          <w:w w:val="185"/>
          <w:position w:val="-19"/>
        </w:rPr>
        <w:t>I</w:t>
      </w:r>
      <w:r>
        <w:rPr>
          <w:rFonts w:ascii="Arial" w:hAnsi="Arial" w:cs="Arial" w:eastAsia="Arial"/>
          <w:sz w:val="13"/>
          <w:szCs w:val="13"/>
          <w:color w:val="070707"/>
          <w:spacing w:val="0"/>
          <w:w w:val="185"/>
          <w:position w:val="-19"/>
        </w:rPr>
        <w:t>K</w:t>
      </w:r>
      <w:r>
        <w:rPr>
          <w:rFonts w:ascii="Arial" w:hAnsi="Arial" w:cs="Arial" w:eastAsia="Arial"/>
          <w:sz w:val="13"/>
          <w:szCs w:val="13"/>
          <w:color w:val="070707"/>
          <w:spacing w:val="0"/>
          <w:w w:val="185"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070707"/>
          <w:spacing w:val="0"/>
          <w:w w:val="185"/>
          <w:position w:val="-19"/>
        </w:rPr>
        <w:t>A</w:t>
      </w:r>
      <w:r>
        <w:rPr>
          <w:rFonts w:ascii="Arial" w:hAnsi="Arial" w:cs="Arial" w:eastAsia="Arial"/>
          <w:sz w:val="13"/>
          <w:szCs w:val="13"/>
          <w:color w:val="070707"/>
          <w:spacing w:val="0"/>
          <w:w w:val="185"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070707"/>
          <w:spacing w:val="3"/>
          <w:w w:val="185"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070707"/>
          <w:spacing w:val="0"/>
          <w:w w:val="133"/>
          <w:position w:val="-19"/>
        </w:rPr>
        <w:t>E</w:t>
      </w:r>
      <w:r>
        <w:rPr>
          <w:rFonts w:ascii="Arial" w:hAnsi="Arial" w:cs="Arial" w:eastAsia="Arial"/>
          <w:sz w:val="13"/>
          <w:szCs w:val="13"/>
          <w:color w:val="070707"/>
          <w:spacing w:val="0"/>
          <w:w w:val="133"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070707"/>
          <w:spacing w:val="41"/>
          <w:w w:val="133"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1C1C1C"/>
          <w:spacing w:val="0"/>
          <w:w w:val="181"/>
          <w:position w:val="-19"/>
        </w:rPr>
        <w:t>SHQIP</w:t>
      </w:r>
      <w:r>
        <w:rPr>
          <w:rFonts w:ascii="Arial" w:hAnsi="Arial" w:cs="Arial" w:eastAsia="Arial"/>
          <w:sz w:val="13"/>
          <w:szCs w:val="13"/>
          <w:color w:val="1C1C1C"/>
          <w:spacing w:val="-19"/>
          <w:w w:val="181"/>
          <w:position w:val="-19"/>
        </w:rPr>
        <w:t> </w:t>
      </w:r>
      <w:r>
        <w:rPr>
          <w:rFonts w:ascii="Arial" w:hAnsi="Arial" w:cs="Arial" w:eastAsia="Arial"/>
          <w:sz w:val="13"/>
          <w:szCs w:val="13"/>
          <w:color w:val="1C1C1C"/>
          <w:spacing w:val="0"/>
          <w:w w:val="181"/>
          <w:position w:val="-19"/>
        </w:rPr>
        <w:t>ERISE</w:t>
      </w:r>
      <w:r>
        <w:rPr>
          <w:rFonts w:ascii="Arial" w:hAnsi="Arial" w:cs="Arial" w:eastAsia="Arial"/>
          <w:sz w:val="13"/>
          <w:szCs w:val="13"/>
          <w:color w:val="1C1C1C"/>
          <w:spacing w:val="0"/>
          <w:w w:val="100"/>
          <w:position w:val="-19"/>
        </w:rPr>
        <w:tab/>
      </w:r>
      <w:r>
        <w:rPr>
          <w:rFonts w:ascii="Arial" w:hAnsi="Arial" w:cs="Arial" w:eastAsia="Arial"/>
          <w:sz w:val="13"/>
          <w:szCs w:val="13"/>
          <w:color w:val="1C1C1C"/>
          <w:spacing w:val="0"/>
          <w:w w:val="100"/>
          <w:position w:val="-19"/>
        </w:rPr>
      </w:r>
      <w:r>
        <w:rPr>
          <w:rFonts w:ascii="Times New Roman" w:hAnsi="Times New Roman" w:cs="Times New Roman" w:eastAsia="Times New Roman"/>
          <w:sz w:val="144"/>
          <w:szCs w:val="144"/>
          <w:color w:val="1C1C1C"/>
          <w:spacing w:val="0"/>
          <w:w w:val="280"/>
          <w:position w:val="-18"/>
        </w:rPr>
        <w:t>--</w:t>
      </w:r>
      <w:r>
        <w:rPr>
          <w:rFonts w:ascii="Times New Roman" w:hAnsi="Times New Roman" w:cs="Times New Roman" w:eastAsia="Times New Roman"/>
          <w:sz w:val="144"/>
          <w:szCs w:val="144"/>
          <w:color w:val="000000"/>
          <w:spacing w:val="0"/>
          <w:w w:val="100"/>
          <w:position w:val="0"/>
        </w:rPr>
      </w:r>
    </w:p>
    <w:p>
      <w:pPr>
        <w:spacing w:before="0" w:after="0" w:line="214" w:lineRule="exact"/>
        <w:ind w:left="1915" w:right="2489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19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19"/>
        </w:rPr>
        <w:t>EMERTIM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29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2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19"/>
        </w:rPr>
        <w:t>INSTITUCIONIT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7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15"/>
        </w:rPr>
        <w:t>FONDKRIJUES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16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9" w:after="0" w:line="240" w:lineRule="auto"/>
        <w:ind w:left="1916" w:right="2479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20"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20"/>
        </w:rPr>
        <w:t>EMRR'TRS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2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-20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19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4"/>
        </w:rPr>
        <w:t>TNS'TT'TlTCTONT'T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-2"/>
          <w:w w:val="10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'TR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17"/>
        </w:rPr>
        <w:t>VARRSTSR-NRSE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-18"/>
          <w:w w:val="117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17"/>
        </w:rPr>
        <w:t>KA)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3" w:after="0" w:line="240" w:lineRule="auto"/>
        <w:ind w:left="3179" w:right="3736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070707"/>
          <w:spacing w:val="0"/>
          <w:w w:val="116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070707"/>
          <w:spacing w:val="0"/>
          <w:w w:val="116"/>
        </w:rPr>
        <w:t>EMERTIM</w:t>
      </w:r>
      <w:r>
        <w:rPr>
          <w:rFonts w:ascii="Times New Roman" w:hAnsi="Times New Roman" w:cs="Times New Roman" w:eastAsia="Times New Roman"/>
          <w:sz w:val="18"/>
          <w:szCs w:val="18"/>
          <w:color w:val="070707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70707"/>
          <w:spacing w:val="-23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70707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70707"/>
          <w:spacing w:val="-1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70707"/>
          <w:spacing w:val="0"/>
          <w:w w:val="110"/>
        </w:rPr>
        <w:t>STRUKTURES</w:t>
      </w:r>
      <w:r>
        <w:rPr>
          <w:rFonts w:ascii="Times New Roman" w:hAnsi="Times New Roman" w:cs="Times New Roman" w:eastAsia="Times New Roman"/>
          <w:sz w:val="18"/>
          <w:szCs w:val="18"/>
          <w:color w:val="070707"/>
          <w:spacing w:val="0"/>
          <w:w w:val="111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583" w:lineRule="auto"/>
        <w:ind w:left="3585" w:right="965" w:firstLine="-3277"/>
        <w:jc w:val="left"/>
        <w:tabs>
          <w:tab w:pos="1340" w:val="left"/>
          <w:tab w:pos="6040" w:val="left"/>
          <w:tab w:pos="738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position w:val="1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8"/>
          <w:w w:val="100"/>
          <w:u w:val="single" w:color="060606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60606"/>
          <w:position w:val="1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60606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position w:val="1"/>
        </w:rPr>
        <w:t>prot.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position w:val="1"/>
        </w:rPr>
        <w:tab/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position w:val="0"/>
        </w:rPr>
        <w:t>Tirane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8"/>
          <w:position w:val="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60606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60606"/>
          <w:position w:val="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60606"/>
          <w:position w:val="0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264"/>
          <w:position w:val="0"/>
        </w:rPr>
        <w:t>._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85"/>
          <w:w w:val="264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24"/>
          <w:position w:val="0"/>
        </w:rPr>
        <w:t>201_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57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24"/>
          <w:position w:val="0"/>
        </w:rPr>
        <w:t>PROCESVERBAL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8" w:after="0" w:line="294" w:lineRule="auto"/>
        <w:ind w:left="308" w:right="800" w:firstLine="677"/>
        <w:jc w:val="left"/>
        <w:tabs>
          <w:tab w:pos="3660" w:val="left"/>
          <w:tab w:pos="6280" w:val="left"/>
          <w:tab w:pos="84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mbeshtetje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neneve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pika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27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"/>
          <w:w w:val="12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clhe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43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pika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Ligj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9154,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3"/>
        </w:rPr>
        <w:t>6.11.2003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"Pe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Arkivat"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61"/>
        </w:rPr>
        <w:t>daten_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18"/>
          <w:w w:val="16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31"/>
          <w:w w:val="161"/>
          <w:u w:val="single" w:color="0606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61"/>
          <w:u w:val="single" w:color="060606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61"/>
          <w:u w:val="single" w:color="060606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61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358"/>
        </w:rPr>
        <w:t>._,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151"/>
          <w:w w:val="35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sekretari-arkivi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"/>
          <w:w w:val="100"/>
          <w:u w:val="single" w:color="0606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60606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60606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77"/>
        </w:rPr>
        <w:t>_,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7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mbahet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procesverbal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ndermjet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18"/>
        </w:rPr>
        <w:t>Z/Znj.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punonje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43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19"/>
          <w:w w:val="14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2"/>
        </w:rPr>
        <w:t>sekretari-arkivit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clhe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18"/>
        </w:rPr>
        <w:t>Z/Znj.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punonjes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autorizua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6"/>
        </w:rPr>
        <w:t>nga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" w:after="0" w:line="298" w:lineRule="auto"/>
        <w:ind w:left="317" w:right="870" w:firstLine="8"/>
        <w:jc w:val="both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13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emertimi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arkivit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perkate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6"/>
        </w:rPr>
        <w:t>perhershem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6"/>
        </w:rPr>
        <w:t>),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5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dorezimi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clhe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marrje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dorezim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6"/>
        </w:rPr>
        <w:t>dokumenteve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5"/>
          <w:w w:val="1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arkivore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afat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ruajtje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pergjithmone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RHK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ketij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institucioni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kalojne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9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ruajtje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92"/>
        </w:rPr>
        <w:t>clhe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5"/>
          <w:w w:val="9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administrim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                            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97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97"/>
        </w:rPr>
        <w:t>arkivi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7"/>
          <w:w w:val="9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perkate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4"/>
        </w:rPr>
        <w:t>perhershem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5"/>
        </w:rPr>
        <w:t>).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64" w:right="-20"/>
        <w:jc w:val="left"/>
        <w:tabs>
          <w:tab w:pos="524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70707"/>
          <w:w w:val="120"/>
        </w:rPr>
        <w:t>1.FonillNr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w w:val="12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60606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60606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60606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5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Arial" w:hAnsi="Arial" w:cs="Arial" w:eastAsia="Arial"/>
          <w:sz w:val="18"/>
          <w:szCs w:val="18"/>
          <w:color w:val="070707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070707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07070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282"/>
        </w:rPr>
        <w:t>Viti-----------------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29" w:lineRule="exact"/>
        <w:ind w:left="655" w:right="-20"/>
        <w:jc w:val="left"/>
        <w:tabs>
          <w:tab w:pos="50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Dosjet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fillojne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Nr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8"/>
          <w:w w:val="154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9"/>
        </w:rPr>
        <w:t>deri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5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nr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dosjeve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03"/>
        </w:rPr>
        <w:t>shkrim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04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3" w:after="0" w:line="240" w:lineRule="auto"/>
        <w:ind w:left="655" w:right="-20"/>
        <w:jc w:val="left"/>
        <w:tabs>
          <w:tab w:pos="302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Flete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gjithsej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(nr.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fleteve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2"/>
        </w:rPr>
        <w:t>shkrim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3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55" w:after="0" w:line="240" w:lineRule="auto"/>
        <w:ind w:left="655" w:right="-20"/>
        <w:jc w:val="left"/>
        <w:tabs>
          <w:tab w:pos="636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Dosjet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vendosu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kuti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kartoni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8"/>
          <w:w w:val="154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4"/>
        </w:rPr>
        <w:t>deri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3F3F3F"/>
          <w:spacing w:val="-15"/>
          <w:w w:val="100"/>
        </w:rPr>
        <w:t>(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kutive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5"/>
        </w:rPr>
        <w:t>shkrim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6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94" w:lineRule="auto"/>
        <w:ind w:left="655" w:right="860"/>
        <w:jc w:val="left"/>
        <w:tabs>
          <w:tab w:pos="8500" w:val="left"/>
        </w:tabs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procesverbal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shty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kopje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prej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cilave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jepen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bashk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kopje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-je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kopje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mbahet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70707"/>
          <w:spacing w:val="0"/>
          <w:w w:val="103"/>
        </w:rPr>
        <w:t>fondkrijuesi.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47" w:right="-20"/>
        <w:jc w:val="left"/>
        <w:tabs>
          <w:tab w:pos="77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0"/>
        </w:rPr>
        <w:t>Dorezuesi: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-51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070707"/>
          <w:spacing w:val="0"/>
          <w:w w:val="120"/>
        </w:rPr>
        <w:t>Marresi: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42" w:right="1374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82.56572pt;margin-top:-.574877pt;width:421.72029pt;height:.1pt;mso-position-horizontal-relative:page;mso-position-vertical-relative:paragraph;z-index:-978" coordorigin="1651,-11" coordsize="8434,2">
            <v:shape style="position:absolute;left:1651;top:-11;width:8434;height:2" coordorigin="1651,-11" coordsize="8434,0" path="m1651,-11l10086,-11e" filled="f" stroked="t" strokeweight="1.693656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Adresa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plote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6"/>
        </w:rPr>
        <w:t>institucionit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6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-8"/>
          <w:w w:val="10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numri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telefonit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faqja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zyrtare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internet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C1C1C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color w:val="1C1C1C"/>
          <w:spacing w:val="0"/>
          <w:w w:val="100"/>
        </w:rPr>
        <w:t>nese</w:t>
      </w:r>
      <w:r>
        <w:rPr>
          <w:rFonts w:ascii="Times New Roman" w:hAnsi="Times New Roman" w:cs="Times New Roman" w:eastAsia="Times New Roman"/>
          <w:sz w:val="16"/>
          <w:szCs w:val="16"/>
          <w:color w:val="1C1C1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adresa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poste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70707"/>
          <w:spacing w:val="0"/>
          <w:w w:val="105"/>
        </w:rPr>
        <w:t>elektronike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center"/>
        <w:spacing w:after="0"/>
        <w:sectPr>
          <w:pgMar w:header="0" w:footer="0" w:top="740" w:bottom="280" w:left="1360" w:right="940"/>
          <w:headerReference w:type="default" r:id="rId16"/>
          <w:footerReference w:type="default" r:id="rId17"/>
          <w:pgSz w:w="11920" w:h="16860"/>
        </w:sectPr>
      </w:pPr>
      <w:rPr/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79.320388pt;height:384.1425pt;mso-position-horizontal-relative:char;mso-position-vertical-relative:line" type="#_x0000_t75">
            <v:imagedata r:id="rId2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0" w:footer="0" w:top="1020" w:bottom="280" w:left="1420" w:right="1420"/>
          <w:headerReference w:type="default" r:id="rId18"/>
          <w:footerReference w:type="default" r:id="rId19"/>
          <w:pgSz w:w="16860" w:h="11920" w:orient="landscape"/>
        </w:sectPr>
      </w:pPr>
      <w:rPr/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6262" w:right="620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4"/>
          <w:w w:val="13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30"/>
          <w:b/>
          <w:bCs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6"/>
          <w:w w:val="13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30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30"/>
          <w:b/>
          <w:bCs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30"/>
          <w:b/>
          <w:bCs/>
        </w:rPr>
        <w:t>CA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33"/>
          <w:w w:val="13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30"/>
          <w:b/>
          <w:bCs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931" w:right="186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4"/>
          <w:w w:val="13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30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6"/>
          <w:w w:val="130"/>
          <w:b/>
          <w:bCs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30"/>
          <w:b/>
          <w:bCs/>
        </w:rPr>
        <w:t>JI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3"/>
          <w:w w:val="13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0"/>
          <w:w w:val="13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-22"/>
          <w:w w:val="130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3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3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30"/>
          <w:b/>
          <w:bCs/>
        </w:rPr>
        <w:t>DH: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12"/>
          <w:w w:val="130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4"/>
          <w:w w:val="130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13"/>
          <w:w w:val="130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6"/>
          <w:w w:val="130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3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32"/>
          <w:w w:val="13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3"/>
          <w:w w:val="130"/>
          <w:b/>
          <w:bCs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30"/>
          <w:b/>
          <w:bCs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49"/>
          <w:w w:val="13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8"/>
          <w:b/>
          <w:bCs/>
        </w:rPr>
        <w:t>MARR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9"/>
          <w:b/>
          <w:bCs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3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4"/>
          <w:w w:val="111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1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55"/>
          <w:w w:val="111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6"/>
          <w:w w:val="111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11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11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12"/>
          <w:w w:val="111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"/>
          <w:w w:val="134"/>
          <w:b/>
          <w:bCs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5"/>
          <w:w w:val="134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9"/>
          <w:w w:val="134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"/>
          <w:w w:val="134"/>
          <w:b/>
          <w:bCs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13"/>
          <w:w w:val="134"/>
          <w:b/>
          <w:bCs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4"/>
          <w:w w:val="134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0"/>
          <w:w w:val="134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34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9"/>
          <w:w w:val="134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3"/>
          <w:w w:val="134"/>
          <w:b/>
          <w:bCs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34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5"/>
          <w:w w:val="134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7"/>
          <w:w w:val="154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18"/>
          <w:b/>
          <w:bCs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3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3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32"/>
          <w:w w:val="13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0"/>
          <w:w w:val="133"/>
          <w:b/>
          <w:bCs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4"/>
          <w:w w:val="132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40"/>
          <w:b/>
          <w:bCs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3"/>
          <w:w w:val="14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9"/>
          <w:w w:val="148"/>
          <w:b/>
          <w:bCs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1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9"/>
          <w:w w:val="111"/>
          <w:b/>
          <w:bCs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F3F3F"/>
          <w:spacing w:val="-14"/>
          <w:w w:val="144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24"/>
          <w:b/>
          <w:bCs/>
        </w:rPr>
        <w:t>JA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557" w:right="2522"/>
        <w:jc w:val="center"/>
        <w:tabs>
          <w:tab w:pos="6120" w:val="left"/>
          <w:tab w:pos="8020" w:val="left"/>
          <w:tab w:pos="11060" w:val="left"/>
        </w:tabs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24"/>
          <w:position w:val="2"/>
        </w:rPr>
        <w:t>Man:es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-16"/>
          <w:w w:val="124"/>
          <w:position w:val="2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242424"/>
          <w:spacing w:val="-9"/>
          <w:w w:val="124"/>
          <w:position w:val="2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242424"/>
          <w:spacing w:val="-5"/>
          <w:w w:val="124"/>
          <w:u w:val="single" w:color="232323"/>
          <w:position w:val="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42424"/>
          <w:spacing w:val="0"/>
          <w:w w:val="124"/>
          <w:u w:val="single" w:color="232323"/>
          <w:position w:val="2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242424"/>
          <w:spacing w:val="0"/>
          <w:w w:val="124"/>
          <w:u w:val="single" w:color="232323"/>
          <w:position w:val="2"/>
        </w:rPr>
      </w:r>
      <w:r>
        <w:rPr>
          <w:rFonts w:ascii="Times New Roman" w:hAnsi="Times New Roman" w:cs="Times New Roman" w:eastAsia="Times New Roman"/>
          <w:sz w:val="19"/>
          <w:szCs w:val="19"/>
          <w:color w:val="242424"/>
          <w:spacing w:val="0"/>
          <w:w w:val="124"/>
          <w:position w:val="2"/>
        </w:rPr>
      </w:r>
      <w:r>
        <w:rPr>
          <w:rFonts w:ascii="Times New Roman" w:hAnsi="Times New Roman" w:cs="Times New Roman" w:eastAsia="Times New Roman"/>
          <w:sz w:val="19"/>
          <w:szCs w:val="19"/>
          <w:color w:val="242424"/>
          <w:spacing w:val="0"/>
          <w:w w:val="100"/>
          <w:position w:val="2"/>
        </w:rPr>
        <w:t>_</w:t>
      </w:r>
      <w:r>
        <w:rPr>
          <w:rFonts w:ascii="Times New Roman" w:hAnsi="Times New Roman" w:cs="Times New Roman" w:eastAsia="Times New Roman"/>
          <w:sz w:val="19"/>
          <w:szCs w:val="19"/>
          <w:color w:val="242424"/>
          <w:spacing w:val="-4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42424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242424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23"/>
          <w:position w:val="0"/>
        </w:rPr>
        <w:t>Ket·kesa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-25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0"/>
          <w:w w:val="123"/>
          <w:position w:val="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565656"/>
          <w:spacing w:val="10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0"/>
          <w:w w:val="123"/>
          <w:position w:val="0"/>
        </w:rPr>
        <w:t>dates</w:t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-21"/>
          <w:w w:val="123"/>
          <w:position w:val="0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28"/>
          <w:w w:val="123"/>
          <w:u w:val="single" w:color="232323"/>
          <w:position w:val="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0"/>
          <w:w w:val="123"/>
          <w:u w:val="single" w:color="232323"/>
          <w:position w:val="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0"/>
          <w:w w:val="123"/>
          <w:u w:val="single" w:color="232323"/>
          <w:position w:val="0"/>
        </w:rPr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0"/>
          <w:w w:val="123"/>
          <w:position w:val="0"/>
        </w:rPr>
      </w:r>
      <w:r>
        <w:rPr>
          <w:rFonts w:ascii="Times New Roman" w:hAnsi="Times New Roman" w:cs="Times New Roman" w:eastAsia="Times New Roman"/>
          <w:sz w:val="19"/>
          <w:szCs w:val="19"/>
          <w:color w:val="3F3F3F"/>
          <w:spacing w:val="0"/>
          <w:w w:val="123"/>
          <w:position w:val="0"/>
        </w:rPr>
      </w:r>
      <w:r>
        <w:rPr>
          <w:rFonts w:ascii="Times New Roman" w:hAnsi="Times New Roman" w:cs="Times New Roman" w:eastAsia="Times New Roman"/>
          <w:sz w:val="19"/>
          <w:szCs w:val="19"/>
          <w:color w:val="242424"/>
          <w:spacing w:val="0"/>
          <w:w w:val="264"/>
          <w:position w:val="0"/>
        </w:rPr>
        <w:t>_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2.162008" w:type="dxa"/>
      </w:tblPr>
      <w:tblGrid/>
      <w:tr>
        <w:trPr>
          <w:trHeight w:val="523" w:hRule="exact"/>
        </w:trPr>
        <w:tc>
          <w:tcPr>
            <w:tcW w:w="701" w:type="dxa"/>
            <w:tcBorders>
              <w:top w:val="single" w:sz="3.83836" w:space="0" w:color="000000"/>
              <w:bottom w:val="single" w:sz="7.67672" w:space="0" w:color="000000"/>
              <w:left w:val="single" w:sz="3.83836" w:space="0" w:color="000000"/>
              <w:right w:val="single" w:sz="11.51508" w:space="0" w:color="000000"/>
            </w:tcBorders>
          </w:tcPr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3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38"/>
              </w:rPr>
              <w:t>Nr.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3123" w:type="dxa"/>
            <w:tcBorders>
              <w:top w:val="single" w:sz="3.83836" w:space="0" w:color="000000"/>
              <w:bottom w:val="single" w:sz="7.67672" w:space="0" w:color="000000"/>
              <w:left w:val="single" w:sz="11.51508" w:space="0" w:color="000000"/>
              <w:right w:val="single" w:sz="7.67672" w:space="0" w:color="000000"/>
            </w:tcBorders>
          </w:tcPr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223" w:right="120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31"/>
              </w:rPr>
              <w:t>Fondi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128" w:type="dxa"/>
            <w:tcBorders>
              <w:top w:val="single" w:sz="3.83836" w:space="0" w:color="000000"/>
              <w:bottom w:val="single" w:sz="7.67672" w:space="0" w:color="000000"/>
              <w:left w:val="single" w:sz="7.67672" w:space="0" w:color="000000"/>
              <w:right w:val="single" w:sz="11.51508" w:space="0" w:color="000000"/>
            </w:tcBorders>
          </w:tcPr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55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29"/>
              </w:rPr>
              <w:t>Viti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142" w:type="dxa"/>
            <w:tcBorders>
              <w:top w:val="single" w:sz="3.83836" w:space="0" w:color="000000"/>
              <w:bottom w:val="single" w:sz="7.67672" w:space="0" w:color="000000"/>
              <w:left w:val="single" w:sz="11.51508" w:space="0" w:color="000000"/>
              <w:right w:val="single" w:sz="3.83836" w:space="0" w:color="000000"/>
            </w:tcBorders>
          </w:tcPr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78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30"/>
              </w:rPr>
              <w:t>Kutia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442" w:type="dxa"/>
            <w:tcBorders>
              <w:top w:val="single" w:sz="3.83836" w:space="0" w:color="000000"/>
              <w:bottom w:val="single" w:sz="7.67672" w:space="0" w:color="000000"/>
              <w:left w:val="single" w:sz="3.83836" w:space="0" w:color="000000"/>
              <w:right w:val="single" w:sz="7.67672" w:space="0" w:color="000000"/>
            </w:tcBorders>
          </w:tcPr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403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F3F3F"/>
                <w:w w:val="133"/>
              </w:rPr>
              <w:t>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F3F3F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00"/>
              </w:rPr>
              <w:t>umt-i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F3F3F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F3F3F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F3F3F"/>
                <w:spacing w:val="0"/>
                <w:w w:val="138"/>
              </w:rPr>
              <w:t>dos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F3F3F"/>
                <w:spacing w:val="-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242424"/>
                <w:spacing w:val="-3"/>
                <w:w w:val="73"/>
              </w:rPr>
              <w:t>j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29"/>
              </w:rPr>
              <w:t>eve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727" w:type="dxa"/>
            <w:tcBorders>
              <w:top w:val="single" w:sz="3.83836" w:space="0" w:color="000000"/>
              <w:bottom w:val="single" w:sz="7.67672" w:space="0" w:color="000000"/>
              <w:left w:val="single" w:sz="7.67672" w:space="0" w:color="000000"/>
              <w:right w:val="single" w:sz="7.67672" w:space="0" w:color="000000"/>
            </w:tcBorders>
          </w:tcPr>
          <w:p>
            <w:pPr>
              <w:spacing w:before="0" w:after="0" w:line="204" w:lineRule="exact"/>
              <w:ind w:left="158" w:right="15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F3F3F"/>
                <w:spacing w:val="0"/>
                <w:w w:val="133"/>
              </w:rPr>
              <w:t>Data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F3F3F"/>
                <w:spacing w:val="0"/>
                <w:w w:val="133"/>
              </w:rPr>
              <w:t>,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3F3F3F"/>
                <w:spacing w:val="-7"/>
                <w:w w:val="133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33"/>
              </w:rPr>
              <w:t>firma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-18"/>
                <w:w w:val="133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777777"/>
                <w:spacing w:val="0"/>
                <w:w w:val="133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  <w:p>
            <w:pPr>
              <w:spacing w:before="40" w:after="0" w:line="240" w:lineRule="auto"/>
              <w:ind w:left="398" w:right="39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37"/>
              </w:rPr>
              <w:t>rnanesit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718" w:type="dxa"/>
            <w:tcBorders>
              <w:top w:val="single" w:sz="3.83836" w:space="0" w:color="000000"/>
              <w:bottom w:val="single" w:sz="7.67672" w:space="0" w:color="000000"/>
              <w:left w:val="single" w:sz="7.67672" w:space="0" w:color="000000"/>
              <w:right w:val="single" w:sz="7.67672" w:space="0" w:color="000000"/>
            </w:tcBorders>
          </w:tcPr>
          <w:p>
            <w:pPr>
              <w:spacing w:before="0" w:after="0" w:line="216" w:lineRule="exact"/>
              <w:ind w:left="157" w:right="14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33"/>
              </w:rPr>
              <w:t>Data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33"/>
              </w:rPr>
              <w:t>,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-5"/>
                <w:w w:val="133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F3F3F"/>
                <w:spacing w:val="0"/>
                <w:w w:val="133"/>
              </w:rPr>
              <w:t>flnna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F3F3F"/>
                <w:spacing w:val="-31"/>
                <w:w w:val="133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777777"/>
                <w:spacing w:val="0"/>
                <w:w w:val="146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  <w:p>
            <w:pPr>
              <w:spacing w:before="29" w:after="0" w:line="240" w:lineRule="auto"/>
              <w:ind w:left="455" w:right="42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565656"/>
                <w:spacing w:val="0"/>
                <w:w w:val="130"/>
              </w:rPr>
              <w:t>kthirnit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1732" w:type="dxa"/>
            <w:tcBorders>
              <w:top w:val="single" w:sz="3.83836" w:space="0" w:color="000000"/>
              <w:bottom w:val="single" w:sz="7.67672" w:space="0" w:color="000000"/>
              <w:left w:val="single" w:sz="7.67672" w:space="0" w:color="000000"/>
              <w:right w:val="single" w:sz="3.83836" w:space="0" w:color="000000"/>
            </w:tcBorders>
          </w:tcPr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422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3F3F3F"/>
                <w:spacing w:val="0"/>
                <w:w w:val="131"/>
              </w:rPr>
              <w:t>Shenime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</w:tr>
      <w:tr>
        <w:trPr>
          <w:trHeight w:val="240" w:hRule="exact"/>
        </w:trPr>
        <w:tc>
          <w:tcPr>
            <w:tcW w:w="3824" w:type="dxa"/>
            <w:vMerge w:val="restart"/>
            <w:gridSpan w:val="2"/>
            <w:tcBorders>
              <w:top w:val="single" w:sz="7.67672" w:space="0" w:color="000000"/>
              <w:left w:val="single" w:sz="3.83836" w:space="0" w:color="000000"/>
              <w:right w:val="single" w:sz="7.67672" w:space="0" w:color="000000"/>
            </w:tcBorders>
          </w:tcPr>
          <w:p>
            <w:pPr/>
            <w:rPr/>
          </w:p>
        </w:tc>
        <w:tc>
          <w:tcPr>
            <w:tcW w:w="1128" w:type="dxa"/>
            <w:tcBorders>
              <w:top w:val="single" w:sz="7.67672" w:space="0" w:color="000000"/>
              <w:bottom w:val="nil" w:sz="6" w:space="0" w:color="auto"/>
              <w:left w:val="single" w:sz="7.67672" w:space="0" w:color="000000"/>
              <w:right w:val="single" w:sz="11.51508" w:space="0" w:color="000000"/>
            </w:tcBorders>
          </w:tcPr>
          <w:p>
            <w:pPr/>
            <w:rPr/>
          </w:p>
        </w:tc>
        <w:tc>
          <w:tcPr>
            <w:tcW w:w="5311" w:type="dxa"/>
            <w:gridSpan w:val="3"/>
            <w:tcBorders>
              <w:top w:val="single" w:sz="7.67672" w:space="0" w:color="000000"/>
              <w:bottom w:val="nil" w:sz="6" w:space="0" w:color="auto"/>
              <w:left w:val="single" w:sz="11.51508" w:space="0" w:color="000000"/>
              <w:right w:val="single" w:sz="7.67672" w:space="0" w:color="000000"/>
            </w:tcBorders>
          </w:tcPr>
          <w:p>
            <w:pPr/>
            <w:rPr/>
          </w:p>
        </w:tc>
        <w:tc>
          <w:tcPr>
            <w:tcW w:w="3450" w:type="dxa"/>
            <w:vMerge w:val="restart"/>
            <w:gridSpan w:val="2"/>
            <w:tcBorders>
              <w:top w:val="single" w:sz="7.67672" w:space="0" w:color="000000"/>
              <w:left w:val="single" w:sz="7.67672" w:space="0" w:color="000000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4816" w:hRule="exact"/>
        </w:trPr>
        <w:tc>
          <w:tcPr>
            <w:tcW w:w="3824" w:type="dxa"/>
            <w:vMerge/>
            <w:gridSpan w:val="2"/>
            <w:tcBorders>
              <w:bottom w:val="nil" w:sz="6" w:space="0" w:color="auto"/>
              <w:left w:val="single" w:sz="3.83836" w:space="0" w:color="000000"/>
              <w:right w:val="single" w:sz="7.67672" w:space="0" w:color="000000"/>
            </w:tcBorders>
          </w:tcPr>
          <w:p>
            <w:pPr/>
            <w:rPr/>
          </w:p>
        </w:tc>
        <w:tc>
          <w:tcPr>
            <w:tcW w:w="6439" w:type="dxa"/>
            <w:gridSpan w:val="4"/>
            <w:tcBorders>
              <w:top w:val="nil" w:sz="6" w:space="0" w:color="auto"/>
              <w:bottom w:val="nil" w:sz="6" w:space="0" w:color="auto"/>
              <w:left w:val="single" w:sz="7.67672" w:space="0" w:color="000000"/>
              <w:right w:val="single" w:sz="7.67672" w:space="0" w:color="000000"/>
            </w:tcBorders>
          </w:tcPr>
          <w:p>
            <w:pPr/>
            <w:rPr/>
          </w:p>
        </w:tc>
        <w:tc>
          <w:tcPr>
            <w:tcW w:w="3450" w:type="dxa"/>
            <w:vMerge/>
            <w:gridSpan w:val="2"/>
            <w:tcBorders>
              <w:bottom w:val="nil" w:sz="6" w:space="0" w:color="auto"/>
              <w:left w:val="single" w:sz="7.67672" w:space="0" w:color="000000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after="0"/>
        <w:sectPr>
          <w:pgMar w:header="0" w:footer="0" w:top="1080" w:bottom="280" w:left="1380" w:right="1520"/>
          <w:headerReference w:type="default" r:id="rId21"/>
          <w:footerReference w:type="default" r:id="rId22"/>
          <w:pgSz w:w="16860" w:h="11920" w:orient="landscape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0" w:top="0" w:bottom="0" w:left="0" w:right="0"/>
          <w:headerReference w:type="default" r:id="rId23"/>
          <w:footerReference w:type="default" r:id="rId24"/>
          <w:pgSz w:w="12240" w:h="15840"/>
        </w:sectPr>
      </w:pPr>
      <w:rPr/>
    </w:p>
    <w:p>
      <w:pPr>
        <w:spacing w:before="66" w:after="0" w:line="240" w:lineRule="auto"/>
        <w:ind w:left="3571" w:right="485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5"/>
        </w:rPr>
        <w:t>SHTOJCAS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462" w:lineRule="exact"/>
        <w:ind w:left="115" w:right="-144"/>
        <w:jc w:val="left"/>
        <w:tabs>
          <w:tab w:pos="3100" w:val="left"/>
          <w:tab w:pos="6920" w:val="left"/>
        </w:tabs>
        <w:rPr>
          <w:rFonts w:ascii="Times New Roman" w:hAnsi="Times New Roman" w:cs="Times New Roman" w:eastAsia="Times New Roman"/>
          <w:sz w:val="144"/>
          <w:szCs w:val="144"/>
        </w:rPr>
      </w:pPr>
      <w:rPr/>
      <w:r>
        <w:rPr>
          <w:rFonts w:ascii="Times New Roman" w:hAnsi="Times New Roman" w:cs="Times New Roman" w:eastAsia="Times New Roman"/>
          <w:sz w:val="144"/>
          <w:szCs w:val="144"/>
          <w:color w:val="282828"/>
          <w:spacing w:val="-292"/>
          <w:w w:val="284"/>
          <w:position w:val="-18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282828"/>
          <w:spacing w:val="0"/>
          <w:w w:val="284"/>
          <w:position w:val="-18"/>
        </w:rPr>
        <w:t>-</w:t>
      </w:r>
      <w:r>
        <w:rPr>
          <w:rFonts w:ascii="Times New Roman" w:hAnsi="Times New Roman" w:cs="Times New Roman" w:eastAsia="Times New Roman"/>
          <w:sz w:val="144"/>
          <w:szCs w:val="144"/>
          <w:color w:val="282828"/>
          <w:spacing w:val="0"/>
          <w:w w:val="100"/>
          <w:position w:val="-18"/>
        </w:rPr>
        <w:tab/>
      </w:r>
      <w:r>
        <w:rPr>
          <w:rFonts w:ascii="Times New Roman" w:hAnsi="Times New Roman" w:cs="Times New Roman" w:eastAsia="Times New Roman"/>
          <w:sz w:val="144"/>
          <w:szCs w:val="144"/>
          <w:color w:val="282828"/>
          <w:spacing w:val="0"/>
          <w:w w:val="100"/>
          <w:position w:val="-18"/>
        </w:rPr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70"/>
          <w:position w:val="-19"/>
        </w:rPr>
        <w:t>R</w:t>
      </w:r>
      <w:r>
        <w:rPr>
          <w:rFonts w:ascii="Arial" w:hAnsi="Arial" w:cs="Arial" w:eastAsia="Arial"/>
          <w:sz w:val="14"/>
          <w:szCs w:val="14"/>
          <w:color w:val="111111"/>
          <w:spacing w:val="6"/>
          <w:w w:val="170"/>
          <w:position w:val="-19"/>
        </w:rPr>
        <w:t> </w:t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70"/>
          <w:position w:val="-19"/>
        </w:rPr>
        <w:t>EPUBL</w:t>
      </w:r>
      <w:r>
        <w:rPr>
          <w:rFonts w:ascii="Arial" w:hAnsi="Arial" w:cs="Arial" w:eastAsia="Arial"/>
          <w:sz w:val="14"/>
          <w:szCs w:val="14"/>
          <w:color w:val="111111"/>
          <w:spacing w:val="-10"/>
          <w:w w:val="170"/>
          <w:position w:val="-19"/>
        </w:rPr>
        <w:t>I</w:t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70"/>
          <w:position w:val="-19"/>
        </w:rPr>
        <w:t>K</w:t>
      </w:r>
      <w:r>
        <w:rPr>
          <w:rFonts w:ascii="Arial" w:hAnsi="Arial" w:cs="Arial" w:eastAsia="Arial"/>
          <w:sz w:val="14"/>
          <w:szCs w:val="14"/>
          <w:color w:val="111111"/>
          <w:spacing w:val="1"/>
          <w:w w:val="170"/>
          <w:position w:val="-19"/>
        </w:rPr>
        <w:t> </w:t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70"/>
          <w:position w:val="-19"/>
        </w:rPr>
        <w:t>A</w:t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70"/>
          <w:position w:val="-19"/>
        </w:rPr>
        <w:t> </w:t>
      </w:r>
      <w:r>
        <w:rPr>
          <w:rFonts w:ascii="Arial" w:hAnsi="Arial" w:cs="Arial" w:eastAsia="Arial"/>
          <w:sz w:val="14"/>
          <w:szCs w:val="14"/>
          <w:color w:val="111111"/>
          <w:spacing w:val="16"/>
          <w:w w:val="170"/>
          <w:position w:val="-19"/>
        </w:rPr>
        <w:t> </w:t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00"/>
          <w:position w:val="-19"/>
        </w:rPr>
        <w:t>E</w:t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00"/>
          <w:position w:val="-19"/>
        </w:rPr>
        <w:t>   </w:t>
      </w:r>
      <w:r>
        <w:rPr>
          <w:rFonts w:ascii="Arial" w:hAnsi="Arial" w:cs="Arial" w:eastAsia="Arial"/>
          <w:sz w:val="14"/>
          <w:szCs w:val="14"/>
          <w:color w:val="111111"/>
          <w:spacing w:val="9"/>
          <w:w w:val="100"/>
          <w:position w:val="-19"/>
        </w:rPr>
        <w:t> </w:t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70"/>
          <w:position w:val="-19"/>
        </w:rPr>
        <w:t>SHQIP</w:t>
      </w:r>
      <w:r>
        <w:rPr>
          <w:rFonts w:ascii="Arial" w:hAnsi="Arial" w:cs="Arial" w:eastAsia="Arial"/>
          <w:sz w:val="14"/>
          <w:szCs w:val="14"/>
          <w:color w:val="111111"/>
          <w:spacing w:val="-33"/>
          <w:w w:val="170"/>
          <w:position w:val="-19"/>
        </w:rPr>
        <w:t> </w:t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70"/>
          <w:position w:val="-19"/>
        </w:rPr>
        <w:t>ERISE</w:t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00"/>
          <w:position w:val="-19"/>
        </w:rPr>
        <w:tab/>
      </w:r>
      <w:r>
        <w:rPr>
          <w:rFonts w:ascii="Arial" w:hAnsi="Arial" w:cs="Arial" w:eastAsia="Arial"/>
          <w:sz w:val="14"/>
          <w:szCs w:val="14"/>
          <w:color w:val="111111"/>
          <w:spacing w:val="0"/>
          <w:w w:val="100"/>
          <w:position w:val="-19"/>
        </w:rPr>
      </w:r>
      <w:r>
        <w:rPr>
          <w:rFonts w:ascii="Times New Roman" w:hAnsi="Times New Roman" w:cs="Times New Roman" w:eastAsia="Times New Roman"/>
          <w:sz w:val="144"/>
          <w:szCs w:val="144"/>
          <w:color w:val="282828"/>
          <w:spacing w:val="0"/>
          <w:w w:val="284"/>
          <w:position w:val="-18"/>
        </w:rPr>
        <w:t>--</w:t>
      </w:r>
      <w:r>
        <w:rPr>
          <w:rFonts w:ascii="Times New Roman" w:hAnsi="Times New Roman" w:cs="Times New Roman" w:eastAsia="Times New Roman"/>
          <w:sz w:val="144"/>
          <w:szCs w:val="144"/>
          <w:color w:val="000000"/>
          <w:spacing w:val="0"/>
          <w:w w:val="100"/>
          <w:position w:val="0"/>
        </w:rPr>
      </w:r>
    </w:p>
    <w:p>
      <w:pPr>
        <w:spacing w:before="0" w:after="0" w:line="204" w:lineRule="exact"/>
        <w:ind w:left="1924" w:right="2559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7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7"/>
        </w:rPr>
        <w:t>EMERTIM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8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7"/>
        </w:rPr>
        <w:t>INSTITUCIONIT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8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8"/>
        </w:rPr>
        <w:t>FONDK.RIJUES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9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9" w:after="0" w:line="240" w:lineRule="auto"/>
        <w:ind w:left="1875" w:right="2494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1"/>
          <w:w w:val="112"/>
        </w:rPr>
        <w:t>(</w:t>
      </w:r>
      <w:r>
        <w:rPr>
          <w:rFonts w:ascii="Times New Roman" w:hAnsi="Times New Roman" w:cs="Times New Roman" w:eastAsia="Times New Roman"/>
          <w:sz w:val="17"/>
          <w:szCs w:val="17"/>
          <w:color w:val="3B3B3B"/>
          <w:spacing w:val="-10"/>
          <w:w w:val="112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3"/>
          <w:w w:val="112"/>
        </w:rPr>
        <w:t>M</w:t>
      </w:r>
      <w:r>
        <w:rPr>
          <w:rFonts w:ascii="Times New Roman" w:hAnsi="Times New Roman" w:cs="Times New Roman" w:eastAsia="Times New Roman"/>
          <w:sz w:val="17"/>
          <w:szCs w:val="17"/>
          <w:color w:val="3B3B3B"/>
          <w:spacing w:val="0"/>
          <w:w w:val="112"/>
        </w:rPr>
        <w:t>'f!:RTES</w:t>
      </w:r>
      <w:r>
        <w:rPr>
          <w:rFonts w:ascii="Times New Roman" w:hAnsi="Times New Roman" w:cs="Times New Roman" w:eastAsia="Times New Roman"/>
          <w:sz w:val="17"/>
          <w:szCs w:val="17"/>
          <w:color w:val="3B3B3B"/>
          <w:spacing w:val="0"/>
          <w:w w:val="112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3B3B3B"/>
          <w:spacing w:val="-7"/>
          <w:w w:val="11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3B3B3B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3B3B3B"/>
          <w:spacing w:val="-5"/>
          <w:w w:val="12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26"/>
        </w:rPr>
        <w:t>INSTITUCIONIT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-27"/>
          <w:w w:val="12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00"/>
        </w:rPr>
        <w:t>Tt!: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-12"/>
          <w:w w:val="96"/>
        </w:rPr>
        <w:t>V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96"/>
        </w:rPr>
        <w:t>AR'f!:SIS'f!: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10"/>
          <w:w w:val="9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40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-17"/>
          <w:w w:val="14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00"/>
        </w:rPr>
        <w:t>N'f!:SE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09"/>
        </w:rPr>
        <w:t>KA)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6" w:lineRule="exact"/>
        <w:ind w:left="2329" w:right="297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1"/>
          <w:position w:val="-1"/>
        </w:rPr>
        <w:t>KARTELE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30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1"/>
          <w:position w:val="-1"/>
        </w:rPr>
        <w:t>SHOQERUESE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48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1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16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4"/>
          <w:position w:val="-1"/>
        </w:rPr>
        <w:t>PRAKTIKi:1:S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Mar w:header="0" w:footer="0" w:top="1480" w:bottom="280" w:left="1480" w:right="1000"/>
          <w:headerReference w:type="default" r:id="rId25"/>
          <w:footerReference w:type="default" r:id="rId26"/>
          <w:pgSz w:w="12240" w:h="15840"/>
        </w:sectPr>
      </w:pPr>
      <w:rPr/>
    </w:p>
    <w:p>
      <w:pPr>
        <w:spacing w:before="34" w:after="0" w:line="240" w:lineRule="auto"/>
        <w:ind w:left="29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30.262238pt;margin-top:12.995937pt;width:155.400007pt;height:.1pt;mso-position-horizontal-relative:page;mso-position-vertical-relative:paragraph;z-index:-975" coordorigin="2605,260" coordsize="3108,2">
            <v:shape style="position:absolute;left:2605;top:260;width:3108;height:2" coordorigin="2605,260" coordsize="3108,0" path="m2605,260l5713,260e" filled="f" stroked="t" strokeweight=".4pt" strokecolor="#7D7D7D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11111"/>
          <w:w w:val="126"/>
        </w:rPr>
        <w:t>Derg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9"/>
          <w:w w:val="127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3" w:after="0" w:line="248" w:lineRule="exact"/>
        <w:ind w:left="296" w:right="-73"/>
        <w:jc w:val="left"/>
        <w:tabs>
          <w:tab w:pos="134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82828"/>
          <w:spacing w:val="0"/>
          <w:w w:val="100"/>
          <w:position w:val="-1"/>
        </w:rPr>
        <w:t>_._.</w:t>
      </w:r>
      <w:r>
        <w:rPr>
          <w:rFonts w:ascii="Times New Roman" w:hAnsi="Times New Roman" w:cs="Times New Roman" w:eastAsia="Times New Roman"/>
          <w:sz w:val="22"/>
          <w:szCs w:val="22"/>
          <w:color w:val="282828"/>
          <w:spacing w:val="20"/>
          <w:w w:val="100"/>
          <w:u w:val="single" w:color="272727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82828"/>
          <w:spacing w:val="0"/>
          <w:w w:val="100"/>
          <w:u w:val="single" w:color="272727"/>
          <w:position w:val="-1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282828"/>
          <w:spacing w:val="0"/>
          <w:w w:val="100"/>
          <w:u w:val="single" w:color="272727"/>
          <w:position w:val="-1"/>
        </w:rPr>
      </w:r>
      <w:r>
        <w:rPr>
          <w:rFonts w:ascii="Times New Roman" w:hAnsi="Times New Roman" w:cs="Times New Roman" w:eastAsia="Times New Roman"/>
          <w:sz w:val="22"/>
          <w:szCs w:val="22"/>
          <w:color w:val="282828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2"/>
          <w:szCs w:val="22"/>
          <w:color w:val="282828"/>
          <w:spacing w:val="0"/>
          <w:w w:val="106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68" w:after="0" w:line="240" w:lineRule="auto"/>
        <w:ind w:right="-20"/>
        <w:jc w:val="left"/>
        <w:tabs>
          <w:tab w:pos="1600" w:val="left"/>
          <w:tab w:pos="29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8"/>
          <w:szCs w:val="8"/>
          <w:color w:val="565656"/>
          <w:spacing w:val="0"/>
          <w:w w:val="217"/>
          <w:position w:val="3"/>
        </w:rPr>
        <w:t>_J</w:t>
      </w:r>
      <w:r>
        <w:rPr>
          <w:rFonts w:ascii="Arial" w:hAnsi="Arial" w:cs="Arial" w:eastAsia="Arial"/>
          <w:sz w:val="8"/>
          <w:szCs w:val="8"/>
          <w:color w:val="565656"/>
          <w:spacing w:val="0"/>
          <w:w w:val="100"/>
          <w:position w:val="3"/>
        </w:rPr>
        <w:tab/>
      </w:r>
      <w:r>
        <w:rPr>
          <w:rFonts w:ascii="Arial" w:hAnsi="Arial" w:cs="Arial" w:eastAsia="Arial"/>
          <w:sz w:val="8"/>
          <w:szCs w:val="8"/>
          <w:color w:val="565656"/>
          <w:spacing w:val="0"/>
          <w:w w:val="100"/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8"/>
          <w:position w:val="0"/>
        </w:rPr>
        <w:t>Nr.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8"/>
          <w:position w:val="0"/>
        </w:rPr>
        <w:t>Prot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14"/>
          <w:w w:val="128"/>
          <w:position w:val="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3"/>
          <w:w w:val="128"/>
          <w:u w:val="single" w:color="7D7D7D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8"/>
          <w:u w:val="single" w:color="7D7D7D"/>
          <w:position w:val="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8"/>
          <w:u w:val="single" w:color="7D7D7D"/>
          <w:position w:val="0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8"/>
          <w:u w:val="single" w:color="7D7D7D"/>
          <w:position w:val="0"/>
        </w:rPr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0"/>
          <w:w w:val="128"/>
          <w:u w:val="single" w:color="7D7D7D"/>
          <w:position w:val="0"/>
        </w:rPr>
        <w:t>           </w:t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-5"/>
          <w:w w:val="128"/>
          <w:u w:val="single" w:color="7D7D7D"/>
          <w:position w:val="0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-5"/>
          <w:w w:val="128"/>
          <w:u w:val="single" w:color="7D7D7D"/>
          <w:position w:val="0"/>
        </w:rPr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-5"/>
          <w:w w:val="128"/>
          <w:position w:val="0"/>
        </w:rPr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0"/>
          <w:w w:val="195"/>
          <w:position w:val="0"/>
        </w:rPr>
        <w:t>J</w:t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0"/>
          <w:w w:val="195"/>
          <w:position w:val="0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color w:val="6B6B6B"/>
          <w:spacing w:val="2"/>
          <w:w w:val="195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8"/>
          <w:position w:val="0"/>
        </w:rPr>
        <w:t>Data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  <w:cols w:num="2" w:equalWidth="0">
            <w:col w:w="1404" w:space="2814"/>
            <w:col w:w="5542"/>
          </w:cols>
        </w:sectPr>
      </w:pPr>
      <w:rPr/>
    </w:p>
    <w:p>
      <w:pPr>
        <w:spacing w:before="37" w:after="0" w:line="226" w:lineRule="exact"/>
        <w:ind w:left="304" w:right="-20"/>
        <w:jc w:val="left"/>
        <w:tabs>
          <w:tab w:pos="862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w w:val="123"/>
          <w:position w:val="-1"/>
        </w:rPr>
        <w:t>Shlaurtllrriilende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2"/>
          <w:w w:val="124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2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3A3A3A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3A3A3A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3A3A3A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83.605633" w:type="dxa"/>
      </w:tblPr>
      <w:tblGrid/>
      <w:tr>
        <w:trPr>
          <w:trHeight w:val="289" w:hRule="exact"/>
        </w:trPr>
        <w:tc>
          <w:tcPr>
            <w:tcW w:w="1948" w:type="dxa"/>
            <w:tcBorders>
              <w:top w:val="single" w:sz="10.343664" w:space="0" w:color="4F4F4F"/>
              <w:bottom w:val="single" w:sz="6.895776" w:space="0" w:color="000000"/>
              <w:left w:val="single" w:sz="6.895776" w:space="0" w:color="000000"/>
              <w:right w:val="single" w:sz="6.895776" w:space="0" w:color="000000"/>
            </w:tcBorders>
          </w:tcPr>
          <w:p>
            <w:pPr>
              <w:spacing w:before="0" w:after="0" w:line="216" w:lineRule="exact"/>
              <w:ind w:left="95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0"/>
                <w:w w:val="123"/>
              </w:rPr>
              <w:t>Pe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0"/>
                <w:w w:val="123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-11"/>
                <w:w w:val="123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0"/>
                <w:w w:val="123"/>
              </w:rPr>
              <w:t>trajtim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-17"/>
                <w:w w:val="123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0"/>
                <w:w w:val="126"/>
              </w:rPr>
              <w:t>nga: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6741" w:type="dxa"/>
            <w:tcBorders>
              <w:top w:val="single" w:sz="10.343664" w:space="0" w:color="4F4F4F"/>
              <w:bottom w:val="single" w:sz="6.895776" w:space="0" w:color="000000"/>
              <w:left w:val="single" w:sz="6.895776" w:space="0" w:color="000000"/>
              <w:right w:val="single" w:sz="6.895776" w:space="0" w:color="030303"/>
            </w:tcBorders>
          </w:tcPr>
          <w:p>
            <w:pPr/>
            <w:rPr/>
          </w:p>
        </w:tc>
      </w:tr>
      <w:tr>
        <w:trPr>
          <w:trHeight w:val="560" w:hRule="exact"/>
        </w:trPr>
        <w:tc>
          <w:tcPr>
            <w:tcW w:w="1948" w:type="dxa"/>
            <w:tcBorders>
              <w:top w:val="single" w:sz="6.895776" w:space="0" w:color="000000"/>
              <w:bottom w:val="single" w:sz="6.895776" w:space="0" w:color="131313"/>
              <w:left w:val="single" w:sz="6.895776" w:space="0" w:color="000000"/>
              <w:right w:val="single" w:sz="6.895776" w:space="0" w:color="000000"/>
            </w:tcBorders>
          </w:tcPr>
          <w:p>
            <w:pPr>
              <w:spacing w:before="0" w:after="0" w:line="216" w:lineRule="exact"/>
              <w:ind w:left="172" w:right="13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3B3B3B"/>
                <w:spacing w:val="-22"/>
                <w:w w:val="115"/>
              </w:rPr>
              <w:t>(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0"/>
                <w:w w:val="115"/>
              </w:rPr>
              <w:t>struktma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4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282828"/>
                <w:spacing w:val="0"/>
                <w:w w:val="109"/>
              </w:rPr>
              <w:t>tjera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  <w:p>
            <w:pPr>
              <w:spacing w:before="54" w:after="0" w:line="240" w:lineRule="auto"/>
              <w:ind w:left="353" w:right="32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3B3B3B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B3B3B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B3B3B"/>
                <w:spacing w:val="0"/>
                <w:w w:val="110"/>
              </w:rPr>
              <w:t>ngarkuar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3B3B3B"/>
                <w:spacing w:val="-13"/>
                <w:w w:val="11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565656"/>
                <w:spacing w:val="0"/>
                <w:w w:val="128"/>
              </w:rPr>
              <w:t>)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6741" w:type="dxa"/>
            <w:tcBorders>
              <w:top w:val="single" w:sz="6.895776" w:space="0" w:color="000000"/>
              <w:bottom w:val="single" w:sz="6.895776" w:space="0" w:color="131313"/>
              <w:left w:val="single" w:sz="6.895776" w:space="0" w:color="000000"/>
              <w:right w:val="single" w:sz="6.895776" w:space="0" w:color="030303"/>
            </w:tcBorders>
          </w:tcPr>
          <w:p>
            <w:pPr/>
            <w:rPr/>
          </w:p>
        </w:tc>
      </w:tr>
      <w:tr>
        <w:trPr>
          <w:trHeight w:val="888" w:hRule="exact"/>
        </w:trPr>
        <w:tc>
          <w:tcPr>
            <w:tcW w:w="1948" w:type="dxa"/>
            <w:tcBorders>
              <w:top w:val="single" w:sz="6.895776" w:space="0" w:color="131313"/>
              <w:bottom w:val="single" w:sz="6.895776" w:space="0" w:color="131313"/>
              <w:left w:val="single" w:sz="6.895776" w:space="0" w:color="000000"/>
              <w:right w:val="single" w:sz="6.895776" w:space="0" w:color="000000"/>
            </w:tcBorders>
          </w:tcPr>
          <w:p>
            <w:pPr>
              <w:spacing w:before="0" w:after="0" w:line="216" w:lineRule="exact"/>
              <w:ind w:left="448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111111"/>
                <w:spacing w:val="0"/>
                <w:w w:val="126"/>
              </w:rPr>
              <w:t>Meporosi: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6741" w:type="dxa"/>
            <w:tcBorders>
              <w:top w:val="single" w:sz="6.895776" w:space="0" w:color="131313"/>
              <w:bottom w:val="single" w:sz="6.895776" w:space="0" w:color="131313"/>
              <w:left w:val="single" w:sz="6.895776" w:space="0" w:color="000000"/>
              <w:right w:val="single" w:sz="6.895776" w:space="0" w:color="030303"/>
            </w:tcBorders>
          </w:tcPr>
          <w:p>
            <w:pPr/>
            <w:rPr/>
          </w:p>
        </w:tc>
      </w:tr>
    </w:tbl>
    <w:p>
      <w:pPr>
        <w:spacing w:before="84" w:after="0" w:line="240" w:lineRule="auto"/>
        <w:ind w:left="2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183.384506pt;margin-top:3.430284pt;width:.1pt;height:34.491018pt;mso-position-horizontal-relative:page;mso-position-vertical-relative:paragraph;z-index:-977" coordorigin="3668,69" coordsize="2,690">
            <v:shape style="position:absolute;left:3668;top:69;width:2;height:690" coordorigin="3668,69" coordsize="0,690" path="m3668,758l3668,69e" filled="f" stroked="t" strokeweight="2.154930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32"/>
        </w:rPr>
        <w:t>Mati'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48"/>
          <w:w w:val="132"/>
        </w:rPr>
        <w:t> </w:t>
      </w:r>
      <w:r>
        <w:rPr>
          <w:rFonts w:ascii="Arial" w:hAnsi="Arial" w:cs="Arial" w:eastAsia="Arial"/>
          <w:sz w:val="48"/>
          <w:szCs w:val="48"/>
          <w:color w:val="111111"/>
          <w:spacing w:val="-15"/>
          <w:w w:val="7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0"/>
          <w:w w:val="85"/>
        </w:rPr>
        <w:t>No&lt;m•</w:t>
      </w:r>
      <w:r>
        <w:rPr>
          <w:rFonts w:ascii="Times New Roman" w:hAnsi="Times New Roman" w:cs="Times New Roman" w:eastAsia="Times New Roman"/>
          <w:sz w:val="18"/>
          <w:szCs w:val="18"/>
          <w:color w:val="282828"/>
          <w:spacing w:val="5"/>
          <w:w w:val="86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111111"/>
          <w:spacing w:val="0"/>
          <w:w w:val="144"/>
        </w:rPr>
        <w:t>('</w:t>
      </w:r>
      <w:r>
        <w:rPr>
          <w:rFonts w:ascii="Times New Roman" w:hAnsi="Times New Roman" w:cs="Times New Roman" w:eastAsia="Times New Roman"/>
          <w:sz w:val="18"/>
          <w:szCs w:val="18"/>
          <w:color w:val="111111"/>
          <w:spacing w:val="3"/>
          <w:w w:val="100"/>
        </w:rPr>
        <w:t> </w:t>
      </w:r>
      <w:r>
        <w:rPr>
          <w:rFonts w:ascii="Arial" w:hAnsi="Arial" w:cs="Arial" w:eastAsia="Arial"/>
          <w:sz w:val="48"/>
          <w:szCs w:val="48"/>
          <w:color w:val="111111"/>
          <w:spacing w:val="0"/>
          <w:w w:val="65"/>
        </w:rPr>
        <w:t>""</w:t>
      </w:r>
      <w:r>
        <w:rPr>
          <w:rFonts w:ascii="Arial" w:hAnsi="Arial" w:cs="Arial" w:eastAsia="Arial"/>
          <w:sz w:val="48"/>
          <w:szCs w:val="48"/>
          <w:color w:val="111111"/>
          <w:spacing w:val="14"/>
          <w:w w:val="66"/>
        </w:rPr>
        <w:t>l</w:t>
      </w:r>
      <w:r>
        <w:rPr>
          <w:rFonts w:ascii="Arial" w:hAnsi="Arial" w:cs="Arial" w:eastAsia="Arial"/>
          <w:sz w:val="48"/>
          <w:szCs w:val="48"/>
          <w:color w:val="111111"/>
          <w:spacing w:val="0"/>
          <w:w w:val="61"/>
        </w:rPr>
        <w:t>DP"'""</w:t>
      </w:r>
      <w:r>
        <w:rPr>
          <w:rFonts w:ascii="Arial" w:hAnsi="Arial" w:cs="Arial" w:eastAsia="Arial"/>
          <w:sz w:val="48"/>
          <w:szCs w:val="48"/>
          <w:color w:val="111111"/>
          <w:spacing w:val="30"/>
          <w:w w:val="61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111111"/>
          <w:spacing w:val="0"/>
          <w:w w:val="82"/>
        </w:rPr>
        <w:t>(0</w:t>
      </w:r>
      <w:r>
        <w:rPr>
          <w:rFonts w:ascii="Times New Roman" w:hAnsi="Times New Roman" w:cs="Times New Roman" w:eastAsia="Times New Roman"/>
          <w:sz w:val="18"/>
          <w:szCs w:val="18"/>
          <w:color w:val="111111"/>
          <w:spacing w:val="-13"/>
          <w:w w:val="100"/>
        </w:rPr>
        <w:t> </w:t>
      </w:r>
      <w:r>
        <w:rPr>
          <w:rFonts w:ascii="Arial" w:hAnsi="Arial" w:cs="Arial" w:eastAsia="Arial"/>
          <w:sz w:val="48"/>
          <w:szCs w:val="48"/>
          <w:color w:val="111111"/>
          <w:spacing w:val="0"/>
          <w:w w:val="72"/>
        </w:rPr>
        <w:t>""liD</w:t>
      </w:r>
      <w:r>
        <w:rPr>
          <w:rFonts w:ascii="Arial" w:hAnsi="Arial" w:cs="Arial" w:eastAsia="Arial"/>
          <w:sz w:val="48"/>
          <w:szCs w:val="48"/>
          <w:color w:val="111111"/>
          <w:spacing w:val="-92"/>
          <w:w w:val="100"/>
        </w:rPr>
        <w:t> </w:t>
      </w:r>
      <w:r>
        <w:rPr>
          <w:rFonts w:ascii="Arial" w:hAnsi="Arial" w:cs="Arial" w:eastAsia="Arial"/>
          <w:sz w:val="15"/>
          <w:szCs w:val="15"/>
          <w:color w:val="111111"/>
          <w:spacing w:val="0"/>
          <w:w w:val="116"/>
        </w:rPr>
        <w:t>U&lt;gj=•</w:t>
      </w:r>
      <w:r>
        <w:rPr>
          <w:rFonts w:ascii="Arial" w:hAnsi="Arial" w:cs="Arial" w:eastAsia="Arial"/>
          <w:sz w:val="15"/>
          <w:szCs w:val="15"/>
          <w:color w:val="111111"/>
          <w:spacing w:val="47"/>
          <w:w w:val="116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88"/>
        </w:rPr>
        <w:t>·=d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-48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92"/>
        </w:rPr>
        <w:t>di"•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93"/>
        </w:rPr>
        <w:t>)IDp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14"/>
          <w:w w:val="93"/>
        </w:rPr>
        <w:t>,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70"/>
        </w:rPr>
        <w:t>of"/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-8"/>
          <w:w w:val="71"/>
        </w:rPr>
        <w:t>P</w:t>
      </w:r>
      <w:r>
        <w:rPr>
          <w:rFonts w:ascii="Times New Roman" w:hAnsi="Times New Roman" w:cs="Times New Roman" w:eastAsia="Times New Roman"/>
          <w:sz w:val="29"/>
          <w:szCs w:val="29"/>
          <w:color w:val="3B3B3B"/>
          <w:spacing w:val="0"/>
          <w:w w:val="181"/>
        </w:rPr>
        <w:t>'</w:t>
      </w:r>
      <w:r>
        <w:rPr>
          <w:rFonts w:ascii="Times New Roman" w:hAnsi="Times New Roman" w:cs="Times New Roman" w:eastAsia="Times New Roman"/>
          <w:sz w:val="29"/>
          <w:szCs w:val="29"/>
          <w:color w:val="3B3B3B"/>
          <w:spacing w:val="-8"/>
          <w:w w:val="181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111111"/>
          <w:spacing w:val="0"/>
          <w:w w:val="97"/>
        </w:rPr>
        <w:t>di</w:t>
      </w:r>
      <w:r>
        <w:rPr>
          <w:rFonts w:ascii="Times New Roman" w:hAnsi="Times New Roman" w:cs="Times New Roman" w:eastAsia="Times New Roman"/>
          <w:sz w:val="18"/>
          <w:szCs w:val="18"/>
          <w:color w:val="111111"/>
          <w:spacing w:val="-12"/>
          <w:w w:val="98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3B3B3B"/>
          <w:spacing w:val="-10"/>
          <w:w w:val="113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11111"/>
          <w:spacing w:val="0"/>
          <w:w w:val="225"/>
        </w:rPr>
        <w:t>+</w:t>
      </w:r>
      <w:r>
        <w:rPr>
          <w:rFonts w:ascii="Times New Roman" w:hAnsi="Times New Roman" w:cs="Times New Roman" w:eastAsia="Times New Roman"/>
          <w:sz w:val="18"/>
          <w:szCs w:val="18"/>
          <w:color w:val="111111"/>
          <w:spacing w:val="-3"/>
          <w:w w:val="225"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color w:val="3B3B3B"/>
          <w:spacing w:val="0"/>
          <w:w w:val="118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3B3B3B"/>
          <w:spacing w:val="-2"/>
          <w:w w:val="118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565656"/>
          <w:spacing w:val="-2"/>
          <w:w w:val="230"/>
        </w:rPr>
      </w:r>
      <w:r>
        <w:rPr>
          <w:rFonts w:ascii="Times New Roman" w:hAnsi="Times New Roman" w:cs="Times New Roman" w:eastAsia="Times New Roman"/>
          <w:sz w:val="18"/>
          <w:szCs w:val="18"/>
          <w:color w:val="565656"/>
          <w:spacing w:val="0"/>
          <w:w w:val="230"/>
          <w:emboss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565656"/>
          <w:spacing w:val="0"/>
          <w:w w:val="230"/>
          <w:emboss/>
        </w:rPr>
      </w:r>
      <w:r>
        <w:rPr>
          <w:rFonts w:ascii="Times New Roman" w:hAnsi="Times New Roman" w:cs="Times New Roman" w:eastAsia="Times New Roman"/>
          <w:sz w:val="18"/>
          <w:szCs w:val="18"/>
          <w:color w:val="565656"/>
          <w:spacing w:val="0"/>
          <w:w w:val="230"/>
        </w:rPr>
      </w:r>
      <w:r>
        <w:rPr>
          <w:rFonts w:ascii="Times New Roman" w:hAnsi="Times New Roman" w:cs="Times New Roman" w:eastAsia="Times New Roman"/>
          <w:sz w:val="18"/>
          <w:szCs w:val="18"/>
          <w:color w:val="56565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11111"/>
          <w:spacing w:val="0"/>
          <w:w w:val="158"/>
        </w:rPr>
        <w:t>_di</w:t>
      </w:r>
      <w:r>
        <w:rPr>
          <w:rFonts w:ascii="Times New Roman" w:hAnsi="Times New Roman" w:cs="Times New Roman" w:eastAsia="Times New Roman"/>
          <w:sz w:val="18"/>
          <w:szCs w:val="18"/>
          <w:color w:val="111111"/>
          <w:spacing w:val="-6"/>
          <w:w w:val="158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26" w:lineRule="exact"/>
        <w:ind w:left="296" w:right="-20"/>
        <w:jc w:val="left"/>
        <w:tabs>
          <w:tab w:pos="1600" w:val="left"/>
          <w:tab w:pos="3260" w:val="left"/>
          <w:tab w:pos="5140" w:val="left"/>
          <w:tab w:pos="86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82828"/>
          <w:w w:val="128"/>
          <w:position w:val="-1"/>
        </w:rPr>
        <w:t>Dat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4"/>
          <w:w w:val="128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4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232323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232323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232323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8"/>
          <w:position w:val="-1"/>
        </w:rPr>
        <w:t>Nr.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6"/>
          <w:position w:val="-1"/>
        </w:rPr>
        <w:t>Prot.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232323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232323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232323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8"/>
          <w:position w:val="-1"/>
        </w:rPr>
        <w:t>Nenshkrllrri: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3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2"/>
          <w:position w:val="-1"/>
        </w:rPr>
        <w:t>TITULLARI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2"/>
          <w:w w:val="123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2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272727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272727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u w:val="single" w:color="272727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</w:sectPr>
      </w:pPr>
      <w:rPr/>
    </w:p>
    <w:p>
      <w:pPr>
        <w:spacing w:before="34" w:after="0" w:line="240" w:lineRule="auto"/>
        <w:ind w:left="304" w:right="-70"/>
        <w:jc w:val="left"/>
        <w:tabs>
          <w:tab w:pos="320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5"/>
          <w:w w:val="115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15"/>
        </w:rPr>
        <w:t>arre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9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9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15"/>
        </w:rPr>
        <w:t>dorezim.: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27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E7E7E"/>
          <w:spacing w:val="2"/>
          <w:w w:val="221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22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7E7E7E"/>
          <w:spacing w:val="2"/>
          <w:w w:val="221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22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221"/>
        </w:rPr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-60"/>
          <w:w w:val="221"/>
          <w:u w:val="single" w:color="6A6A6A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221"/>
          <w:u w:val="single" w:color="6A6A6A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221"/>
          <w:u w:val="single" w:color="6A6A6A"/>
        </w:rPr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221"/>
        </w:rPr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9" w:after="0" w:line="273" w:lineRule="exact"/>
        <w:ind w:right="-20"/>
        <w:jc w:val="left"/>
        <w:rPr>
          <w:rFonts w:ascii="Courier New" w:hAnsi="Courier New" w:cs="Courier New" w:eastAsia="Courier New"/>
          <w:sz w:val="23"/>
          <w:szCs w:val="2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  <w:position w:val="3"/>
        </w:rPr>
        <w:t>enshkrllrr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6"/>
          <w:w w:val="100"/>
          <w:position w:val="3"/>
        </w:rPr>
        <w:t>i</w:t>
      </w:r>
      <w:r>
        <w:rPr>
          <w:rFonts w:ascii="Courier New" w:hAnsi="Courier New" w:cs="Courier New" w:eastAsia="Courier New"/>
          <w:sz w:val="23"/>
          <w:szCs w:val="23"/>
          <w:color w:val="565656"/>
          <w:spacing w:val="-69"/>
          <w:w w:val="100"/>
          <w:position w:val="-6"/>
        </w:rPr>
        <w:t>·</w:t>
      </w:r>
      <w:r>
        <w:rPr>
          <w:rFonts w:ascii="Courier New" w:hAnsi="Courier New" w:cs="Courier New" w:eastAsia="Courier New"/>
          <w:sz w:val="23"/>
          <w:szCs w:val="23"/>
          <w:color w:val="7E7E7E"/>
          <w:spacing w:val="0"/>
          <w:w w:val="100"/>
          <w:position w:val="-6"/>
        </w:rPr>
        <w:t>---------------------</w:t>
      </w:r>
      <w:r>
        <w:rPr>
          <w:rFonts w:ascii="Courier New" w:hAnsi="Courier New" w:cs="Courier New" w:eastAsia="Courier New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  <w:cols w:num="2" w:equalWidth="0">
            <w:col w:w="3246" w:space="1894"/>
            <w:col w:w="4620"/>
          </w:cols>
        </w:sectPr>
      </w:pPr>
      <w:rPr/>
    </w:p>
    <w:p>
      <w:pPr>
        <w:spacing w:before="7" w:after="0" w:line="226" w:lineRule="exact"/>
        <w:ind w:left="304" w:right="-70"/>
        <w:jc w:val="left"/>
        <w:tabs>
          <w:tab w:pos="612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w w:val="118"/>
          <w:position w:val="-1"/>
        </w:rPr>
        <w:t>Kalo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w w:val="119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6"/>
          <w:position w:val="-1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7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1"/>
        </w:rPr>
        <w:t>trajtim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0"/>
          <w:w w:val="144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1"/>
        </w:rPr>
        <w:t>struktura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5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10101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10101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10101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33" w:lineRule="exact"/>
        <w:ind w:right="-20"/>
        <w:jc w:val="left"/>
        <w:tabs>
          <w:tab w:pos="104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220"/>
        </w:rPr>
        <w:t>_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._.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u w:val="single" w:color="1010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u w:val="single" w:color="10101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u w:val="single" w:color="101010"/>
        </w:rPr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  <w:cols w:num="2" w:equalWidth="0">
            <w:col w:w="6134" w:space="264"/>
            <w:col w:w="3362"/>
          </w:cols>
        </w:sectPr>
      </w:pPr>
      <w:rPr/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26" w:lineRule="exact"/>
        <w:ind w:left="30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4"/>
          <w:w w:val="121"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8"/>
          <w:position w:val="-1"/>
        </w:rPr>
        <w:t>eporosine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11"/>
          <w:w w:val="128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7E7E7E"/>
          <w:spacing w:val="0"/>
          <w:w w:val="166"/>
          <w:position w:val="-1"/>
        </w:rPr>
        <w:t>----------------------------------------------------------------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</w:sectPr>
      </w:pPr>
      <w:rPr/>
    </w:p>
    <w:p>
      <w:pPr>
        <w:spacing w:before="34" w:after="0" w:line="240" w:lineRule="auto"/>
        <w:ind w:left="304" w:right="-70"/>
        <w:jc w:val="left"/>
        <w:tabs>
          <w:tab w:pos="320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5"/>
        </w:rPr>
        <w:t>Marre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12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19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5"/>
        </w:rPr>
        <w:t>dorezim.: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7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E7E7E"/>
          <w:spacing w:val="2"/>
          <w:w w:val="221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22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7E7E7E"/>
          <w:spacing w:val="2"/>
          <w:w w:val="221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22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221"/>
        </w:rPr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-60"/>
          <w:w w:val="221"/>
          <w:u w:val="single" w:color="6A6A6A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221"/>
          <w:u w:val="single" w:color="6A6A6A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221"/>
          <w:u w:val="single" w:color="6A6A6A"/>
        </w:rPr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221"/>
        </w:rPr>
      </w:r>
      <w:r>
        <w:rPr>
          <w:rFonts w:ascii="Times New Roman" w:hAnsi="Times New Roman" w:cs="Times New Roman" w:eastAsia="Times New Roman"/>
          <w:sz w:val="20"/>
          <w:szCs w:val="20"/>
          <w:color w:val="6B6B6B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3" w:after="0" w:line="328" w:lineRule="exact"/>
        <w:ind w:right="-20"/>
        <w:jc w:val="left"/>
        <w:tabs>
          <w:tab w:pos="2300" w:val="left"/>
        </w:tabs>
        <w:rPr>
          <w:rFonts w:ascii="Courier New" w:hAnsi="Courier New" w:cs="Courier New" w:eastAsia="Courier New"/>
          <w:sz w:val="31"/>
          <w:szCs w:val="3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"/>
          <w:w w:val="125"/>
          <w:position w:val="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9"/>
          <w:position w:val="8"/>
        </w:rPr>
        <w:t>enshkrllrr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5"/>
          <w:w w:val="119"/>
          <w:position w:val="8"/>
        </w:rPr>
        <w:t>i</w:t>
      </w:r>
      <w:r>
        <w:rPr>
          <w:rFonts w:ascii="Courier New" w:hAnsi="Courier New" w:cs="Courier New" w:eastAsia="Courier New"/>
          <w:sz w:val="31"/>
          <w:szCs w:val="31"/>
          <w:color w:val="7E7E7E"/>
          <w:spacing w:val="-107"/>
          <w:w w:val="112"/>
          <w:position w:val="-4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3B3B3B"/>
          <w:spacing w:val="-36"/>
          <w:w w:val="172"/>
          <w:position w:val="-18"/>
        </w:rPr>
        <w:t>_</w:t>
      </w:r>
      <w:r>
        <w:rPr>
          <w:rFonts w:ascii="Courier New" w:hAnsi="Courier New" w:cs="Courier New" w:eastAsia="Courier New"/>
          <w:sz w:val="31"/>
          <w:szCs w:val="31"/>
          <w:color w:val="7E7E7E"/>
          <w:spacing w:val="-83"/>
          <w:w w:val="112"/>
          <w:position w:val="-4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7"/>
          <w:w w:val="138"/>
          <w:position w:val="-18"/>
        </w:rPr>
        <w:t>.</w:t>
      </w:r>
      <w:r>
        <w:rPr>
          <w:rFonts w:ascii="Courier New" w:hAnsi="Courier New" w:cs="Courier New" w:eastAsia="Courier New"/>
          <w:sz w:val="31"/>
          <w:szCs w:val="31"/>
          <w:color w:val="7E7E7E"/>
          <w:spacing w:val="-9"/>
          <w:w w:val="112"/>
          <w:position w:val="-4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-44"/>
          <w:w w:val="56"/>
          <w:position w:val="-18"/>
        </w:rPr>
        <w:t>.</w:t>
      </w:r>
      <w:r>
        <w:rPr>
          <w:rFonts w:ascii="Courier New" w:hAnsi="Courier New" w:cs="Courier New" w:eastAsia="Courier New"/>
          <w:sz w:val="31"/>
          <w:szCs w:val="31"/>
          <w:color w:val="7E7E7E"/>
          <w:spacing w:val="-156"/>
          <w:w w:val="112"/>
          <w:position w:val="-4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-156"/>
          <w:w w:val="100"/>
          <w:position w:val="-18"/>
        </w:rPr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  <w:u w:val="single" w:color="101010"/>
          <w:position w:val="-18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  <w:u w:val="single" w:color="101010"/>
          <w:position w:val="-18"/>
        </w:rPr>
        <w:tab/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  <w:u w:val="single" w:color="101010"/>
          <w:position w:val="-18"/>
        </w:rPr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  <w:position w:val="-18"/>
        </w:rPr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  <w:position w:val="-18"/>
        </w:rPr>
      </w:r>
      <w:r>
        <w:rPr>
          <w:rFonts w:ascii="Courier New" w:hAnsi="Courier New" w:cs="Courier New" w:eastAsia="Courier New"/>
          <w:sz w:val="31"/>
          <w:szCs w:val="31"/>
          <w:color w:val="7E7E7E"/>
          <w:spacing w:val="0"/>
          <w:w w:val="112"/>
          <w:position w:val="-4"/>
        </w:rPr>
        <w:t>-</w:t>
      </w:r>
      <w:r>
        <w:rPr>
          <w:rFonts w:ascii="Courier New" w:hAnsi="Courier New" w:cs="Courier New" w:eastAsia="Courier New"/>
          <w:sz w:val="31"/>
          <w:szCs w:val="31"/>
          <w:color w:val="7E7E7E"/>
          <w:spacing w:val="-94"/>
          <w:w w:val="112"/>
          <w:position w:val="-4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56"/>
          <w:position w:val="-18"/>
        </w:rPr>
        <w:t>,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-6"/>
          <w:w w:val="100"/>
          <w:position w:val="-18"/>
        </w:rPr>
        <w:t> </w:t>
      </w:r>
      <w:r>
        <w:rPr>
          <w:rFonts w:ascii="Courier New" w:hAnsi="Courier New" w:cs="Courier New" w:eastAsia="Courier New"/>
          <w:sz w:val="31"/>
          <w:szCs w:val="31"/>
          <w:color w:val="7E7E7E"/>
          <w:spacing w:val="0"/>
          <w:w w:val="112"/>
          <w:position w:val="-4"/>
        </w:rPr>
        <w:t>------</w:t>
      </w:r>
      <w:r>
        <w:rPr>
          <w:rFonts w:ascii="Courier New" w:hAnsi="Courier New" w:cs="Courier New" w:eastAsia="Courier New"/>
          <w:sz w:val="31"/>
          <w:szCs w:val="3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  <w:cols w:num="2" w:equalWidth="0">
            <w:col w:w="3245" w:space="1895"/>
            <w:col w:w="4620"/>
          </w:cols>
        </w:sectPr>
      </w:pPr>
      <w:rPr/>
    </w:p>
    <w:p>
      <w:pPr>
        <w:spacing w:before="0" w:after="0" w:line="204" w:lineRule="exact"/>
        <w:ind w:left="30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0"/>
        </w:rPr>
        <w:t>Kalo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27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2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0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6"/>
          <w:w w:val="12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0"/>
        </w:rPr>
        <w:t>jtim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13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20"/>
          <w:w w:val="144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6"/>
        </w:rPr>
        <w:t>struktur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18"/>
          <w:w w:val="12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36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3"/>
          <w:w w:val="135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82"/>
        </w:rPr>
        <w:t>-------------------------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226" w:lineRule="exact"/>
        <w:ind w:left="304" w:right="-20"/>
        <w:jc w:val="left"/>
        <w:tabs>
          <w:tab w:pos="862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w w:val="126"/>
          <w:position w:val="-1"/>
        </w:rPr>
        <w:t>Meporosine: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3A3A3A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3A3A3A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3A3A3A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</w:sectPr>
      </w:pPr>
      <w:rPr/>
    </w:p>
    <w:p>
      <w:pPr>
        <w:spacing w:before="51" w:after="0" w:line="172" w:lineRule="exact"/>
        <w:ind w:left="304" w:right="-70"/>
        <w:jc w:val="left"/>
        <w:tabs>
          <w:tab w:pos="31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5"/>
          <w:position w:val="-5"/>
        </w:rPr>
        <w:t>Marre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12"/>
          <w:w w:val="115"/>
          <w:position w:val="-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5"/>
          <w:position w:val="-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5"/>
          <w:position w:val="-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19"/>
          <w:w w:val="115"/>
          <w:position w:val="-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5"/>
          <w:position w:val="-5"/>
        </w:rPr>
        <w:t>dorezim.: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7"/>
          <w:w w:val="115"/>
          <w:position w:val="-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position w:val="-5"/>
        </w:rPr>
        <w:t>_._.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48"/>
          <w:w w:val="100"/>
          <w:u w:val="single" w:color="101010"/>
          <w:position w:val="-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101010"/>
          <w:position w:val="-5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101010"/>
          <w:position w:val="-5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6"/>
          <w:position w:val="-5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4" w:after="0" w:line="189" w:lineRule="exact"/>
        <w:ind w:right="-20"/>
        <w:jc w:val="left"/>
        <w:tabs>
          <w:tab w:pos="35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111111"/>
          <w:w w:val="119"/>
          <w:position w:val="-4"/>
        </w:rPr>
        <w:t>Nenshkrllrr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2"/>
          <w:w w:val="119"/>
          <w:position w:val="-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2"/>
          <w:w w:val="100"/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101010"/>
          <w:position w:val="-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101010"/>
          <w:position w:val="-4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101010"/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  <w:cols w:num="2" w:equalWidth="0">
            <w:col w:w="3248" w:space="1892"/>
            <w:col w:w="4620"/>
          </w:cols>
        </w:sectPr>
      </w:pPr>
      <w:rPr/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26" w:lineRule="exact"/>
        <w:ind w:left="304"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0"/>
          <w:position w:val="-1"/>
        </w:rPr>
        <w:t>Kalo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0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27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0"/>
          <w:position w:val="-1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2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0"/>
          <w:position w:val="-1"/>
        </w:rPr>
        <w:t>trajtim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3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1"/>
          <w:position w:val="-1"/>
        </w:rPr>
        <w:t>Specialistit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11"/>
          <w:w w:val="121"/>
          <w:position w:val="-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7E7E7E"/>
          <w:spacing w:val="0"/>
          <w:w w:val="317"/>
          <w:position w:val="-1"/>
        </w:rPr>
        <w:t>---------------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347" w:lineRule="exact"/>
        <w:ind w:right="-20"/>
        <w:jc w:val="left"/>
        <w:tabs>
          <w:tab w:pos="1040" w:val="left"/>
        </w:tabs>
        <w:rPr>
          <w:rFonts w:ascii="Times New Roman" w:hAnsi="Times New Roman" w:cs="Times New Roman" w:eastAsia="Times New Roman"/>
          <w:sz w:val="34"/>
          <w:szCs w:val="3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34"/>
          <w:szCs w:val="34"/>
          <w:color w:val="7E7E7E"/>
          <w:spacing w:val="-25"/>
          <w:w w:val="138"/>
        </w:rPr>
        <w:t>_</w:t>
      </w:r>
      <w:r>
        <w:rPr>
          <w:rFonts w:ascii="Times New Roman" w:hAnsi="Times New Roman" w:cs="Times New Roman" w:eastAsia="Times New Roman"/>
          <w:sz w:val="34"/>
          <w:szCs w:val="34"/>
          <w:color w:val="282828"/>
          <w:spacing w:val="-33"/>
          <w:w w:val="138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7E7E7E"/>
          <w:spacing w:val="-25"/>
          <w:w w:val="138"/>
        </w:rPr>
        <w:t>_</w:t>
      </w:r>
      <w:r>
        <w:rPr>
          <w:rFonts w:ascii="Times New Roman" w:hAnsi="Times New Roman" w:cs="Times New Roman" w:eastAsia="Times New Roman"/>
          <w:sz w:val="34"/>
          <w:szCs w:val="34"/>
          <w:color w:val="282828"/>
          <w:spacing w:val="-33"/>
          <w:w w:val="138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-33"/>
          <w:w w:val="138"/>
        </w:rPr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-31"/>
          <w:w w:val="138"/>
          <w:u w:val="single" w:color="6A6A6A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138"/>
          <w:u w:val="single" w:color="6A6A6A"/>
        </w:rPr>
        <w:tab/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138"/>
          <w:u w:val="single" w:color="6A6A6A"/>
        </w:rPr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138"/>
        </w:rPr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47"/>
        </w:rPr>
        <w:t>,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  <w:cols w:num="2" w:equalWidth="0">
            <w:col w:w="6324" w:space="255"/>
            <w:col w:w="3181"/>
          </w:cols>
        </w:sectPr>
      </w:pPr>
      <w:rPr/>
    </w:p>
    <w:p>
      <w:pPr>
        <w:spacing w:before="0" w:after="0" w:line="216" w:lineRule="exact"/>
        <w:ind w:left="304" w:right="-20"/>
        <w:jc w:val="left"/>
        <w:tabs>
          <w:tab w:pos="862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w w:val="126"/>
        </w:rPr>
        <w:t>Meporosine: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2727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272727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  <w:u w:val="single" w:color="272727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</w:sectPr>
      </w:pPr>
      <w:rPr/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8" w:lineRule="auto"/>
        <w:ind w:left="296" w:right="-5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19"/>
        </w:rPr>
        <w:t>Trajtllrri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4"/>
        </w:rPr>
        <w:t>materialit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5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4"/>
        </w:rPr>
        <w:t>perfundua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17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5"/>
        </w:rPr>
        <w:t>me: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"/>
          <w:w w:val="11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9"/>
        </w:rPr>
        <w:t>rajtllrri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7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</w:rPr>
        <w:t>materialit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5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5"/>
        </w:rPr>
        <w:t>pranua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5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5"/>
        </w:rPr>
        <w:t>me: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27" w:lineRule="exact"/>
        <w:ind w:left="29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7"/>
          <w:w w:val="11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5"/>
          <w:w w:val="11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19"/>
        </w:rPr>
        <w:t>jtllrri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7"/>
          <w:w w:val="11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4"/>
        </w:rPr>
        <w:t>materialit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7"/>
          <w:w w:val="1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5"/>
        </w:rPr>
        <w:t>miratua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6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5"/>
        </w:rPr>
        <w:t>me: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380" w:lineRule="exact"/>
        <w:ind w:right="-91"/>
        <w:jc w:val="left"/>
        <w:rPr>
          <w:rFonts w:ascii="Times New Roman" w:hAnsi="Times New Roman" w:cs="Times New Roman" w:eastAsia="Times New Roman"/>
          <w:sz w:val="34"/>
          <w:szCs w:val="34"/>
        </w:rPr>
      </w:pPr>
      <w:rPr/>
      <w:r>
        <w:rPr/>
        <w:pict>
          <v:group style="position:absolute;margin-left:324.963379pt;margin-top:19.203094pt;width:23.970001pt;height:.1pt;mso-position-horizontal-relative:page;mso-position-vertical-relative:paragraph;z-index:-974" coordorigin="6499,384" coordsize="479,2">
            <v:shape style="position:absolute;left:6499;top:384;width:479;height:2" coordorigin="6499,384" coordsize="479,0" path="m6499,384l6979,384e" filled="f" stroked="t" strokeweight=".68pt" strokecolor="#6A6A6A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4"/>
          <w:szCs w:val="34"/>
          <w:color w:val="7E7E7E"/>
          <w:spacing w:val="-18"/>
          <w:w w:val="137"/>
          <w:position w:val="-1"/>
        </w:rPr>
        <w:t>_</w:t>
      </w:r>
      <w:r>
        <w:rPr>
          <w:rFonts w:ascii="Times New Roman" w:hAnsi="Times New Roman" w:cs="Times New Roman" w:eastAsia="Times New Roman"/>
          <w:sz w:val="34"/>
          <w:szCs w:val="34"/>
          <w:color w:val="282828"/>
          <w:spacing w:val="-24"/>
          <w:w w:val="117"/>
          <w:position w:val="-1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7E7E7E"/>
          <w:spacing w:val="-18"/>
          <w:w w:val="142"/>
          <w:position w:val="-1"/>
        </w:rPr>
        <w:t>_</w:t>
      </w:r>
      <w:r>
        <w:rPr>
          <w:rFonts w:ascii="Times New Roman" w:hAnsi="Times New Roman" w:cs="Times New Roman" w:eastAsia="Times New Roman"/>
          <w:sz w:val="34"/>
          <w:szCs w:val="34"/>
          <w:color w:val="282828"/>
          <w:spacing w:val="0"/>
          <w:w w:val="117"/>
          <w:position w:val="-1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0" w:after="0" w:line="250" w:lineRule="exact"/>
        <w:ind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80"/>
          <w:position w:val="-2"/>
        </w:rPr>
        <w:t>_._.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  <w:position w:val="0"/>
        </w:rPr>
      </w:r>
    </w:p>
    <w:p>
      <w:pPr>
        <w:spacing w:before="0" w:after="0" w:line="305" w:lineRule="exact"/>
        <w:ind w:right="-91"/>
        <w:jc w:val="left"/>
        <w:rPr>
          <w:rFonts w:ascii="Times New Roman" w:hAnsi="Times New Roman" w:cs="Times New Roman" w:eastAsia="Times New Roman"/>
          <w:sz w:val="34"/>
          <w:szCs w:val="34"/>
        </w:rPr>
      </w:pPr>
      <w:rPr/>
      <w:r>
        <w:rPr/>
        <w:pict>
          <v:group style="position:absolute;margin-left:313.487305pt;margin-top:1.430857pt;width:34.800002pt;height:.1pt;mso-position-horizontal-relative:page;mso-position-vertical-relative:paragraph;z-index:-973" coordorigin="6270,29" coordsize="696,2">
            <v:shape style="position:absolute;left:6270;top:29;width:696;height:2" coordorigin="6270,29" coordsize="696,0" path="m6270,29l6966,29e" filled="f" stroked="t" strokeweight=".580pt" strokecolor="#101010">
              <v:path arrowok="t"/>
            </v:shape>
          </v:group>
          <w10:wrap type="none"/>
        </w:pict>
      </w:r>
      <w:r>
        <w:rPr/>
        <w:pict>
          <v:group style="position:absolute;margin-left:324.963379pt;margin-top:15.286121pt;width:23.970001pt;height:.1pt;mso-position-horizontal-relative:page;mso-position-vertical-relative:paragraph;z-index:-972" coordorigin="6499,306" coordsize="479,2">
            <v:shape style="position:absolute;left:6499;top:306;width:479;height:2" coordorigin="6499,306" coordsize="479,0" path="m6499,306l6979,306e" filled="f" stroked="t" strokeweight=".68pt" strokecolor="#6A6A6A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4"/>
          <w:szCs w:val="34"/>
          <w:color w:val="7E7E7E"/>
          <w:spacing w:val="-18"/>
          <w:w w:val="137"/>
          <w:position w:val="1"/>
        </w:rPr>
        <w:t>_</w:t>
      </w:r>
      <w:r>
        <w:rPr>
          <w:rFonts w:ascii="Times New Roman" w:hAnsi="Times New Roman" w:cs="Times New Roman" w:eastAsia="Times New Roman"/>
          <w:sz w:val="34"/>
          <w:szCs w:val="34"/>
          <w:color w:val="3B3B3B"/>
          <w:spacing w:val="-24"/>
          <w:w w:val="117"/>
          <w:position w:val="1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7E7E7E"/>
          <w:spacing w:val="-18"/>
          <w:w w:val="142"/>
          <w:position w:val="1"/>
        </w:rPr>
        <w:t>_</w:t>
      </w:r>
      <w:r>
        <w:rPr>
          <w:rFonts w:ascii="Times New Roman" w:hAnsi="Times New Roman" w:cs="Times New Roman" w:eastAsia="Times New Roman"/>
          <w:sz w:val="34"/>
          <w:szCs w:val="34"/>
          <w:color w:val="3B3B3B"/>
          <w:spacing w:val="0"/>
          <w:w w:val="117"/>
          <w:position w:val="1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382" w:lineRule="exact"/>
        <w:ind w:left="13" w:right="-20"/>
        <w:jc w:val="left"/>
        <w:tabs>
          <w:tab w:pos="3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47"/>
          <w:position w:val="-2"/>
        </w:rPr>
        <w:t>,</w:t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1"/>
          <w:position w:val="-4"/>
        </w:rPr>
        <w:t>Specialisti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52" w:lineRule="exact"/>
        <w:ind w:right="-20"/>
        <w:jc w:val="left"/>
        <w:tabs>
          <w:tab w:pos="3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80"/>
          <w:position w:val="-2"/>
        </w:rPr>
        <w:t>,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3"/>
        </w:rPr>
        <w:t>Eprori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0"/>
          <w:w w:val="124"/>
          <w:position w:val="-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5"/>
          <w:w w:val="124"/>
          <w:position w:val="-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3"/>
        </w:rPr>
        <w:t>shkalle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8"/>
          <w:w w:val="124"/>
          <w:position w:val="-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3"/>
        </w:rPr>
        <w:t>hierarkike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306" w:lineRule="exact"/>
        <w:ind w:left="13" w:right="-20"/>
        <w:jc w:val="left"/>
        <w:tabs>
          <w:tab w:pos="3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47"/>
          <w:position w:val="1"/>
        </w:rPr>
        <w:t>,</w:t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34"/>
          <w:szCs w:val="34"/>
          <w:color w:val="6B6B6B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  <w:position w:val="-2"/>
        </w:rPr>
        <w:t>Eprori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0"/>
          <w:w w:val="124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  <w:position w:val="-2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  <w:position w:val="-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5"/>
          <w:w w:val="124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24"/>
          <w:position w:val="-2"/>
        </w:rPr>
        <w:t>shkalle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8"/>
          <w:w w:val="124"/>
          <w:position w:val="-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  <w:position w:val="-2"/>
        </w:rPr>
        <w:t>hierarkike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  <w:cols w:num="3" w:equalWidth="0">
            <w:col w:w="3796" w:space="646"/>
            <w:col w:w="608" w:space="436"/>
            <w:col w:w="4274"/>
          </w:cols>
        </w:sectPr>
      </w:pPr>
      <w:rPr/>
    </w:p>
    <w:p>
      <w:pPr>
        <w:spacing w:before="48" w:after="0" w:line="226" w:lineRule="exact"/>
        <w:ind w:left="296"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19"/>
          <w:position w:val="-1"/>
        </w:rPr>
        <w:t>Trajtllrri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9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6"/>
          <w:w w:val="124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1"/>
        </w:rPr>
        <w:t>materialit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7"/>
          <w:w w:val="124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5"/>
          <w:position w:val="-1"/>
        </w:rPr>
        <w:t>miratua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5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6"/>
          <w:w w:val="125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5"/>
          <w:position w:val="-1"/>
        </w:rPr>
        <w:t>me: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21" w:after="0" w:line="240" w:lineRule="auto"/>
        <w:ind w:right="-73"/>
        <w:jc w:val="left"/>
        <w:tabs>
          <w:tab w:pos="102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_._.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6"/>
          <w:w w:val="100"/>
          <w:u w:val="single" w:color="1010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  <w:u w:val="single" w:color="10101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  <w:u w:val="single" w:color="101010"/>
        </w:rPr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48" w:after="0" w:line="226" w:lineRule="exact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124"/>
          <w:position w:val="-1"/>
        </w:rPr>
        <w:t>Eprori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-10"/>
          <w:w w:val="124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5"/>
          <w:w w:val="124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1"/>
        </w:rPr>
        <w:t>shkalle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8"/>
          <w:w w:val="124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24"/>
          <w:position w:val="-1"/>
        </w:rPr>
        <w:t>hierarkike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  <w:cols w:num="3" w:equalWidth="0">
            <w:col w:w="3552" w:space="890"/>
            <w:col w:w="1098" w:space="290"/>
            <w:col w:w="3930"/>
          </w:cols>
        </w:sectPr>
      </w:pPr>
      <w:rPr/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9" w:after="0" w:line="240" w:lineRule="auto"/>
        <w:ind w:left="304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87.921127pt;margin-top:1.658271pt;width:427.107042pt;height:.1pt;mso-position-horizontal-relative:page;mso-position-vertical-relative:paragraph;z-index:-976" coordorigin="1758,33" coordsize="8542,2">
            <v:shape style="position:absolute;left:1758;top:33;width:8542;height:2" coordorigin="1758,33" coordsize="8542,0" path="m1758,33l10301,33e" filled="f" stroked="t" strokeweight="1.723944pt" strokecolor="#0F0F0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0"/>
        </w:rPr>
        <w:t>Adresa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9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6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0"/>
        </w:rPr>
        <w:t>plote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3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0"/>
        </w:rPr>
        <w:t>institucionit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0"/>
        </w:rPr>
        <w:t>numri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telefonit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12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faqja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zyrtare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9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internet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18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nese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5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ka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),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adresa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13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1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poste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13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21"/>
        </w:rPr>
        <w:t>elektronike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480" w:right="10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Mar w:header="0" w:footer="0" w:top="0" w:bottom="0" w:left="0" w:right="0"/>
      <w:headerReference w:type="default" r:id="rId27"/>
      <w:footerReference w:type="default" r:id="rId28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80.291237pt;margin-top:686.445618pt;width:430.577364pt;height:.1pt;mso-position-horizontal-relative:page;mso-position-vertical-relative:page;z-index:-985" coordorigin="1606,13729" coordsize="8612,2">
          <v:shape style="position:absolute;left:1606;top:13729;width:8612;height:2" coordorigin="1606,13729" coordsize="8612,0" path="m1606,13729l10217,13729e" filled="f" stroked="t" strokeweight="1.664067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4.252243pt;margin-top:686.912781pt;width:381.207382pt;height:10pt;mso-position-horizontal-relative:page;mso-position-vertical-relative:page;z-index:-984" type="#_x0000_t202" filled="f" stroked="f">
          <v:textbox inset="0,0,0,0">
            <w:txbxContent>
              <w:p>
                <w:pPr>
                  <w:spacing w:before="0" w:after="0" w:line="183" w:lineRule="exact"/>
                  <w:ind w:left="20" w:right="-44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8"/>
                    <w:w w:val="118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18"/>
                  </w:rPr>
                  <w:t>dr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-24"/>
                    <w:w w:val="11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118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118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20"/>
                    <w:w w:val="1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1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5"/>
                    <w:w w:val="111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108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9"/>
                    <w:w w:val="109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09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-35"/>
                    <w:w w:val="109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284"/>
                  </w:rPr>
                  <w:t>!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1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04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05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117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5"/>
                    <w:w w:val="116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08"/>
                  </w:rPr>
                  <w:t>ituc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-2"/>
                    <w:w w:val="108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8"/>
                    <w:w w:val="12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-15"/>
                    <w:w w:val="117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115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4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-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00"/>
                  </w:rPr>
                  <w:t>umri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2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09"/>
                  </w:rPr>
                  <w:t>telefonit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4F4F4F"/>
                    <w:spacing w:val="0"/>
                    <w:w w:val="17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4F4F4F"/>
                    <w:spacing w:val="-2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0"/>
                    <w:w w:val="114"/>
                  </w:rPr>
                  <w:t>faqjazyrtare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-3"/>
                    <w:w w:val="11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1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18"/>
                    <w:w w:val="162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14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-14"/>
                    <w:w w:val="113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8"/>
                    <w:w w:val="12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10"/>
                  </w:rPr>
                  <w:t>rnet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-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4F4F4F"/>
                    <w:spacing w:val="-9"/>
                    <w:w w:val="119"/>
                  </w:rPr>
                  <w:t>(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2"/>
                    <w:w w:val="119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119"/>
                  </w:rPr>
                  <w:t>ese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22"/>
                    <w:w w:val="1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0"/>
                    <w:w w:val="119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-23"/>
                    <w:w w:val="119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4F4F4F"/>
                    <w:spacing w:val="-12"/>
                    <w:w w:val="119"/>
                  </w:rPr>
                  <w:t>)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119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1"/>
                    <w:w w:val="1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0"/>
                    <w:w w:val="113"/>
                  </w:rPr>
                  <w:t>adresa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-20"/>
                    <w:w w:val="1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4"/>
                    <w:w w:val="122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-5"/>
                    <w:w w:val="10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4F4F4F"/>
                    <w:spacing w:val="-12"/>
                    <w:w w:val="136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0"/>
                    <w:w w:val="113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1F1F1F"/>
                    <w:spacing w:val="-15"/>
                    <w:w w:val="11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4F4F4F"/>
                    <w:spacing w:val="0"/>
                    <w:w w:val="136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4F4F4F"/>
                    <w:spacing w:val="-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0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-2"/>
                    <w:w w:val="109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109"/>
                  </w:rPr>
                  <w:t>ek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-1"/>
                    <w:w w:val="109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0"/>
                    <w:w w:val="107"/>
                  </w:rPr>
                  <w:t>roni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F0F0F"/>
                    <w:spacing w:val="3"/>
                    <w:w w:val="108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313131"/>
                    <w:spacing w:val="0"/>
                    <w:w w:val="10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6"/>
                    <w:szCs w:val="16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75.596191pt;margin-top:689.883789pt;width:439.402863pt;height:.1pt;mso-position-horizontal-relative:page;mso-position-vertical-relative:page;z-index:-983" coordorigin="1512,13798" coordsize="8788,2">
          <v:shape style="position:absolute;left:1512;top:13798;width:8788;height:2" coordorigin="1512,13798" coordsize="8788,0" path="m1512,13798l10300,13798e" filled="f" stroked="t" strokeweight="1.81721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0.037216pt;margin-top:690.224487pt;width:389.701474pt;height:10.5pt;mso-position-horizontal-relative:page;mso-position-vertical-relative:page;z-index:-982" type="#_x0000_t202" filled="f" stroked="f">
          <v:textbox inset="0,0,0,0">
            <w:txbxContent>
              <w:p>
                <w:pPr>
                  <w:spacing w:before="0" w:after="0" w:line="194" w:lineRule="exact"/>
                  <w:ind w:left="20" w:right="-45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-5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0"/>
                    <w:w w:val="100"/>
                  </w:rPr>
                  <w:t>esa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2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0"/>
                    <w:w w:val="100"/>
                  </w:rPr>
                  <w:t>pl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-8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0"/>
                    <w:w w:val="100"/>
                  </w:rPr>
                  <w:t>te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2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0"/>
                    <w:w w:val="103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-2"/>
                    <w:w w:val="104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D5D5D"/>
                    <w:spacing w:val="-11"/>
                    <w:w w:val="126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0"/>
                    <w:w w:val="103"/>
                  </w:rPr>
                  <w:t>tit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2"/>
                    <w:w w:val="104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0"/>
                    <w:w w:val="107"/>
                  </w:rPr>
                  <w:t>ci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-8"/>
                    <w:w w:val="108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0"/>
                    <w:w w:val="105"/>
                  </w:rPr>
                  <w:t>ni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-2"/>
                    <w:w w:val="105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D5D5D"/>
                    <w:spacing w:val="0"/>
                    <w:w w:val="146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D5D5D"/>
                    <w:spacing w:val="-1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0"/>
                    <w:w w:val="100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1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0"/>
                    <w:w w:val="105"/>
                  </w:rPr>
                  <w:t>telefoni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-2"/>
                    <w:w w:val="105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D5D5D"/>
                    <w:spacing w:val="0"/>
                    <w:w w:val="146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D5D5D"/>
                    <w:spacing w:val="-2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0"/>
                    <w:w w:val="100"/>
                  </w:rPr>
                  <w:t>faqja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1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D5D5D"/>
                    <w:spacing w:val="-4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0"/>
                    <w:w w:val="100"/>
                  </w:rPr>
                  <w:t>yrtare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1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7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1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0"/>
                    <w:w w:val="100"/>
                  </w:rPr>
                  <w:t>in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-6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-7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0"/>
                    <w:w w:val="100"/>
                  </w:rPr>
                  <w:t>rn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-8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3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-9"/>
                    <w:w w:val="111"/>
                  </w:rPr>
                  <w:t>(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0"/>
                    <w:w w:val="111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0"/>
                    <w:w w:val="111"/>
                  </w:rPr>
                  <w:t>ese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-11"/>
                    <w:w w:val="11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0"/>
                    <w:w w:val="104"/>
                  </w:rPr>
                  <w:t>ka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-10"/>
                    <w:w w:val="105"/>
                  </w:rPr>
                  <w:t>)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27272"/>
                    <w:spacing w:val="0"/>
                    <w:w w:val="146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27272"/>
                    <w:spacing w:val="-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0"/>
                    <w:w w:val="114"/>
                  </w:rPr>
                  <w:t>adr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-23"/>
                    <w:w w:val="114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-11"/>
                    <w:w w:val="114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0"/>
                    <w:w w:val="114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282828"/>
                    <w:spacing w:val="-17"/>
                    <w:w w:val="11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0"/>
                    <w:w w:val="112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-9"/>
                    <w:w w:val="112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-12"/>
                    <w:w w:val="1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-7"/>
                    <w:w w:val="112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0"/>
                    <w:w w:val="1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0"/>
                    <w:w w:val="11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-10"/>
                    <w:w w:val="1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D4D4D"/>
                    <w:spacing w:val="-4"/>
                    <w:w w:val="1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-11"/>
                    <w:w w:val="112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0"/>
                    <w:w w:val="10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7"/>
                    <w:w w:val="103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0"/>
                    <w:w w:val="103"/>
                  </w:rPr>
                  <w:t>troni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31313"/>
                    <w:spacing w:val="2"/>
                    <w:w w:val="104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0"/>
                    <w:w w:val="11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9.944176pt;margin-top:665.71228pt;width:369.999708pt;height:9.5pt;mso-position-horizontal-relative:page;mso-position-vertical-relative:page;z-index:-981" type="#_x0000_t202" filled="f" stroked="f">
          <v:textbox inset="0,0,0,0">
            <w:txbxContent>
              <w:p>
                <w:pPr>
                  <w:spacing w:before="0" w:after="0" w:line="240" w:lineRule="auto"/>
                  <w:ind w:left="20" w:right="-43"/>
                  <w:jc w:val="left"/>
                  <w:rPr>
                    <w:rFonts w:ascii="Times New Roman" w:hAnsi="Times New Roman" w:cs="Times New Roman" w:eastAsia="Times New Roman"/>
                    <w:sz w:val="15"/>
                    <w:szCs w:val="1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15"/>
                  </w:rPr>
                  <w:t>Adresa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-20"/>
                    <w:w w:val="11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15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-2"/>
                    <w:w w:val="11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00"/>
                  </w:rPr>
                  <w:t>plote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0"/>
                    <w:w w:val="12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-11"/>
                    <w:w w:val="12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0"/>
                    <w:w w:val="107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-1"/>
                    <w:w w:val="10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676767"/>
                    <w:spacing w:val="-12"/>
                    <w:w w:val="141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10"/>
                  </w:rPr>
                  <w:t>titu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5"/>
                    <w:w w:val="11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C0C0C"/>
                    <w:spacing w:val="-2"/>
                    <w:w w:val="119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08"/>
                  </w:rPr>
                  <w:t>onit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676767"/>
                    <w:spacing w:val="0"/>
                    <w:w w:val="184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676767"/>
                    <w:spacing w:val="-1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0"/>
                    <w:w w:val="113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-4"/>
                    <w:w w:val="1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4"/>
                    <w:w w:val="119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-5"/>
                    <w:w w:val="11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C0C0C"/>
                    <w:spacing w:val="-12"/>
                    <w:w w:val="119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-18"/>
                    <w:w w:val="11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19"/>
                  </w:rPr>
                  <w:t>foni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-9"/>
                    <w:w w:val="119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676767"/>
                    <w:spacing w:val="0"/>
                    <w:w w:val="119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676767"/>
                    <w:spacing w:val="6"/>
                    <w:w w:val="1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0"/>
                    <w:w w:val="119"/>
                  </w:rPr>
                  <w:t>faq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-5"/>
                    <w:w w:val="119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D3D3D"/>
                    <w:spacing w:val="0"/>
                    <w:w w:val="119"/>
                  </w:rPr>
                  <w:t>azyrtare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D3D3D"/>
                    <w:spacing w:val="-11"/>
                    <w:w w:val="1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1"/>
                    <w:w w:val="119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0"/>
                    <w:w w:val="11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-10"/>
                    <w:w w:val="1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C0C0C"/>
                    <w:spacing w:val="-7"/>
                    <w:w w:val="113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13"/>
                  </w:rPr>
                  <w:t>nternet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-5"/>
                    <w:w w:val="1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D3D3D"/>
                    <w:spacing w:val="0"/>
                    <w:w w:val="122"/>
                  </w:rPr>
                  <w:t>(n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D3D3D"/>
                    <w:spacing w:val="-18"/>
                    <w:w w:val="12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676767"/>
                    <w:spacing w:val="-10"/>
                    <w:w w:val="12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D3D3D"/>
                    <w:spacing w:val="0"/>
                    <w:w w:val="12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D3D3D"/>
                    <w:spacing w:val="1"/>
                    <w:w w:val="1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22"/>
                  </w:rPr>
                  <w:t>ka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-12"/>
                    <w:w w:val="122"/>
                  </w:rPr>
                  <w:t>)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676767"/>
                    <w:spacing w:val="0"/>
                    <w:w w:val="122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676767"/>
                    <w:spacing w:val="-22"/>
                    <w:w w:val="1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22"/>
                  </w:rPr>
                  <w:t>ad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-16"/>
                    <w:w w:val="122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-18"/>
                    <w:w w:val="12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2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22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-9"/>
                    <w:w w:val="1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2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-9"/>
                    <w:w w:val="1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0"/>
                    <w:w w:val="122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2A2A2A"/>
                    <w:spacing w:val="-9"/>
                    <w:w w:val="122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-12"/>
                    <w:w w:val="12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-6"/>
                    <w:w w:val="122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0"/>
                    <w:w w:val="12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0"/>
                    <w:w w:val="122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-22"/>
                    <w:w w:val="12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D3D3D"/>
                    <w:spacing w:val="-4"/>
                    <w:w w:val="12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-10"/>
                    <w:w w:val="117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D3D3D"/>
                    <w:spacing w:val="-9"/>
                    <w:w w:val="12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0"/>
                    <w:w w:val="111"/>
                  </w:rPr>
                  <w:t>ktroni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A1A1A"/>
                    <w:spacing w:val="3"/>
                    <w:w w:val="112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525252"/>
                    <w:spacing w:val="0"/>
                    <w:w w:val="12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96.254189pt;margin-top:666.109436pt;width:405.642641pt;height:.1pt;mso-position-horizontal-relative:page;mso-position-vertical-relative:page;z-index:-979" coordorigin="1925,13322" coordsize="8113,2">
          <v:shape style="position:absolute;left:1925;top:13322;width:8113;height:2" coordorigin="1925,13322" coordsize="8113,0" path="m1925,13322l10038,13322e" filled="f" stroked="t" strokeweight="1.617717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18.71109pt;margin-top:666.354248pt;width:358.986834pt;height:9.5pt;mso-position-horizontal-relative:page;mso-position-vertical-relative:page;z-index:-978" type="#_x0000_t202" filled="f" stroked="f">
          <v:textbox inset="0,0,0,0">
            <w:txbxContent>
              <w:p>
                <w:pPr>
                  <w:spacing w:before="0" w:after="0" w:line="240" w:lineRule="auto"/>
                  <w:ind w:left="20" w:right="-43"/>
                  <w:jc w:val="left"/>
                  <w:rPr>
                    <w:rFonts w:ascii="Times New Roman" w:hAnsi="Times New Roman" w:cs="Times New Roman" w:eastAsia="Times New Roman"/>
                    <w:sz w:val="15"/>
                    <w:szCs w:val="1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0"/>
                    <w:w w:val="112"/>
                  </w:rPr>
                  <w:t>Adresa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-16"/>
                    <w:w w:val="1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0"/>
                    <w:w w:val="100"/>
                  </w:rPr>
                  <w:t>plote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3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1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08"/>
                  </w:rPr>
                  <w:t>institucionit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4F4F4F"/>
                    <w:spacing w:val="0"/>
                    <w:w w:val="14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4F4F4F"/>
                    <w:spacing w:val="-1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00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3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70707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70707"/>
                    <w:spacing w:val="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09"/>
                  </w:rPr>
                  <w:t>telefonit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4F4F4F"/>
                    <w:spacing w:val="0"/>
                    <w:w w:val="14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4F4F4F"/>
                    <w:spacing w:val="-1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17"/>
                  </w:rPr>
                  <w:t>faqja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-1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0"/>
                    <w:w w:val="96"/>
                  </w:rPr>
                  <w:t>zyrt&lt;lre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-11"/>
                    <w:w w:val="9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2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0"/>
                    <w:w w:val="100"/>
                  </w:rPr>
                  <w:t>internet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3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4F4F4F"/>
                    <w:spacing w:val="-19"/>
                    <w:w w:val="119"/>
                  </w:rPr>
                  <w:t>(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19"/>
                  </w:rPr>
                  <w:t>nese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-14"/>
                    <w:w w:val="1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70707"/>
                    <w:spacing w:val="0"/>
                    <w:w w:val="105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70707"/>
                    <w:spacing w:val="-12"/>
                    <w:w w:val="105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4F4F4F"/>
                    <w:spacing w:val="-8"/>
                    <w:w w:val="120"/>
                  </w:rPr>
                  <w:t>)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6B6B6B"/>
                    <w:spacing w:val="0"/>
                    <w:w w:val="185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6B6B6B"/>
                    <w:spacing w:val="-2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0"/>
                    <w:w w:val="114"/>
                  </w:rPr>
                  <w:t>adre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-8"/>
                    <w:w w:val="114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70707"/>
                    <w:spacing w:val="0"/>
                    <w:w w:val="114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70707"/>
                    <w:spacing w:val="-17"/>
                    <w:w w:val="11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14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-17"/>
                    <w:w w:val="114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4F4F4F"/>
                    <w:spacing w:val="-14"/>
                    <w:w w:val="114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0"/>
                    <w:w w:val="114"/>
                  </w:rPr>
                  <w:t>te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0"/>
                    <w:w w:val="114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343434"/>
                    <w:spacing w:val="10"/>
                    <w:w w:val="11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1D1D1D"/>
                    <w:spacing w:val="0"/>
                    <w:w w:val="114"/>
                  </w:rPr>
                  <w:t>elektronike</w:t>
                </w:r>
                <w:r>
                  <w:rPr>
                    <w:rFonts w:ascii="Times New Roman" w:hAnsi="Times New Roman" w:cs="Times New Roman" w:eastAsia="Times New Roman"/>
                    <w:sz w:val="15"/>
                    <w:szCs w:val="1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8.826385pt;margin-top:40.699112pt;width:66.970833pt;height:14.212782pt;mso-position-horizontal-relative:page;mso-position-vertical-relative:page;z-index:-980" type="#_x0000_t202" filled="f" stroked="f">
          <v:textbox inset="0,0,0,0">
            <w:txbxContent>
              <w:p>
                <w:pPr>
                  <w:spacing w:before="16" w:after="0" w:line="240" w:lineRule="auto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50505"/>
                    <w:w w:val="118"/>
                  </w:rPr>
                  <w:t>SHTOJCA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50505"/>
                    <w:w w:val="11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50505"/>
                    <w:w w:val="1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8.826385pt;margin-top:41.911896pt;width:66.970833pt;height:13pt;mso-position-horizontal-relative:page;mso-position-vertical-relative:page;z-index:-977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50505"/>
                    <w:w w:val="118"/>
                  </w:rPr>
                  <w:t>SHTOJCA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50505"/>
                    <w:w w:val="11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50505"/>
                    <w:w w:val="1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9.406433pt;margin-top:48.570118pt;width:79.359379pt;height:14.5pt;mso-position-horizontal-relative:page;mso-position-vertical-relative:page;z-index:-976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w w:val="124"/>
                  </w:rPr>
                  <w:t>SHTOJCA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w w:val="12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w w:val="12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1.xml"/><Relationship Id="rId11" Type="http://schemas.openxmlformats.org/officeDocument/2006/relationships/footer" Target="footer4.xml"/><Relationship Id="rId12" Type="http://schemas.openxmlformats.org/officeDocument/2006/relationships/header" Target="header2.xml"/><Relationship Id="rId13" Type="http://schemas.openxmlformats.org/officeDocument/2006/relationships/footer" Target="footer5.xml"/><Relationship Id="rId14" Type="http://schemas.openxmlformats.org/officeDocument/2006/relationships/header" Target="header3.xml"/><Relationship Id="rId15" Type="http://schemas.openxmlformats.org/officeDocument/2006/relationships/footer" Target="footer6.xml"/><Relationship Id="rId16" Type="http://schemas.openxmlformats.org/officeDocument/2006/relationships/header" Target="header4.xml"/><Relationship Id="rId17" Type="http://schemas.openxmlformats.org/officeDocument/2006/relationships/footer" Target="footer7.xml"/><Relationship Id="rId18" Type="http://schemas.openxmlformats.org/officeDocument/2006/relationships/header" Target="header5.xml"/><Relationship Id="rId19" Type="http://schemas.openxmlformats.org/officeDocument/2006/relationships/footer" Target="footer8.xml"/><Relationship Id="rId20" Type="http://schemas.openxmlformats.org/officeDocument/2006/relationships/image" Target="media/image3.png"/><Relationship Id="rId21" Type="http://schemas.openxmlformats.org/officeDocument/2006/relationships/header" Target="header6.xml"/><Relationship Id="rId22" Type="http://schemas.openxmlformats.org/officeDocument/2006/relationships/footer" Target="footer9.xml"/><Relationship Id="rId23" Type="http://schemas.openxmlformats.org/officeDocument/2006/relationships/header" Target="header7.xml"/><Relationship Id="rId24" Type="http://schemas.openxmlformats.org/officeDocument/2006/relationships/footer" Target="footer10.xml"/><Relationship Id="rId25" Type="http://schemas.openxmlformats.org/officeDocument/2006/relationships/header" Target="header8.xml"/><Relationship Id="rId26" Type="http://schemas.openxmlformats.org/officeDocument/2006/relationships/footer" Target="footer11.xml"/><Relationship Id="rId27" Type="http://schemas.openxmlformats.org/officeDocument/2006/relationships/header" Target="header9.xml"/><Relationship Id="rId28" Type="http://schemas.openxmlformats.org/officeDocument/2006/relationships/footer" Target="footer1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2017-12-18T10:54:44Z</dcterms:created>
  <dcterms:modified xsi:type="dcterms:W3CDTF">2017-12-18T10:54:44Z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LastSaved">
    <vt:filetime>2017-12-18T00:00:00Z</vt:filetime>
  </property>
</Properties>
</file>