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58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VE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113" w:right="1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OQËRI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IZUE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112" w:right="2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</w:p>
    <w:p>
      <w:pPr>
        <w:spacing w:before="0" w:after="0" w:line="267" w:lineRule="exact"/>
        <w:ind w:left="112" w:right="-6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Rre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llat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(E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E),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jen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41" w:after="0" w:line="275" w:lineRule="auto"/>
        <w:ind w:left="112" w:right="1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esëris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1" w:after="0" w:line="276" w:lineRule="auto"/>
        <w:ind w:left="112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</w:p>
    <w:p>
      <w:pPr>
        <w:spacing w:before="2" w:after="0" w:line="454" w:lineRule="auto"/>
        <w:ind w:left="112" w:right="246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0" w:after="0" w:line="266" w:lineRule="exact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illi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istr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38" w:after="0" w:line="276" w:lineRule="auto"/>
        <w:ind w:left="112" w:right="-1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5" w:lineRule="auto"/>
        <w:ind w:left="112" w:right="5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16,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ersal,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54" w:after="0" w:line="276" w:lineRule="auto"/>
        <w:ind w:left="1" w:right="238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</w:p>
    <w:p>
      <w:pPr>
        <w:spacing w:before="0" w:after="0" w:line="266" w:lineRule="exact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jit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r.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4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/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rin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jisë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41" w:after="0" w:line="276" w:lineRule="auto"/>
        <w:ind w:left="1" w:right="5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esëris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teti.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" w:right="5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</w:p>
    <w:p>
      <w:pPr>
        <w:spacing w:before="0" w:after="0" w:line="274" w:lineRule="auto"/>
        <w:ind w:left="1" w:right="12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esëris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rsal,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</w:p>
    <w:p>
      <w:pPr>
        <w:spacing w:before="4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" w:right="8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17,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17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5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.a.,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raftk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lerjen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rsal,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</w:p>
    <w:p>
      <w:pPr>
        <w:spacing w:before="0" w:after="0" w:line="276" w:lineRule="auto"/>
        <w:ind w:right="75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22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30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12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ëtarin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</w:p>
    <w:p>
      <w:pPr>
        <w:jc w:val="left"/>
        <w:spacing w:after="0"/>
        <w:sectPr>
          <w:type w:val="continuous"/>
          <w:pgSz w:w="11920" w:h="16860"/>
          <w:pgMar w:top="660" w:bottom="280" w:left="1020" w:right="1060"/>
          <w:cols w:num="2" w:equalWidth="0">
            <w:col w:w="4692" w:space="465"/>
            <w:col w:w="4683"/>
          </w:cols>
        </w:sectPr>
      </w:pPr>
      <w:rPr/>
    </w:p>
    <w:p>
      <w:pPr>
        <w:spacing w:before="56" w:after="0" w:line="276" w:lineRule="auto"/>
        <w:ind w:left="113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tik”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</w:p>
    <w:p>
      <w:pPr>
        <w:spacing w:before="0" w:after="0" w:line="276" w:lineRule="auto"/>
        <w:ind w:left="113" w:right="2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tarifës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ERE-s,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22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rrjetin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0" w:after="0" w:line="275" w:lineRule="auto"/>
        <w:ind w:left="11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</w:p>
    <w:p>
      <w:pPr>
        <w:spacing w:before="3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12" w:right="3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rrjetin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lerjen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12" w:right="-4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kaska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</w:p>
    <w:p>
      <w:pPr>
        <w:spacing w:before="3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12" w:right="63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</w:p>
    <w:p>
      <w:pPr>
        <w:spacing w:before="2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GW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12" w:right="5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1" w:right="19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56" w:after="0" w:line="909" w:lineRule="auto"/>
        <w:ind w:right="1429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OSI:</w:t>
      </w:r>
    </w:p>
    <w:p>
      <w:pPr>
        <w:spacing w:before="0" w:after="0" w:line="266" w:lineRule="exact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ir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lerje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41" w:after="0" w:line="275" w:lineRule="auto"/>
        <w:ind w:right="4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elektr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esëris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</w:p>
    <w:p>
      <w:pPr>
        <w:spacing w:before="3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r).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right="45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9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jëra-tj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këtij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40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E-s.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70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454" w:lineRule="auto"/>
        <w:ind w:right="342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RYET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</w:t>
      </w:r>
    </w:p>
    <w:p>
      <w:pPr>
        <w:jc w:val="left"/>
        <w:spacing w:after="0"/>
        <w:sectPr>
          <w:pgSz w:w="11920" w:h="16860"/>
          <w:pgMar w:top="660" w:bottom="280" w:left="1020" w:right="1040"/>
          <w:cols w:num="2" w:equalWidth="0">
            <w:col w:w="4703" w:space="455"/>
            <w:col w:w="4702"/>
          </w:cols>
        </w:sectPr>
      </w:pPr>
      <w:rPr/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auto"/>
        <w:ind w:left="2129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v:shape style="position:absolute;margin-left:62.101002pt;margin-top:-9.146556pt;width:84.948835pt;height:40.280174pt;mso-position-horizontal-relative:page;mso-position-vertical-relative:paragraph;z-index:-1073" type="#_x0000_t75">
            <v:imagedata r:id="rId5" o:title=""/>
          </v:shape>
        </w:pict>
      </w:r>
      <w:r>
        <w:rPr/>
        <w:pict>
          <v:shape style="position:absolute;margin-left:362.649902pt;margin-top:-24.592556pt;width:166.099098pt;height:39.845712pt;mso-position-horizontal-relative:page;mso-position-vertical-relative:paragraph;z-index:-1072" type="#_x0000_t75">
            <v:imagedata r:id="rId6" o:title=""/>
          </v:shape>
        </w:pic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129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Elekt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5" w:lineRule="exact"/>
        <w:ind w:left="2129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v:group style="position:absolute;margin-left:55.919998pt;margin-top:26.325129pt;width:207.12pt;height:.1pt;mso-position-horizontal-relative:page;mso-position-vertical-relative:paragraph;z-index:-1075" coordorigin="1118,527" coordsize="4142,2">
            <v:shape style="position:absolute;left:1118;top:527;width:4142;height:2" coordorigin="1118,527" coordsize="4142,0" path="m1118,527l5261,527e" filled="f" stroked="t" strokeweight="1.54pt" strokecolor="#000000">
              <v:path arrowok="t"/>
            </v:shape>
          </v:group>
          <w10:wrap type="none"/>
        </w:pict>
      </w:r>
      <w:r>
        <w:rPr/>
        <w:pict>
          <v:group style="position:absolute;margin-left:356.519989pt;margin-top:26.325129pt;width:189.12pt;height:.1pt;mso-position-horizontal-relative:page;mso-position-vertical-relative:paragraph;z-index:-1074" coordorigin="7130,527" coordsize="3782,2">
            <v:shape style="position:absolute;left:7130;top:527;width:3782;height:2" coordorigin="7130,527" coordsize="3782,0" path="m7130,527l10913,527e" filled="f" stroked="t" strokeweight="1.54pt" strokecolor="#000000">
              <v:path arrowok="t"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auto"/>
        <w:ind w:left="113" w:right="-20"/>
        <w:jc w:val="left"/>
        <w:tabs>
          <w:tab w:pos="1200" w:val="left"/>
          <w:tab w:pos="2680" w:val="left"/>
          <w:tab w:pos="3100" w:val="left"/>
          <w:tab w:pos="5620" w:val="left"/>
          <w:tab w:pos="6700" w:val="left"/>
          <w:tab w:pos="7980" w:val="left"/>
          <w:tab w:pos="850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_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_/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  <w:tab/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_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_/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113" w:right="48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12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113" w:right="175"/>
        <w:jc w:val="left"/>
        <w:tabs>
          <w:tab w:pos="228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Calibri" w:hAnsi="Calibri" w:cs="Calibri" w:eastAsia="Calibri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-3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_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0" w:after="0" w:line="276" w:lineRule="auto"/>
        <w:ind w:left="113" w:right="4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72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left="113" w:right="8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47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cilësi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cilësi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</w:p>
    <w:p>
      <w:pPr>
        <w:spacing w:before="38" w:after="0" w:line="276" w:lineRule="auto"/>
        <w:ind w:left="112" w:right="110" w:firstLine="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cilët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48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arjes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hyperlink r:id="rId7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9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7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,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ë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1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7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6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2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0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6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“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b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irat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lice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ës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ë</w:t>
        </w:r>
      </w:hyperlink>
      <w:hyperlink r:id="rId8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tre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it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ë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er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jisë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ele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k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ike</w:t>
        </w:r>
        <w:r>
          <w:rPr>
            <w:rFonts w:ascii="Calibri" w:hAnsi="Calibri" w:cs="Calibri" w:eastAsia="Calibri"/>
            <w:sz w:val="22"/>
            <w:szCs w:val="22"/>
            <w:spacing w:val="2"/>
            <w:w w:val="100"/>
          </w:rPr>
          <w:t>”</w:t>
        </w:r>
      </w:hyperlink>
      <w:hyperlink r:id="rId9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,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v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b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it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të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-s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r.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9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9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,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t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ë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1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7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6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2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0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1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6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“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b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at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li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c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ë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</w:t>
        </w:r>
      </w:hyperlink>
      <w:hyperlink r:id="rId10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së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r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o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d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i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m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it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të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n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er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g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jisë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l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ektri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k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e”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 </w:t>
        </w:r>
        <w:r>
          <w:rPr>
            <w:rFonts w:ascii="Calibri" w:hAnsi="Calibri" w:cs="Calibri" w:eastAsia="Calibri"/>
            <w:sz w:val="22"/>
            <w:szCs w:val="22"/>
            <w:spacing w:val="1"/>
            <w:w w:val="100"/>
          </w:rPr>
          <w:t> </w:t>
        </w:r>
      </w:hyperlink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jc w:val="left"/>
        <w:spacing w:after="0"/>
        <w:sectPr>
          <w:pgSz w:w="11920" w:h="16860"/>
          <w:pgMar w:top="1580" w:bottom="280" w:left="1020" w:right="1040"/>
        </w:sectPr>
      </w:pPr>
      <w:rPr/>
    </w:p>
    <w:p>
      <w:pPr>
        <w:spacing w:before="56" w:after="0" w:line="276" w:lineRule="auto"/>
        <w:ind w:left="113" w:right="44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24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cilët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refe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2" w:right="4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rike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rsal.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Kaska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2" w:right="17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2" w:right="29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48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lerjes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2" w:right="35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klie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4" w:lineRule="auto"/>
        <w:ind w:left="112" w:right="70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Kjo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jcat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</w:p>
    <w:p>
      <w:pPr>
        <w:spacing w:before="4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112" w:right="9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kësaj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</w:p>
    <w:p>
      <w:pPr>
        <w:spacing w:before="0" w:after="0" w:line="276" w:lineRule="auto"/>
        <w:ind w:left="112" w:right="82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left="112" w:right="22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arësi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irësi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ë.</w:t>
      </w:r>
    </w:p>
    <w:p>
      <w:pPr>
        <w:jc w:val="left"/>
        <w:spacing w:after="0"/>
        <w:sectPr>
          <w:pgSz w:w="11920" w:h="16860"/>
          <w:pgMar w:top="660" w:bottom="280" w:left="1020" w:right="1040"/>
        </w:sectPr>
      </w:pPr>
      <w:rPr/>
    </w:p>
    <w:p>
      <w:pPr>
        <w:spacing w:before="58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rekin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(CET).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13" w:right="4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cilët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arjes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itësit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7" w:lineRule="auto"/>
        <w:ind w:left="113" w:right="6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6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arkesës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klie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3" w:right="19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klie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11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Blerësit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7" w:lineRule="auto"/>
        <w:ind w:left="113" w:right="29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(Bas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cë.).</w:t>
      </w:r>
    </w:p>
    <w:p>
      <w:pPr>
        <w:jc w:val="left"/>
        <w:spacing w:after="0"/>
        <w:sectPr>
          <w:pgSz w:w="11920" w:h="16860"/>
          <w:pgMar w:top="660" w:bottom="280" w:left="1020" w:right="1040"/>
        </w:sectPr>
      </w:pPr>
      <w:rPr/>
    </w:p>
    <w:p>
      <w:pPr>
        <w:spacing w:before="56" w:after="0" w:line="276" w:lineRule="auto"/>
        <w:ind w:left="113" w:right="7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rafit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15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E-s.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113" w:right="35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48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Blerësi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klar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26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et,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citetin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striale.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113" w:right="14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E-së,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4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klar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13" w:right="22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ëlli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jc w:val="left"/>
        <w:spacing w:after="0"/>
        <w:sectPr>
          <w:pgSz w:w="11920" w:h="16860"/>
          <w:pgMar w:top="660" w:bottom="280" w:left="1020" w:right="1040"/>
        </w:sectPr>
      </w:pPr>
      <w:rPr/>
    </w:p>
    <w:p>
      <w:pPr>
        <w:spacing w:before="56" w:after="0" w:line="276" w:lineRule="auto"/>
        <w:ind w:left="113" w:right="26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EE-ja,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iji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5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tjetër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kesën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15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ësit: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2" w:right="15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8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112" w:right="5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2" w:right="13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alës</w:t>
      </w:r>
    </w:p>
    <w:p>
      <w:pPr>
        <w:spacing w:before="43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12" w:right="8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Çliri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kjo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e),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çlir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aaft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arra.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2" w:right="8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0" w:after="0" w:line="266" w:lineRule="exact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r,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t’i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jë</w:t>
      </w:r>
      <w:r>
        <w:rPr>
          <w:rFonts w:ascii="Calibri" w:hAnsi="Calibri" w:cs="Calibri" w:eastAsia="Calibri"/>
          <w:sz w:val="22"/>
          <w:szCs w:val="22"/>
          <w:spacing w:val="-4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sim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zg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jatj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zg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tj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its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aaft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41" w:after="0" w:line="276" w:lineRule="auto"/>
        <w:ind w:left="112" w:right="68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ercialis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’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jatjen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aaft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jc w:val="left"/>
        <w:spacing w:after="0"/>
        <w:sectPr>
          <w:pgSz w:w="11920" w:h="16860"/>
          <w:pgMar w:top="660" w:bottom="280" w:left="1020" w:right="1020"/>
        </w:sectPr>
      </w:pPr>
      <w:rPr/>
    </w:p>
    <w:p>
      <w:pPr>
        <w:spacing w:before="56" w:after="0" w:line="276" w:lineRule="auto"/>
        <w:ind w:left="113" w:right="19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çlir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çli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kallë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çli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çli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13" w:right="10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kallë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jesër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kjo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aaft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(</w:t>
      </w:r>
      <w:hyperlink r:id="rId11"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w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ww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-2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</w:hyperlink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tratë,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3" w:right="37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sa).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13" w:right="115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r: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3" w:right="5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ifere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e;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25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e-in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hyperlink r:id="rId12"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www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-3"/>
            <w:w w:val="100"/>
          </w:rPr>
          <w:t>u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p</w:t>
        </w:r>
        <w:r>
          <w:rPr>
            <w:rFonts w:ascii="Calibri" w:hAnsi="Calibri" w:cs="Calibri" w:eastAsia="Calibri"/>
            <w:sz w:val="22"/>
            <w:szCs w:val="22"/>
            <w:spacing w:val="0"/>
            <w:w w:val="100"/>
          </w:rPr>
          <w:t>x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.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h</w:t>
        </w:r>
        <w:r>
          <w:rPr>
            <w:rFonts w:ascii="Calibri" w:hAnsi="Calibri" w:cs="Calibri" w:eastAsia="Calibri"/>
            <w:sz w:val="22"/>
            <w:szCs w:val="22"/>
            <w:spacing w:val="-1"/>
            <w:w w:val="100"/>
          </w:rPr>
          <w:t>u</w:t>
        </w:r>
      </w:hyperlink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left="113" w:right="23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tratës.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37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sa).</w:t>
      </w:r>
    </w:p>
    <w:p>
      <w:pPr>
        <w:spacing w:before="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</w:p>
    <w:p>
      <w:pPr>
        <w:spacing w:before="38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</w:p>
    <w:p>
      <w:pPr>
        <w:jc w:val="left"/>
        <w:spacing w:after="0"/>
        <w:sectPr>
          <w:pgSz w:w="11920" w:h="16860"/>
          <w:pgMar w:top="660" w:bottom="280" w:left="1020" w:right="1020"/>
        </w:sectPr>
      </w:pPr>
      <w:rPr/>
    </w:p>
    <w:p>
      <w:pPr>
        <w:spacing w:before="56" w:after="0" w:line="276" w:lineRule="auto"/>
        <w:ind w:left="113" w:right="6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ëtejs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çlir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ralin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çlir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alët</w:t>
      </w:r>
      <w:r>
        <w:rPr>
          <w:rFonts w:ascii="Calibri" w:hAnsi="Calibri" w:cs="Calibri" w:eastAsia="Calibri"/>
          <w:sz w:val="22"/>
          <w:szCs w:val="22"/>
          <w:spacing w:val="47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-s.</w:t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113" w:right="17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7" w:lineRule="auto"/>
        <w:ind w:left="112" w:right="295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ERE-s,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17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ciare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112" w:right="5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t),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ërgje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sipas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kjo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erjen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2" w:right="33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2" w:right="53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jc w:val="left"/>
        <w:spacing w:after="0"/>
        <w:sectPr>
          <w:pgSz w:w="11920" w:h="16860"/>
          <w:pgMar w:top="660" w:bottom="280" w:left="1020" w:right="1100"/>
        </w:sectPr>
      </w:pPr>
      <w:rPr/>
    </w:p>
    <w:p>
      <w:pPr>
        <w:spacing w:before="56" w:after="0" w:line="276" w:lineRule="auto"/>
        <w:ind w:left="113" w:right="314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aaft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3" w:right="24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r: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113" w:right="67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8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jislaci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ercialis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113" w:right="6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’i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islaci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s).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19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esa: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5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esës: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+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%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esa.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aritjen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22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tesat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sat</w:t>
      </w:r>
    </w:p>
    <w:p>
      <w:pPr>
        <w:jc w:val="left"/>
        <w:spacing w:after="0"/>
        <w:sectPr>
          <w:pgSz w:w="11920" w:h="16860"/>
          <w:pgMar w:top="660" w:bottom="280" w:left="1020" w:right="1020"/>
        </w:sectPr>
      </w:pPr>
      <w:rPr/>
    </w:p>
    <w:p>
      <w:pPr>
        <w:spacing w:before="56" w:after="0" w:line="276" w:lineRule="auto"/>
        <w:ind w:left="112" w:right="6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H-ja: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lefs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H-je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lefs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ëlli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2" w:right="14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sasi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taksës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0" w:after="0" w:line="276" w:lineRule="auto"/>
        <w:ind w:left="112" w:right="9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itësit).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ksë.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Blerësin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Blerësi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2" w:right="5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Gjit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kjo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Taksën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2" w:right="141" w:firstLine="50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taksë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ur.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112" w:right="7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asaj: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2" w:right="51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kal,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2" w:right="5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secil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ska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ar.</w:t>
      </w:r>
    </w:p>
    <w:p>
      <w:pPr>
        <w:jc w:val="left"/>
        <w:spacing w:after="0"/>
        <w:sectPr>
          <w:pgSz w:w="11920" w:h="16860"/>
          <w:pgMar w:top="660" w:bottom="280" w:left="1020" w:right="1020"/>
        </w:sectPr>
      </w:pPr>
      <w:rPr/>
    </w:p>
    <w:p>
      <w:pPr>
        <w:spacing w:before="56" w:after="0" w:line="276" w:lineRule="auto"/>
        <w:ind w:left="113" w:right="21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3" w:right="47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7" w:lineRule="auto"/>
        <w:ind w:left="113" w:right="61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</w:t>
      </w:r>
      <w:r>
        <w:rPr>
          <w:rFonts w:ascii="Calibri" w:hAnsi="Calibri" w:cs="Calibri" w:eastAsia="Calibri"/>
          <w:sz w:val="22"/>
          <w:szCs w:val="22"/>
          <w:spacing w:val="48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4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filiale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’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filiali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rrjes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xjer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xjer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filialit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8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8" w:lineRule="auto"/>
        <w:ind w:left="113" w:right="40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tjetër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3" w:right="87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s;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20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kelin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e;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19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epr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flikt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i;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7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ritare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e);</w:t>
      </w:r>
    </w:p>
    <w:p>
      <w:pPr>
        <w:jc w:val="left"/>
        <w:spacing w:after="0"/>
        <w:sectPr>
          <w:pgSz w:w="11920" w:h="16860"/>
          <w:pgMar w:top="660" w:bottom="280" w:left="1020" w:right="1040"/>
        </w:sectPr>
      </w:pPr>
      <w:rPr/>
    </w:p>
    <w:p>
      <w:pPr>
        <w:spacing w:before="56" w:after="0" w:line="276" w:lineRule="auto"/>
        <w:ind w:left="113" w:right="53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siç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arakteri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10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illtar,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tër,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estar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e),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kjo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tjetër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ëtë,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eritat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ës;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illtar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j;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43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alë;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113" w:right="30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i)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eritare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10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j)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arjen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48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eritare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ëllim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jislaci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2" w:right="54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l)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tjetër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jislaci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2" w:right="12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kërcë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aftësi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tilla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ktit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8" w:lineRule="auto"/>
        <w:ind w:left="112" w:right="25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tratë,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jc w:val="left"/>
        <w:spacing w:after="0"/>
        <w:sectPr>
          <w:pgSz w:w="11920" w:h="16860"/>
          <w:pgMar w:top="660" w:bottom="280" w:left="1020" w:right="1020"/>
        </w:sectPr>
      </w:pPr>
      <w:rPr/>
    </w:p>
    <w:p>
      <w:pPr>
        <w:spacing w:before="8" w:after="0" w:line="90" w:lineRule="exact"/>
        <w:jc w:val="left"/>
        <w:rPr>
          <w:sz w:val="9"/>
          <w:szCs w:val="9"/>
        </w:rPr>
      </w:pPr>
      <w:rPr/>
      <w:r>
        <w:rPr>
          <w:sz w:val="9"/>
          <w:szCs w:val="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668.600006" w:type="dxa"/>
      </w:tblPr>
      <w:tblGrid/>
      <w:tr>
        <w:trPr>
          <w:trHeight w:val="518" w:hRule="exact"/>
        </w:trPr>
        <w:tc>
          <w:tcPr>
            <w:tcW w:w="44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7" w:lineRule="exact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P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ë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SH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EE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/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FS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H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406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7" w:lineRule="exact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P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ër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KE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H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518" w:hRule="exact"/>
        </w:trPr>
        <w:tc>
          <w:tcPr>
            <w:tcW w:w="8506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7" w:lineRule="exact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d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m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istra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ri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K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tra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ë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4082" w:hRule="exact"/>
        </w:trPr>
        <w:tc>
          <w:tcPr>
            <w:tcW w:w="44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454" w:lineRule="auto"/>
              <w:ind w:left="105" w:right="1888"/>
              <w:jc w:val="left"/>
              <w:tabs>
                <w:tab w:pos="2460" w:val="left"/>
              </w:tabs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</w:rPr>
              <w:t>Z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</w:rPr>
              <w:t>/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</w:rPr>
              <w:t>Z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</w:rPr>
              <w:t>j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u w:val="single" w:color="0000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u w:val="single" w:color="000000"/>
              </w:rPr>
              <w:tab/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u w:val="single" w:color="000000"/>
              </w:rPr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</w:rPr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</w:rPr>
              <w:t>ksi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</w:rPr>
              <w:t>i</w:t>
            </w:r>
          </w:p>
          <w:p>
            <w:pPr>
              <w:spacing w:before="0" w:after="0" w:line="240" w:lineRule="auto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…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…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.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Ti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ë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Tel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.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: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Mo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b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: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ax:</w:t>
            </w:r>
            <w:r>
              <w:rPr>
                <w:rFonts w:ascii="Calibri" w:hAnsi="Calibri" w:cs="Calibri" w:eastAsia="Calibri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E-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m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ail:</w:t>
            </w:r>
            <w:r>
              <w:rPr>
                <w:rFonts w:ascii="Calibri" w:hAnsi="Calibri" w:cs="Calibri" w:eastAsia="Calibri"/>
                <w:sz w:val="22"/>
                <w:szCs w:val="22"/>
                <w:spacing w:val="5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@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k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h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.a.l</w:t>
            </w:r>
          </w:p>
        </w:tc>
        <w:tc>
          <w:tcPr>
            <w:tcW w:w="406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454" w:lineRule="auto"/>
              <w:ind w:left="102" w:right="1413"/>
              <w:jc w:val="left"/>
              <w:tabs>
                <w:tab w:pos="2580" w:val="left"/>
              </w:tabs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</w:rPr>
              <w:t>Z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</w:rPr>
              <w:t>/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</w:rPr>
              <w:t>Z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</w:rPr>
              <w:t>j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u w:val="single" w:color="0000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u w:val="single" w:color="000000"/>
              </w:rPr>
              <w:tab/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u w:val="single" w:color="000000"/>
              </w:rPr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</w:rPr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</w:rPr>
              <w:t>ksi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</w:rPr>
              <w:t>i</w:t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Bll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k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“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V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asil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h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”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Tira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ë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l: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4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4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9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8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Mo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b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: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69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ax:</w:t>
            </w:r>
            <w:r>
              <w:rPr>
                <w:rFonts w:ascii="Calibri" w:hAnsi="Calibri" w:cs="Calibri" w:eastAsia="Calibri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4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4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9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8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m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ail: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@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k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h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.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.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l</w:t>
            </w:r>
          </w:p>
        </w:tc>
      </w:tr>
      <w:tr>
        <w:trPr>
          <w:trHeight w:val="518" w:hRule="exact"/>
        </w:trPr>
        <w:tc>
          <w:tcPr>
            <w:tcW w:w="8506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7" w:lineRule="exact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P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g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m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m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3571" w:hRule="exact"/>
        </w:trPr>
        <w:tc>
          <w:tcPr>
            <w:tcW w:w="44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7" w:lineRule="exact"/>
              <w:ind w:left="105" w:right="-20"/>
              <w:jc w:val="left"/>
              <w:tabs>
                <w:tab w:pos="2240" w:val="left"/>
              </w:tabs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position w:val="1"/>
              </w:rPr>
              <w:t>Z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position w:val="1"/>
              </w:rPr>
              <w:t>/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position w:val="1"/>
              </w:rPr>
              <w:t>Z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position w:val="1"/>
              </w:rPr>
              <w:t>j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u w:val="single" w:color="0000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u w:val="single" w:color="000000"/>
                <w:position w:val="1"/>
              </w:rPr>
              <w:tab/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u w:val="single" w:color="000000"/>
                <w:position w:val="1"/>
              </w:rPr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position w:val="0"/>
              </w:rPr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454" w:lineRule="auto"/>
              <w:ind w:left="105" w:right="2611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ksi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…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…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.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Ti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ë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Tel: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</w:p>
          <w:p>
            <w:pPr>
              <w:spacing w:before="0" w:after="0" w:line="240" w:lineRule="auto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Mo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b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: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ax:</w:t>
            </w:r>
            <w:r>
              <w:rPr>
                <w:rFonts w:ascii="Calibri" w:hAnsi="Calibri" w:cs="Calibri" w:eastAsia="Calibri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m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ail: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@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k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h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.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.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l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l</w:t>
            </w:r>
          </w:p>
        </w:tc>
        <w:tc>
          <w:tcPr>
            <w:tcW w:w="406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6" w:lineRule="exact"/>
              <w:ind w:left="102" w:right="-20"/>
              <w:jc w:val="left"/>
              <w:tabs>
                <w:tab w:pos="2240" w:val="left"/>
              </w:tabs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position w:val="1"/>
              </w:rPr>
              <w:t>Z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position w:val="1"/>
              </w:rPr>
              <w:t>/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position w:val="1"/>
              </w:rPr>
              <w:t>Z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position w:val="1"/>
              </w:rPr>
              <w:t>j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u w:val="single" w:color="0000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u w:val="single" w:color="000000"/>
                <w:position w:val="1"/>
              </w:rPr>
              <w:tab/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u w:val="single" w:color="000000"/>
                <w:position w:val="1"/>
              </w:rPr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position w:val="0"/>
              </w:rPr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ksi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Bll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k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“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V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asil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h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”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Tira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ë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l: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4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4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9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8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Mo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b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: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69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ax:</w:t>
            </w:r>
            <w:r>
              <w:rPr>
                <w:rFonts w:ascii="Calibri" w:hAnsi="Calibri" w:cs="Calibri" w:eastAsia="Calibri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4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4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9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8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m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ail: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@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k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h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.a.l</w:t>
            </w:r>
          </w:p>
        </w:tc>
      </w:tr>
      <w:tr>
        <w:trPr>
          <w:trHeight w:val="518" w:hRule="exact"/>
        </w:trPr>
        <w:tc>
          <w:tcPr>
            <w:tcW w:w="8506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7" w:lineRule="exact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Back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Off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ce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3574" w:hRule="exact"/>
        </w:trPr>
        <w:tc>
          <w:tcPr>
            <w:tcW w:w="44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7" w:lineRule="exact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ksi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…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…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.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Ti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ë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Tel: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</w:p>
          <w:p>
            <w:pPr>
              <w:spacing w:before="3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Mo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b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: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ax:</w:t>
            </w:r>
            <w:r>
              <w:rPr>
                <w:rFonts w:ascii="Calibri" w:hAnsi="Calibri" w:cs="Calibri" w:eastAsia="Calibri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5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m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ail: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@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k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h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.a.l</w:t>
            </w:r>
          </w:p>
        </w:tc>
        <w:tc>
          <w:tcPr>
            <w:tcW w:w="406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6" w:lineRule="exact"/>
              <w:ind w:left="102" w:right="-20"/>
              <w:jc w:val="left"/>
              <w:tabs>
                <w:tab w:pos="2460" w:val="left"/>
              </w:tabs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position w:val="1"/>
              </w:rPr>
              <w:t>Z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position w:val="1"/>
              </w:rPr>
              <w:t>/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position w:val="1"/>
              </w:rPr>
              <w:t>Z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position w:val="1"/>
              </w:rPr>
              <w:t>j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u w:val="single" w:color="0000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u w:val="single" w:color="000000"/>
                <w:position w:val="1"/>
              </w:rPr>
              <w:tab/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u w:val="single" w:color="000000"/>
                <w:position w:val="1"/>
              </w:rPr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position w:val="0"/>
              </w:rPr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ksi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Bll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k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“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V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asil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h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”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Tira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ë</w:t>
            </w:r>
          </w:p>
          <w:p>
            <w:pPr>
              <w:spacing w:before="3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l: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4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4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9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8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Mo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b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: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69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ax:</w:t>
            </w:r>
            <w:r>
              <w:rPr>
                <w:rFonts w:ascii="Calibri" w:hAnsi="Calibri" w:cs="Calibri" w:eastAsia="Calibri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+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4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4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9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8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</w:t>
            </w:r>
          </w:p>
          <w:p>
            <w:pPr>
              <w:spacing w:before="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m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ail: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@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k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h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.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.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l</w:t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16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jislac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jc w:val="left"/>
        <w:spacing w:after="0"/>
        <w:sectPr>
          <w:pgSz w:w="11920" w:h="16860"/>
          <w:pgMar w:top="620" w:bottom="280" w:left="1020" w:right="1580"/>
        </w:sectPr>
      </w:pPr>
      <w:rPr/>
    </w:p>
    <w:p>
      <w:pPr>
        <w:spacing w:before="56" w:after="0" w:line="278" w:lineRule="auto"/>
        <w:ind w:left="113" w:right="1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jislaci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jislaci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2" w:right="5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refe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7" w:lineRule="auto"/>
        <w:ind w:left="112" w:right="8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t’i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2" w:right="60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eklaratat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ile.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atat</w:t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e: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112" w:right="6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s;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2" w:right="10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klasit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tjetri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it;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2" w:right="17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arrësi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ësit)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2" w:right="93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2" w:right="25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ëria,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trate,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lefs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lefs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3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left="112" w:right="9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tratën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et.</w:t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jc w:val="left"/>
        <w:spacing w:after="0"/>
        <w:sectPr>
          <w:pgSz w:w="11920" w:h="16860"/>
          <w:pgMar w:top="660" w:bottom="280" w:left="1020" w:right="1020"/>
        </w:sectPr>
      </w:pPr>
      <w:rPr/>
    </w:p>
    <w:p>
      <w:pPr>
        <w:spacing w:before="65" w:after="0" w:line="278" w:lineRule="auto"/>
        <w:ind w:left="113" w:right="53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17.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41" w:after="0" w:line="909" w:lineRule="auto"/>
        <w:ind w:left="112" w:right="912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ERE-s.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</w:p>
    <w:p>
      <w:pPr>
        <w:spacing w:before="0" w:after="0" w:line="240" w:lineRule="auto"/>
        <w:ind w:left="36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Kjo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ecil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alë.</w:t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13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v:shape style="position:absolute;margin-left:62.099838pt;margin-top:.09259pt;width:84.5pt;height:39.850006pt;mso-position-horizontal-relative:page;mso-position-vertical-relative:paragraph;z-index:-1069" type="#_x0000_t75">
            <v:imagedata r:id="rId13" o:title=""/>
          </v:shape>
        </w:pict>
      </w:r>
      <w:r>
        <w:rPr/>
        <w:pict>
          <v:shape style="position:absolute;margin-left:363.599823pt;margin-top:.095623pt;width:166.098177pt;height:39.846973pt;mso-position-horizontal-relative:page;mso-position-vertical-relative:paragraph;z-index:-1068" type="#_x0000_t75">
            <v:imagedata r:id="rId14" o:title=""/>
          </v:shape>
        </w:pic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13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Elekt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5" w:lineRule="exact"/>
        <w:ind w:left="213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v:group style="position:absolute;margin-left:56.639999pt;margin-top:26.199879pt;width:207pt;height:.1pt;mso-position-horizontal-relative:page;mso-position-vertical-relative:paragraph;z-index:-1071" coordorigin="1133,524" coordsize="4140,2">
            <v:shape style="position:absolute;left:1133;top:524;width:4140;height:2" coordorigin="1133,524" coordsize="4140,0" path="m1133,524l5273,524e" filled="f" stroked="t" strokeweight="1.54pt" strokecolor="#000000">
              <v:path arrowok="t"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1920" w:h="16860"/>
          <w:pgMar w:top="1160" w:bottom="280" w:left="1020" w:right="900"/>
        </w:sectPr>
      </w:pPr>
      <w:rPr/>
    </w:p>
    <w:p>
      <w:pPr>
        <w:spacing w:before="16" w:after="0" w:line="240" w:lineRule="auto"/>
        <w:ind w:left="22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v:group style="position:absolute;margin-left:358.200012pt;margin-top:347.519989pt;width:211.44pt;height:.1pt;mso-position-horizontal-relative:page;mso-position-vertical-relative:page;z-index:-1070" coordorigin="7164,6950" coordsize="4229,2">
            <v:shape style="position:absolute;left:7164;top:6950;width:4229;height:2" coordorigin="7164,6950" coordsize="4229,0" path="m7164,6950l11393,6950e" filled="f" stroked="t" strokeweight="1.54pt" strokecolor="#000000">
              <v:path arrowok="t"/>
            </v:shape>
          </v:group>
          <w10:wrap type="none"/>
        </w:pict>
      </w:r>
      <w:r>
        <w:rPr/>
        <w:pict>
          <v:group style="position:absolute;margin-left:62.040001pt;margin-top:-12.553444pt;width:131.509522pt;height:.1pt;mso-position-horizontal-relative:page;mso-position-vertical-relative:paragraph;z-index:-1067" coordorigin="1241,-251" coordsize="2630,2">
            <v:shape style="position:absolute;left:1241;top:-251;width:2630;height:2" coordorigin="1241,-251" coordsize="2630,0" path="m1241,-251l3871,-251e" filled="f" stroked="t" strokeweight=".71691pt" strokecolor="#000000">
              <v:path arrowok="t"/>
            </v:shape>
          </v:group>
          <w10:wrap type="none"/>
        </w:pict>
      </w:r>
      <w:r>
        <w:rPr/>
        <w:pict>
          <v:group style="position:absolute;margin-left:363.600006pt;margin-top:-12.553444pt;width:131.509522pt;height:.1pt;mso-position-horizontal-relative:page;mso-position-vertical-relative:paragraph;z-index:-1066" coordorigin="7272,-251" coordsize="2630,2">
            <v:shape style="position:absolute;left:7272;top:-251;width:2630;height:2" coordorigin="7272,-251" coordsize="2630,0" path="m7272,-251l9902,-251e" filled="f" stroked="t" strokeweight=".71691pt" strokecolor="#000000">
              <v:path arrowok="t"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221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TROE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</w:p>
    <w:p>
      <w:pPr>
        <w:spacing w:before="16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right="5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jc w:val="left"/>
        <w:spacing w:after="0"/>
        <w:sectPr>
          <w:type w:val="continuous"/>
          <w:pgSz w:w="11920" w:h="16860"/>
          <w:pgMar w:top="660" w:bottom="280" w:left="1020" w:right="900"/>
          <w:cols w:num="2" w:equalWidth="0">
            <w:col w:w="3261" w:space="2991"/>
            <w:col w:w="3748"/>
          </w:cols>
        </w:sectPr>
      </w:pPr>
      <w:rPr/>
    </w:p>
    <w:p>
      <w:pPr>
        <w:spacing w:before="47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13" w:right="284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ilial”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kt,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irekt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ale.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113" w:right="5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3" w:right="25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ercia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ecila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13" w:right="30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13" w:right="9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454" w:lineRule="auto"/>
        <w:ind w:left="113" w:right="46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0" w:after="0" w:line="266" w:lineRule="exact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“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T”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rfs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ijë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43" w:after="0" w:line="454" w:lineRule="auto"/>
        <w:ind w:left="113" w:right="217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t).</w:t>
      </w:r>
    </w:p>
    <w:p>
      <w:pPr>
        <w:spacing w:before="0" w:after="0" w:line="266" w:lineRule="exact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ac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teti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ës”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ale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acit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41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</w:p>
    <w:p>
      <w:pPr>
        <w:spacing w:before="43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113" w:right="15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%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17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ii)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xjerrësit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it;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ecilin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&amp;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cGr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w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'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23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ijë,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ie.</w:t>
      </w:r>
    </w:p>
    <w:p>
      <w:pPr>
        <w:jc w:val="left"/>
        <w:spacing w:after="0"/>
        <w:sectPr>
          <w:pgSz w:w="11920" w:h="16860"/>
          <w:pgMar w:top="1180" w:bottom="280" w:left="1020" w:right="1040"/>
        </w:sectPr>
      </w:pPr>
      <w:rPr/>
    </w:p>
    <w:p>
      <w:pPr>
        <w:spacing w:before="58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454" w:lineRule="auto"/>
        <w:ind w:left="113" w:right="135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);</w:t>
      </w:r>
    </w:p>
    <w:p>
      <w:pPr>
        <w:spacing w:before="0" w:after="0" w:line="454" w:lineRule="auto"/>
        <w:ind w:left="113" w:right="13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it).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aaf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);</w:t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113" w:right="6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13" w:right="4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EBI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iskal,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rkatë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teres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rxh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7" w:lineRule="auto"/>
        <w:ind w:left="113" w:right="14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13" w:right="16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siç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ksti.</w:t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8" w:lineRule="auto"/>
        <w:ind w:left="113" w:right="14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çdo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113" w:right="63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454" w:lineRule="auto"/>
        <w:ind w:left="113" w:right="102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i).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kën</w:t>
      </w:r>
      <w:r>
        <w:rPr>
          <w:rFonts w:ascii="Calibri" w:hAnsi="Calibri" w:cs="Calibri" w:eastAsia="Calibri"/>
          <w:sz w:val="22"/>
          <w:szCs w:val="22"/>
          <w:spacing w:val="48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s);</w:t>
      </w:r>
    </w:p>
    <w:p>
      <w:pPr>
        <w:spacing w:before="0" w:after="0" w:line="266" w:lineRule="exact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etër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cie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ërk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41" w:after="0" w:line="276" w:lineRule="auto"/>
        <w:ind w:left="113" w:right="14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xir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tarifa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tarifa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(tarifa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);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(c)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);</w:t>
      </w:r>
    </w:p>
    <w:p>
      <w:pPr>
        <w:jc w:val="left"/>
        <w:spacing w:after="0"/>
        <w:sectPr>
          <w:pgSz w:w="11920" w:h="16860"/>
          <w:pgMar w:top="660" w:bottom="280" w:left="1020" w:right="1040"/>
        </w:sectPr>
      </w:pPr>
      <w:rPr/>
    </w:p>
    <w:p>
      <w:pPr>
        <w:spacing w:before="58" w:after="0" w:line="454" w:lineRule="auto"/>
        <w:ind w:left="113" w:right="18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);</w:t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</w:p>
    <w:p>
      <w:pPr>
        <w:spacing w:before="43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arjes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454" w:lineRule="auto"/>
        <w:ind w:left="113" w:right="154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48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(a)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48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</w:p>
    <w:p>
      <w:pPr>
        <w:spacing w:before="0" w:after="0" w:line="454" w:lineRule="auto"/>
        <w:ind w:left="113" w:right="219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48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(a)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kën</w:t>
      </w:r>
      <w:r>
        <w:rPr>
          <w:rFonts w:ascii="Calibri" w:hAnsi="Calibri" w:cs="Calibri" w:eastAsia="Calibri"/>
          <w:sz w:val="22"/>
          <w:szCs w:val="22"/>
          <w:spacing w:val="48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isë).</w:t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ale;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</w:p>
    <w:p>
      <w:pPr>
        <w:spacing w:before="43" w:after="0" w:line="240" w:lineRule="auto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454" w:lineRule="auto"/>
        <w:ind w:left="113" w:right="192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ale;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ale;</w:t>
      </w:r>
    </w:p>
    <w:p>
      <w:pPr>
        <w:spacing w:before="0" w:after="0" w:line="266" w:lineRule="exact"/>
        <w:ind w:left="11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cif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ar”</w:t>
      </w:r>
      <w:r>
        <w:rPr>
          <w:rFonts w:ascii="Calibri" w:hAnsi="Calibri" w:cs="Calibri" w:eastAsia="Calibri"/>
          <w:sz w:val="22"/>
          <w:szCs w:val="22"/>
          <w:spacing w:val="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rim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iar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(akt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38" w:after="0" w:line="278" w:lineRule="auto"/>
        <w:ind w:left="113" w:right="14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e);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16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italit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reks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15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tarifë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tesat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ksash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ërfit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e;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left="113" w:right="7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talit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itali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se;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13" w:right="11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rxh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lial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ciare)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jc w:val="left"/>
        <w:spacing w:after="0"/>
        <w:sectPr>
          <w:pgSz w:w="11920" w:h="16860"/>
          <w:pgMar w:top="660" w:bottom="280" w:left="1020" w:right="1100"/>
        </w:sectPr>
      </w:pPr>
      <w:rPr/>
    </w:p>
    <w:p>
      <w:pPr>
        <w:spacing w:before="83" w:after="0" w:line="345" w:lineRule="auto"/>
        <w:ind w:left="112" w:right="503" w:firstLine="7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00"/>
        </w:rPr>
        <w:t>"Periudh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spacing w:val="47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15"/>
        </w:rPr>
        <w:t>total</w:t>
      </w:r>
      <w:r>
        <w:rPr>
          <w:rFonts w:ascii="Arial" w:hAnsi="Arial" w:cs="Arial" w:eastAsia="Arial"/>
          <w:sz w:val="19"/>
          <w:szCs w:val="19"/>
          <w:spacing w:val="0"/>
          <w:w w:val="115"/>
        </w:rPr>
        <w:t>e</w:t>
      </w:r>
      <w:r>
        <w:rPr>
          <w:rFonts w:ascii="Arial" w:hAnsi="Arial" w:cs="Arial" w:eastAsia="Arial"/>
          <w:sz w:val="19"/>
          <w:szCs w:val="19"/>
          <w:spacing w:val="-14"/>
          <w:w w:val="115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15"/>
        </w:rPr>
        <w:t>furnizimit"</w:t>
      </w:r>
      <w:r>
        <w:rPr>
          <w:rFonts w:ascii="Arial" w:hAnsi="Arial" w:cs="Arial" w:eastAsia="Arial"/>
          <w:sz w:val="19"/>
          <w:szCs w:val="19"/>
          <w:spacing w:val="-18"/>
          <w:w w:val="115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lidhur</w:t>
      </w:r>
      <w:r>
        <w:rPr>
          <w:rFonts w:ascii="Arial" w:hAnsi="Arial" w:cs="Arial" w:eastAsia="Arial"/>
          <w:sz w:val="19"/>
          <w:szCs w:val="19"/>
          <w:spacing w:val="41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me</w:t>
      </w:r>
      <w:r>
        <w:rPr>
          <w:rFonts w:ascii="Arial" w:hAnsi="Arial" w:cs="Arial" w:eastAsia="Arial"/>
          <w:sz w:val="19"/>
          <w:szCs w:val="19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nje</w:t>
      </w:r>
      <w:r>
        <w:rPr>
          <w:rFonts w:ascii="Arial" w:hAnsi="Arial" w:cs="Arial" w:eastAsia="Arial"/>
          <w:sz w:val="19"/>
          <w:szCs w:val="19"/>
          <w:spacing w:val="23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10"/>
        </w:rPr>
        <w:t>kontrat</w:t>
      </w:r>
      <w:r>
        <w:rPr>
          <w:rFonts w:ascii="Arial" w:hAnsi="Arial" w:cs="Arial" w:eastAsia="Arial"/>
          <w:sz w:val="19"/>
          <w:szCs w:val="19"/>
          <w:spacing w:val="0"/>
          <w:w w:val="110"/>
        </w:rPr>
        <w:t>e</w:t>
      </w:r>
      <w:r>
        <w:rPr>
          <w:rFonts w:ascii="Arial" w:hAnsi="Arial" w:cs="Arial" w:eastAsia="Arial"/>
          <w:sz w:val="19"/>
          <w:szCs w:val="19"/>
          <w:spacing w:val="3"/>
          <w:w w:val="11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10"/>
        </w:rPr>
        <w:t>individuale</w:t>
      </w:r>
      <w:r>
        <w:rPr>
          <w:rFonts w:ascii="Arial" w:hAnsi="Arial" w:cs="Arial" w:eastAsia="Arial"/>
          <w:sz w:val="19"/>
          <w:szCs w:val="19"/>
          <w:spacing w:val="-23"/>
          <w:w w:val="11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21"/>
        </w:rPr>
        <w:t>dot</w:t>
      </w:r>
      <w:r>
        <w:rPr>
          <w:rFonts w:ascii="Arial" w:hAnsi="Arial" w:cs="Arial" w:eastAsia="Arial"/>
          <w:sz w:val="19"/>
          <w:szCs w:val="19"/>
          <w:spacing w:val="0"/>
          <w:w w:val="121"/>
        </w:rPr>
        <w:t>e</w:t>
      </w:r>
      <w:r>
        <w:rPr>
          <w:rFonts w:ascii="Arial" w:hAnsi="Arial" w:cs="Arial" w:eastAsia="Arial"/>
          <w:sz w:val="19"/>
          <w:szCs w:val="19"/>
          <w:spacing w:val="3"/>
          <w:w w:val="12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21"/>
        </w:rPr>
        <w:t>thot</w:t>
      </w:r>
      <w:r>
        <w:rPr>
          <w:rFonts w:ascii="Arial" w:hAnsi="Arial" w:cs="Arial" w:eastAsia="Arial"/>
          <w:sz w:val="19"/>
          <w:szCs w:val="19"/>
          <w:spacing w:val="0"/>
          <w:w w:val="121"/>
        </w:rPr>
        <w:t>e</w:t>
      </w:r>
      <w:r>
        <w:rPr>
          <w:rFonts w:ascii="Arial" w:hAnsi="Arial" w:cs="Arial" w:eastAsia="Arial"/>
          <w:sz w:val="19"/>
          <w:szCs w:val="19"/>
          <w:spacing w:val="-31"/>
          <w:w w:val="12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periudha</w:t>
      </w:r>
      <w:r>
        <w:rPr>
          <w:rFonts w:ascii="Arial" w:hAnsi="Arial" w:cs="Arial" w:eastAsia="Arial"/>
          <w:sz w:val="19"/>
          <w:szCs w:val="19"/>
          <w:spacing w:val="51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10"/>
        </w:rPr>
        <w:t>furnizimit</w:t>
      </w:r>
      <w:r>
        <w:rPr>
          <w:rFonts w:ascii="Arial" w:hAnsi="Arial" w:cs="Arial" w:eastAsia="Arial"/>
          <w:sz w:val="19"/>
          <w:szCs w:val="19"/>
          <w:spacing w:val="-1"/>
          <w:w w:val="11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10"/>
        </w:rPr>
        <w:t>e</w:t>
      </w:r>
      <w:r>
        <w:rPr>
          <w:rFonts w:ascii="Arial" w:hAnsi="Arial" w:cs="Arial" w:eastAsia="Arial"/>
          <w:sz w:val="19"/>
          <w:szCs w:val="19"/>
          <w:spacing w:val="0"/>
          <w:w w:val="11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vendosur</w:t>
      </w:r>
      <w:r>
        <w:rPr>
          <w:rFonts w:ascii="Arial" w:hAnsi="Arial" w:cs="Arial" w:eastAsia="Arial"/>
          <w:sz w:val="19"/>
          <w:szCs w:val="19"/>
          <w:spacing w:val="41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mes</w:t>
      </w:r>
      <w:r>
        <w:rPr>
          <w:rFonts w:ascii="Arial" w:hAnsi="Arial" w:cs="Arial" w:eastAsia="Arial"/>
          <w:sz w:val="19"/>
          <w:szCs w:val="19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2"/>
        </w:rPr>
        <w:t>Paleve;</w:t>
      </w:r>
      <w:r>
        <w:rPr>
          <w:rFonts w:ascii="Arial" w:hAnsi="Arial" w:cs="Arial" w:eastAsia="Arial"/>
          <w:sz w:val="19"/>
          <w:szCs w:val="19"/>
          <w:spacing w:val="0"/>
          <w:w w:val="100"/>
        </w:rPr>
      </w:r>
    </w:p>
    <w:p>
      <w:pPr>
        <w:spacing w:before="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20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00"/>
        </w:rPr>
        <w:t>"TVSH"</w:t>
      </w:r>
      <w:r>
        <w:rPr>
          <w:rFonts w:ascii="Arial" w:hAnsi="Arial" w:cs="Arial" w:eastAsia="Arial"/>
          <w:sz w:val="19"/>
          <w:szCs w:val="19"/>
          <w:spacing w:val="-5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ka</w:t>
      </w:r>
      <w:r>
        <w:rPr>
          <w:rFonts w:ascii="Arial" w:hAnsi="Arial" w:cs="Arial" w:eastAsia="Arial"/>
          <w:sz w:val="19"/>
          <w:szCs w:val="19"/>
          <w:spacing w:val="-6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12"/>
        </w:rPr>
        <w:t>kuptimi</w:t>
      </w:r>
      <w:r>
        <w:rPr>
          <w:rFonts w:ascii="Arial" w:hAnsi="Arial" w:cs="Arial" w:eastAsia="Arial"/>
          <w:sz w:val="19"/>
          <w:szCs w:val="19"/>
          <w:spacing w:val="0"/>
          <w:w w:val="112"/>
        </w:rPr>
        <w:t>n</w:t>
      </w:r>
      <w:r>
        <w:rPr>
          <w:rFonts w:ascii="Arial" w:hAnsi="Arial" w:cs="Arial" w:eastAsia="Arial"/>
          <w:sz w:val="19"/>
          <w:szCs w:val="19"/>
          <w:spacing w:val="-13"/>
          <w:w w:val="112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specifikua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spacing w:val="48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spacing w:val="6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piken</w:t>
      </w:r>
      <w:r>
        <w:rPr>
          <w:rFonts w:ascii="Arial" w:hAnsi="Arial" w:cs="Arial" w:eastAsia="Arial"/>
          <w:sz w:val="19"/>
          <w:szCs w:val="19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16"/>
        </w:rPr>
        <w:t>14.</w:t>
      </w:r>
      <w:r>
        <w:rPr>
          <w:rFonts w:ascii="Arial" w:hAnsi="Arial" w:cs="Arial" w:eastAsia="Arial"/>
          <w:sz w:val="19"/>
          <w:szCs w:val="19"/>
          <w:spacing w:val="-15"/>
          <w:w w:val="117"/>
        </w:rPr>
        <w:t>1</w:t>
      </w:r>
      <w:r>
        <w:rPr>
          <w:rFonts w:ascii="Arial" w:hAnsi="Arial" w:cs="Arial" w:eastAsia="Arial"/>
          <w:sz w:val="19"/>
          <w:szCs w:val="19"/>
          <w:spacing w:val="0"/>
          <w:w w:val="97"/>
        </w:rPr>
        <w:t>(</w:t>
      </w:r>
      <w:r>
        <w:rPr>
          <w:rFonts w:ascii="Arial" w:hAnsi="Arial" w:cs="Arial" w:eastAsia="Arial"/>
          <w:sz w:val="19"/>
          <w:szCs w:val="19"/>
          <w:spacing w:val="0"/>
          <w:w w:val="96"/>
        </w:rPr>
        <w:t>TVSH</w:t>
      </w:r>
      <w:r>
        <w:rPr>
          <w:rFonts w:ascii="Arial" w:hAnsi="Arial" w:cs="Arial" w:eastAsia="Arial"/>
          <w:sz w:val="19"/>
          <w:szCs w:val="19"/>
          <w:spacing w:val="0"/>
          <w:w w:val="97"/>
        </w:rPr>
        <w:t>)</w:t>
      </w:r>
      <w:r>
        <w:rPr>
          <w:rFonts w:ascii="Arial" w:hAnsi="Arial" w:cs="Arial" w:eastAsia="Arial"/>
          <w:sz w:val="19"/>
          <w:szCs w:val="19"/>
          <w:spacing w:val="0"/>
          <w:w w:val="96"/>
        </w:rPr>
        <w:t>;</w:t>
      </w:r>
      <w:r>
        <w:rPr>
          <w:rFonts w:ascii="Arial" w:hAnsi="Arial" w:cs="Arial" w:eastAsia="Arial"/>
          <w:sz w:val="19"/>
          <w:szCs w:val="19"/>
          <w:spacing w:val="0"/>
          <w:w w:val="100"/>
        </w:rPr>
      </w:r>
    </w:p>
    <w:p>
      <w:pPr>
        <w:spacing w:before="1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14" w:lineRule="exact"/>
        <w:ind w:left="120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00"/>
          <w:position w:val="-1"/>
        </w:rPr>
        <w:t>"Shkrues"</w:t>
      </w:r>
      <w:r>
        <w:rPr>
          <w:rFonts w:ascii="Arial" w:hAnsi="Arial" w:cs="Arial" w:eastAsia="Arial"/>
          <w:sz w:val="19"/>
          <w:szCs w:val="19"/>
          <w:spacing w:val="49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-1"/>
        </w:rPr>
        <w:t>ka</w:t>
      </w:r>
      <w:r>
        <w:rPr>
          <w:rFonts w:ascii="Arial" w:hAnsi="Arial" w:cs="Arial" w:eastAsia="Arial"/>
          <w:sz w:val="19"/>
          <w:szCs w:val="19"/>
          <w:spacing w:val="-14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13"/>
          <w:position w:val="-1"/>
        </w:rPr>
        <w:t>kuptimi</w:t>
      </w:r>
      <w:r>
        <w:rPr>
          <w:rFonts w:ascii="Arial" w:hAnsi="Arial" w:cs="Arial" w:eastAsia="Arial"/>
          <w:sz w:val="19"/>
          <w:szCs w:val="19"/>
          <w:spacing w:val="0"/>
          <w:w w:val="113"/>
          <w:position w:val="-1"/>
        </w:rPr>
        <w:t>n</w:t>
      </w:r>
      <w:r>
        <w:rPr>
          <w:rFonts w:ascii="Arial" w:hAnsi="Arial" w:cs="Arial" w:eastAsia="Arial"/>
          <w:sz w:val="19"/>
          <w:szCs w:val="19"/>
          <w:spacing w:val="-25"/>
          <w:w w:val="113"/>
          <w:position w:val="-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9"/>
          <w:szCs w:val="19"/>
          <w:spacing w:val="7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7"/>
          <w:position w:val="-1"/>
        </w:rPr>
        <w:t>specifikua</w:t>
      </w:r>
      <w:r>
        <w:rPr>
          <w:rFonts w:ascii="Arial" w:hAnsi="Arial" w:cs="Arial" w:eastAsia="Arial"/>
          <w:sz w:val="19"/>
          <w:szCs w:val="19"/>
          <w:spacing w:val="0"/>
          <w:w w:val="107"/>
          <w:position w:val="-1"/>
        </w:rPr>
        <w:t>r</w:t>
      </w:r>
      <w:r>
        <w:rPr>
          <w:rFonts w:ascii="Arial" w:hAnsi="Arial" w:cs="Arial" w:eastAsia="Arial"/>
          <w:sz w:val="19"/>
          <w:szCs w:val="19"/>
          <w:spacing w:val="-17"/>
          <w:w w:val="107"/>
          <w:position w:val="-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-1"/>
        </w:rPr>
        <w:t>ne</w:t>
      </w:r>
      <w:r>
        <w:rPr>
          <w:rFonts w:ascii="Arial" w:hAnsi="Arial" w:cs="Arial" w:eastAsia="Arial"/>
          <w:sz w:val="19"/>
          <w:szCs w:val="19"/>
          <w:spacing w:val="6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-1"/>
        </w:rPr>
        <w:t>piken</w:t>
      </w:r>
      <w:r>
        <w:rPr>
          <w:rFonts w:ascii="Arial" w:hAnsi="Arial" w:cs="Arial" w:eastAsia="Arial"/>
          <w:sz w:val="19"/>
          <w:szCs w:val="19"/>
          <w:spacing w:val="28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21"/>
          <w:position w:val="-1"/>
        </w:rPr>
        <w:t>5.</w:t>
      </w:r>
      <w:r>
        <w:rPr>
          <w:rFonts w:ascii="Arial" w:hAnsi="Arial" w:cs="Arial" w:eastAsia="Arial"/>
          <w:sz w:val="19"/>
          <w:szCs w:val="19"/>
          <w:spacing w:val="-18"/>
          <w:w w:val="122"/>
          <w:position w:val="-1"/>
        </w:rPr>
        <w:t>1</w:t>
      </w:r>
      <w:r>
        <w:rPr>
          <w:rFonts w:ascii="Arial" w:hAnsi="Arial" w:cs="Arial" w:eastAsia="Arial"/>
          <w:sz w:val="19"/>
          <w:szCs w:val="19"/>
          <w:spacing w:val="0"/>
          <w:w w:val="110"/>
          <w:position w:val="-1"/>
        </w:rPr>
        <w:t>(Livrimi</w:t>
      </w:r>
      <w:r>
        <w:rPr>
          <w:rFonts w:ascii="Arial" w:hAnsi="Arial" w:cs="Arial" w:eastAsia="Arial"/>
          <w:sz w:val="19"/>
          <w:szCs w:val="19"/>
          <w:spacing w:val="-32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-1"/>
        </w:rPr>
        <w:t>dhe</w:t>
      </w:r>
      <w:r>
        <w:rPr>
          <w:rFonts w:ascii="Arial" w:hAnsi="Arial" w:cs="Arial" w:eastAsia="Arial"/>
          <w:sz w:val="19"/>
          <w:szCs w:val="19"/>
          <w:spacing w:val="22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13"/>
          <w:position w:val="-1"/>
        </w:rPr>
        <w:t>pranimi</w:t>
      </w:r>
      <w:r>
        <w:rPr>
          <w:rFonts w:ascii="Arial" w:hAnsi="Arial" w:cs="Arial" w:eastAsia="Arial"/>
          <w:sz w:val="19"/>
          <w:szCs w:val="19"/>
          <w:spacing w:val="-32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-1"/>
        </w:rPr>
        <w:t>sipas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-1"/>
        </w:rPr>
        <w:t>nje</w:t>
      </w:r>
      <w:r>
        <w:rPr>
          <w:rFonts w:ascii="Arial" w:hAnsi="Arial" w:cs="Arial" w:eastAsia="Arial"/>
          <w:sz w:val="19"/>
          <w:szCs w:val="19"/>
          <w:spacing w:val="14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9"/>
          <w:position w:val="-1"/>
        </w:rPr>
        <w:t>opsioni)</w:t>
      </w:r>
      <w:r>
        <w:rPr>
          <w:rFonts w:ascii="Arial" w:hAnsi="Arial" w:cs="Arial" w:eastAsia="Arial"/>
          <w:sz w:val="19"/>
          <w:szCs w:val="19"/>
          <w:spacing w:val="0"/>
          <w:w w:val="108"/>
          <w:position w:val="-1"/>
        </w:rPr>
        <w:t>.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4367" w:right="4319"/>
        <w:jc w:val="center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287.392853pt;margin-top:1.054188pt;width:.1pt;height:12.478028pt;mso-position-horizontal-relative:page;mso-position-vertical-relative:paragraph;z-index:-1054" coordorigin="5748,21" coordsize="2,250">
            <v:shape style="position:absolute;left:5748;top:21;width:2;height:250" coordorigin="5748,21" coordsize="0,250" path="m5748,271l5748,21e" filled="f" stroked="t" strokeweight="2.81890pt" strokecolor="#EDEDEF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909193"/>
          <w:w w:val="91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color w:val="909193"/>
          <w:spacing w:val="-3"/>
          <w:w w:val="91"/>
        </w:rPr>
        <w:t>f</w:t>
      </w:r>
      <w:r>
        <w:rPr>
          <w:rFonts w:ascii="Times New Roman" w:hAnsi="Times New Roman" w:cs="Times New Roman" w:eastAsia="Times New Roman"/>
          <w:sz w:val="19"/>
          <w:szCs w:val="19"/>
          <w:color w:val="B5B5B8"/>
          <w:spacing w:val="3"/>
          <w:w w:val="159"/>
        </w:rPr>
        <w:t>'</w:t>
      </w:r>
      <w:r>
        <w:rPr>
          <w:rFonts w:ascii="Times New Roman" w:hAnsi="Times New Roman" w:cs="Times New Roman" w:eastAsia="Times New Roman"/>
          <w:sz w:val="19"/>
          <w:szCs w:val="19"/>
          <w:color w:val="909193"/>
          <w:spacing w:val="0"/>
          <w:w w:val="106"/>
        </w:rPr>
        <w:t>KSII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38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271.875pt;height:24.375pt;mso-position-horizontal-relative:char;mso-position-vertical-relative:line" type="#_x0000_t75">
            <v:imagedata r:id="rId1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316" w:right="4481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76.89679pt;margin-top:10.665498pt;width:17.511031pt;height:31.523439pt;mso-position-horizontal-relative:page;mso-position-vertical-relative:paragraph;z-index:-1065" type="#_x0000_t202" filled="f" stroked="f">
            <v:textbox inset="0,0,0,0">
              <w:txbxContent>
                <w:p>
                  <w:pPr>
                    <w:spacing w:before="52" w:after="0" w:line="240" w:lineRule="auto"/>
                    <w:ind w:right="-67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Pr/>
                  <w:r>
                    <w:rPr>
                      <w:rFonts w:ascii="Arial" w:hAnsi="Arial" w:cs="Arial" w:eastAsia="Arial"/>
                      <w:sz w:val="18"/>
                      <w:szCs w:val="18"/>
                      <w:color w:val="909193"/>
                      <w:spacing w:val="0"/>
                      <w:w w:val="103"/>
                    </w:rPr>
                    <w:t>l1irn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color w:val="A5A5A8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20"/>
          <w:szCs w:val="20"/>
          <w:color w:val="A5A5A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909193"/>
          <w:spacing w:val="0"/>
          <w:w w:val="85"/>
        </w:rPr>
        <w:t>Rl'1Jiml</w:t>
      </w:r>
      <w:r>
        <w:rPr>
          <w:rFonts w:ascii="Times New Roman" w:hAnsi="Times New Roman" w:cs="Times New Roman" w:eastAsia="Times New Roman"/>
          <w:sz w:val="20"/>
          <w:szCs w:val="20"/>
          <w:color w:val="909193"/>
          <w:spacing w:val="0"/>
          <w:w w:val="8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909193"/>
          <w:spacing w:val="0"/>
          <w:w w:val="85"/>
        </w:rPr>
        <w:t>l"·</w:t>
      </w:r>
      <w:r>
        <w:rPr>
          <w:rFonts w:ascii="Times New Roman" w:hAnsi="Times New Roman" w:cs="Times New Roman" w:eastAsia="Times New Roman"/>
          <w:sz w:val="20"/>
          <w:szCs w:val="20"/>
          <w:color w:val="909193"/>
          <w:spacing w:val="0"/>
          <w:w w:val="85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909193"/>
          <w:spacing w:val="1"/>
          <w:w w:val="8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909193"/>
          <w:spacing w:val="0"/>
          <w:w w:val="85"/>
        </w:rPr>
        <w:t>t•rodhlm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6" w:after="0" w:line="272" w:lineRule="exact"/>
        <w:ind w:left="1380" w:right="-20"/>
        <w:jc w:val="left"/>
        <w:tabs>
          <w:tab w:pos="3340" w:val="left"/>
        </w:tabs>
        <w:rPr>
          <w:rFonts w:ascii="Arial" w:hAnsi="Arial" w:cs="Arial" w:eastAsia="Arial"/>
          <w:sz w:val="18"/>
          <w:szCs w:val="18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4.253944pt;margin-top:17.250654pt;width:113.894736pt;height:13.557562pt;mso-position-horizontal-relative:page;mso-position-vertical-relative:paragraph;z-index:-1064" type="#_x0000_t202" filled="f" stroked="f">
            <v:textbox inset="0,0,0,0">
              <w:txbxContent>
                <w:p>
                  <w:pPr>
                    <w:spacing w:before="0" w:after="0" w:line="153" w:lineRule="exact"/>
                    <w:ind w:left="284" w:right="-20"/>
                    <w:jc w:val="left"/>
                    <w:tabs>
                      <w:tab w:pos="1260" w:val="left"/>
                    </w:tabs>
                    <w:rPr>
                      <w:rFonts w:ascii="Times New Roman" w:hAnsi="Times New Roman" w:cs="Times New Roman" w:eastAsia="Times New Roman"/>
                      <w:sz w:val="11"/>
                      <w:szCs w:val="11"/>
                    </w:rPr>
                  </w:pPr>
                  <w:rPr/>
                  <w:r>
                    <w:rPr>
                      <w:rFonts w:ascii="Arial" w:hAnsi="Arial" w:cs="Arial" w:eastAsia="Arial"/>
                      <w:sz w:val="15"/>
                      <w:szCs w:val="15"/>
                      <w:color w:val="909193"/>
                      <w:spacing w:val="0"/>
                      <w:w w:val="128"/>
                    </w:rPr>
                    <w:t>frttunlt</w:t>
                  </w:r>
                  <w:r>
                    <w:rPr>
                      <w:rFonts w:ascii="Arial" w:hAnsi="Arial" w:cs="Arial" w:eastAsia="Arial"/>
                      <w:sz w:val="15"/>
                      <w:szCs w:val="15"/>
                      <w:color w:val="909193"/>
                      <w:spacing w:val="0"/>
                      <w:w w:val="100"/>
                    </w:rPr>
                    <w:tab/>
                  </w:r>
                  <w:r>
                    <w:rPr>
                      <w:rFonts w:ascii="Arial" w:hAnsi="Arial" w:cs="Arial" w:eastAsia="Arial"/>
                      <w:sz w:val="15"/>
                      <w:szCs w:val="15"/>
                      <w:color w:val="909193"/>
                      <w:spacing w:val="0"/>
                      <w:w w:val="100"/>
                    </w:rPr>
                  </w:r>
                  <w:r>
                    <w:rPr>
                      <w:rFonts w:ascii="Arial" w:hAnsi="Arial" w:cs="Arial" w:eastAsia="Arial"/>
                      <w:sz w:val="15"/>
                      <w:szCs w:val="15"/>
                      <w:color w:val="C6C6C8"/>
                      <w:spacing w:val="0"/>
                      <w:w w:val="64"/>
                    </w:rPr>
                    <w:t>ll</w:t>
                  </w:r>
                  <w:r>
                    <w:rPr>
                      <w:rFonts w:ascii="Arial" w:hAnsi="Arial" w:cs="Arial" w:eastAsia="Arial"/>
                      <w:sz w:val="15"/>
                      <w:szCs w:val="15"/>
                      <w:color w:val="C6C6C8"/>
                      <w:spacing w:val="0"/>
                      <w:w w:val="64"/>
                    </w:rPr>
                    <w:t>    </w:t>
                  </w:r>
                  <w:r>
                    <w:rPr>
                      <w:rFonts w:ascii="Arial" w:hAnsi="Arial" w:cs="Arial" w:eastAsia="Arial"/>
                      <w:sz w:val="15"/>
                      <w:szCs w:val="15"/>
                      <w:color w:val="C6C6C8"/>
                      <w:spacing w:val="13"/>
                      <w:w w:val="64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B5B5B8"/>
                      <w:spacing w:val="0"/>
                      <w:w w:val="111"/>
                    </w:rPr>
                    <w:t>JCSiol</w:t>
                  </w:r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3.315948pt;margin-top:16.44034pt;width:139.557603pt;height:14.214557pt;mso-position-horizontal-relative:page;mso-position-vertical-relative:paragraph;z-index:-1061" type="#_x0000_t202" filled="f" stroked="f">
            <v:textbox inset="0,0,0,0">
              <w:txbxContent>
                <w:p>
                  <w:pPr>
                    <w:spacing w:before="0" w:after="0" w:line="174" w:lineRule="exact"/>
                    <w:ind w:left="1548" w:right="-20"/>
                    <w:jc w:val="left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  <w:rPr/>
                  <w:r>
                    <w:rPr>
                      <w:rFonts w:ascii="Arial" w:hAnsi="Arial" w:cs="Arial" w:eastAsia="Arial"/>
                      <w:sz w:val="17"/>
                      <w:szCs w:val="17"/>
                      <w:color w:val="A5A5A8"/>
                      <w:spacing w:val="0"/>
                      <w:w w:val="85"/>
                    </w:rPr>
                    <w:t>l)</w:t>
                  </w:r>
                  <w:r>
                    <w:rPr>
                      <w:rFonts w:ascii="Arial" w:hAnsi="Arial" w:cs="Arial" w:eastAsia="Arial"/>
                      <w:sz w:val="17"/>
                      <w:szCs w:val="17"/>
                      <w:color w:val="A5A5A8"/>
                      <w:spacing w:val="0"/>
                      <w:w w:val="85"/>
                    </w:rPr>
                    <w:t>h"'"'or</w:t>
                  </w:r>
                  <w:r>
                    <w:rPr>
                      <w:rFonts w:ascii="Arial" w:hAnsi="Arial" w:cs="Arial" w:eastAsia="Arial"/>
                      <w:sz w:val="17"/>
                      <w:szCs w:val="17"/>
                      <w:color w:val="A5A5A8"/>
                      <w:spacing w:val="0"/>
                      <w:w w:val="85"/>
                    </w:rPr>
                    <w:t>  </w:t>
                  </w:r>
                  <w:r>
                    <w:rPr>
                      <w:rFonts w:ascii="Arial" w:hAnsi="Arial" w:cs="Arial" w:eastAsia="Arial"/>
                      <w:sz w:val="17"/>
                      <w:szCs w:val="17"/>
                      <w:color w:val="A5A5A8"/>
                      <w:spacing w:val="36"/>
                      <w:w w:val="8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  <w:color w:val="909193"/>
                      <w:spacing w:val="0"/>
                      <w:w w:val="85"/>
                    </w:rPr>
                    <w:t>Vl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  <w:color w:val="909193"/>
                      <w:spacing w:val="0"/>
                      <w:w w:val="85"/>
                    </w:rPr>
                    <w:t>h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  <w:color w:val="909193"/>
                      <w:spacing w:val="6"/>
                      <w:w w:val="85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  <w:color w:val="909193"/>
                      <w:spacing w:val="0"/>
                      <w:w w:val="100"/>
                    </w:rPr>
                    <w:t>2017</w:t>
                  </w:r>
                  <w:r>
                    <w:rPr>
                      <w:rFonts w:ascii="Times New Roman" w:hAnsi="Times New Roman" w:cs="Times New Roman" w:eastAsia="Times New Roman"/>
                      <w:sz w:val="16"/>
                      <w:szCs w:val="16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v:group style="position:absolute;margin-left:413.220978pt;margin-top:1.153525pt;width:12.76722pt;height:11.975098pt;mso-position-horizontal-relative:page;mso-position-vertical-relative:paragraph;z-index:-1053" coordorigin="8264,23" coordsize="255,240">
            <v:shape style="position:absolute;left:8264;top:23;width:255;height:240" coordorigin="8264,23" coordsize="255,240" path="m8264,23l8520,23,8520,263,8264,263,8264,23e" filled="t" fillcolor="#EDEDEF" stroked="f">
              <v:path arrowok="t"/>
              <v:fill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C6C6C8"/>
          <w:w w:val="207"/>
          <w:position w:val="3"/>
        </w:rPr>
        <w:t>--.,.-</w:t>
      </w:r>
      <w:r>
        <w:rPr>
          <w:rFonts w:ascii="Times New Roman" w:hAnsi="Times New Roman" w:cs="Times New Roman" w:eastAsia="Times New Roman"/>
          <w:sz w:val="19"/>
          <w:szCs w:val="19"/>
          <w:color w:val="C6C6C8"/>
          <w:spacing w:val="3"/>
          <w:w w:val="207"/>
          <w:position w:val="3"/>
        </w:rPr>
        <w:t>-</w:t>
      </w:r>
      <w:r>
        <w:rPr>
          <w:rFonts w:ascii="Times New Roman" w:hAnsi="Times New Roman" w:cs="Times New Roman" w:eastAsia="Times New Roman"/>
          <w:sz w:val="19"/>
          <w:szCs w:val="19"/>
          <w:color w:val="C6C6C8"/>
          <w:spacing w:val="-41"/>
          <w:w w:val="207"/>
          <w:position w:val="3"/>
        </w:rPr>
        <w:t>-</w:t>
      </w:r>
      <w:r>
        <w:rPr>
          <w:rFonts w:ascii="Times New Roman" w:hAnsi="Times New Roman" w:cs="Times New Roman" w:eastAsia="Times New Roman"/>
          <w:sz w:val="19"/>
          <w:szCs w:val="19"/>
          <w:color w:val="C6C6C8"/>
          <w:spacing w:val="0"/>
          <w:w w:val="211"/>
          <w:position w:val="3"/>
        </w:rPr>
        <w:t>-,,--</w:t>
      </w:r>
      <w:r>
        <w:rPr>
          <w:rFonts w:ascii="Times New Roman" w:hAnsi="Times New Roman" w:cs="Times New Roman" w:eastAsia="Times New Roman"/>
          <w:sz w:val="19"/>
          <w:szCs w:val="19"/>
          <w:color w:val="C6C6C8"/>
          <w:spacing w:val="-29"/>
          <w:w w:val="100"/>
          <w:position w:val="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C6C6C8"/>
          <w:spacing w:val="0"/>
          <w:w w:val="198"/>
          <w:position w:val="3"/>
        </w:rPr>
        <w:t>_</w:t>
      </w:r>
      <w:r>
        <w:rPr>
          <w:rFonts w:ascii="Times New Roman" w:hAnsi="Times New Roman" w:cs="Times New Roman" w:eastAsia="Times New Roman"/>
          <w:sz w:val="19"/>
          <w:szCs w:val="19"/>
          <w:color w:val="C6C6C8"/>
          <w:spacing w:val="0"/>
          <w:w w:val="100"/>
          <w:position w:val="3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C6C6C8"/>
          <w:spacing w:val="0"/>
          <w:w w:val="100"/>
          <w:position w:val="3"/>
        </w:rPr>
      </w:r>
      <w:r>
        <w:rPr>
          <w:rFonts w:ascii="Times New Roman" w:hAnsi="Times New Roman" w:cs="Times New Roman" w:eastAsia="Times New Roman"/>
          <w:sz w:val="19"/>
          <w:szCs w:val="19"/>
          <w:color w:val="909193"/>
          <w:spacing w:val="0"/>
          <w:w w:val="100"/>
          <w:position w:val="3"/>
        </w:rPr>
      </w:r>
      <w:r>
        <w:rPr>
          <w:rFonts w:ascii="Times New Roman" w:hAnsi="Times New Roman" w:cs="Times New Roman" w:eastAsia="Times New Roman"/>
          <w:sz w:val="19"/>
          <w:szCs w:val="19"/>
          <w:color w:val="909193"/>
          <w:spacing w:val="0"/>
          <w:w w:val="100"/>
          <w:u w:val="single" w:color="000000"/>
          <w:position w:val="3"/>
        </w:rPr>
        <w:t>kuntnklua</w:t>
      </w:r>
      <w:r>
        <w:rPr>
          <w:rFonts w:ascii="Times New Roman" w:hAnsi="Times New Roman" w:cs="Times New Roman" w:eastAsia="Times New Roman"/>
          <w:sz w:val="19"/>
          <w:szCs w:val="19"/>
          <w:color w:val="909193"/>
          <w:spacing w:val="0"/>
          <w:w w:val="100"/>
          <w:u w:val="single" w:color="000000"/>
          <w:position w:val="3"/>
        </w:rPr>
      </w:r>
      <w:r>
        <w:rPr>
          <w:rFonts w:ascii="Times New Roman" w:hAnsi="Times New Roman" w:cs="Times New Roman" w:eastAsia="Times New Roman"/>
          <w:sz w:val="19"/>
          <w:szCs w:val="19"/>
          <w:color w:val="909193"/>
          <w:spacing w:val="3"/>
          <w:w w:val="100"/>
          <w:u w:val="single" w:color="000000"/>
          <w:position w:val="3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909193"/>
          <w:spacing w:val="3"/>
          <w:w w:val="100"/>
          <w:u w:val="single" w:color="000000"/>
          <w:position w:val="3"/>
        </w:rPr>
      </w:r>
      <w:r>
        <w:rPr>
          <w:rFonts w:ascii="Times New Roman" w:hAnsi="Times New Roman" w:cs="Times New Roman" w:eastAsia="Times New Roman"/>
          <w:sz w:val="19"/>
          <w:szCs w:val="19"/>
          <w:color w:val="909193"/>
          <w:spacing w:val="3"/>
          <w:w w:val="100"/>
          <w:position w:val="3"/>
        </w:rPr>
      </w:r>
      <w:r>
        <w:rPr>
          <w:rFonts w:ascii="Times New Roman" w:hAnsi="Times New Roman" w:cs="Times New Roman" w:eastAsia="Times New Roman"/>
          <w:sz w:val="19"/>
          <w:szCs w:val="19"/>
          <w:color w:val="909193"/>
          <w:spacing w:val="3"/>
          <w:w w:val="100"/>
          <w:position w:val="3"/>
        </w:rPr>
      </w:r>
      <w:r>
        <w:rPr>
          <w:rFonts w:ascii="Arial" w:hAnsi="Arial" w:cs="Arial" w:eastAsia="Arial"/>
          <w:sz w:val="18"/>
          <w:szCs w:val="18"/>
          <w:color w:val="909193"/>
          <w:spacing w:val="0"/>
          <w:w w:val="100"/>
          <w:position w:val="3"/>
        </w:rPr>
        <w:t>bf!'</w:t>
      </w:r>
      <w:r>
        <w:rPr>
          <w:rFonts w:ascii="Arial" w:hAnsi="Arial" w:cs="Arial" w:eastAsia="Arial"/>
          <w:sz w:val="18"/>
          <w:szCs w:val="18"/>
          <w:color w:val="909193"/>
          <w:spacing w:val="0"/>
          <w:w w:val="100"/>
          <w:position w:val="3"/>
        </w:rPr>
        <w:t>)l</w:t>
      </w:r>
      <w:r>
        <w:rPr>
          <w:rFonts w:ascii="Arial" w:hAnsi="Arial" w:cs="Arial" w:eastAsia="Arial"/>
          <w:sz w:val="18"/>
          <w:szCs w:val="18"/>
          <w:color w:val="909193"/>
          <w:spacing w:val="43"/>
          <w:w w:val="100"/>
          <w:position w:val="3"/>
        </w:rPr>
        <w:t> </w:t>
      </w:r>
      <w:r>
        <w:rPr>
          <w:rFonts w:ascii="Times New Roman" w:hAnsi="Times New Roman" w:cs="Times New Roman" w:eastAsia="Times New Roman"/>
          <w:sz w:val="48"/>
          <w:szCs w:val="48"/>
          <w:color w:val="B5B5B8"/>
          <w:spacing w:val="0"/>
          <w:w w:val="86"/>
          <w:position w:val="-23"/>
        </w:rPr>
        <w:t>r</w:t>
      </w:r>
      <w:r>
        <w:rPr>
          <w:rFonts w:ascii="Times New Roman" w:hAnsi="Times New Roman" w:cs="Times New Roman" w:eastAsia="Times New Roman"/>
          <w:sz w:val="48"/>
          <w:szCs w:val="48"/>
          <w:color w:val="B5B5B8"/>
          <w:spacing w:val="27"/>
          <w:w w:val="86"/>
          <w:position w:val="-23"/>
        </w:rPr>
        <w:t>-</w:t>
      </w:r>
      <w:r>
        <w:rPr>
          <w:rFonts w:ascii="Arial" w:hAnsi="Arial" w:cs="Arial" w:eastAsia="Arial"/>
          <w:sz w:val="18"/>
          <w:szCs w:val="18"/>
          <w:color w:val="909193"/>
          <w:spacing w:val="0"/>
          <w:w w:val="140"/>
          <w:position w:val="3"/>
        </w:rPr>
        <w:t>r</w:t>
      </w:r>
      <w:r>
        <w:rPr>
          <w:rFonts w:ascii="Arial" w:hAnsi="Arial" w:cs="Arial" w:eastAsia="Arial"/>
          <w:sz w:val="18"/>
          <w:szCs w:val="18"/>
          <w:color w:val="909193"/>
          <w:spacing w:val="-21"/>
          <w:w w:val="139"/>
          <w:position w:val="3"/>
        </w:rPr>
        <w:t>t</w:t>
      </w:r>
      <w:r>
        <w:rPr>
          <w:rFonts w:ascii="Arial" w:hAnsi="Arial" w:cs="Arial" w:eastAsia="Arial"/>
          <w:sz w:val="18"/>
          <w:szCs w:val="18"/>
          <w:color w:val="909193"/>
          <w:spacing w:val="-32"/>
          <w:w w:val="130"/>
          <w:position w:val="3"/>
        </w:rPr>
        <w:t>d</w:t>
      </w:r>
      <w:r>
        <w:rPr>
          <w:rFonts w:ascii="Arial" w:hAnsi="Arial" w:cs="Arial" w:eastAsia="Arial"/>
          <w:sz w:val="18"/>
          <w:szCs w:val="18"/>
          <w:color w:val="C6C6C8"/>
          <w:spacing w:val="-41"/>
          <w:w w:val="117"/>
          <w:position w:val="3"/>
        </w:rPr>
        <w:t>r</w:t>
      </w:r>
      <w:r>
        <w:rPr>
          <w:rFonts w:ascii="Arial" w:hAnsi="Arial" w:cs="Arial" w:eastAsia="Arial"/>
          <w:sz w:val="18"/>
          <w:szCs w:val="18"/>
          <w:color w:val="909193"/>
          <w:spacing w:val="-45"/>
          <w:w w:val="91"/>
          <w:position w:val="3"/>
        </w:rPr>
        <w:t>o</w:t>
      </w:r>
      <w:r>
        <w:rPr>
          <w:rFonts w:ascii="Arial" w:hAnsi="Arial" w:cs="Arial" w:eastAsia="Arial"/>
          <w:sz w:val="18"/>
          <w:szCs w:val="18"/>
          <w:color w:val="C6C6C8"/>
          <w:spacing w:val="-24"/>
          <w:w w:val="117"/>
          <w:position w:val="3"/>
        </w:rPr>
        <w:t>-</w:t>
      </w:r>
      <w:r>
        <w:rPr>
          <w:rFonts w:ascii="Arial" w:hAnsi="Arial" w:cs="Arial" w:eastAsia="Arial"/>
          <w:sz w:val="18"/>
          <w:szCs w:val="18"/>
          <w:color w:val="909193"/>
          <w:spacing w:val="-99"/>
          <w:w w:val="91"/>
          <w:position w:val="3"/>
        </w:rPr>
        <w:t>n</w:t>
      </w:r>
      <w:r>
        <w:rPr>
          <w:rFonts w:ascii="Arial" w:hAnsi="Arial" w:cs="Arial" w:eastAsia="Arial"/>
          <w:sz w:val="18"/>
          <w:szCs w:val="18"/>
          <w:color w:val="B5B5B8"/>
          <w:spacing w:val="-2"/>
          <w:w w:val="107"/>
          <w:position w:val="3"/>
        </w:rPr>
        <w:t>"</w:t>
      </w:r>
      <w:r>
        <w:rPr>
          <w:rFonts w:ascii="Arial" w:hAnsi="Arial" w:cs="Arial" w:eastAsia="Arial"/>
          <w:sz w:val="18"/>
          <w:szCs w:val="18"/>
          <w:color w:val="B5B5B8"/>
          <w:spacing w:val="-63"/>
          <w:w w:val="107"/>
          <w:position w:val="3"/>
        </w:rPr>
        <w:t>"</w:t>
      </w:r>
      <w:r>
        <w:rPr>
          <w:rFonts w:ascii="Arial" w:hAnsi="Arial" w:cs="Arial" w:eastAsia="Arial"/>
          <w:sz w:val="18"/>
          <w:szCs w:val="18"/>
          <w:color w:val="909193"/>
          <w:spacing w:val="0"/>
          <w:w w:val="48"/>
          <w:position w:val="3"/>
        </w:rPr>
        <w:t>li'"'"</w:t>
      </w:r>
      <w:r>
        <w:rPr>
          <w:rFonts w:ascii="Arial" w:hAnsi="Arial" w:cs="Arial" w:eastAsia="Arial"/>
          <w:sz w:val="18"/>
          <w:szCs w:val="18"/>
          <w:color w:val="909193"/>
          <w:spacing w:val="-9"/>
          <w:w w:val="48"/>
          <w:position w:val="3"/>
        </w:rPr>
        <w:t>I</w:t>
      </w:r>
      <w:r>
        <w:rPr>
          <w:rFonts w:ascii="Arial" w:hAnsi="Arial" w:cs="Arial" w:eastAsia="Arial"/>
          <w:sz w:val="18"/>
          <w:szCs w:val="18"/>
          <w:color w:val="C6C6C8"/>
          <w:spacing w:val="-27"/>
          <w:w w:val="124"/>
          <w:position w:val="3"/>
        </w:rPr>
        <w:t>'</w:t>
      </w:r>
      <w:r>
        <w:rPr>
          <w:rFonts w:ascii="Arial" w:hAnsi="Arial" w:cs="Arial" w:eastAsia="Arial"/>
          <w:sz w:val="18"/>
          <w:szCs w:val="18"/>
          <w:color w:val="909193"/>
          <w:spacing w:val="6"/>
          <w:w w:val="48"/>
          <w:position w:val="3"/>
        </w:rPr>
        <w:t>}</w:t>
      </w:r>
      <w:r>
        <w:rPr>
          <w:rFonts w:ascii="Arial" w:hAnsi="Arial" w:cs="Arial" w:eastAsia="Arial"/>
          <w:sz w:val="18"/>
          <w:szCs w:val="18"/>
          <w:color w:val="C6C6C8"/>
          <w:spacing w:val="0"/>
          <w:w w:val="125"/>
          <w:position w:val="3"/>
        </w:rPr>
        <w:t>-</w:t>
      </w:r>
      <w:r>
        <w:rPr>
          <w:rFonts w:ascii="Arial" w:hAnsi="Arial" w:cs="Arial" w:eastAsia="Arial"/>
          <w:sz w:val="18"/>
          <w:szCs w:val="18"/>
          <w:color w:val="C6C6C8"/>
          <w:spacing w:val="-20"/>
          <w:w w:val="124"/>
          <w:position w:val="3"/>
        </w:rPr>
        <w:t>T</w:t>
      </w:r>
      <w:r>
        <w:rPr>
          <w:rFonts w:ascii="Arial" w:hAnsi="Arial" w:cs="Arial" w:eastAsia="Arial"/>
          <w:sz w:val="18"/>
          <w:szCs w:val="18"/>
          <w:color w:val="C6C6C8"/>
          <w:spacing w:val="0"/>
          <w:w w:val="475"/>
          <w:position w:val="3"/>
        </w:rPr>
        <w:t>-</w:t>
      </w:r>
      <w:r>
        <w:rPr>
          <w:rFonts w:ascii="Arial" w:hAnsi="Arial" w:cs="Arial" w:eastAsia="Arial"/>
          <w:sz w:val="18"/>
          <w:szCs w:val="18"/>
          <w:color w:val="C6C6C8"/>
          <w:spacing w:val="0"/>
          <w:w w:val="100"/>
          <w:position w:val="3"/>
        </w:rPr>
        <w:t>  </w:t>
      </w:r>
      <w:r>
        <w:rPr>
          <w:rFonts w:ascii="Arial" w:hAnsi="Arial" w:cs="Arial" w:eastAsia="Arial"/>
          <w:sz w:val="18"/>
          <w:szCs w:val="18"/>
          <w:color w:val="C6C6C8"/>
          <w:spacing w:val="14"/>
          <w:w w:val="100"/>
          <w:position w:val="3"/>
        </w:rPr>
        <w:t> </w:t>
      </w:r>
      <w:r>
        <w:rPr>
          <w:rFonts w:ascii="Arial" w:hAnsi="Arial" w:cs="Arial" w:eastAsia="Arial"/>
          <w:sz w:val="18"/>
          <w:szCs w:val="18"/>
          <w:color w:val="A5A5A8"/>
          <w:spacing w:val="0"/>
          <w:w w:val="297"/>
          <w:position w:val="3"/>
        </w:rPr>
        <w:t>-</w:t>
      </w:r>
      <w:r>
        <w:rPr>
          <w:rFonts w:ascii="Arial" w:hAnsi="Arial" w:cs="Arial" w:eastAsia="Arial"/>
          <w:sz w:val="18"/>
          <w:szCs w:val="18"/>
          <w:color w:val="A5A5A8"/>
          <w:spacing w:val="-4"/>
          <w:w w:val="297"/>
          <w:position w:val="3"/>
        </w:rPr>
        <w:t>,</w:t>
      </w:r>
      <w:r>
        <w:rPr>
          <w:rFonts w:ascii="Arial" w:hAnsi="Arial" w:cs="Arial" w:eastAsia="Arial"/>
          <w:sz w:val="18"/>
          <w:szCs w:val="18"/>
          <w:color w:val="A5A5A8"/>
          <w:spacing w:val="12"/>
          <w:w w:val="298"/>
          <w:position w:val="3"/>
        </w:rPr>
        <w:t>-</w:t>
      </w:r>
      <w:r>
        <w:rPr>
          <w:rFonts w:ascii="Arial" w:hAnsi="Arial" w:cs="Arial" w:eastAsia="Arial"/>
          <w:sz w:val="18"/>
          <w:szCs w:val="18"/>
          <w:color w:val="A5A5A8"/>
          <w:spacing w:val="0"/>
          <w:w w:val="475"/>
          <w:position w:val="3"/>
        </w:rPr>
        <w:t>-</w:t>
      </w:r>
      <w:r>
        <w:rPr>
          <w:rFonts w:ascii="Arial" w:hAnsi="Arial" w:cs="Arial" w:eastAsia="Arial"/>
          <w:sz w:val="18"/>
          <w:szCs w:val="18"/>
          <w:color w:val="A5A5A8"/>
          <w:spacing w:val="0"/>
          <w:w w:val="100"/>
          <w:position w:val="3"/>
        </w:rPr>
        <w:t>  </w:t>
      </w:r>
      <w:r>
        <w:rPr>
          <w:rFonts w:ascii="Arial" w:hAnsi="Arial" w:cs="Arial" w:eastAsia="Arial"/>
          <w:sz w:val="18"/>
          <w:szCs w:val="18"/>
          <w:color w:val="A5A5A8"/>
          <w:spacing w:val="-4"/>
          <w:w w:val="100"/>
          <w:position w:val="3"/>
        </w:rPr>
        <w:t> </w:t>
      </w:r>
      <w:r>
        <w:rPr>
          <w:rFonts w:ascii="Arial" w:hAnsi="Arial" w:cs="Arial" w:eastAsia="Arial"/>
          <w:sz w:val="18"/>
          <w:szCs w:val="18"/>
          <w:color w:val="A5A5A8"/>
          <w:spacing w:val="0"/>
          <w:w w:val="267"/>
          <w:position w:val="3"/>
        </w:rPr>
        <w:t>,</w:t>
      </w:r>
      <w:r>
        <w:rPr>
          <w:rFonts w:ascii="Arial" w:hAnsi="Arial" w:cs="Arial" w:eastAsia="Arial"/>
          <w:sz w:val="18"/>
          <w:szCs w:val="18"/>
          <w:color w:val="A5A5A8"/>
          <w:spacing w:val="0"/>
          <w:w w:val="268"/>
          <w:position w:val="3"/>
        </w:rPr>
        <w:t>-</w:t>
      </w:r>
      <w:r>
        <w:rPr>
          <w:rFonts w:ascii="Arial" w:hAnsi="Arial" w:cs="Arial" w:eastAsia="Arial"/>
          <w:sz w:val="18"/>
          <w:szCs w:val="18"/>
          <w:color w:val="A5A5A8"/>
          <w:spacing w:val="-21"/>
          <w:w w:val="100"/>
          <w:position w:val="3"/>
        </w:rPr>
        <w:t> </w:t>
      </w:r>
      <w:r>
        <w:rPr>
          <w:rFonts w:ascii="Arial" w:hAnsi="Arial" w:cs="Arial" w:eastAsia="Arial"/>
          <w:sz w:val="18"/>
          <w:szCs w:val="18"/>
          <w:color w:val="A5A5A8"/>
          <w:spacing w:val="0"/>
          <w:w w:val="490"/>
          <w:position w:val="3"/>
        </w:rPr>
        <w:t>-</w:t>
      </w:r>
      <w:r>
        <w:rPr>
          <w:rFonts w:ascii="Arial" w:hAnsi="Arial" w:cs="Arial" w:eastAsia="Arial"/>
          <w:sz w:val="18"/>
          <w:szCs w:val="18"/>
          <w:color w:val="A5A5A8"/>
          <w:spacing w:val="-74"/>
          <w:w w:val="490"/>
          <w:position w:val="3"/>
        </w:rPr>
        <w:t> </w:t>
      </w:r>
      <w:r>
        <w:rPr>
          <w:rFonts w:ascii="Arial" w:hAnsi="Arial" w:cs="Arial" w:eastAsia="Arial"/>
          <w:sz w:val="18"/>
          <w:szCs w:val="18"/>
          <w:color w:val="A5A5A8"/>
          <w:spacing w:val="0"/>
          <w:w w:val="142"/>
          <w:position w:val="3"/>
        </w:rPr>
        <w:t>-r</w:t>
      </w:r>
      <w:r>
        <w:rPr>
          <w:rFonts w:ascii="Arial" w:hAnsi="Arial" w:cs="Arial" w:eastAsia="Arial"/>
          <w:sz w:val="18"/>
          <w:szCs w:val="18"/>
          <w:color w:val="A5A5A8"/>
          <w:spacing w:val="-13"/>
          <w:w w:val="142"/>
          <w:position w:val="3"/>
        </w:rPr>
        <w:t>-</w:t>
      </w:r>
      <w:r>
        <w:rPr>
          <w:rFonts w:ascii="Arial" w:hAnsi="Arial" w:cs="Arial" w:eastAsia="Arial"/>
          <w:sz w:val="18"/>
          <w:szCs w:val="18"/>
          <w:color w:val="C6C6C8"/>
          <w:spacing w:val="-6"/>
          <w:w w:val="427"/>
          <w:position w:val="3"/>
        </w:rPr>
        <w:t>-</w:t>
      </w:r>
      <w:r>
        <w:rPr>
          <w:rFonts w:ascii="Arial" w:hAnsi="Arial" w:cs="Arial" w:eastAsia="Arial"/>
          <w:sz w:val="18"/>
          <w:szCs w:val="18"/>
          <w:color w:val="C6C6C8"/>
          <w:spacing w:val="0"/>
          <w:w w:val="427"/>
          <w:position w:val="3"/>
        </w:rPr>
        <w:t>-</w:t>
      </w:r>
      <w:r>
        <w:rPr>
          <w:rFonts w:ascii="Arial" w:hAnsi="Arial" w:cs="Arial" w:eastAsia="Arial"/>
          <w:sz w:val="18"/>
          <w:szCs w:val="18"/>
          <w:color w:val="C6C6C8"/>
          <w:spacing w:val="0"/>
          <w:w w:val="100"/>
          <w:position w:val="3"/>
        </w:rPr>
        <w:t>  </w:t>
      </w:r>
      <w:r>
        <w:rPr>
          <w:rFonts w:ascii="Arial" w:hAnsi="Arial" w:cs="Arial" w:eastAsia="Arial"/>
          <w:sz w:val="18"/>
          <w:szCs w:val="18"/>
          <w:color w:val="C6C6C8"/>
          <w:spacing w:val="-17"/>
          <w:w w:val="100"/>
          <w:position w:val="3"/>
        </w:rPr>
        <w:t> </w:t>
      </w:r>
      <w:r>
        <w:rPr>
          <w:rFonts w:ascii="Arial" w:hAnsi="Arial" w:cs="Arial" w:eastAsia="Arial"/>
          <w:sz w:val="18"/>
          <w:szCs w:val="18"/>
          <w:color w:val="C6C6C8"/>
          <w:spacing w:val="0"/>
          <w:w w:val="197"/>
          <w:position w:val="3"/>
        </w:rPr>
        <w:t>-r---,:-</w:t>
      </w:r>
      <w:r>
        <w:rPr>
          <w:rFonts w:ascii="Arial" w:hAnsi="Arial" w:cs="Arial" w:eastAsia="Arial"/>
          <w:sz w:val="18"/>
          <w:szCs w:val="18"/>
          <w:color w:val="C6C6C8"/>
          <w:spacing w:val="-7"/>
          <w:w w:val="198"/>
          <w:position w:val="3"/>
        </w:rPr>
        <w:t>-</w:t>
      </w:r>
      <w:r>
        <w:rPr>
          <w:rFonts w:ascii="Arial" w:hAnsi="Arial" w:cs="Arial" w:eastAsia="Arial"/>
          <w:sz w:val="18"/>
          <w:szCs w:val="18"/>
          <w:color w:val="C6C6C8"/>
          <w:spacing w:val="0"/>
          <w:w w:val="490"/>
          <w:position w:val="3"/>
        </w:rPr>
        <w:t>-</w:t>
      </w:r>
      <w:r>
        <w:rPr>
          <w:rFonts w:ascii="Arial" w:hAnsi="Arial" w:cs="Arial" w:eastAsia="Arial"/>
          <w:sz w:val="18"/>
          <w:szCs w:val="18"/>
          <w:color w:val="C6C6C8"/>
          <w:spacing w:val="0"/>
          <w:w w:val="100"/>
          <w:position w:val="3"/>
        </w:rPr>
        <w:t>  </w:t>
      </w:r>
      <w:r>
        <w:rPr>
          <w:rFonts w:ascii="Arial" w:hAnsi="Arial" w:cs="Arial" w:eastAsia="Arial"/>
          <w:sz w:val="18"/>
          <w:szCs w:val="18"/>
          <w:color w:val="C6C6C8"/>
          <w:spacing w:val="21"/>
          <w:w w:val="100"/>
          <w:position w:val="3"/>
        </w:rPr>
        <w:t> </w:t>
      </w:r>
      <w:r>
        <w:rPr>
          <w:rFonts w:ascii="Arial" w:hAnsi="Arial" w:cs="Arial" w:eastAsia="Arial"/>
          <w:sz w:val="18"/>
          <w:szCs w:val="18"/>
          <w:color w:val="C6C6C8"/>
          <w:spacing w:val="0"/>
          <w:w w:val="165"/>
          <w:position w:val="3"/>
        </w:rPr>
        <w:t>--.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660" w:bottom="280" w:left="1020" w:right="1360"/>
        </w:sectPr>
      </w:pPr>
      <w:rPr/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30" w:lineRule="exact"/>
        <w:ind w:left="472" w:right="-65"/>
        <w:jc w:val="left"/>
        <w:tabs>
          <w:tab w:pos="540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96.663376pt;margin-top:-1.363938pt;width:41.094139pt;height:11.905907pt;mso-position-horizontal-relative:page;mso-position-vertical-relative:paragraph;z-index:-1063" type="#_x0000_t202" filled="f" stroked="f">
            <v:textbox inset="0,0,0,0">
              <w:txbxContent>
                <w:p>
                  <w:pPr>
                    <w:spacing w:before="0" w:after="0" w:line="112" w:lineRule="exact"/>
                    <w:ind w:left="543" w:right="-20"/>
                    <w:jc w:val="left"/>
                    <w:rPr>
                      <w:rFonts w:ascii="Times New Roman" w:hAnsi="Times New Roman" w:cs="Times New Roman" w:eastAsia="Times New Roman"/>
                      <w:sz w:val="11"/>
                      <w:szCs w:val="11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909193"/>
                      <w:spacing w:val="0"/>
                      <w:w w:val="267"/>
                    </w:rPr>
                    <w:t>..</w:t>
                  </w:r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67.541565pt;margin-top:-1.363938pt;width:42.458069pt;height:11.905907pt;mso-position-horizontal-relative:page;mso-position-vertical-relative:paragraph;z-index:-1062" type="#_x0000_t202" filled="f" stroked="f">
            <v:textbox inset="0,0,0,0">
              <w:txbxContent>
                <w:p>
                  <w:pPr>
                    <w:spacing w:before="0" w:after="0" w:line="112" w:lineRule="exact"/>
                    <w:ind w:left="123" w:right="-20"/>
                    <w:jc w:val="left"/>
                    <w:rPr>
                      <w:rFonts w:ascii="Times New Roman" w:hAnsi="Times New Roman" w:cs="Times New Roman" w:eastAsia="Times New Roman"/>
                      <w:sz w:val="11"/>
                      <w:szCs w:val="11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A5A5A8"/>
                      <w:spacing w:val="0"/>
                      <w:w w:val="116"/>
                    </w:rPr>
                    <w:t>_,</w:t>
                  </w:r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7"/>
          <w:szCs w:val="17"/>
          <w:color w:val="C6C6C8"/>
          <w:w w:val="204"/>
          <w:position w:val="-13"/>
        </w:rPr>
        <w:t>-.,.--,._,.--+--+</w:t>
      </w:r>
      <w:r>
        <w:rPr>
          <w:rFonts w:ascii="Times New Roman" w:hAnsi="Times New Roman" w:cs="Times New Roman" w:eastAsia="Times New Roman"/>
          <w:sz w:val="17"/>
          <w:szCs w:val="17"/>
          <w:color w:val="C6C6C8"/>
          <w:spacing w:val="-29"/>
          <w:w w:val="100"/>
          <w:position w:val="-13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A5A5A8"/>
          <w:spacing w:val="0"/>
          <w:w w:val="79"/>
          <w:position w:val="-13"/>
        </w:rPr>
        <w:t>Janar</w:t>
      </w:r>
      <w:r>
        <w:rPr>
          <w:rFonts w:ascii="Times New Roman" w:hAnsi="Times New Roman" w:cs="Times New Roman" w:eastAsia="Times New Roman"/>
          <w:sz w:val="17"/>
          <w:szCs w:val="17"/>
          <w:color w:val="A5A5A8"/>
          <w:spacing w:val="0"/>
          <w:w w:val="79"/>
          <w:position w:val="-13"/>
        </w:rPr>
        <w:t>   </w:t>
      </w:r>
      <w:r>
        <w:rPr>
          <w:rFonts w:ascii="Times New Roman" w:hAnsi="Times New Roman" w:cs="Times New Roman" w:eastAsia="Times New Roman"/>
          <w:sz w:val="17"/>
          <w:szCs w:val="17"/>
          <w:color w:val="A5A5A8"/>
          <w:spacing w:val="28"/>
          <w:w w:val="79"/>
          <w:position w:val="-13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B5B5B8"/>
          <w:spacing w:val="0"/>
          <w:w w:val="100"/>
          <w:position w:val="-13"/>
        </w:rPr>
        <w:t>Shlu</w:t>
      </w:r>
      <w:r>
        <w:rPr>
          <w:rFonts w:ascii="Times New Roman" w:hAnsi="Times New Roman" w:cs="Times New Roman" w:eastAsia="Times New Roman"/>
          <w:sz w:val="17"/>
          <w:szCs w:val="17"/>
          <w:color w:val="B5B5B8"/>
          <w:spacing w:val="0"/>
          <w:w w:val="100"/>
          <w:position w:val="-13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B5B5B8"/>
          <w:spacing w:val="0"/>
          <w:w w:val="100"/>
          <w:position w:val="-13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B5B5B8"/>
          <w:spacing w:val="5"/>
          <w:w w:val="100"/>
          <w:position w:val="-1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A5A5A8"/>
          <w:spacing w:val="0"/>
          <w:w w:val="76"/>
          <w:position w:val="-13"/>
        </w:rPr>
        <w:t>_cl111</w:t>
      </w:r>
      <w:r>
        <w:rPr>
          <w:rFonts w:ascii="Times New Roman" w:hAnsi="Times New Roman" w:cs="Times New Roman" w:eastAsia="Times New Roman"/>
          <w:sz w:val="16"/>
          <w:szCs w:val="16"/>
          <w:color w:val="A5A5A8"/>
          <w:spacing w:val="0"/>
          <w:w w:val="76"/>
          <w:position w:val="-13"/>
        </w:rPr>
        <w:t>    </w:t>
      </w:r>
      <w:r>
        <w:rPr>
          <w:rFonts w:ascii="Times New Roman" w:hAnsi="Times New Roman" w:cs="Times New Roman" w:eastAsia="Times New Roman"/>
          <w:sz w:val="16"/>
          <w:szCs w:val="16"/>
          <w:color w:val="A5A5A8"/>
          <w:spacing w:val="21"/>
          <w:w w:val="76"/>
          <w:position w:val="-1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A5A5A8"/>
          <w:spacing w:val="0"/>
          <w:w w:val="100"/>
          <w:position w:val="-13"/>
        </w:rPr>
        <w:t>l'nll</w:t>
      </w:r>
      <w:r>
        <w:rPr>
          <w:rFonts w:ascii="Times New Roman" w:hAnsi="Times New Roman" w:cs="Times New Roman" w:eastAsia="Times New Roman"/>
          <w:sz w:val="16"/>
          <w:szCs w:val="16"/>
          <w:color w:val="A5A5A8"/>
          <w:spacing w:val="0"/>
          <w:w w:val="100"/>
          <w:position w:val="-13"/>
        </w:rPr>
        <w:t>   </w:t>
      </w:r>
      <w:r>
        <w:rPr>
          <w:rFonts w:ascii="Times New Roman" w:hAnsi="Times New Roman" w:cs="Times New Roman" w:eastAsia="Times New Roman"/>
          <w:sz w:val="16"/>
          <w:szCs w:val="16"/>
          <w:color w:val="A5A5A8"/>
          <w:spacing w:val="8"/>
          <w:w w:val="100"/>
          <w:position w:val="-13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A5A5A8"/>
          <w:spacing w:val="0"/>
          <w:w w:val="144"/>
          <w:position w:val="-13"/>
        </w:rPr>
        <w:t>Ma1</w:t>
      </w:r>
      <w:r>
        <w:rPr>
          <w:rFonts w:ascii="Times New Roman" w:hAnsi="Times New Roman" w:cs="Times New Roman" w:eastAsia="Times New Roman"/>
          <w:sz w:val="17"/>
          <w:szCs w:val="17"/>
          <w:color w:val="A5A5A8"/>
          <w:spacing w:val="0"/>
          <w:w w:val="144"/>
          <w:position w:val="-13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A5A5A8"/>
          <w:spacing w:val="0"/>
          <w:w w:val="144"/>
          <w:position w:val="-13"/>
        </w:rPr>
        <w:t>h0f</w:t>
      </w:r>
      <w:r>
        <w:rPr>
          <w:rFonts w:ascii="Times New Roman" w:hAnsi="Times New Roman" w:cs="Times New Roman" w:eastAsia="Times New Roman"/>
          <w:sz w:val="17"/>
          <w:szCs w:val="17"/>
          <w:color w:val="A5A5A8"/>
          <w:spacing w:val="-59"/>
          <w:w w:val="144"/>
          <w:position w:val="-13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A5A5A8"/>
          <w:spacing w:val="0"/>
          <w:w w:val="100"/>
          <w:position w:val="-13"/>
        </w:rPr>
        <w:tab/>
      </w:r>
      <w:r>
        <w:rPr>
          <w:rFonts w:ascii="Times New Roman" w:hAnsi="Times New Roman" w:cs="Times New Roman" w:eastAsia="Times New Roman"/>
          <w:sz w:val="17"/>
          <w:szCs w:val="17"/>
          <w:color w:val="A5A5A8"/>
          <w:spacing w:val="0"/>
          <w:w w:val="100"/>
          <w:position w:val="-13"/>
        </w:rPr>
      </w:r>
      <w:r>
        <w:rPr>
          <w:rFonts w:ascii="Times New Roman" w:hAnsi="Times New Roman" w:cs="Times New Roman" w:eastAsia="Times New Roman"/>
          <w:sz w:val="16"/>
          <w:szCs w:val="16"/>
          <w:color w:val="909193"/>
          <w:spacing w:val="0"/>
          <w:w w:val="100"/>
          <w:position w:val="-13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color w:val="909193"/>
          <w:spacing w:val="0"/>
          <w:w w:val="100"/>
          <w:position w:val="-13"/>
        </w:rPr>
        <w:t>\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66" w:after="0" w:line="81" w:lineRule="exact"/>
        <w:ind w:right="-58"/>
        <w:jc w:val="left"/>
        <w:tabs>
          <w:tab w:pos="44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2"/>
          <w:szCs w:val="12"/>
          <w:color w:val="A5A5A8"/>
          <w:spacing w:val="0"/>
          <w:w w:val="147"/>
          <w:position w:val="-5"/>
        </w:rPr>
        <w:t>c</w:t>
      </w:r>
      <w:r>
        <w:rPr>
          <w:rFonts w:ascii="Times New Roman" w:hAnsi="Times New Roman" w:cs="Times New Roman" w:eastAsia="Times New Roman"/>
          <w:sz w:val="12"/>
          <w:szCs w:val="12"/>
          <w:color w:val="A5A5A8"/>
          <w:spacing w:val="0"/>
          <w:w w:val="100"/>
          <w:position w:val="-5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A5A5A8"/>
          <w:spacing w:val="0"/>
          <w:w w:val="147"/>
          <w:position w:val="-5"/>
        </w:rPr>
        <w:t>••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26" w:after="0" w:line="121" w:lineRule="exact"/>
        <w:ind w:right="-79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br w:type="column"/>
      </w:r>
      <w:r>
        <w:rPr>
          <w:rFonts w:ascii="Arial" w:hAnsi="Arial" w:cs="Arial" w:eastAsia="Arial"/>
          <w:sz w:val="15"/>
          <w:szCs w:val="15"/>
          <w:color w:val="A5A5A8"/>
          <w:spacing w:val="8"/>
          <w:w w:val="76"/>
          <w:position w:val="-15"/>
        </w:rPr>
        <w:t>&lt;</w:t>
      </w:r>
      <w:r>
        <w:rPr>
          <w:rFonts w:ascii="Times New Roman" w:hAnsi="Times New Roman" w:cs="Times New Roman" w:eastAsia="Times New Roman"/>
          <w:sz w:val="16"/>
          <w:szCs w:val="16"/>
          <w:color w:val="A5A5A8"/>
          <w:spacing w:val="9"/>
          <w:w w:val="77"/>
          <w:position w:val="-6"/>
        </w:rPr>
        <w:t>h</w:t>
      </w:r>
      <w:r>
        <w:rPr>
          <w:rFonts w:ascii="Times New Roman" w:hAnsi="Times New Roman" w:cs="Times New Roman" w:eastAsia="Times New Roman"/>
          <w:sz w:val="16"/>
          <w:szCs w:val="16"/>
          <w:color w:val="909193"/>
          <w:spacing w:val="0"/>
          <w:w w:val="95"/>
          <w:position w:val="-15"/>
        </w:rPr>
        <w:t>lll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147" w:lineRule="exact"/>
        <w:ind w:right="-73"/>
        <w:jc w:val="left"/>
        <w:tabs>
          <w:tab w:pos="540" w:val="left"/>
        </w:tabs>
        <w:rPr>
          <w:rFonts w:ascii="Arial" w:hAnsi="Arial" w:cs="Arial" w:eastAsia="Arial"/>
          <w:sz w:val="22"/>
          <w:szCs w:val="22"/>
        </w:rPr>
      </w:pPr>
      <w:rPr/>
      <w:r>
        <w:rPr/>
        <w:br w:type="column"/>
      </w:r>
      <w:r>
        <w:rPr>
          <w:rFonts w:ascii="Arial" w:hAnsi="Arial" w:cs="Arial" w:eastAsia="Arial"/>
          <w:sz w:val="22"/>
          <w:szCs w:val="22"/>
          <w:color w:val="A5A5A8"/>
          <w:spacing w:val="0"/>
          <w:w w:val="133"/>
          <w:position w:val="-6"/>
        </w:rPr>
        <w:t>r</w:t>
      </w:r>
      <w:r>
        <w:rPr>
          <w:rFonts w:ascii="Arial" w:hAnsi="Arial" w:cs="Arial" w:eastAsia="Arial"/>
          <w:sz w:val="22"/>
          <w:szCs w:val="22"/>
          <w:color w:val="A5A5A8"/>
          <w:spacing w:val="0"/>
          <w:w w:val="100"/>
          <w:position w:val="-6"/>
        </w:rPr>
        <w:tab/>
      </w:r>
      <w:r>
        <w:rPr>
          <w:rFonts w:ascii="Arial" w:hAnsi="Arial" w:cs="Arial" w:eastAsia="Arial"/>
          <w:sz w:val="22"/>
          <w:szCs w:val="22"/>
          <w:color w:val="A5A5A8"/>
          <w:spacing w:val="0"/>
          <w:w w:val="100"/>
          <w:position w:val="-6"/>
        </w:rPr>
      </w:r>
      <w:r>
        <w:rPr>
          <w:rFonts w:ascii="Arial" w:hAnsi="Arial" w:cs="Arial" w:eastAsia="Arial"/>
          <w:sz w:val="22"/>
          <w:szCs w:val="22"/>
          <w:color w:val="909193"/>
          <w:spacing w:val="0"/>
          <w:w w:val="271"/>
          <w:position w:val="-6"/>
        </w:rPr>
        <w:t>'</w:t>
      </w:r>
      <w:r>
        <w:rPr>
          <w:rFonts w:ascii="Arial" w:hAnsi="Arial" w:cs="Arial" w:eastAsia="Arial"/>
          <w:sz w:val="22"/>
          <w:szCs w:val="22"/>
          <w:color w:val="909193"/>
          <w:spacing w:val="-40"/>
          <w:w w:val="100"/>
          <w:position w:val="-6"/>
        </w:rPr>
        <w:t> </w:t>
      </w:r>
      <w:r>
        <w:rPr>
          <w:rFonts w:ascii="Arial" w:hAnsi="Arial" w:cs="Arial" w:eastAsia="Arial"/>
          <w:sz w:val="22"/>
          <w:szCs w:val="22"/>
          <w:color w:val="B5B5B8"/>
          <w:spacing w:val="0"/>
          <w:w w:val="65"/>
          <w:position w:val="-6"/>
        </w:rPr>
        <w:t>'·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/>
        <w:br w:type="column"/>
      </w:r>
      <w:r>
        <w:rPr>
          <w:sz w:val="12"/>
          <w:szCs w:val="12"/>
        </w:rPr>
      </w:r>
    </w:p>
    <w:p>
      <w:pPr>
        <w:spacing w:before="0" w:after="0" w:line="21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B5B5B8"/>
          <w:spacing w:val="0"/>
          <w:w w:val="86"/>
          <w:position w:val="-13"/>
        </w:rPr>
        <w:t>·J.;;;I'"'</w:t>
      </w:r>
      <w:r>
        <w:rPr>
          <w:rFonts w:ascii="Times New Roman" w:hAnsi="Times New Roman" w:cs="Times New Roman" w:eastAsia="Times New Roman"/>
          <w:sz w:val="16"/>
          <w:szCs w:val="16"/>
          <w:color w:val="B5B5B8"/>
          <w:spacing w:val="1"/>
          <w:w w:val="86"/>
          <w:position w:val="-1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B5B5B8"/>
          <w:spacing w:val="0"/>
          <w:w w:val="100"/>
          <w:position w:val="-13"/>
        </w:rPr>
        <w:t>---i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60" w:bottom="280" w:left="1020" w:right="1360"/>
          <w:cols w:num="5" w:equalWidth="0">
            <w:col w:w="5515" w:space="175"/>
            <w:col w:w="566" w:space="138"/>
            <w:col w:w="274" w:space="303"/>
            <w:col w:w="699" w:space="1130"/>
            <w:col w:w="740"/>
          </w:cols>
        </w:sectPr>
      </w:pPr>
      <w:rPr/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195" w:lineRule="exact"/>
        <w:ind w:left="839" w:right="-67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909193"/>
          <w:spacing w:val="0"/>
          <w:w w:val="96"/>
          <w:position w:val="-1"/>
        </w:rPr>
        <w:t>l'rurra</w:t>
      </w:r>
      <w:r>
        <w:rPr>
          <w:rFonts w:ascii="Times New Roman" w:hAnsi="Times New Roman" w:cs="Times New Roman" w:eastAsia="Times New Roman"/>
          <w:sz w:val="17"/>
          <w:szCs w:val="17"/>
          <w:color w:val="909193"/>
          <w:spacing w:val="-5"/>
          <w:w w:val="96"/>
          <w:position w:val="-1"/>
        </w:rPr>
        <w:t> </w:t>
      </w:r>
      <w:r>
        <w:rPr>
          <w:rFonts w:ascii="Arial" w:hAnsi="Arial" w:cs="Arial" w:eastAsia="Arial"/>
          <w:sz w:val="15"/>
          <w:szCs w:val="15"/>
          <w:color w:val="A5A5A8"/>
          <w:spacing w:val="0"/>
          <w:w w:val="131"/>
          <w:position w:val="-1"/>
        </w:rPr>
        <w:t>f</w:t>
      </w:r>
      <w:r>
        <w:rPr>
          <w:rFonts w:ascii="Arial" w:hAnsi="Arial" w:cs="Arial" w:eastAsia="Arial"/>
          <w:sz w:val="15"/>
          <w:szCs w:val="15"/>
          <w:color w:val="A5A5A8"/>
          <w:spacing w:val="-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909193"/>
          <w:spacing w:val="0"/>
          <w:w w:val="100"/>
          <w:position w:val="-1"/>
        </w:rPr>
        <w:t>ierte,</w:t>
      </w:r>
      <w:r>
        <w:rPr>
          <w:rFonts w:ascii="Times New Roman" w:hAnsi="Times New Roman" w:cs="Times New Roman" w:eastAsia="Times New Roman"/>
          <w:sz w:val="17"/>
          <w:szCs w:val="17"/>
          <w:color w:val="909193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C6C6C8"/>
          <w:spacing w:val="0"/>
          <w:w w:val="100"/>
          <w:position w:val="5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C6C6C8"/>
          <w:spacing w:val="0"/>
          <w:w w:val="100"/>
          <w:position w:val="5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C6C6C8"/>
          <w:spacing w:val="22"/>
          <w:w w:val="100"/>
          <w:position w:val="5"/>
        </w:rPr>
        <w:t> </w:t>
      </w:r>
      <w:r>
        <w:rPr>
          <w:rFonts w:ascii="Arial" w:hAnsi="Arial" w:cs="Arial" w:eastAsia="Arial"/>
          <w:sz w:val="16"/>
          <w:szCs w:val="16"/>
          <w:color w:val="B5B5B8"/>
          <w:spacing w:val="0"/>
          <w:w w:val="100"/>
          <w:position w:val="-1"/>
        </w:rPr>
        <w:t>m'</w:t>
      </w:r>
      <w:r>
        <w:rPr>
          <w:rFonts w:ascii="Arial" w:hAnsi="Arial" w:cs="Arial" w:eastAsia="Arial"/>
          <w:sz w:val="16"/>
          <w:szCs w:val="16"/>
          <w:color w:val="B5B5B8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6"/>
          <w:szCs w:val="16"/>
          <w:color w:val="B5B5B8"/>
          <w:spacing w:val="3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A5A5A8"/>
          <w:spacing w:val="0"/>
          <w:w w:val="80"/>
          <w:position w:val="-1"/>
        </w:rPr>
        <w:t>k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163" w:lineRule="exact"/>
        <w:ind w:right="-64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6"/>
          <w:szCs w:val="16"/>
          <w:color w:val="909193"/>
          <w:spacing w:val="0"/>
          <w:w w:val="100"/>
        </w:rPr>
        <w:t>:ont•</w:t>
      </w:r>
      <w:r>
        <w:rPr>
          <w:rFonts w:ascii="Times New Roman" w:hAnsi="Times New Roman" w:cs="Times New Roman" w:eastAsia="Times New Roman"/>
          <w:sz w:val="16"/>
          <w:szCs w:val="16"/>
          <w:color w:val="90919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90919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909193"/>
          <w:spacing w:val="0"/>
          <w:w w:val="116"/>
        </w:rPr>
        <w:t>f•ill•"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0" w:after="0" w:line="163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br w:type="column"/>
      </w:r>
      <w:r>
        <w:rPr>
          <w:rFonts w:ascii="Arial" w:hAnsi="Arial" w:cs="Arial" w:eastAsia="Arial"/>
          <w:sz w:val="15"/>
          <w:szCs w:val="15"/>
          <w:color w:val="A5A5A8"/>
          <w:spacing w:val="0"/>
          <w:w w:val="76"/>
        </w:rPr>
        <w:t>;</w:t>
      </w:r>
      <w:r>
        <w:rPr>
          <w:rFonts w:ascii="Arial" w:hAnsi="Arial" w:cs="Arial" w:eastAsia="Arial"/>
          <w:sz w:val="15"/>
          <w:szCs w:val="15"/>
          <w:color w:val="A5A5A8"/>
          <w:spacing w:val="0"/>
          <w:w w:val="76"/>
        </w:rPr>
        <w:t>    </w:t>
      </w:r>
      <w:r>
        <w:rPr>
          <w:rFonts w:ascii="Arial" w:hAnsi="Arial" w:cs="Arial" w:eastAsia="Arial"/>
          <w:sz w:val="15"/>
          <w:szCs w:val="15"/>
          <w:color w:val="A5A5A8"/>
          <w:spacing w:val="1"/>
          <w:w w:val="76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B5B5B8"/>
          <w:spacing w:val="0"/>
          <w:w w:val="100"/>
        </w:rPr>
        <w:t>.:,;;Of+'-=l.'l:::;or+..;.'";.;;ro;,;,;t.Y:;._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60" w:bottom="280" w:left="1020" w:right="1360"/>
          <w:cols w:num="3" w:equalWidth="0">
            <w:col w:w="2235" w:space="3280"/>
            <w:col w:w="739" w:space="209"/>
            <w:col w:w="3077"/>
          </w:cols>
        </w:sectPr>
      </w:pPr>
      <w:rPr/>
    </w:p>
    <w:p>
      <w:pPr>
        <w:spacing w:before="0" w:after="0" w:line="223" w:lineRule="exact"/>
        <w:ind w:left="839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909193"/>
          <w:spacing w:val="0"/>
          <w:w w:val="86"/>
          <w:position w:val="-2"/>
        </w:rPr>
        <w:t>me</w:t>
      </w:r>
      <w:r>
        <w:rPr>
          <w:rFonts w:ascii="Times New Roman" w:hAnsi="Times New Roman" w:cs="Times New Roman" w:eastAsia="Times New Roman"/>
          <w:sz w:val="16"/>
          <w:szCs w:val="16"/>
          <w:color w:val="909193"/>
          <w:spacing w:val="-1"/>
          <w:w w:val="86"/>
          <w:position w:val="-2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B5B5B8"/>
          <w:spacing w:val="0"/>
          <w:w w:val="83"/>
          <w:position w:val="-2"/>
        </w:rPr>
        <w:t>7s•.</w:t>
      </w:r>
      <w:r>
        <w:rPr>
          <w:rFonts w:ascii="Times New Roman" w:hAnsi="Times New Roman" w:cs="Times New Roman" w:eastAsia="Times New Roman"/>
          <w:sz w:val="23"/>
          <w:szCs w:val="23"/>
          <w:color w:val="B5B5B8"/>
          <w:spacing w:val="-34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A5A5A8"/>
          <w:spacing w:val="0"/>
          <w:w w:val="74"/>
          <w:position w:val="-2"/>
        </w:rPr>
        <w:t>1!</w:t>
      </w:r>
      <w:r>
        <w:rPr>
          <w:rFonts w:ascii="Times New Roman" w:hAnsi="Times New Roman" w:cs="Times New Roman" w:eastAsia="Times New Roman"/>
          <w:sz w:val="16"/>
          <w:szCs w:val="16"/>
          <w:color w:val="A5A5A8"/>
          <w:spacing w:val="-32"/>
          <w:w w:val="73"/>
          <w:position w:val="-2"/>
        </w:rPr>
        <w:t>&amp;</w:t>
      </w:r>
      <w:r>
        <w:rPr>
          <w:rFonts w:ascii="Times New Roman" w:hAnsi="Times New Roman" w:cs="Times New Roman" w:eastAsia="Times New Roman"/>
          <w:sz w:val="16"/>
          <w:szCs w:val="16"/>
          <w:color w:val="C6C6C8"/>
          <w:spacing w:val="0"/>
          <w:w w:val="129"/>
          <w:position w:val="-2"/>
        </w:rPr>
        <w:t>._</w:t>
      </w:r>
      <w:r>
        <w:rPr>
          <w:rFonts w:ascii="Times New Roman" w:hAnsi="Times New Roman" w:cs="Times New Roman" w:eastAsia="Times New Roman"/>
          <w:sz w:val="16"/>
          <w:szCs w:val="16"/>
          <w:color w:val="C6C6C8"/>
          <w:spacing w:val="0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C6C6C8"/>
          <w:spacing w:val="0"/>
          <w:w w:val="87"/>
          <w:position w:val="-2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color w:val="C6C6C8"/>
          <w:spacing w:val="-25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C6C6C8"/>
          <w:spacing w:val="0"/>
          <w:w w:val="199"/>
          <w:position w:val="-2"/>
        </w:rPr>
        <w:t>f--c·-ilt-l--l---t</w:t>
      </w:r>
      <w:r>
        <w:rPr>
          <w:rFonts w:ascii="Times New Roman" w:hAnsi="Times New Roman" w:cs="Times New Roman" w:eastAsia="Times New Roman"/>
          <w:sz w:val="16"/>
          <w:szCs w:val="16"/>
          <w:color w:val="C6C6C8"/>
          <w:spacing w:val="-10"/>
          <w:w w:val="199"/>
          <w:position w:val="-2"/>
        </w:rPr>
        <w:t>-</w:t>
      </w:r>
      <w:r>
        <w:rPr>
          <w:rFonts w:ascii="Times New Roman" w:hAnsi="Times New Roman" w:cs="Times New Roman" w:eastAsia="Times New Roman"/>
          <w:sz w:val="16"/>
          <w:szCs w:val="16"/>
          <w:color w:val="A5A5A8"/>
          <w:spacing w:val="0"/>
          <w:w w:val="199"/>
          <w:position w:val="-2"/>
        </w:rPr>
        <w:t>--+</w:t>
      </w:r>
      <w:r>
        <w:rPr>
          <w:rFonts w:ascii="Times New Roman" w:hAnsi="Times New Roman" w:cs="Times New Roman" w:eastAsia="Times New Roman"/>
          <w:sz w:val="16"/>
          <w:szCs w:val="16"/>
          <w:color w:val="A5A5A8"/>
          <w:spacing w:val="-2"/>
          <w:w w:val="199"/>
          <w:position w:val="-2"/>
        </w:rPr>
        <w:t>-</w:t>
      </w:r>
      <w:r>
        <w:rPr>
          <w:rFonts w:ascii="Times New Roman" w:hAnsi="Times New Roman" w:cs="Times New Roman" w:eastAsia="Times New Roman"/>
          <w:sz w:val="16"/>
          <w:szCs w:val="16"/>
          <w:color w:val="C6C6C8"/>
          <w:spacing w:val="0"/>
          <w:w w:val="199"/>
          <w:position w:val="-2"/>
        </w:rPr>
        <w:t>--+--</w:t>
      </w:r>
      <w:r>
        <w:rPr>
          <w:rFonts w:ascii="Times New Roman" w:hAnsi="Times New Roman" w:cs="Times New Roman" w:eastAsia="Times New Roman"/>
          <w:sz w:val="16"/>
          <w:szCs w:val="16"/>
          <w:color w:val="C6C6C8"/>
          <w:spacing w:val="0"/>
          <w:w w:val="199"/>
          <w:position w:val="-2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color w:val="C6C6C8"/>
          <w:spacing w:val="-47"/>
          <w:w w:val="199"/>
          <w:position w:val="-2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C6C6C8"/>
          <w:spacing w:val="-18"/>
          <w:w w:val="244"/>
          <w:position w:val="-2"/>
        </w:rPr>
        <w:t>-</w:t>
      </w:r>
      <w:r>
        <w:rPr>
          <w:rFonts w:ascii="Times New Roman" w:hAnsi="Times New Roman" w:cs="Times New Roman" w:eastAsia="Times New Roman"/>
          <w:sz w:val="16"/>
          <w:szCs w:val="16"/>
          <w:color w:val="C6C6C8"/>
          <w:spacing w:val="-37"/>
          <w:w w:val="244"/>
          <w:position w:val="-2"/>
        </w:rPr>
        <w:t>-</w:t>
      </w:r>
      <w:r>
        <w:rPr>
          <w:rFonts w:ascii="Times New Roman" w:hAnsi="Times New Roman" w:cs="Times New Roman" w:eastAsia="Times New Roman"/>
          <w:sz w:val="16"/>
          <w:szCs w:val="16"/>
          <w:color w:val="A5A5A8"/>
          <w:spacing w:val="0"/>
          <w:w w:val="243"/>
          <w:position w:val="-2"/>
        </w:rPr>
        <w:t>--l---l---!--+--+----l----+</w:t>
      </w:r>
      <w:r>
        <w:rPr>
          <w:rFonts w:ascii="Times New Roman" w:hAnsi="Times New Roman" w:cs="Times New Roman" w:eastAsia="Times New Roman"/>
          <w:sz w:val="16"/>
          <w:szCs w:val="16"/>
          <w:color w:val="A5A5A8"/>
          <w:spacing w:val="-29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C6C6C8"/>
          <w:spacing w:val="0"/>
          <w:w w:val="393"/>
          <w:position w:val="-2"/>
        </w:rPr>
        <w:t>-·­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97" w:lineRule="exact"/>
        <w:ind w:left="555"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9.421860pt;margin-top:3.171485pt;width:6.416764pt;height:25.612794pt;mso-position-horizontal-relative:page;mso-position-vertical-relative:paragraph;z-index:-1060" type="#_x0000_t202" filled="f" stroked="f">
            <v:textbox inset="0,0,0,0">
              <w:txbxContent>
                <w:p>
                  <w:pPr>
                    <w:spacing w:before="83" w:after="0" w:line="240" w:lineRule="auto"/>
                    <w:ind w:left="53" w:right="-66"/>
                    <w:jc w:val="left"/>
                    <w:rPr>
                      <w:rFonts w:ascii="Arial" w:hAnsi="Arial" w:cs="Arial" w:eastAsia="Arial"/>
                      <w:sz w:val="17"/>
                      <w:szCs w:val="17"/>
                    </w:rPr>
                  </w:pPr>
                  <w:rPr/>
                  <w:r>
                    <w:rPr>
                      <w:rFonts w:ascii="Arial" w:hAnsi="Arial" w:cs="Arial" w:eastAsia="Arial"/>
                      <w:sz w:val="17"/>
                      <w:szCs w:val="17"/>
                      <w:color w:val="B5B5B8"/>
                      <w:spacing w:val="0"/>
                      <w:w w:val="158"/>
                    </w:rPr>
                    <w:t>.</w:t>
                  </w:r>
                  <w:r>
                    <w:rPr>
                      <w:rFonts w:ascii="Arial" w:hAnsi="Arial" w:cs="Arial" w:eastAsia="Arial"/>
                      <w:sz w:val="17"/>
                      <w:szCs w:val="17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6"/>
          <w:szCs w:val="16"/>
          <w:color w:val="B5B5B8"/>
          <w:spacing w:val="0"/>
          <w:w w:val="80"/>
          <w:position w:val="-3"/>
        </w:rPr>
        <w:t>....</w:t>
      </w:r>
      <w:r>
        <w:rPr>
          <w:rFonts w:ascii="Arial" w:hAnsi="Arial" w:cs="Arial" w:eastAsia="Arial"/>
          <w:sz w:val="16"/>
          <w:szCs w:val="16"/>
          <w:color w:val="B5B5B8"/>
          <w:spacing w:val="0"/>
          <w:w w:val="80"/>
          <w:position w:val="-3"/>
        </w:rPr>
        <w:t>  </w:t>
      </w:r>
      <w:r>
        <w:rPr>
          <w:rFonts w:ascii="Arial" w:hAnsi="Arial" w:cs="Arial" w:eastAsia="Arial"/>
          <w:sz w:val="16"/>
          <w:szCs w:val="16"/>
          <w:color w:val="B5B5B8"/>
          <w:spacing w:val="27"/>
          <w:w w:val="80"/>
          <w:position w:val="-3"/>
        </w:rPr>
        <w:t> </w:t>
      </w:r>
      <w:r>
        <w:rPr>
          <w:rFonts w:ascii="Arial" w:hAnsi="Arial" w:cs="Arial" w:eastAsia="Arial"/>
          <w:sz w:val="16"/>
          <w:szCs w:val="16"/>
          <w:color w:val="B5B5B8"/>
          <w:spacing w:val="0"/>
          <w:w w:val="100"/>
          <w:position w:val="-3"/>
        </w:rPr>
        <w:t>N"'t</w:t>
      </w:r>
      <w:r>
        <w:rPr>
          <w:rFonts w:ascii="Arial" w:hAnsi="Arial" w:cs="Arial" w:eastAsia="Arial"/>
          <w:sz w:val="16"/>
          <w:szCs w:val="16"/>
          <w:color w:val="B5B5B8"/>
          <w:spacing w:val="0"/>
          <w:w w:val="100"/>
          <w:position w:val="-3"/>
        </w:rPr>
        <w:t>h</w:t>
      </w:r>
      <w:r>
        <w:rPr>
          <w:rFonts w:ascii="Arial" w:hAnsi="Arial" w:cs="Arial" w:eastAsia="Arial"/>
          <w:sz w:val="16"/>
          <w:szCs w:val="16"/>
          <w:color w:val="B5B5B8"/>
          <w:spacing w:val="1"/>
          <w:w w:val="100"/>
          <w:position w:val="-3"/>
        </w:rPr>
        <w:t> </w:t>
      </w:r>
      <w:r>
        <w:rPr>
          <w:rFonts w:ascii="Arial" w:hAnsi="Arial" w:cs="Arial" w:eastAsia="Arial"/>
          <w:sz w:val="15"/>
          <w:szCs w:val="15"/>
          <w:color w:val="A5A5A8"/>
          <w:spacing w:val="0"/>
          <w:w w:val="100"/>
          <w:position w:val="-3"/>
        </w:rPr>
        <w:t>ne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60" w:bottom="280" w:left="1020" w:right="1360"/>
        </w:sectPr>
      </w:pPr>
      <w:rPr/>
    </w:p>
    <w:p>
      <w:pPr>
        <w:spacing w:before="49" w:after="0" w:line="188" w:lineRule="exact"/>
        <w:ind w:left="697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1.228462pt;margin-top:2.229932pt;width:14.275249pt;height:30.290365pt;mso-position-horizontal-relative:page;mso-position-vertical-relative:paragraph;z-index:-1052" type="#_x0000_t202" filled="f" stroked="f">
            <v:textbox inset="0,0,0,0">
              <w:txbxContent>
                <w:p>
                  <w:pPr>
                    <w:spacing w:before="0" w:after="0" w:line="606" w:lineRule="exact"/>
                    <w:ind w:right="-131"/>
                    <w:jc w:val="left"/>
                    <w:rPr>
                      <w:rFonts w:ascii="Times New Roman" w:hAnsi="Times New Roman" w:cs="Times New Roman" w:eastAsia="Times New Roman"/>
                      <w:sz w:val="39"/>
                      <w:szCs w:val="39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39"/>
                      <w:szCs w:val="39"/>
                      <w:color w:val="909193"/>
                      <w:spacing w:val="-92"/>
                      <w:w w:val="58"/>
                      <w:position w:val="17"/>
                    </w:rPr>
                    <w:t>e</w:t>
                  </w:r>
                  <w:r>
                    <w:rPr>
                      <w:rFonts w:ascii="Times New Roman" w:hAnsi="Times New Roman" w:cs="Times New Roman" w:eastAsia="Times New Roman"/>
                      <w:sz w:val="42"/>
                      <w:szCs w:val="42"/>
                      <w:color w:val="909193"/>
                      <w:spacing w:val="0"/>
                      <w:w w:val="58"/>
                      <w:position w:val="-4"/>
                    </w:rPr>
                    <w:t>s</w:t>
                  </w:r>
                  <w:r>
                    <w:rPr>
                      <w:rFonts w:ascii="Times New Roman" w:hAnsi="Times New Roman" w:cs="Times New Roman" w:eastAsia="Times New Roman"/>
                      <w:sz w:val="42"/>
                      <w:szCs w:val="42"/>
                      <w:color w:val="909193"/>
                      <w:spacing w:val="14"/>
                      <w:w w:val="58"/>
                      <w:position w:val="-4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39"/>
                      <w:szCs w:val="39"/>
                      <w:color w:val="A5A5A8"/>
                      <w:spacing w:val="0"/>
                      <w:w w:val="33"/>
                      <w:position w:val="17"/>
                    </w:rPr>
                    <w:t>).,</w:t>
                  </w:r>
                  <w:r>
                    <w:rPr>
                      <w:rFonts w:ascii="Times New Roman" w:hAnsi="Times New Roman" w:cs="Times New Roman" w:eastAsia="Times New Roman"/>
                      <w:sz w:val="39"/>
                      <w:szCs w:val="39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7"/>
          <w:szCs w:val="17"/>
          <w:color w:val="B5B5B8"/>
          <w:w w:val="159"/>
          <w:position w:val="-1"/>
        </w:rPr>
        <w:t>nelil)</w:t>
      </w:r>
      <w:r>
        <w:rPr>
          <w:rFonts w:ascii="Arial" w:hAnsi="Arial" w:cs="Arial" w:eastAsia="Arial"/>
          <w:sz w:val="17"/>
          <w:szCs w:val="17"/>
          <w:color w:val="B5B5B8"/>
          <w:w w:val="158"/>
          <w:position w:val="-1"/>
        </w:rPr>
        <w:t>i!'l</w:t>
      </w:r>
      <w:r>
        <w:rPr>
          <w:rFonts w:ascii="Arial" w:hAnsi="Arial" w:cs="Arial" w:eastAsia="Arial"/>
          <w:sz w:val="17"/>
          <w:szCs w:val="17"/>
          <w:color w:val="000000"/>
          <w:w w:val="100"/>
          <w:position w:val="0"/>
        </w:rPr>
      </w:r>
    </w:p>
    <w:p>
      <w:pPr>
        <w:spacing w:before="0" w:after="0" w:line="156" w:lineRule="exact"/>
        <w:ind w:left="749" w:right="-20"/>
        <w:jc w:val="left"/>
        <w:rPr>
          <w:rFonts w:ascii="Arial" w:hAnsi="Arial" w:cs="Arial" w:eastAsia="Arial"/>
          <w:sz w:val="11"/>
          <w:szCs w:val="11"/>
        </w:rPr>
      </w:pPr>
      <w:rPr/>
      <w:r>
        <w:rPr>
          <w:rFonts w:ascii="Arial" w:hAnsi="Arial" w:cs="Arial" w:eastAsia="Arial"/>
          <w:sz w:val="8"/>
          <w:szCs w:val="8"/>
          <w:color w:val="B5B5B8"/>
          <w:spacing w:val="0"/>
          <w:w w:val="196"/>
        </w:rPr>
        <w:t>I</w:t>
      </w:r>
      <w:r>
        <w:rPr>
          <w:rFonts w:ascii="Arial" w:hAnsi="Arial" w:cs="Arial" w:eastAsia="Arial"/>
          <w:sz w:val="8"/>
          <w:szCs w:val="8"/>
          <w:color w:val="B5B5B8"/>
          <w:spacing w:val="0"/>
          <w:w w:val="196"/>
        </w:rPr>
        <w:t> </w:t>
      </w:r>
      <w:r>
        <w:rPr>
          <w:rFonts w:ascii="Arial" w:hAnsi="Arial" w:cs="Arial" w:eastAsia="Arial"/>
          <w:sz w:val="8"/>
          <w:szCs w:val="8"/>
          <w:color w:val="B5B5B8"/>
          <w:spacing w:val="35"/>
          <w:w w:val="196"/>
        </w:rPr>
        <w:t> </w:t>
      </w:r>
      <w:r>
        <w:rPr>
          <w:rFonts w:ascii="Arial" w:hAnsi="Arial" w:cs="Arial" w:eastAsia="Arial"/>
          <w:sz w:val="16"/>
          <w:szCs w:val="16"/>
          <w:color w:val="A5A5A8"/>
          <w:spacing w:val="-3"/>
          <w:w w:val="189"/>
        </w:rPr>
        <w:t>j</w:t>
      </w:r>
      <w:r>
        <w:rPr>
          <w:rFonts w:ascii="Arial" w:hAnsi="Arial" w:cs="Arial" w:eastAsia="Arial"/>
          <w:sz w:val="16"/>
          <w:szCs w:val="16"/>
          <w:color w:val="DDDDDD"/>
          <w:spacing w:val="-31"/>
          <w:w w:val="141"/>
        </w:rPr>
        <w:t>·</w:t>
      </w:r>
      <w:r>
        <w:rPr>
          <w:rFonts w:ascii="Arial" w:hAnsi="Arial" w:cs="Arial" w:eastAsia="Arial"/>
          <w:sz w:val="16"/>
          <w:szCs w:val="16"/>
          <w:color w:val="B5B5B8"/>
          <w:spacing w:val="0"/>
          <w:w w:val="120"/>
        </w:rPr>
        <w:t>rfi</w:t>
      </w:r>
      <w:r>
        <w:rPr>
          <w:rFonts w:ascii="Arial" w:hAnsi="Arial" w:cs="Arial" w:eastAsia="Arial"/>
          <w:sz w:val="16"/>
          <w:szCs w:val="16"/>
          <w:color w:val="B5B5B8"/>
          <w:spacing w:val="9"/>
          <w:w w:val="100"/>
        </w:rPr>
        <w:t> </w:t>
      </w:r>
      <w:r>
        <w:rPr>
          <w:rFonts w:ascii="Arial" w:hAnsi="Arial" w:cs="Arial" w:eastAsia="Arial"/>
          <w:sz w:val="11"/>
          <w:szCs w:val="11"/>
          <w:color w:val="B5B5B8"/>
          <w:spacing w:val="0"/>
          <w:w w:val="80"/>
        </w:rPr>
        <w:t>I1C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</w:rPr>
      </w:r>
    </w:p>
    <w:p>
      <w:pPr>
        <w:spacing w:before="17" w:after="0" w:line="240" w:lineRule="auto"/>
        <w:ind w:left="839" w:right="-66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.478691pt;margin-top:4.259286pt;width:6.43356pt;height:21pt;mso-position-horizontal-relative:page;mso-position-vertical-relative:paragraph;z-index:-1051" type="#_x0000_t202" filled="f" stroked="f">
            <v:textbox inset="0,0,0,0">
              <w:txbxContent>
                <w:p>
                  <w:pPr>
                    <w:spacing w:before="0" w:after="0" w:line="420" w:lineRule="exact"/>
                    <w:ind w:right="-103"/>
                    <w:jc w:val="left"/>
                    <w:rPr>
                      <w:rFonts w:ascii="Times New Roman" w:hAnsi="Times New Roman" w:cs="Times New Roman" w:eastAsia="Times New Roman"/>
                      <w:sz w:val="42"/>
                      <w:szCs w:val="42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42"/>
                      <w:szCs w:val="42"/>
                      <w:color w:val="909193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42"/>
                      <w:szCs w:val="42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7"/>
          <w:szCs w:val="17"/>
          <w:color w:val="B5B5B8"/>
          <w:w w:val="94"/>
        </w:rPr>
        <w:t>herze</w:t>
      </w:r>
      <w:r>
        <w:rPr>
          <w:rFonts w:ascii="Times New Roman" w:hAnsi="Times New Roman" w:cs="Times New Roman" w:eastAsia="Times New Roman"/>
          <w:sz w:val="17"/>
          <w:szCs w:val="17"/>
          <w:color w:val="B5B5B8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B5B5B8"/>
          <w:spacing w:val="0"/>
          <w:w w:val="83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B5B5B8"/>
          <w:spacing w:val="0"/>
          <w:w w:val="82"/>
        </w:rPr>
        <w:t>c</w:t>
      </w:r>
      <w:r>
        <w:rPr>
          <w:rFonts w:ascii="Times New Roman" w:hAnsi="Times New Roman" w:cs="Times New Roman" w:eastAsia="Times New Roman"/>
          <w:sz w:val="17"/>
          <w:szCs w:val="17"/>
          <w:color w:val="B5B5B8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B5B5B8"/>
          <w:spacing w:val="0"/>
          <w:w w:val="75"/>
        </w:rPr>
        <w:t>flllld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23" w:lineRule="exact"/>
        <w:ind w:right="-58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2"/>
          <w:szCs w:val="12"/>
          <w:color w:val="B5B5B8"/>
          <w:spacing w:val="0"/>
          <w:w w:val="64"/>
        </w:rPr>
        <w:t>111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7" w:right="-61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A5A5A8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/>
        <w:br w:type="column"/>
      </w:r>
      <w:r>
        <w:rPr>
          <w:sz w:val="28"/>
          <w:szCs w:val="28"/>
        </w:rPr>
      </w:r>
    </w:p>
    <w:p>
      <w:pPr>
        <w:spacing w:before="0" w:after="0" w:line="335" w:lineRule="exact"/>
        <w:ind w:right="-105"/>
        <w:jc w:val="left"/>
        <w:tabs>
          <w:tab w:pos="720" w:val="left"/>
          <w:tab w:pos="1600" w:val="left"/>
        </w:tabs>
        <w:rPr>
          <w:rFonts w:ascii="Times New Roman" w:hAnsi="Times New Roman" w:cs="Times New Roman" w:eastAsia="Times New Roman"/>
          <w:sz w:val="43"/>
          <w:szCs w:val="43"/>
        </w:rPr>
      </w:pPr>
      <w:rPr/>
      <w:r>
        <w:rPr>
          <w:rFonts w:ascii="Arial" w:hAnsi="Arial" w:cs="Arial" w:eastAsia="Arial"/>
          <w:sz w:val="35"/>
          <w:szCs w:val="35"/>
          <w:color w:val="C6C6C8"/>
          <w:spacing w:val="0"/>
          <w:w w:val="100"/>
          <w:position w:val="-14"/>
        </w:rPr>
        <w:t>·-</w:t>
      </w:r>
      <w:r>
        <w:rPr>
          <w:rFonts w:ascii="Arial" w:hAnsi="Arial" w:cs="Arial" w:eastAsia="Arial"/>
          <w:sz w:val="35"/>
          <w:szCs w:val="35"/>
          <w:color w:val="C6C6C8"/>
          <w:spacing w:val="0"/>
          <w:w w:val="100"/>
          <w:position w:val="-14"/>
        </w:rPr>
        <w:tab/>
      </w:r>
      <w:r>
        <w:rPr>
          <w:rFonts w:ascii="Arial" w:hAnsi="Arial" w:cs="Arial" w:eastAsia="Arial"/>
          <w:sz w:val="35"/>
          <w:szCs w:val="35"/>
          <w:color w:val="C6C6C8"/>
          <w:spacing w:val="0"/>
          <w:w w:val="100"/>
          <w:position w:val="-14"/>
        </w:rPr>
      </w:r>
      <w:r>
        <w:rPr>
          <w:rFonts w:ascii="Arial" w:hAnsi="Arial" w:cs="Arial" w:eastAsia="Arial"/>
          <w:sz w:val="22"/>
          <w:szCs w:val="22"/>
          <w:color w:val="C6C6C8"/>
          <w:spacing w:val="0"/>
          <w:w w:val="296"/>
          <w:position w:val="-9"/>
        </w:rPr>
        <w:t>·</w:t>
      </w:r>
      <w:r>
        <w:rPr>
          <w:rFonts w:ascii="Arial" w:hAnsi="Arial" w:cs="Arial" w:eastAsia="Arial"/>
          <w:sz w:val="22"/>
          <w:szCs w:val="22"/>
          <w:color w:val="C6C6C8"/>
          <w:spacing w:val="-44"/>
          <w:w w:val="296"/>
          <w:position w:val="-9"/>
        </w:rPr>
        <w:t> </w:t>
      </w:r>
      <w:r>
        <w:rPr>
          <w:rFonts w:ascii="Arial" w:hAnsi="Arial" w:cs="Arial" w:eastAsia="Arial"/>
          <w:sz w:val="22"/>
          <w:szCs w:val="22"/>
          <w:color w:val="C6C6C8"/>
          <w:spacing w:val="0"/>
          <w:w w:val="296"/>
          <w:position w:val="-9"/>
        </w:rPr>
        <w:t>·</w:t>
      </w:r>
      <w:r>
        <w:rPr>
          <w:rFonts w:ascii="Arial" w:hAnsi="Arial" w:cs="Arial" w:eastAsia="Arial"/>
          <w:sz w:val="22"/>
          <w:szCs w:val="22"/>
          <w:color w:val="C6C6C8"/>
          <w:spacing w:val="0"/>
          <w:w w:val="100"/>
          <w:position w:val="-9"/>
        </w:rPr>
        <w:tab/>
      </w:r>
      <w:r>
        <w:rPr>
          <w:rFonts w:ascii="Arial" w:hAnsi="Arial" w:cs="Arial" w:eastAsia="Arial"/>
          <w:sz w:val="22"/>
          <w:szCs w:val="22"/>
          <w:color w:val="C6C6C8"/>
          <w:spacing w:val="0"/>
          <w:w w:val="100"/>
          <w:position w:val="-9"/>
        </w:rPr>
      </w:r>
      <w:r>
        <w:rPr>
          <w:rFonts w:ascii="Times New Roman" w:hAnsi="Times New Roman" w:cs="Times New Roman" w:eastAsia="Times New Roman"/>
          <w:sz w:val="43"/>
          <w:szCs w:val="43"/>
          <w:color w:val="C6C6C8"/>
          <w:spacing w:val="0"/>
          <w:w w:val="296"/>
          <w:position w:val="-14"/>
        </w:rPr>
        <w:t>-</w:t>
      </w:r>
      <w:r>
        <w:rPr>
          <w:rFonts w:ascii="Times New Roman" w:hAnsi="Times New Roman" w:cs="Times New Roman" w:eastAsia="Times New Roman"/>
          <w:sz w:val="43"/>
          <w:szCs w:val="43"/>
          <w:color w:val="000000"/>
          <w:spacing w:val="0"/>
          <w:w w:val="100"/>
          <w:position w:val="0"/>
        </w:rPr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tabs>
          <w:tab w:pos="2240" w:val="left"/>
        </w:tabs>
        <w:rPr>
          <w:rFonts w:ascii="Times New Roman" w:hAnsi="Times New Roman" w:cs="Times New Roman" w:eastAsia="Times New Roman"/>
          <w:sz w:val="35"/>
          <w:szCs w:val="35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17.998627pt;margin-top:-1.882299pt;width:5.447205pt;height:28.5pt;mso-position-horizontal-relative:page;mso-position-vertical-relative:paragraph;z-index:-1050" type="#_x0000_t202" filled="f" stroked="f">
            <v:textbox inset="0,0,0,0">
              <w:txbxContent>
                <w:p>
                  <w:pPr>
                    <w:spacing w:before="0" w:after="0" w:line="570" w:lineRule="exact"/>
                    <w:ind w:right="-125"/>
                    <w:jc w:val="left"/>
                    <w:rPr>
                      <w:rFonts w:ascii="Arial" w:hAnsi="Arial" w:cs="Arial" w:eastAsia="Arial"/>
                      <w:sz w:val="57"/>
                      <w:szCs w:val="57"/>
                    </w:rPr>
                  </w:pPr>
                  <w:rPr/>
                  <w:r>
                    <w:rPr>
                      <w:rFonts w:ascii="Arial" w:hAnsi="Arial" w:cs="Arial" w:eastAsia="Arial"/>
                      <w:sz w:val="57"/>
                      <w:szCs w:val="57"/>
                      <w:color w:val="B5B5B8"/>
                      <w:spacing w:val="0"/>
                      <w:w w:val="68"/>
                      <w:position w:val="-1"/>
                    </w:rPr>
                    <w:t>I</w:t>
                  </w:r>
                  <w:r>
                    <w:rPr>
                      <w:rFonts w:ascii="Arial" w:hAnsi="Arial" w:cs="Arial" w:eastAsia="Arial"/>
                      <w:sz w:val="57"/>
                      <w:szCs w:val="57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2.104248pt;margin-top:-3.422283pt;width:7.34604pt;height:39pt;mso-position-horizontal-relative:page;mso-position-vertical-relative:paragraph;z-index:-1048" type="#_x0000_t202" filled="f" stroked="f">
            <v:textbox inset="0,0,0,0">
              <w:txbxContent>
                <w:p>
                  <w:pPr>
                    <w:spacing w:before="0" w:after="0" w:line="780" w:lineRule="exact"/>
                    <w:ind w:right="-157"/>
                    <w:jc w:val="left"/>
                    <w:rPr>
                      <w:rFonts w:ascii="Times New Roman" w:hAnsi="Times New Roman" w:cs="Times New Roman" w:eastAsia="Times New Roman"/>
                      <w:sz w:val="78"/>
                      <w:szCs w:val="7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78"/>
                      <w:szCs w:val="78"/>
                      <w:color w:val="B5B5B8"/>
                      <w:spacing w:val="0"/>
                      <w:w w:val="67"/>
                    </w:rPr>
                    <w:t>t</w:t>
                  </w:r>
                  <w:r>
                    <w:rPr>
                      <w:rFonts w:ascii="Times New Roman" w:hAnsi="Times New Roman" w:cs="Times New Roman" w:eastAsia="Times New Roman"/>
                      <w:sz w:val="78"/>
                      <w:szCs w:val="78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8"/>
          <w:szCs w:val="18"/>
          <w:color w:val="C6C6C8"/>
          <w:spacing w:val="0"/>
          <w:w w:val="127"/>
          <w:position w:val="4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C6C6C8"/>
          <w:spacing w:val="-45"/>
          <w:w w:val="127"/>
          <w:position w:val="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C6C6C8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C6C6C8"/>
          <w:spacing w:val="0"/>
          <w:w w:val="100"/>
          <w:position w:val="4"/>
        </w:rPr>
      </w:r>
      <w:r>
        <w:rPr>
          <w:rFonts w:ascii="Times New Roman" w:hAnsi="Times New Roman" w:cs="Times New Roman" w:eastAsia="Times New Roman"/>
          <w:sz w:val="35"/>
          <w:szCs w:val="35"/>
          <w:color w:val="DDDDDD"/>
          <w:spacing w:val="0"/>
          <w:w w:val="127"/>
          <w:position w:val="0"/>
        </w:rPr>
        <w:t>--</w:t>
      </w:r>
      <w:r>
        <w:rPr>
          <w:rFonts w:ascii="Times New Roman" w:hAnsi="Times New Roman" w:cs="Times New Roman" w:eastAsia="Times New Roman"/>
          <w:sz w:val="35"/>
          <w:szCs w:val="35"/>
          <w:color w:val="000000"/>
          <w:spacing w:val="0"/>
          <w:w w:val="100"/>
          <w:position w:val="0"/>
        </w:rPr>
      </w:r>
    </w:p>
    <w:p>
      <w:pPr>
        <w:spacing w:before="0" w:after="0" w:line="123" w:lineRule="atLeast"/>
        <w:ind w:left="420"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85.447952pt;margin-top:5.316822pt;width:19.058706pt;height:33.208021pt;mso-position-horizontal-relative:page;mso-position-vertical-relative:paragraph;z-index:-1058" type="#_x0000_t202" filled="f" stroked="f">
            <v:textbox inset="0,0,0,0">
              <w:txbxContent>
                <w:p>
                  <w:pPr>
                    <w:spacing w:before="0" w:after="0" w:line="217" w:lineRule="exact"/>
                    <w:ind w:right="-20"/>
                    <w:jc w:val="left"/>
                    <w:rPr>
                      <w:rFonts w:ascii="Courier New" w:hAnsi="Courier New" w:cs="Courier New" w:eastAsia="Courier New"/>
                      <w:sz w:val="21"/>
                      <w:szCs w:val="21"/>
                    </w:rPr>
                  </w:pPr>
                  <w:rPr/>
                  <w:r>
                    <w:rPr>
                      <w:rFonts w:ascii="Courier New" w:hAnsi="Courier New" w:cs="Courier New" w:eastAsia="Courier New"/>
                      <w:sz w:val="21"/>
                      <w:szCs w:val="21"/>
                      <w:color w:val="C6C6C8"/>
                      <w:spacing w:val="0"/>
                      <w:w w:val="129"/>
                      <w:position w:val="2"/>
                    </w:rPr>
                    <w:t>t-</w:t>
                  </w:r>
                  <w:r>
                    <w:rPr>
                      <w:rFonts w:ascii="Courier New" w:hAnsi="Courier New" w:cs="Courier New" w:eastAsia="Courier New"/>
                      <w:sz w:val="21"/>
                      <w:szCs w:val="21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9.828949pt;margin-top:5.316822pt;width:20.629223pt;height:34.254895pt;mso-position-horizontal-relative:page;mso-position-vertical-relative:paragraph;z-index:-1057" type="#_x0000_t202" filled="f" stroked="f">
            <v:textbox inset="0,0,0,0">
              <w:txbxContent>
                <w:p>
                  <w:pPr>
                    <w:spacing w:before="0" w:after="0" w:line="217" w:lineRule="exact"/>
                    <w:ind w:right="-20"/>
                    <w:jc w:val="left"/>
                    <w:rPr>
                      <w:rFonts w:ascii="Courier New" w:hAnsi="Courier New" w:cs="Courier New" w:eastAsia="Courier New"/>
                      <w:sz w:val="21"/>
                      <w:szCs w:val="21"/>
                    </w:rPr>
                  </w:pPr>
                  <w:rPr/>
                  <w:r>
                    <w:rPr>
                      <w:rFonts w:ascii="Courier New" w:hAnsi="Courier New" w:cs="Courier New" w:eastAsia="Courier New"/>
                      <w:sz w:val="21"/>
                      <w:szCs w:val="21"/>
                      <w:color w:val="C6C6C8"/>
                      <w:spacing w:val="0"/>
                      <w:w w:val="129"/>
                      <w:position w:val="2"/>
                    </w:rPr>
                    <w:t>--</w:t>
                  </w:r>
                  <w:r>
                    <w:rPr>
                      <w:rFonts w:ascii="Courier New" w:hAnsi="Courier New" w:cs="Courier New" w:eastAsia="Courier New"/>
                      <w:sz w:val="21"/>
                      <w:szCs w:val="21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51.418427pt;margin-top:8.53997pt;width:26.815331pt;height:32.455897pt;mso-position-horizontal-relative:page;mso-position-vertical-relative:paragraph;z-index:-1056" type="#_x0000_t202" filled="f" stroked="f">
            <v:textbox inset="0,0,0,0">
              <w:txbxContent>
                <w:p>
                  <w:pPr>
                    <w:spacing w:before="0" w:after="0" w:line="378" w:lineRule="exact"/>
                    <w:ind w:left="10" w:right="-20"/>
                    <w:jc w:val="left"/>
                    <w:rPr>
                      <w:rFonts w:ascii="Arial" w:hAnsi="Arial" w:cs="Arial" w:eastAsia="Arial"/>
                      <w:sz w:val="37"/>
                      <w:szCs w:val="37"/>
                    </w:rPr>
                  </w:pPr>
                  <w:rPr/>
                  <w:r>
                    <w:rPr>
                      <w:rFonts w:ascii="Arial" w:hAnsi="Arial" w:cs="Arial" w:eastAsia="Arial"/>
                      <w:sz w:val="37"/>
                      <w:szCs w:val="37"/>
                      <w:color w:val="646464"/>
                      <w:spacing w:val="0"/>
                      <w:w w:val="161"/>
                    </w:rPr>
                    <w:t>.</w:t>
                  </w:r>
                  <w:r>
                    <w:rPr>
                      <w:rFonts w:ascii="Arial" w:hAnsi="Arial" w:cs="Arial" w:eastAsia="Arial"/>
                      <w:sz w:val="37"/>
                      <w:szCs w:val="37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63.576691pt;margin-top:17.102621pt;width:139.415636pt;height:21.5pt;mso-position-horizontal-relative:page;mso-position-vertical-relative:paragraph;z-index:-1049" type="#_x0000_t202" filled="f" stroked="f">
            <v:textbox inset="0,0,0,0">
              <w:txbxContent>
                <w:p>
                  <w:pPr>
                    <w:spacing w:before="0" w:after="0" w:line="430" w:lineRule="exact"/>
                    <w:ind w:right="-105"/>
                    <w:jc w:val="left"/>
                    <w:tabs>
                      <w:tab w:pos="2660" w:val="left"/>
                    </w:tabs>
                    <w:rPr>
                      <w:rFonts w:ascii="Arial" w:hAnsi="Arial" w:cs="Arial" w:eastAsia="Arial"/>
                      <w:sz w:val="31"/>
                      <w:szCs w:val="31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43"/>
                      <w:szCs w:val="43"/>
                      <w:color w:val="C6C6C8"/>
                      <w:spacing w:val="0"/>
                      <w:w w:val="138"/>
                    </w:rPr>
                    <w:t>-·</w:t>
                  </w:r>
                  <w:r>
                    <w:rPr>
                      <w:rFonts w:ascii="Times New Roman" w:hAnsi="Times New Roman" w:cs="Times New Roman" w:eastAsia="Times New Roman"/>
                      <w:sz w:val="43"/>
                      <w:szCs w:val="43"/>
                      <w:color w:val="C6C6C8"/>
                      <w:spacing w:val="-82"/>
                      <w:w w:val="138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43"/>
                      <w:szCs w:val="43"/>
                      <w:color w:val="C6C6C8"/>
                      <w:spacing w:val="0"/>
                      <w:w w:val="100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sz w:val="43"/>
                      <w:szCs w:val="43"/>
                      <w:color w:val="C6C6C8"/>
                      <w:spacing w:val="0"/>
                      <w:w w:val="100"/>
                    </w:rPr>
                  </w:r>
                  <w:r>
                    <w:rPr>
                      <w:rFonts w:ascii="Arial" w:hAnsi="Arial" w:cs="Arial" w:eastAsia="Arial"/>
                      <w:sz w:val="31"/>
                      <w:szCs w:val="31"/>
                      <w:color w:val="B5B5B8"/>
                      <w:spacing w:val="0"/>
                      <w:w w:val="138"/>
                      <w:position w:val="1"/>
                    </w:rPr>
                    <w:t>-</w:t>
                  </w:r>
                  <w:r>
                    <w:rPr>
                      <w:rFonts w:ascii="Arial" w:hAnsi="Arial" w:cs="Arial" w:eastAsia="Arial"/>
                      <w:sz w:val="31"/>
                      <w:szCs w:val="31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5"/>
          <w:szCs w:val="15"/>
          <w:color w:val="B5B5B8"/>
          <w:spacing w:val="0"/>
          <w:w w:val="262"/>
        </w:rPr>
        <w:t>I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60" w:bottom="280" w:left="1020" w:right="1360"/>
          <w:cols w:num="4" w:equalWidth="0">
            <w:col w:w="1614" w:space="388"/>
            <w:col w:w="116" w:space="537"/>
            <w:col w:w="2036" w:space="2230"/>
            <w:col w:w="2619"/>
          </w:cols>
        </w:sectPr>
      </w:pPr>
      <w:rPr/>
    </w:p>
    <w:p>
      <w:pPr>
        <w:spacing w:before="0" w:after="0" w:line="137" w:lineRule="atLeast"/>
        <w:ind w:left="547" w:right="-20"/>
        <w:jc w:val="left"/>
        <w:tabs>
          <w:tab w:pos="190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6.624046pt;margin-top:9.212073pt;width:207.349417pt;height:17.857179pt;mso-position-horizontal-relative:page;mso-position-vertical-relative:paragraph;z-index:-1059" type="#_x0000_t202" filled="f" stroked="f">
            <v:textbox inset="0,0,0,0">
              <w:txbxContent>
                <w:p>
                  <w:pPr>
                    <w:spacing w:before="9" w:after="0" w:line="140" w:lineRule="exact"/>
                    <w:jc w:val="left"/>
                    <w:rPr>
                      <w:sz w:val="14"/>
                      <w:szCs w:val="14"/>
                    </w:rPr>
                  </w:pPr>
                  <w:rPr/>
                  <w:r>
                    <w:rPr>
                      <w:sz w:val="14"/>
                      <w:szCs w:val="14"/>
                    </w:rPr>
                  </w:r>
                </w:p>
                <w:p>
                  <w:pPr>
                    <w:spacing w:before="0" w:after="0" w:line="240" w:lineRule="auto"/>
                    <w:ind w:left="37" w:right="-20"/>
                    <w:jc w:val="left"/>
                    <w:rPr>
                      <w:rFonts w:ascii="Times New Roman" w:hAnsi="Times New Roman" w:cs="Times New Roman" w:eastAsia="Times New Roman"/>
                      <w:sz w:val="7"/>
                      <w:szCs w:val="7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7"/>
                      <w:szCs w:val="7"/>
                      <w:color w:val="909193"/>
                      <w:spacing w:val="0"/>
                      <w:w w:val="123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7"/>
                      <w:szCs w:val="7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6"/>
          <w:szCs w:val="16"/>
          <w:color w:val="909193"/>
          <w:spacing w:val="0"/>
          <w:w w:val="136"/>
        </w:rPr>
        <w:t>-;;</w:t>
      </w:r>
      <w:r>
        <w:rPr>
          <w:rFonts w:ascii="Times New Roman" w:hAnsi="Times New Roman" w:cs="Times New Roman" w:eastAsia="Times New Roman"/>
          <w:sz w:val="16"/>
          <w:szCs w:val="16"/>
          <w:color w:val="909193"/>
          <w:spacing w:val="40"/>
          <w:w w:val="136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B5B5B8"/>
          <w:spacing w:val="0"/>
          <w:w w:val="74"/>
        </w:rPr>
        <w:t>Pl\:&gt;dhtml</w:t>
      </w:r>
      <w:r>
        <w:rPr>
          <w:rFonts w:ascii="Times New Roman" w:hAnsi="Times New Roman" w:cs="Times New Roman" w:eastAsia="Times New Roman"/>
          <w:sz w:val="16"/>
          <w:szCs w:val="16"/>
          <w:color w:val="B5B5B8"/>
          <w:spacing w:val="0"/>
          <w:w w:val="74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B5B5B8"/>
          <w:spacing w:val="0"/>
          <w:w w:val="74"/>
        </w:rPr>
        <w:t>bruto</w:t>
      </w:r>
      <w:r>
        <w:rPr>
          <w:rFonts w:ascii="Times New Roman" w:hAnsi="Times New Roman" w:cs="Times New Roman" w:eastAsia="Times New Roman"/>
          <w:sz w:val="17"/>
          <w:szCs w:val="17"/>
          <w:color w:val="B5B5B8"/>
          <w:spacing w:val="-3"/>
          <w:w w:val="74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B5B5B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7"/>
          <w:szCs w:val="17"/>
          <w:color w:val="B5B5B8"/>
          <w:spacing w:val="0"/>
          <w:w w:val="100"/>
        </w:rPr>
      </w:r>
      <w:r>
        <w:rPr>
          <w:rFonts w:ascii="Times New Roman" w:hAnsi="Times New Roman" w:cs="Times New Roman" w:eastAsia="Times New Roman"/>
          <w:sz w:val="16"/>
          <w:szCs w:val="16"/>
          <w:color w:val="B5B5B8"/>
          <w:spacing w:val="0"/>
          <w:w w:val="82"/>
        </w:rPr>
        <w:t>Q'l\</w:t>
      </w:r>
      <w:r>
        <w:rPr>
          <w:rFonts w:ascii="Times New Roman" w:hAnsi="Times New Roman" w:cs="Times New Roman" w:eastAsia="Times New Roman"/>
          <w:sz w:val="16"/>
          <w:szCs w:val="16"/>
          <w:color w:val="B5B5B8"/>
          <w:spacing w:val="0"/>
          <w:w w:val="83"/>
        </w:rPr>
        <w:t>'h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60" w:bottom="280" w:left="1020" w:right="1360"/>
        </w:sectPr>
      </w:pPr>
      <w:rPr/>
    </w:p>
    <w:p>
      <w:pPr>
        <w:spacing w:before="0" w:after="0" w:line="64" w:lineRule="atLeast"/>
        <w:ind w:left="186" w:right="-98"/>
        <w:jc w:val="left"/>
        <w:tabs>
          <w:tab w:pos="740" w:val="left"/>
        </w:tabs>
        <w:rPr>
          <w:rFonts w:ascii="Courier New" w:hAnsi="Courier New" w:cs="Courier New" w:eastAsia="Courier New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28"/>
          <w:szCs w:val="28"/>
          <w:color w:val="909193"/>
          <w:spacing w:val="-234"/>
          <w:w w:val="178"/>
        </w:rPr>
        <w:t>£</w:t>
      </w:r>
      <w:r>
        <w:rPr>
          <w:rFonts w:ascii="Arial" w:hAnsi="Arial" w:cs="Arial" w:eastAsia="Arial"/>
          <w:sz w:val="22"/>
          <w:szCs w:val="22"/>
          <w:color w:val="909193"/>
          <w:spacing w:val="0"/>
          <w:w w:val="72"/>
          <w:position w:val="-12"/>
        </w:rPr>
        <w:t>7,</w:t>
      </w:r>
      <w:r>
        <w:rPr>
          <w:rFonts w:ascii="Arial" w:hAnsi="Arial" w:cs="Arial" w:eastAsia="Arial"/>
          <w:sz w:val="22"/>
          <w:szCs w:val="22"/>
          <w:color w:val="909193"/>
          <w:spacing w:val="0"/>
          <w:w w:val="100"/>
          <w:position w:val="-12"/>
        </w:rPr>
        <w:tab/>
      </w:r>
      <w:r>
        <w:rPr>
          <w:rFonts w:ascii="Arial" w:hAnsi="Arial" w:cs="Arial" w:eastAsia="Arial"/>
          <w:sz w:val="22"/>
          <w:szCs w:val="22"/>
          <w:color w:val="909193"/>
          <w:spacing w:val="0"/>
          <w:w w:val="100"/>
          <w:position w:val="-12"/>
        </w:rPr>
      </w:r>
      <w:r>
        <w:rPr>
          <w:rFonts w:ascii="Times New Roman" w:hAnsi="Times New Roman" w:cs="Times New Roman" w:eastAsia="Times New Roman"/>
          <w:sz w:val="3"/>
          <w:szCs w:val="3"/>
          <w:color w:val="B5B5B8"/>
          <w:spacing w:val="0"/>
          <w:w w:val="191"/>
          <w:position w:val="-5"/>
        </w:rPr>
        <w:t>1</w:t>
      </w:r>
      <w:r>
        <w:rPr>
          <w:rFonts w:ascii="Times New Roman" w:hAnsi="Times New Roman" w:cs="Times New Roman" w:eastAsia="Times New Roman"/>
          <w:sz w:val="3"/>
          <w:szCs w:val="3"/>
          <w:color w:val="B5B5B8"/>
          <w:spacing w:val="0"/>
          <w:w w:val="191"/>
          <w:position w:val="-5"/>
        </w:rPr>
        <w:t>    </w:t>
      </w:r>
      <w:r>
        <w:rPr>
          <w:rFonts w:ascii="Times New Roman" w:hAnsi="Times New Roman" w:cs="Times New Roman" w:eastAsia="Times New Roman"/>
          <w:sz w:val="3"/>
          <w:szCs w:val="3"/>
          <w:color w:val="B5B5B8"/>
          <w:spacing w:val="7"/>
          <w:w w:val="191"/>
          <w:position w:val="-5"/>
        </w:rPr>
        <w:t> </w:t>
      </w:r>
      <w:r>
        <w:rPr>
          <w:rFonts w:ascii="Courier New" w:hAnsi="Courier New" w:cs="Courier New" w:eastAsia="Courier New"/>
          <w:sz w:val="19"/>
          <w:szCs w:val="19"/>
          <w:color w:val="B5B5B8"/>
          <w:spacing w:val="0"/>
          <w:w w:val="68"/>
          <w:position w:val="0"/>
        </w:rPr>
        <w:t>1</w:t>
      </w:r>
      <w:r>
        <w:rPr>
          <w:rFonts w:ascii="Courier New" w:hAnsi="Courier New" w:cs="Courier New" w:eastAsia="Courier New"/>
          <w:sz w:val="19"/>
          <w:szCs w:val="19"/>
          <w:color w:val="B5B5B8"/>
          <w:spacing w:val="0"/>
          <w:w w:val="68"/>
          <w:position w:val="0"/>
        </w:rPr>
        <w:t> </w:t>
      </w:r>
      <w:r>
        <w:rPr>
          <w:rFonts w:ascii="Courier New" w:hAnsi="Courier New" w:cs="Courier New" w:eastAsia="Courier New"/>
          <w:sz w:val="19"/>
          <w:szCs w:val="19"/>
          <w:color w:val="B5B5B8"/>
          <w:spacing w:val="0"/>
          <w:w w:val="68"/>
          <w:position w:val="0"/>
        </w:rPr>
        <w:t>0</w:t>
      </w:r>
      <w:r>
        <w:rPr>
          <w:rFonts w:ascii="Courier New" w:hAnsi="Courier New" w:cs="Courier New" w:eastAsia="Courier New"/>
          <w:sz w:val="19"/>
          <w:szCs w:val="19"/>
          <w:color w:val="B5B5B8"/>
          <w:spacing w:val="0"/>
          <w:w w:val="68"/>
          <w:position w:val="0"/>
        </w:rPr>
        <w:t> </w:t>
      </w:r>
      <w:r>
        <w:rPr>
          <w:rFonts w:ascii="Courier New" w:hAnsi="Courier New" w:cs="Courier New" w:eastAsia="Courier New"/>
          <w:sz w:val="19"/>
          <w:szCs w:val="19"/>
          <w:color w:val="B5B5B8"/>
          <w:spacing w:val="0"/>
          <w:w w:val="68"/>
          <w:position w:val="0"/>
        </w:rPr>
        <w:t>1i</w:t>
      </w:r>
      <w:r>
        <w:rPr>
          <w:rFonts w:ascii="Courier New" w:hAnsi="Courier New" w:cs="Courier New" w:eastAsia="Courier New"/>
          <w:sz w:val="19"/>
          <w:szCs w:val="19"/>
          <w:color w:val="B5B5B8"/>
          <w:spacing w:val="0"/>
          <w:w w:val="68"/>
          <w:position w:val="0"/>
        </w:rPr>
        <w:t> </w:t>
      </w:r>
      <w:r>
        <w:rPr>
          <w:rFonts w:ascii="Courier New" w:hAnsi="Courier New" w:cs="Courier New" w:eastAsia="Courier New"/>
          <w:sz w:val="19"/>
          <w:szCs w:val="19"/>
          <w:color w:val="B5B5B8"/>
          <w:spacing w:val="0"/>
          <w:w w:val="68"/>
          <w:position w:val="0"/>
        </w:rPr>
        <w:t>lN</w:t>
      </w:r>
      <w:r>
        <w:rPr>
          <w:rFonts w:ascii="Courier New" w:hAnsi="Courier New" w:cs="Courier New" w:eastAsia="Courier New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64" w:lineRule="atLeast"/>
        <w:ind w:right="-20"/>
        <w:jc w:val="left"/>
        <w:tabs>
          <w:tab w:pos="1120" w:val="left"/>
          <w:tab w:pos="2100" w:val="left"/>
        </w:tabs>
        <w:rPr>
          <w:rFonts w:ascii="Courier New" w:hAnsi="Courier New" w:cs="Courier New" w:eastAsia="Courier New"/>
          <w:sz w:val="21"/>
          <w:szCs w:val="21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21"/>
          <w:szCs w:val="21"/>
          <w:color w:val="C6C6C8"/>
          <w:spacing w:val="0"/>
          <w:w w:val="129"/>
        </w:rPr>
        <w:t>--+--</w:t>
      </w:r>
      <w:r>
        <w:rPr>
          <w:rFonts w:ascii="Courier New" w:hAnsi="Courier New" w:cs="Courier New" w:eastAsia="Courier New"/>
          <w:sz w:val="21"/>
          <w:szCs w:val="21"/>
          <w:color w:val="C6C6C8"/>
          <w:spacing w:val="0"/>
          <w:w w:val="100"/>
        </w:rPr>
        <w:tab/>
      </w:r>
      <w:r>
        <w:rPr>
          <w:rFonts w:ascii="Courier New" w:hAnsi="Courier New" w:cs="Courier New" w:eastAsia="Courier New"/>
          <w:sz w:val="21"/>
          <w:szCs w:val="21"/>
          <w:color w:val="C6C6C8"/>
          <w:spacing w:val="0"/>
          <w:w w:val="129"/>
        </w:rPr>
        <w:t>-</w:t>
      </w:r>
      <w:r>
        <w:rPr>
          <w:rFonts w:ascii="Courier New" w:hAnsi="Courier New" w:cs="Courier New" w:eastAsia="Courier New"/>
          <w:sz w:val="21"/>
          <w:szCs w:val="21"/>
          <w:color w:val="C6C6C8"/>
          <w:spacing w:val="0"/>
          <w:w w:val="100"/>
        </w:rPr>
        <w:tab/>
      </w:r>
      <w:r>
        <w:rPr>
          <w:rFonts w:ascii="Courier New" w:hAnsi="Courier New" w:cs="Courier New" w:eastAsia="Courier New"/>
          <w:sz w:val="21"/>
          <w:szCs w:val="21"/>
          <w:color w:val="C6C6C8"/>
          <w:spacing w:val="0"/>
          <w:w w:val="129"/>
        </w:rPr>
        <w:t>-</w:t>
      </w:r>
      <w:r>
        <w:rPr>
          <w:rFonts w:ascii="Courier New" w:hAnsi="Courier New" w:cs="Courier New" w:eastAsia="Courier New"/>
          <w:sz w:val="21"/>
          <w:szCs w:val="21"/>
          <w:color w:val="C6C6C8"/>
          <w:spacing w:val="-39"/>
          <w:w w:val="129"/>
        </w:rPr>
        <w:t>-</w:t>
      </w:r>
      <w:r>
        <w:rPr>
          <w:rFonts w:ascii="Courier New" w:hAnsi="Courier New" w:cs="Courier New" w:eastAsia="Courier New"/>
          <w:sz w:val="21"/>
          <w:szCs w:val="21"/>
          <w:color w:val="A5A5A8"/>
          <w:spacing w:val="0"/>
          <w:w w:val="103"/>
        </w:rPr>
        <w:t>!--;</w:t>
      </w:r>
      <w:r>
        <w:rPr>
          <w:rFonts w:ascii="Courier New" w:hAnsi="Courier New" w:cs="Courier New" w:eastAsia="Courier New"/>
          <w:sz w:val="21"/>
          <w:szCs w:val="2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60" w:bottom="280" w:left="1020" w:right="1360"/>
          <w:cols w:num="2" w:equalWidth="0">
            <w:col w:w="1555" w:space="321"/>
            <w:col w:w="7664"/>
          </w:cols>
        </w:sectPr>
      </w:pPr>
      <w:rPr/>
    </w:p>
    <w:p>
      <w:pPr>
        <w:spacing w:before="0" w:after="0" w:line="14" w:lineRule="atLeast"/>
        <w:ind w:left="839"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/>
        <w:pict>
          <v:group style="position:absolute;margin-left:61.125pt;margin-top:232.646881pt;width:464.334464pt;height:133.106309pt;mso-position-horizontal-relative:page;mso-position-vertical-relative:page;z-index:-1055" coordorigin="1223,4653" coordsize="9287,2662">
            <v:shape style="position:absolute;left:1223;top:4852;width:293;height:1388" type="#_x0000_t75">
              <v:imagedata r:id="rId16" o:title=""/>
            </v:shape>
            <v:group style="position:absolute;left:3858;top:4932;width:2;height:545" coordorigin="3858,4932" coordsize="2,545">
              <v:shape style="position:absolute;left:3858;top:4932;width:2;height:545" coordorigin="3858,4932" coordsize="0,545" path="m3858,5477l3858,4932e" filled="f" stroked="t" strokeweight="1.12466pt" strokecolor="#BCBCBC">
                <v:path arrowok="t"/>
              </v:shape>
            </v:group>
            <v:group style="position:absolute;left:3749;top:5245;width:184;height:2" coordorigin="3749,5245" coordsize="184,2">
              <v:shape style="position:absolute;left:3749;top:5245;width:184;height:2" coordorigin="3749,5245" coordsize="184,0" path="m3749,5245l3933,5245e" filled="f" stroked="t" strokeweight="1.12466pt" strokecolor="#000000">
                <v:path arrowok="t"/>
              </v:shape>
            </v:group>
            <v:group style="position:absolute;left:3254;top:4682;width:812;height:250" coordorigin="3254,4682" coordsize="812,250">
              <v:shape style="position:absolute;left:3254;top:4682;width:812;height:250" coordorigin="3254,4682" coordsize="812,250" path="m3254,4682l4066,4682,4066,4932,3254,4932,3254,4682e" filled="t" fillcolor="#EDEDEF" stroked="f">
                <v:path arrowok="t"/>
                <v:fill/>
              </v:shape>
            </v:group>
            <v:group style="position:absolute;left:2749;top:5024;width:78;height:2" coordorigin="2749,5024" coordsize="78,2">
              <v:shape style="position:absolute;left:2749;top:5024;width:78;height:2" coordorigin="2749,5024" coordsize="78,0" path="m2749,5024l2826,5024e" filled="f" stroked="t" strokeweight="3.87955pt" strokecolor="#EDEDEF">
                <v:path arrowok="t"/>
              </v:shape>
            </v:group>
            <v:group style="position:absolute;left:2899;top:5025;width:357;height:37" coordorigin="2899,5025" coordsize="357,37">
              <v:shape style="position:absolute;left:2899;top:5025;width:357;height:37" coordorigin="2899,5025" coordsize="357,37" path="m2899,5025l3256,5025,3256,5063,2899,5063,2899,5025xe" filled="t" fillcolor="#EDEDEF" stroked="f">
                <v:path arrowok="t"/>
                <v:fill/>
              </v:shape>
            </v:group>
            <v:group style="position:absolute;left:1485;top:5063;width:2278;height:223" coordorigin="1485,5063" coordsize="2278,223">
              <v:shape style="position:absolute;left:1485;top:5063;width:2278;height:223" coordorigin="1485,5063" coordsize="2278,223" path="m1485,5063l3763,5063,3763,5286,1485,5286,1485,5063e" filled="t" fillcolor="#EDEDEF" stroked="f">
                <v:path arrowok="t"/>
                <v:fill/>
              </v:shape>
            </v:group>
            <v:group style="position:absolute;left:4386;top:5309;width:2;height:169" coordorigin="4386,5309" coordsize="2,169">
              <v:shape style="position:absolute;left:4386;top:5309;width:2;height:169" coordorigin="4386,5309" coordsize="0,169" path="m4386,5477l4386,5309e" filled="f" stroked="t" strokeweight=".749773pt" strokecolor="#BCBCBC">
                <v:path arrowok="t"/>
              </v:shape>
            </v:group>
            <v:group style="position:absolute;left:4755;top:5245;width:181;height:2" coordorigin="4755,5245" coordsize="181,2">
              <v:shape style="position:absolute;left:4755;top:5245;width:181;height:2" coordorigin="4755,5245" coordsize="181,0" path="m4755,5245l4936,5245e" filled="f" stroked="t" strokeweight="1.12466pt" strokecolor="#000000">
                <v:path arrowok="t"/>
              </v:shape>
            </v:group>
            <v:group style="position:absolute;left:3933;top:5063;width:822;height:223" coordorigin="3933,5063" coordsize="822,223">
              <v:shape style="position:absolute;left:3933;top:5063;width:822;height:223" coordorigin="3933,5063" coordsize="822,223" path="m3933,5063l4755,5063,4755,5286,3933,5286,3933,5063e" filled="t" fillcolor="#EDEDEF" stroked="f">
                <v:path arrowok="t"/>
                <v:fill/>
              </v:shape>
            </v:group>
            <v:group style="position:absolute;left:5168;top:5245;width:182;height:2" coordorigin="5168,5245" coordsize="182,2">
              <v:shape style="position:absolute;left:5168;top:5245;width:182;height:2" coordorigin="5168,5245" coordsize="182,0" path="m5168,5245l5351,5245e" filled="f" stroked="t" strokeweight="1.12466pt" strokecolor="#000000">
                <v:path arrowok="t"/>
              </v:shape>
            </v:group>
            <v:group style="position:absolute;left:4936;top:5073;width:232;height:210" coordorigin="4936,5073" coordsize="232,210">
              <v:shape style="position:absolute;left:4936;top:5073;width:232;height:210" coordorigin="4936,5073" coordsize="232,210" path="m4936,5073l5168,5073,5168,5283,4936,5283,4936,5073e" filled="t" fillcolor="#EDEDEF" stroked="f">
                <v:path arrowok="t"/>
                <v:fill/>
              </v:shape>
            </v:group>
            <v:group style="position:absolute;left:6339;top:5301;width:2;height:176" coordorigin="6339,5301" coordsize="2,176">
              <v:shape style="position:absolute;left:6339;top:5301;width:2;height:176" coordorigin="6339,5301" coordsize="0,176" path="m6339,5477l6339,5301e" filled="f" stroked="t" strokeweight=".749773pt" strokecolor="#B8B8B8">
                <v:path arrowok="t"/>
              </v:shape>
            </v:group>
            <v:group style="position:absolute;left:6857;top:5219;width:2;height:259" coordorigin="6857,5219" coordsize="2,259">
              <v:shape style="position:absolute;left:6857;top:5219;width:2;height:259" coordorigin="6857,5219" coordsize="0,259" path="m6857,5477l6857,5219e" filled="f" stroked="t" strokeweight="1.12466pt" strokecolor="#B8B8B8">
                <v:path arrowok="t"/>
              </v:shape>
            </v:group>
            <v:group style="position:absolute;left:7340;top:4932;width:2;height:545" coordorigin="7340,4932" coordsize="2,545">
              <v:shape style="position:absolute;left:7340;top:4932;width:2;height:545" coordorigin="7340,4932" coordsize="0,545" path="m7340,5477l7340,4932e" filled="f" stroked="t" strokeweight=".749773pt" strokecolor="#B8B8BC">
                <v:path arrowok="t"/>
              </v:shape>
            </v:group>
            <v:group style="position:absolute;left:6200;top:5245;width:1207;height:2" coordorigin="6200,5245" coordsize="1207,2">
              <v:shape style="position:absolute;left:6200;top:5245;width:1207;height:2" coordorigin="6200,5245" coordsize="1207,0" path="m6200,5245l7407,5245e" filled="f" stroked="t" strokeweight="1.12466pt" strokecolor="#000000">
                <v:path arrowok="t"/>
              </v:shape>
            </v:group>
            <v:group style="position:absolute;left:6181;top:4693;width:2;height:240" coordorigin="6181,4693" coordsize="2,240">
              <v:shape style="position:absolute;left:6181;top:4693;width:2;height:240" coordorigin="6181,4693" coordsize="0,240" path="m6181,4693l6181,4932,6181,4693xe" filled="t" fillcolor="#EDEDEF" stroked="f">
                <v:path arrowok="t"/>
                <v:fill/>
              </v:shape>
            </v:group>
            <v:group style="position:absolute;left:6301;top:4693;width:140;height:240" coordorigin="6301,4693" coordsize="140,240">
              <v:shape style="position:absolute;left:6301;top:4693;width:140;height:240" coordorigin="6301,4693" coordsize="140,240" path="m6301,4693l6442,4693,6442,4932,6301,4932,6301,4693e" filled="t" fillcolor="#EDEDEF" stroked="f">
                <v:path arrowok="t"/>
                <v:fill/>
              </v:shape>
            </v:group>
            <v:group style="position:absolute;left:6417;top:4693;width:138;height:240" coordorigin="6417,4693" coordsize="138,240">
              <v:shape style="position:absolute;left:6417;top:4693;width:138;height:240" coordorigin="6417,4693" coordsize="138,240" path="m6417,4693l6555,4693,6555,4932,6417,4932,6417,4693e" filled="t" fillcolor="#EDEDEF" stroked="f">
                <v:path arrowok="t"/>
                <v:fill/>
              </v:shape>
            </v:group>
            <v:group style="position:absolute;left:6885;top:4693;width:751;height:240" coordorigin="6885,4693" coordsize="751,240">
              <v:shape style="position:absolute;left:6885;top:4693;width:751;height:240" coordorigin="6885,4693" coordsize="751,240" path="m6885,4693l7636,4693,7636,4932,6885,4932,6885,4693e" filled="t" fillcolor="#EDEDEF" stroked="f">
                <v:path arrowok="t"/>
                <v:fill/>
              </v:shape>
            </v:group>
            <v:group style="position:absolute;left:6742;top:5015;width:2;height:158" coordorigin="6742,5015" coordsize="2,158">
              <v:shape style="position:absolute;left:6742;top:5015;width:2;height:158" coordorigin="6742,5015" coordsize="0,158" path="m6742,5173l6742,5015e" filled="f" stroked="t" strokeweight="3.63514pt" strokecolor="#EDEDEF">
                <v:path arrowok="t"/>
              </v:shape>
            </v:group>
            <v:group style="position:absolute;left:7146;top:5015;width:124;height:158" coordorigin="7146,5015" coordsize="124,158">
              <v:shape style="position:absolute;left:7146;top:5015;width:124;height:158" coordorigin="7146,5015" coordsize="124,158" path="m7146,5015l7270,5015,7270,5173,7146,5173,7146,5015e" filled="t" fillcolor="#EDEDEF" stroked="f">
                <v:path arrowok="t"/>
                <v:fill/>
              </v:shape>
            </v:group>
            <v:group style="position:absolute;left:7506;top:5245;width:160;height:2" coordorigin="7506,5245" coordsize="160,2">
              <v:shape style="position:absolute;left:7506;top:5245;width:160;height:2" coordorigin="7506,5245" coordsize="160,0" path="m7506,5245l7666,5245e" filled="f" stroked="t" strokeweight="1.12466pt" strokecolor="#000000">
                <v:path arrowok="t"/>
              </v:shape>
            </v:group>
            <v:group style="position:absolute;left:7520;top:4975;width:2;height:210" coordorigin="7520,4975" coordsize="2,210">
              <v:shape style="position:absolute;left:7520;top:4975;width:2;height:210" coordorigin="7520,4975" coordsize="0,210" path="m7520,5185l7520,4975e" filled="f" stroked="t" strokeweight="3.18pt" strokecolor="#EDEDEF">
                <v:path arrowok="t"/>
              </v:shape>
            </v:group>
            <v:group style="position:absolute;left:5474;top:5025;width:110;height:37" coordorigin="5474,5025" coordsize="110,37">
              <v:shape style="position:absolute;left:5474;top:5025;width:110;height:37" coordorigin="5474,5025" coordsize="110,37" path="m5474,5025l5584,5025,5584,5063,5474,5063,5474,5025xe" filled="t" fillcolor="#EDEDEF" stroked="f">
                <v:path arrowok="t"/>
                <v:fill/>
              </v:shape>
            </v:group>
            <v:group style="position:absolute;left:5620;top:4653;width:261;height:410" coordorigin="5620,4653" coordsize="261,410">
              <v:shape style="position:absolute;left:5620;top:4653;width:261;height:410" coordorigin="5620,4653" coordsize="261,410" path="m5620,4653l5881,4653,5881,5063,5620,5063,5620,4653xe" filled="t" fillcolor="#EDEDEF" stroked="f">
                <v:path arrowok="t"/>
                <v:fill/>
              </v:shape>
            </v:group>
            <v:group style="position:absolute;left:5351;top:5063;width:849;height:223" coordorigin="5351,5063" coordsize="849,223">
              <v:shape style="position:absolute;left:5351;top:5063;width:849;height:223" coordorigin="5351,5063" coordsize="849,223" path="m5351,5063l6200,5063,6200,5286,5351,5286,5351,5063e" filled="t" fillcolor="#EDEDEF" stroked="f">
                <v:path arrowok="t"/>
                <v:fill/>
              </v:shape>
            </v:group>
            <v:group style="position:absolute;left:7407;top:5083;width:99;height:200" coordorigin="7407,5083" coordsize="99,200">
              <v:shape style="position:absolute;left:7407;top:5083;width:99;height:200" coordorigin="7407,5083" coordsize="99,200" path="m7407,5083l7506,5083,7506,5282,7407,5282,7407,5083e" filled="t" fillcolor="#EDEDEF" stroked="f">
                <v:path arrowok="t"/>
                <v:fill/>
              </v:shape>
            </v:group>
            <v:group style="position:absolute;left:7888;top:5294;width:2;height:184" coordorigin="7888,5294" coordsize="2,184">
              <v:shape style="position:absolute;left:7888;top:5294;width:2;height:184" coordorigin="7888,5294" coordsize="0,184" path="m7888,5477l7888,5294e" filled="f" stroked="t" strokeweight=".749773pt" strokecolor="#AFAFB3">
                <v:path arrowok="t"/>
              </v:shape>
            </v:group>
            <v:group style="position:absolute;left:8382;top:5294;width:2;height:184" coordorigin="8382,5294" coordsize="2,184">
              <v:shape style="position:absolute;left:8382;top:5294;width:2;height:184" coordorigin="8382,5294" coordsize="0,184" path="m8382,5477l8382,5294e" filled="f" stroked="t" strokeweight=".749773pt" strokecolor="#BCB8BC">
                <v:path arrowok="t"/>
              </v:shape>
            </v:group>
            <v:group style="position:absolute;left:9106;top:5294;width:2;height:184" coordorigin="9106,5294" coordsize="2,184">
              <v:shape style="position:absolute;left:9106;top:5294;width:2;height:184" coordorigin="9106,5294" coordsize="0,184" path="m9106,5477l9106,5294e" filled="f" stroked="t" strokeweight="1.12466pt" strokecolor="#B8B8B8">
                <v:path arrowok="t"/>
              </v:shape>
            </v:group>
            <v:group style="position:absolute;left:9725;top:5294;width:2;height:184" coordorigin="9725,5294" coordsize="2,184">
              <v:shape style="position:absolute;left:9725;top:5294;width:2;height:184" coordorigin="9725,5294" coordsize="0,184" path="m9725,5477l9725,5294e" filled="f" stroked="t" strokeweight=".749773pt" strokecolor="#B3B3B8">
                <v:path arrowok="t"/>
              </v:shape>
            </v:group>
            <v:group style="position:absolute;left:10426;top:4932;width:2;height:140" coordorigin="10426,4932" coordsize="2,140">
              <v:shape style="position:absolute;left:10426;top:4932;width:2;height:140" coordorigin="10426,4932" coordsize="0,140" path="m10426,5073l10426,4932e" filled="f" stroked="t" strokeweight=".749773pt" strokecolor="#BFBFBF">
                <v:path arrowok="t"/>
              </v:shape>
            </v:group>
            <v:group style="position:absolute;left:10184;top:4693;width:282;height:240" coordorigin="10184,4693" coordsize="282,240">
              <v:shape style="position:absolute;left:10184;top:4693;width:282;height:240" coordorigin="10184,4693" coordsize="282,240" path="m10184,4693l10466,4693,10466,4932,10184,4932,10184,4693e" filled="t" fillcolor="#EDEDEF" stroked="f">
                <v:path arrowok="t"/>
                <v:fill/>
              </v:shape>
            </v:group>
            <v:group style="position:absolute;left:10426;top:5283;width:2;height:195" coordorigin="10426,5283" coordsize="2,195">
              <v:shape style="position:absolute;left:10426;top:5283;width:2;height:195" coordorigin="10426,5283" coordsize="0,195" path="m10426,5477l10426,5283e" filled="f" stroked="t" strokeweight=".749773pt" strokecolor="#BFBFBF">
                <v:path arrowok="t"/>
              </v:shape>
            </v:group>
            <v:group style="position:absolute;left:7790;top:4693;width:294;height:240" coordorigin="7790,4693" coordsize="294,240">
              <v:shape style="position:absolute;left:7790;top:4693;width:294;height:240" coordorigin="7790,4693" coordsize="294,240" path="m7790,4693l8084,4693,8084,4932,7790,4932,7790,4693e" filled="t" fillcolor="#EDEDEF" stroked="f">
                <v:path arrowok="t"/>
                <v:fill/>
              </v:shape>
            </v:group>
            <v:group style="position:absolute;left:7978;top:4915;width:97;height:158" coordorigin="7978,4915" coordsize="97,158">
              <v:shape style="position:absolute;left:7978;top:4915;width:97;height:158" coordorigin="7978,4915" coordsize="97,158" path="m7978,4915l8076,4915,8076,5073,7978,5073,7978,4915xe" filled="t" fillcolor="#EDEDEF" stroked="f">
                <v:path arrowok="t"/>
                <v:fill/>
              </v:shape>
            </v:group>
            <v:group style="position:absolute;left:8954;top:4693;width:1029;height:240" coordorigin="8954,4693" coordsize="1029,240">
              <v:shape style="position:absolute;left:8954;top:4693;width:1029;height:240" coordorigin="8954,4693" coordsize="1029,240" path="m8954,4693l9983,4693,9983,4932,8954,4932,8954,4693e" filled="t" fillcolor="#EDEDEF" stroked="f">
                <v:path arrowok="t"/>
                <v:fill/>
              </v:shape>
            </v:group>
            <v:group style="position:absolute;left:9204;top:4965;width:420;height:107" coordorigin="9204,4965" coordsize="420,107">
              <v:shape style="position:absolute;left:9204;top:4965;width:420;height:107" coordorigin="9204,4965" coordsize="420,107" path="m9204,4965l9624,4965,9624,5073,9204,5073,9204,4965xe" filled="t" fillcolor="#EDEDEF" stroked="f">
                <v:path arrowok="t"/>
                <v:fill/>
              </v:shape>
            </v:group>
            <v:group style="position:absolute;left:8650;top:4915;width:2;height:158" coordorigin="8650,4915" coordsize="2,158">
              <v:shape style="position:absolute;left:8650;top:4915;width:2;height:158" coordorigin="8650,4915" coordsize="0,158" path="m8650,5073l8650,4915e" filled="f" stroked="t" strokeweight="4.554807pt" strokecolor="#EDEDEF">
                <v:path arrowok="t"/>
              </v:shape>
            </v:group>
            <v:group style="position:absolute;left:7666;top:5073;width:2791;height:210" coordorigin="7666,5073" coordsize="2791,210">
              <v:shape style="position:absolute;left:7666;top:5073;width:2791;height:210" coordorigin="7666,5073" coordsize="2791,210" path="m7666,5073l10457,5073,10457,5283,7666,5283,7666,5073e" filled="t" fillcolor="#EDEDEF" stroked="f">
                <v:path arrowok="t"/>
                <v:fill/>
              </v:shape>
            </v:group>
            <v:group style="position:absolute;left:2313;top:5255;width:2;height:152" coordorigin="2313,5255" coordsize="2,152">
              <v:shape style="position:absolute;left:2313;top:5255;width:2;height:152" coordorigin="2313,5255" coordsize="0,152" path="m2313,5407l2313,5255e" filled="f" stroked="t" strokeweight="2.8423pt" strokecolor="#EDEDEF">
                <v:path arrowok="t"/>
              </v:shape>
            </v:group>
            <v:group style="position:absolute;left:2774;top:5233;width:2;height:158" coordorigin="2774,5233" coordsize="2,158">
              <v:shape style="position:absolute;left:2774;top:5233;width:2;height:158" coordorigin="2774,5233" coordsize="0,158" path="m2774,5390l2774,5233e" filled="f" stroked="t" strokeweight="2.95pt" strokecolor="#EDEDEF">
                <v:path arrowok="t"/>
              </v:shape>
            </v:group>
            <v:group style="position:absolute;left:2891;top:5245;width:160;height:213" coordorigin="2891,5245" coordsize="160,213">
              <v:shape style="position:absolute;left:2891;top:5245;width:160;height:213" coordorigin="2891,5245" coordsize="160,213" path="m2891,5245l3051,5245,3051,5458,2891,5458,2891,5245e" filled="t" fillcolor="#EDEDEF" stroked="f">
                <v:path arrowok="t"/>
                <v:fill/>
              </v:shape>
            </v:group>
            <v:group style="position:absolute;left:3219;top:5235;width:2;height:223" coordorigin="3219,5235" coordsize="2,223">
              <v:shape style="position:absolute;left:3219;top:5235;width:2;height:223" coordorigin="3219,5235" coordsize="0,223" path="m3219,5458l3219,5235e" filled="f" stroked="t" strokeweight="3.5pt" strokecolor="#EDEDEF">
                <v:path arrowok="t"/>
              </v:shape>
            </v:group>
            <v:group style="position:absolute;left:2053;top:5407;width:314;height:198" coordorigin="2053,5407" coordsize="314,198">
              <v:shape style="position:absolute;left:2053;top:5407;width:314;height:198" coordorigin="2053,5407" coordsize="314,198" path="m2053,5407l2367,5407,2367,5605,2053,5605,2053,5407xe" filled="t" fillcolor="#EDEDEF" stroked="f">
                <v:path arrowok="t"/>
                <v:fill/>
              </v:shape>
            </v:group>
            <v:group style="position:absolute;left:3858;top:5688;width:2;height:854" coordorigin="3858,5688" coordsize="2,854">
              <v:shape style="position:absolute;left:3858;top:5688;width:2;height:854" coordorigin="3858,5688" coordsize="0,854" path="m3858,6541l3858,5688e" filled="f" stroked="t" strokeweight="1.12466pt" strokecolor="#BCBCBC">
                <v:path arrowok="t"/>
              </v:shape>
            </v:group>
            <v:group style="position:absolute;left:4386;top:5688;width:2;height:854" coordorigin="4386,5688" coordsize="2,854">
              <v:shape style="position:absolute;left:4386;top:5688;width:2;height:854" coordorigin="4386,5688" coordsize="0,854" path="m4386,6541l4386,5688e" filled="f" stroked="t" strokeweight=".749773pt" strokecolor="#BCBCBC">
                <v:path arrowok="t"/>
              </v:shape>
            </v:group>
            <v:group style="position:absolute;left:4832;top:5316;width:2;height:161" coordorigin="4832,5316" coordsize="2,161">
              <v:shape style="position:absolute;left:4832;top:5316;width:2;height:161" coordorigin="4832,5316" coordsize="0,161" path="m4832,5477l4832,5316e" filled="f" stroked="t" strokeweight=".749773pt" strokecolor="#BCBCBC">
                <v:path arrowok="t"/>
              </v:shape>
            </v:group>
            <v:group style="position:absolute;left:4832;top:5688;width:2;height:611" coordorigin="4832,5688" coordsize="2,611">
              <v:shape style="position:absolute;left:4832;top:5688;width:2;height:611" coordorigin="4832,5688" coordsize="0,611" path="m4832,6298l4832,5688e" filled="f" stroked="t" strokeweight=".749773pt" strokecolor="#BCBCBC">
                <v:path arrowok="t"/>
              </v:shape>
            </v:group>
            <v:group style="position:absolute;left:5278;top:5316;width:2;height:161" coordorigin="5278,5316" coordsize="2,161">
              <v:shape style="position:absolute;left:5278;top:5316;width:2;height:161" coordorigin="5278,5316" coordsize="0,161" path="m5278,5477l5278,5316e" filled="f" stroked="t" strokeweight=".749773pt" strokecolor="#BCB8BC">
                <v:path arrowok="t"/>
              </v:shape>
            </v:group>
            <v:group style="position:absolute;left:5278;top:5688;width:2;height:854" coordorigin="5278,5688" coordsize="2,854">
              <v:shape style="position:absolute;left:5278;top:5688;width:2;height:854" coordorigin="5278,5688" coordsize="0,854" path="m5278,6541l5278,5688e" filled="f" stroked="t" strokeweight=".749773pt" strokecolor="#BCB8BC">
                <v:path arrowok="t"/>
              </v:shape>
            </v:group>
            <v:group style="position:absolute;left:5638;top:5676;width:2;height:339" coordorigin="5638,5676" coordsize="2,339">
              <v:shape style="position:absolute;left:5638;top:5676;width:2;height:339" coordorigin="5638,5676" coordsize="0,339" path="m5638,6015l5638,5676e" filled="f" stroked="t" strokeweight=".749773pt" strokecolor="#AFAFB3">
                <v:path arrowok="t"/>
              </v:shape>
            </v:group>
            <v:group style="position:absolute;left:6339;top:5688;width:2;height:1226" coordorigin="6339,5688" coordsize="2,1226">
              <v:shape style="position:absolute;left:6339;top:5688;width:2;height:1226" coordorigin="6339,5688" coordsize="0,1226" path="m6339,6913l6339,5688e" filled="f" stroked="t" strokeweight=".749773pt" strokecolor="#B8B8B8">
                <v:path arrowok="t"/>
              </v:shape>
            </v:group>
            <v:group style="position:absolute;left:6857;top:5688;width:2;height:1421" coordorigin="6857,5688" coordsize="2,1421">
              <v:shape style="position:absolute;left:6857;top:5688;width:2;height:1421" coordorigin="6857,5688" coordsize="0,1421" path="m6857,7108l6857,5688e" filled="f" stroked="t" strokeweight="1.12466pt" strokecolor="#B8B8B8">
                <v:path arrowok="t"/>
              </v:shape>
            </v:group>
            <v:group style="position:absolute;left:7340;top:5688;width:2;height:971" coordorigin="7340,5688" coordsize="2,971">
              <v:shape style="position:absolute;left:7340;top:5688;width:2;height:971" coordorigin="7340,5688" coordsize="0,971" path="m7340,6658l7340,5688e" filled="f" stroked="t" strokeweight=".749773pt" strokecolor="#B8B8BC">
                <v:path arrowok="t"/>
              </v:shape>
            </v:group>
            <v:group style="position:absolute;left:5886;top:6722;width:1732;height:2" coordorigin="5886,6722" coordsize="1732,2">
              <v:shape style="position:absolute;left:5886;top:6722;width:1732;height:2" coordorigin="5886,6722" coordsize="1732,0" path="m5886,6722l7618,6722e" filled="f" stroked="t" strokeweight=".749773pt" strokecolor="#BCBCBC">
                <v:path arrowok="t"/>
              </v:shape>
            </v:group>
            <v:group style="position:absolute;left:6268;top:7033;width:592;height:2" coordorigin="6268,7033" coordsize="592,2">
              <v:shape style="position:absolute;left:6268;top:7033;width:592;height:2" coordorigin="6268,7033" coordsize="592,0" path="m6268,7033l6860,7033e" filled="f" stroked="t" strokeweight=".374887pt" strokecolor="#BCBCBC">
                <v:path arrowok="t"/>
              </v:shape>
            </v:group>
            <v:group style="position:absolute;left:7888;top:5688;width:2;height:971" coordorigin="7888,5688" coordsize="2,971">
              <v:shape style="position:absolute;left:7888;top:5688;width:2;height:971" coordorigin="7888,5688" coordsize="0,971" path="m7888,6658l7888,5688e" filled="f" stroked="t" strokeweight=".749773pt" strokecolor="#AFAFB3">
                <v:path arrowok="t"/>
              </v:shape>
            </v:group>
            <v:group style="position:absolute;left:7903;top:5980;width:404;height:2" coordorigin="7903,5980" coordsize="404,2">
              <v:shape style="position:absolute;left:7903;top:5980;width:404;height:2" coordorigin="7903,5980" coordsize="404,0" path="m7903,5980l8307,5980e" filled="f" stroked="t" strokeweight="1.12466pt" strokecolor="#BFBCBF">
                <v:path arrowok="t"/>
              </v:shape>
            </v:group>
            <v:group style="position:absolute;left:8382;top:5688;width:2;height:262" coordorigin="8382,5688" coordsize="2,262">
              <v:shape style="position:absolute;left:8382;top:5688;width:2;height:262" coordorigin="8382,5688" coordsize="0,262" path="m8382,5950l8382,5688e" filled="f" stroked="t" strokeweight=".749773pt" strokecolor="#BCB8BC">
                <v:path arrowok="t"/>
              </v:shape>
            </v:group>
            <v:group style="position:absolute;left:9106;top:5688;width:2;height:453" coordorigin="9106,5688" coordsize="2,453">
              <v:shape style="position:absolute;left:9106;top:5688;width:2;height:453" coordorigin="9106,5688" coordsize="0,453" path="m9106,6141l9106,5688e" filled="f" stroked="t" strokeweight="1.12466pt" strokecolor="#B8B8B8">
                <v:path arrowok="t"/>
              </v:shape>
            </v:group>
            <v:group style="position:absolute;left:8416;top:5980;width:1218;height:2" coordorigin="8416,5980" coordsize="1218,2">
              <v:shape style="position:absolute;left:8416;top:5980;width:1218;height:2" coordorigin="8416,5980" coordsize="1218,0" path="m8416,5980l9634,5980e" filled="f" stroked="t" strokeweight="1.12466pt" strokecolor="#BFBCBF">
                <v:path arrowok="t"/>
              </v:shape>
            </v:group>
            <v:group style="position:absolute;left:9725;top:5688;width:2;height:185" coordorigin="9725,5688" coordsize="2,185">
              <v:shape style="position:absolute;left:9725;top:5688;width:2;height:185" coordorigin="9725,5688" coordsize="0,185" path="m9725,5873l9725,5688e" filled="f" stroked="t" strokeweight=".749773pt" strokecolor="#B3B3B8">
                <v:path arrowok="t"/>
              </v:shape>
            </v:group>
            <v:group style="position:absolute;left:10426;top:5688;width:2;height:386" coordorigin="10426,5688" coordsize="2,386">
              <v:shape style="position:absolute;left:10426;top:5688;width:2;height:386" coordorigin="10426,5688" coordsize="0,386" path="m10426,6074l10426,5688e" filled="f" stroked="t" strokeweight=".749773pt" strokecolor="#BFBFBF">
                <v:path arrowok="t"/>
              </v:shape>
            </v:group>
            <v:group style="position:absolute;left:9781;top:5980;width:656;height:2" coordorigin="9781,5980" coordsize="656,2">
              <v:shape style="position:absolute;left:9781;top:5980;width:656;height:2" coordorigin="9781,5980" coordsize="656,0" path="m9781,5980l10437,5980e" filled="f" stroked="t" strokeweight="1.12466pt" strokecolor="#BFBCBF">
                <v:path arrowok="t"/>
              </v:shape>
            </v:group>
            <v:group style="position:absolute;left:2351;top:5477;width:8158;height:210" coordorigin="2351,5477" coordsize="8158,210">
              <v:shape style="position:absolute;left:2351;top:5477;width:8158;height:210" coordorigin="2351,5477" coordsize="8158,210" path="m2351,5477l10509,5477,10509,5688,2351,5688,2351,5477e" filled="t" fillcolor="#EDEDEF" stroked="f">
                <v:path arrowok="t"/>
                <v:fill/>
              </v:shape>
            </v:group>
            <v:group style="position:absolute;left:1560;top:5605;width:144;height:213" coordorigin="1560,5605" coordsize="144,213">
              <v:shape style="position:absolute;left:1560;top:5605;width:144;height:213" coordorigin="1560,5605" coordsize="144,213" path="m1560,5605l1704,5605,1704,5818,1560,5818,1560,5605e" filled="t" fillcolor="#EDEDEF" stroked="f">
                <v:path arrowok="t"/>
                <v:fill/>
              </v:shape>
            </v:group>
            <v:group style="position:absolute;left:1840;top:5605;width:529;height:213" coordorigin="1840,5605" coordsize="529,213">
              <v:shape style="position:absolute;left:1840;top:5605;width:529;height:213" coordorigin="1840,5605" coordsize="529,213" path="m1840,5605l2369,5605,2369,5818,1840,5818,1840,5605e" filled="t" fillcolor="#EDEDEF" stroked="f">
                <v:path arrowok="t"/>
                <v:fill/>
              </v:shape>
            </v:group>
            <v:group style="position:absolute;left:2770;top:6043;width:2;height:498" coordorigin="2770,6043" coordsize="2,498">
              <v:shape style="position:absolute;left:2770;top:6043;width:2;height:498" coordorigin="2770,6043" coordsize="0,498" path="m2770,6541l2770,6043e" filled="f" stroked="t" strokeweight=".749773pt" strokecolor="#C8C8C8">
                <v:path arrowok="t"/>
              </v:shape>
            </v:group>
            <v:group style="position:absolute;left:2717;top:5987;width:402;height:2" coordorigin="2717,5987" coordsize="402,2">
              <v:shape style="position:absolute;left:2717;top:5987;width:402;height:2" coordorigin="2717,5987" coordsize="402,0" path="m2717,5987l3119,5987e" filled="f" stroked="t" strokeweight="1.12466pt" strokecolor="#000000">
                <v:path arrowok="t"/>
              </v:shape>
            </v:group>
            <v:group style="position:absolute;left:1758;top:5798;width:959;height:226" coordorigin="1758,5798" coordsize="959,226">
              <v:shape style="position:absolute;left:1758;top:5798;width:959;height:226" coordorigin="1758,5798" coordsize="959,226" path="m1758,5798l2717,5798,2717,6024,1758,6024,1758,5798e" filled="t" fillcolor="#EDEDEF" stroked="f">
                <v:path arrowok="t"/>
                <v:fill/>
              </v:shape>
            </v:group>
            <v:group style="position:absolute;left:3008;top:5735;width:115;height:158" coordorigin="3008,5735" coordsize="115,158">
              <v:shape style="position:absolute;left:3008;top:5735;width:115;height:158" coordorigin="3008,5735" coordsize="115,158" path="m3008,5735l3123,5735,3123,5893,3008,5893,3008,5735e" filled="t" fillcolor="#EDEDEF" stroked="f">
                <v:path arrowok="t"/>
                <v:fill/>
              </v:shape>
            </v:group>
            <v:group style="position:absolute;left:1588;top:5726;width:107;height:512" coordorigin="1588,5726" coordsize="107,512">
              <v:shape style="position:absolute;left:1588;top:5726;width:107;height:512" coordorigin="1588,5726" coordsize="107,512" path="m1588,5726l1696,5726,1696,6238,1588,6238,1588,5726e" filled="t" fillcolor="#EDEDEF" stroked="f">
                <v:path arrowok="t"/>
                <v:fill/>
              </v:shape>
            </v:group>
            <v:group style="position:absolute;left:1784;top:6038;width:2;height:106" coordorigin="1784,6038" coordsize="2,106">
              <v:shape style="position:absolute;left:1784;top:6038;width:2;height:106" coordorigin="1784,6038" coordsize="0,106" path="m1784,6144l1784,6038e" filled="f" stroked="t" strokeweight="2.28276pt" strokecolor="#EDEDEF">
                <v:path arrowok="t"/>
              </v:shape>
            </v:group>
            <v:group style="position:absolute;left:1841;top:5958;width:383;height:213" coordorigin="1841,5958" coordsize="383,213">
              <v:shape style="position:absolute;left:1841;top:5958;width:383;height:213" coordorigin="1841,5958" coordsize="383,213" path="m1841,5958l2224,5958,2224,6170,1841,6170,1841,5958e" filled="t" fillcolor="#EDEDEF" stroked="f">
                <v:path arrowok="t"/>
                <v:fill/>
              </v:shape>
            </v:group>
            <v:group style="position:absolute;left:2224;top:6008;width:139;height:146" coordorigin="2224,6008" coordsize="139,146">
              <v:shape style="position:absolute;left:2224;top:6008;width:139;height:146" coordorigin="2224,6008" coordsize="139,146" path="m2224,6008l2363,6008,2363,6154,2224,6154,2224,6008e" filled="t" fillcolor="#EDEDEF" stroked="f">
                <v:path arrowok="t"/>
                <v:fill/>
              </v:shape>
            </v:group>
            <v:group style="position:absolute;left:1858;top:6157;width:778;height:187" coordorigin="1858,6157" coordsize="778,187">
              <v:shape style="position:absolute;left:1858;top:6157;width:778;height:187" coordorigin="1858,6157" coordsize="778,187" path="m1858,6157l2637,6157,2637,6345,1858,6345,1858,6157xe" filled="t" fillcolor="#EDEDEF" stroked="f">
                <v:path arrowok="t"/>
                <v:fill/>
              </v:shape>
            </v:group>
            <v:group style="position:absolute;left:1849;top:6345;width:841;height:223" coordorigin="1849,6345" coordsize="841,223">
              <v:shape style="position:absolute;left:1849;top:6345;width:841;height:223" coordorigin="1849,6345" coordsize="841,223" path="m1849,6345l2690,6345,2690,6568,1849,6568,1849,6345e" filled="t" fillcolor="#EDEDEF" stroked="f">
                <v:path arrowok="t"/>
                <v:fill/>
              </v:shape>
            </v:group>
            <v:group style="position:absolute;left:2969;top:6355;width:664;height:2" coordorigin="2969,6355" coordsize="664,2">
              <v:shape style="position:absolute;left:2969;top:6355;width:664;height:2" coordorigin="2969,6355" coordsize="664,0" path="m2969,6355l3633,6355e" filled="f" stroked="t" strokeweight=".749773pt" strokecolor="#C8C8CC">
                <v:path arrowok="t"/>
              </v:shape>
            </v:group>
            <v:group style="position:absolute;left:3389;top:5909;width:2;height:633" coordorigin="3389,5909" coordsize="2,633">
              <v:shape style="position:absolute;left:3389;top:5909;width:2;height:633" coordorigin="3389,5909" coordsize="0,633" path="m3389,6541l3389,5909e" filled="f" stroked="t" strokeweight=".749773pt" strokecolor="#C8C8C8">
                <v:path arrowok="t"/>
              </v:shape>
            </v:group>
            <v:group style="position:absolute;left:2934;top:6355;width:284;height:210" coordorigin="2934,6355" coordsize="284,210">
              <v:shape style="position:absolute;left:2934;top:6355;width:284;height:210" coordorigin="2934,6355" coordsize="284,210" path="m2934,6355l3217,6355,3217,6565,2934,6565,2934,6355e" filled="t" fillcolor="#EDEDEF" stroked="f">
                <v:path arrowok="t"/>
                <v:fill/>
              </v:shape>
            </v:group>
            <v:group style="position:absolute;left:2770;top:6899;width:2;height:217" coordorigin="2770,6899" coordsize="2,217">
              <v:shape style="position:absolute;left:2770;top:6899;width:2;height:217" coordorigin="2770,6899" coordsize="0,217" path="m2770,7116l2770,6899e" filled="f" stroked="t" strokeweight=".749773pt" strokecolor="#C8C8C8">
                <v:path arrowok="t"/>
              </v:shape>
            </v:group>
            <v:group style="position:absolute;left:2872;top:7108;width:675;height:2" coordorigin="2872,7108" coordsize="675,2">
              <v:shape style="position:absolute;left:2872;top:7108;width:675;height:2" coordorigin="2872,7108" coordsize="675,0" path="m2872,7108l3546,7108e" filled="f" stroked="t" strokeweight=".749773pt" strokecolor="#C8C8C8">
                <v:path arrowok="t"/>
              </v:shape>
            </v:group>
            <v:group style="position:absolute;left:3389;top:6899;width:2;height:225" coordorigin="3389,6899" coordsize="2,225">
              <v:shape style="position:absolute;left:3389;top:6899;width:2;height:225" coordorigin="3389,6899" coordsize="0,225" path="m3389,7123l3389,6899e" filled="f" stroked="t" strokeweight=".749773pt" strokecolor="#C8C8C8">
                <v:path arrowok="t"/>
              </v:shape>
            </v:group>
            <v:group style="position:absolute;left:5638;top:6899;width:2;height:30" coordorigin="5638,6899" coordsize="2,30">
              <v:shape style="position:absolute;left:5638;top:6899;width:2;height:30" coordorigin="5638,6899" coordsize="0,30" path="m5638,6928l5638,6899e" filled="f" stroked="t" strokeweight=".749773pt" strokecolor="#AFAFB3">
                <v:path arrowok="t"/>
              </v:shape>
            </v:group>
            <v:group style="position:absolute;left:1732;top:6541;width:4147;height:357" coordorigin="1732,6541" coordsize="4147,357">
              <v:shape style="position:absolute;left:1732;top:6541;width:4147;height:357" coordorigin="1732,6541" coordsize="4147,357" path="m1732,6541l5879,6541,5879,6899,1732,6899,1732,6541e" filled="t" fillcolor="#EDEDEF" stroked="f">
                <v:path arrowok="t"/>
                <v:fill/>
              </v:shape>
            </v:group>
            <v:group style="position:absolute;left:1766;top:6778;width:29;height:39" coordorigin="1766,6778" coordsize="29,39">
              <v:shape style="position:absolute;left:1766;top:6778;width:29;height:39" coordorigin="1766,6778" coordsize="29,39" path="m1766,6798l1795,6798e" filled="f" stroked="t" strokeweight="2.070215pt" strokecolor="#EDEDEF">
                <v:path arrowok="t"/>
              </v:shape>
            </v:group>
            <v:group style="position:absolute;left:3633;top:6104;width:212;height:466" coordorigin="3633,6104" coordsize="212,466">
              <v:shape style="position:absolute;left:3633;top:6104;width:212;height:466" coordorigin="3633,6104" coordsize="212,466" path="m3633,6104l3846,6104,3846,6570,3633,6570,3633,6104e" filled="t" fillcolor="#EDEDEF" stroked="f">
                <v:path arrowok="t"/>
                <v:fill/>
              </v:shape>
            </v:group>
            <v:group style="position:absolute;left:4376;top:6182;width:447;height:293" coordorigin="4376,6182" coordsize="447,293">
              <v:shape style="position:absolute;left:4376;top:6182;width:447;height:293" coordorigin="4376,6182" coordsize="447,293" path="m4376,6182l4823,6182,4823,6475,4376,6475,4376,6182e" filled="t" fillcolor="#EDEDEF" stroked="f">
                <v:path arrowok="t"/>
                <v:fill/>
              </v:shape>
            </v:group>
            <v:group style="position:absolute;left:5268;top:6015;width:424;height:565" coordorigin="5268,6015" coordsize="424,565">
              <v:shape style="position:absolute;left:5268;top:6015;width:424;height:565" coordorigin="5268,6015" coordsize="424,565" path="m5268,6015l5692,6015,5692,6580,5268,6580,5268,6015e" filled="t" fillcolor="#EDEDEF" stroked="f">
                <v:path arrowok="t"/>
                <v:fill/>
              </v:shape>
            </v:group>
            <v:group style="position:absolute;left:7977;top:6200;width:2;height:236" coordorigin="7977,6200" coordsize="2,236">
              <v:shape style="position:absolute;left:7977;top:6200;width:2;height:236" coordorigin="7977,6200" coordsize="0,236" path="m7977,6436l7977,6200e" filled="f" stroked="t" strokeweight="4.53556pt" strokecolor="#EDEDEF">
                <v:path arrowok="t"/>
              </v:shape>
            </v:group>
            <v:group style="position:absolute;left:7910;top:6726;width:1724;height:2" coordorigin="7910,6726" coordsize="1724,2">
              <v:shape style="position:absolute;left:7910;top:6726;width:1724;height:2" coordorigin="7910,6726" coordsize="1724,0" path="m7910,6726l9634,6726e" filled="f" stroked="t" strokeweight="1.12466pt" strokecolor="#BCBCBC">
                <v:path arrowok="t"/>
              </v:shape>
            </v:group>
            <v:group style="position:absolute;left:8307;top:5950;width:109;height:758" coordorigin="8307,5950" coordsize="109,758">
              <v:shape style="position:absolute;left:8307;top:5950;width:109;height:758" coordorigin="8307,5950" coordsize="109,758" path="m8307,5950l8416,5950,8416,6708,8307,6708,8307,5950e" filled="t" fillcolor="#EDEDEF" stroked="f">
                <v:path arrowok="t"/>
                <v:fill/>
              </v:shape>
            </v:group>
            <v:group style="position:absolute;left:9781;top:6726;width:123;height:2" coordorigin="9781,6726" coordsize="123,2">
              <v:shape style="position:absolute;left:9781;top:6726;width:123;height:2" coordorigin="9781,6726" coordsize="123,0" path="m9781,6726l9905,6726e" filled="f" stroked="t" strokeweight="1.12466pt" strokecolor="#BCBCBC">
                <v:path arrowok="t"/>
              </v:shape>
            </v:group>
            <v:group style="position:absolute;left:9634;top:5873;width:147;height:1025" coordorigin="9634,5873" coordsize="147,1025">
              <v:shape style="position:absolute;left:9634;top:5873;width:147;height:1025" coordorigin="9634,5873" coordsize="147,1025" path="m9634,5873l9781,5873,9781,6898,9634,6898,9634,5873e" filled="t" fillcolor="#EDEDEF" stroked="f">
                <v:path arrowok="t"/>
                <v:fill/>
              </v:shape>
            </v:group>
            <v:group style="position:absolute;left:10426;top:6533;width:2;height:335" coordorigin="10426,6533" coordsize="2,335">
              <v:shape style="position:absolute;left:10426;top:6533;width:2;height:335" coordorigin="10426,6533" coordsize="0,335" path="m10426,6868l10426,6533e" filled="f" stroked="t" strokeweight=".749773pt" strokecolor="#BFBFBF">
                <v:path arrowok="t"/>
              </v:shape>
            </v:group>
            <v:group style="position:absolute;left:10183;top:6074;width:269;height:460" coordorigin="10183,6074" coordsize="269,460">
              <v:shape style="position:absolute;left:10183;top:6074;width:269;height:460" coordorigin="10183,6074" coordsize="269,460" path="m10183,6074l10452,6074,10452,6533,10183,6533,10183,6074e" filled="t" fillcolor="#EDEDEF" stroked="f">
                <v:path arrowok="t"/>
                <v:fill/>
              </v:shape>
            </v:group>
            <v:group style="position:absolute;left:8346;top:6485;width:109;height:200" coordorigin="8346,6485" coordsize="109,200">
              <v:shape style="position:absolute;left:8346;top:6485;width:109;height:200" coordorigin="8346,6485" coordsize="109,200" path="m8346,6485l8455,6485,8455,6685,8346,6685,8346,6485e" filled="t" fillcolor="#EDEDEF" stroked="f">
                <v:path arrowok="t"/>
                <v:fill/>
              </v:shape>
            </v:group>
            <v:group style="position:absolute;left:7348;top:6697;width:2;height:306" coordorigin="7348,6697" coordsize="2,306">
              <v:shape style="position:absolute;left:7348;top:6697;width:2;height:306" coordorigin="7348,6697" coordsize="0,306" path="m7348,7003l7348,6697e" filled="f" stroked="t" strokeweight="4.464135pt" strokecolor="#EDEDEF">
                <v:path arrowok="t"/>
              </v:shape>
            </v:group>
            <v:group style="position:absolute;left:7899;top:6790;width:2;height:253" coordorigin="7899,6790" coordsize="2,253">
              <v:shape style="position:absolute;left:7899;top:6790;width:2;height:253" coordorigin="7899,6790" coordsize="0,253" path="m7899,7042l7899,6790e" filled="f" stroked="t" strokeweight="4.468290pt" strokecolor="#EDEDEF">
                <v:path arrowok="t"/>
              </v:shape>
            </v:group>
            <v:group style="position:absolute;left:8225;top:7033;width:345;height:2" coordorigin="8225,7033" coordsize="345,2">
              <v:shape style="position:absolute;left:8225;top:7033;width:345;height:2" coordorigin="8225,7033" coordsize="345,0" path="m8225,7033l8570,7033e" filled="f" stroked="t" strokeweight=".374887pt" strokecolor="#A8A8AC">
                <v:path arrowok="t"/>
              </v:shape>
            </v:group>
            <v:group style="position:absolute;left:8562;top:7033;width:532;height:2" coordorigin="8562,7033" coordsize="532,2">
              <v:shape style="position:absolute;left:8562;top:7033;width:532;height:2" coordorigin="8562,7033" coordsize="532,0" path="m8562,7033l9095,7033e" filled="f" stroked="t" strokeweight=".374887pt" strokecolor="#000000">
                <v:path arrowok="t"/>
              </v:shape>
            </v:group>
            <v:group style="position:absolute;left:8382;top:6766;width:2;height:412" coordorigin="8382,6766" coordsize="2,412">
              <v:shape style="position:absolute;left:8382;top:6766;width:2;height:412" coordorigin="8382,6766" coordsize="0,412" path="m8382,7179l8382,6766e" filled="f" stroked="t" strokeweight="4.479370pt" strokecolor="#EDEDEF">
                <v:path arrowok="t"/>
              </v:shape>
            </v:group>
            <v:group style="position:absolute;left:3796;top:6688;width:294;height:578" coordorigin="3796,6688" coordsize="294,578">
              <v:shape style="position:absolute;left:3796;top:6688;width:294;height:578" coordorigin="3796,6688" coordsize="294,578" path="m3796,6688l4090,6688,4090,7266,3796,7266,3796,6688e" filled="t" fillcolor="#EDEDEF" stroked="f">
                <v:path arrowok="t"/>
                <v:fill/>
              </v:shape>
            </v:group>
            <v:group style="position:absolute;left:4228;top:6648;width:381;height:639" coordorigin="4228,6648" coordsize="381,639">
              <v:shape style="position:absolute;left:4228;top:6648;width:381;height:639" coordorigin="4228,6648" coordsize="381,639" path="m4228,6648l4609,6648,4609,7287,4228,7287,4228,6648e" filled="t" fillcolor="#EDEDEF" stroked="f">
                <v:path arrowok="t"/>
                <v:fill/>
              </v:shape>
            </v:group>
            <v:group style="position:absolute;left:5028;top:6750;width:536;height:565" coordorigin="5028,6750" coordsize="536,565">
              <v:shape style="position:absolute;left:5028;top:6750;width:536;height:565" coordorigin="5028,6750" coordsize="536,565" path="m5028,6750l5565,6750,5565,7315,5028,7315,5028,6750e" filled="t" fillcolor="#EDEDEF" stroked="f">
                <v:path arrowok="t"/>
                <v:fill/>
              </v:shape>
            </v:group>
            <v:group style="position:absolute;left:7930;top:6864;width:120;height:412" coordorigin="7930,6864" coordsize="120,412">
              <v:shape style="position:absolute;left:7930;top:6864;width:120;height:412" coordorigin="7930,6864" coordsize="120,412" path="m7930,6864l8050,6864,8050,7276,7930,7276,7930,6864e" filled="t" fillcolor="#EDEDEF" stroked="f">
                <v:path arrowok="t"/>
                <v:fill/>
              </v:shape>
            </v:group>
            <v:group style="position:absolute;left:3019;top:6073;width:106;height:200" coordorigin="3019,6073" coordsize="106,200">
              <v:shape style="position:absolute;left:3019;top:6073;width:106;height:200" coordorigin="3019,6073" coordsize="106,200" path="m3019,6073l3125,6073,3125,6272,3019,6272,3019,6073e" filled="t" fillcolor="#EDEDEF" stroked="f">
                <v:path arrowok="t"/>
                <v:fill/>
              </v:shape>
            </v:group>
            <v:group style="position:absolute;left:2598;top:6940;width:185;height:210" coordorigin="2598,6940" coordsize="185,210">
              <v:shape style="position:absolute;left:2598;top:6940;width:185;height:210" coordorigin="2598,6940" coordsize="185,210" path="m2598,6940l2784,6940,2784,7150,2598,7150,2598,6940e" filled="t" fillcolor="#EDEDEF" stroked="f">
                <v:path arrowok="t"/>
                <v:fill/>
              </v:shape>
            </v:group>
            <v:group style="position:absolute;left:2575;top:6804;width:239;height:2" coordorigin="2575,6804" coordsize="239,2">
              <v:shape style="position:absolute;left:2575;top:6804;width:239;height:2" coordorigin="2575,6804" coordsize="239,0" path="m2575,6804l2815,6804e" filled="f" stroked="t" strokeweight=".3895pt" strokecolor="#C5C5C7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5"/>
          <w:szCs w:val="15"/>
          <w:color w:val="909193"/>
          <w:spacing w:val="0"/>
          <w:w w:val="120"/>
        </w:rPr>
        <w:t>1</w:t>
      </w:r>
      <w:r>
        <w:rPr>
          <w:rFonts w:ascii="Times New Roman" w:hAnsi="Times New Roman" w:cs="Times New Roman" w:eastAsia="Times New Roman"/>
          <w:sz w:val="15"/>
          <w:szCs w:val="15"/>
          <w:color w:val="909193"/>
          <w:spacing w:val="0"/>
          <w:w w:val="120"/>
        </w:rPr>
        <w:t>\P;ll</w:t>
      </w:r>
      <w:r>
        <w:rPr>
          <w:rFonts w:ascii="Times New Roman" w:hAnsi="Times New Roman" w:cs="Times New Roman" w:eastAsia="Times New Roman"/>
          <w:sz w:val="15"/>
          <w:szCs w:val="15"/>
          <w:color w:val="909193"/>
          <w:spacing w:val="-17"/>
          <w:w w:val="12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909193"/>
          <w:spacing w:val="0"/>
          <w:w w:val="152"/>
        </w:rPr>
        <w:t>(</w:t>
      </w:r>
      <w:r>
        <w:rPr>
          <w:rFonts w:ascii="Times New Roman" w:hAnsi="Times New Roman" w:cs="Times New Roman" w:eastAsia="Times New Roman"/>
          <w:sz w:val="12"/>
          <w:szCs w:val="12"/>
          <w:color w:val="909193"/>
          <w:spacing w:val="0"/>
          <w:w w:val="151"/>
        </w:rPr>
        <w:t>,tn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15" w:after="0" w:line="240" w:lineRule="auto"/>
        <w:ind w:left="832" w:right="-69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909193"/>
          <w:spacing w:val="0"/>
          <w:w w:val="79"/>
        </w:rPr>
        <w:t>t•r</w:t>
      </w:r>
      <w:r>
        <w:rPr>
          <w:rFonts w:ascii="Times New Roman" w:hAnsi="Times New Roman" w:cs="Times New Roman" w:eastAsia="Times New Roman"/>
          <w:sz w:val="19"/>
          <w:szCs w:val="19"/>
          <w:color w:val="909193"/>
          <w:spacing w:val="0"/>
          <w:w w:val="79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909193"/>
          <w:spacing w:val="26"/>
          <w:w w:val="7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909193"/>
          <w:spacing w:val="0"/>
          <w:w w:val="121"/>
        </w:rPr>
        <w:t>..</w:t>
      </w:r>
      <w:r>
        <w:rPr>
          <w:rFonts w:ascii="Times New Roman" w:hAnsi="Times New Roman" w:cs="Times New Roman" w:eastAsia="Times New Roman"/>
          <w:sz w:val="19"/>
          <w:szCs w:val="19"/>
          <w:color w:val="909193"/>
          <w:spacing w:val="-23"/>
          <w:w w:val="121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color w:val="909193"/>
          <w:spacing w:val="0"/>
          <w:w w:val="121"/>
        </w:rPr>
        <w:t>Ill</w:t>
      </w:r>
      <w:r>
        <w:rPr>
          <w:rFonts w:ascii="Times New Roman" w:hAnsi="Times New Roman" w:cs="Times New Roman" w:eastAsia="Times New Roman"/>
          <w:sz w:val="16"/>
          <w:szCs w:val="16"/>
          <w:color w:val="909193"/>
          <w:spacing w:val="0"/>
          <w:w w:val="121"/>
        </w:rPr>
        <w:t>  </w:t>
      </w:r>
      <w:r>
        <w:rPr>
          <w:rFonts w:ascii="Times New Roman" w:hAnsi="Times New Roman" w:cs="Times New Roman" w:eastAsia="Times New Roman"/>
          <w:sz w:val="16"/>
          <w:szCs w:val="16"/>
          <w:color w:val="909193"/>
          <w:spacing w:val="38"/>
          <w:w w:val="12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C6C6C8"/>
          <w:spacing w:val="0"/>
          <w:w w:val="174"/>
        </w:rPr>
        <w:t>·-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0" w:after="0" w:line="77" w:lineRule="exact"/>
        <w:ind w:right="-64"/>
        <w:jc w:val="left"/>
        <w:rPr>
          <w:rFonts w:ascii="Arial" w:hAnsi="Arial" w:cs="Arial" w:eastAsia="Arial"/>
          <w:sz w:val="16"/>
          <w:szCs w:val="16"/>
        </w:rPr>
      </w:pPr>
      <w:rPr/>
      <w:r>
        <w:rPr/>
        <w:br w:type="column"/>
      </w:r>
      <w:r>
        <w:rPr>
          <w:rFonts w:ascii="Arial" w:hAnsi="Arial" w:cs="Arial" w:eastAsia="Arial"/>
          <w:sz w:val="16"/>
          <w:szCs w:val="16"/>
          <w:color w:val="909193"/>
          <w:spacing w:val="0"/>
          <w:w w:val="100"/>
          <w:position w:val="2"/>
        </w:rPr>
        <w:t>c;wh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310" w:lineRule="exact"/>
        <w:ind w:right="-20"/>
        <w:jc w:val="left"/>
        <w:tabs>
          <w:tab w:pos="1980" w:val="left"/>
          <w:tab w:pos="2420" w:val="left"/>
          <w:tab w:pos="3060" w:val="left"/>
          <w:tab w:pos="3580" w:val="left"/>
          <w:tab w:pos="5200" w:val="left"/>
          <w:tab w:pos="5920" w:val="left"/>
          <w:tab w:pos="6480" w:val="left"/>
        </w:tabs>
        <w:rPr>
          <w:rFonts w:ascii="Times New Roman" w:hAnsi="Times New Roman" w:cs="Times New Roman" w:eastAsia="Times New Roman"/>
          <w:sz w:val="15"/>
          <w:szCs w:val="15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44"/>
          <w:szCs w:val="44"/>
          <w:color w:val="B5B5B8"/>
          <w:spacing w:val="-175"/>
          <w:w w:val="130"/>
          <w:position w:val="4"/>
        </w:rPr>
        <w:t>·</w:t>
      </w:r>
      <w:r>
        <w:rPr>
          <w:rFonts w:ascii="Arial" w:hAnsi="Arial" w:cs="Arial" w:eastAsia="Arial"/>
          <w:sz w:val="32"/>
          <w:szCs w:val="32"/>
          <w:color w:val="808282"/>
          <w:spacing w:val="17"/>
          <w:w w:val="186"/>
          <w:position w:val="20"/>
        </w:rPr>
        <w:t>.</w:t>
      </w:r>
      <w:r>
        <w:rPr>
          <w:rFonts w:ascii="Times New Roman" w:hAnsi="Times New Roman" w:cs="Times New Roman" w:eastAsia="Times New Roman"/>
          <w:sz w:val="44"/>
          <w:szCs w:val="44"/>
          <w:color w:val="B5B5B8"/>
          <w:spacing w:val="-67"/>
          <w:w w:val="130"/>
          <w:position w:val="4"/>
        </w:rPr>
        <w:t>-</w:t>
      </w:r>
      <w:r>
        <w:rPr>
          <w:rFonts w:ascii="Times New Roman" w:hAnsi="Times New Roman" w:cs="Times New Roman" w:eastAsia="Times New Roman"/>
          <w:sz w:val="44"/>
          <w:szCs w:val="44"/>
          <w:color w:val="B5B5B8"/>
          <w:spacing w:val="0"/>
          <w:w w:val="93"/>
          <w:position w:val="4"/>
        </w:rPr>
        <w:t>·-</w:t>
      </w:r>
      <w:r>
        <w:rPr>
          <w:rFonts w:ascii="Times New Roman" w:hAnsi="Times New Roman" w:cs="Times New Roman" w:eastAsia="Times New Roman"/>
          <w:sz w:val="44"/>
          <w:szCs w:val="44"/>
          <w:color w:val="B5B5B8"/>
          <w:spacing w:val="14"/>
          <w:w w:val="100"/>
          <w:position w:val="4"/>
        </w:rPr>
        <w:t> </w:t>
      </w:r>
      <w:r>
        <w:rPr>
          <w:rFonts w:ascii="Arial" w:hAnsi="Arial" w:cs="Arial" w:eastAsia="Arial"/>
          <w:sz w:val="48"/>
          <w:szCs w:val="48"/>
          <w:color w:val="C6C6C8"/>
          <w:spacing w:val="-4"/>
          <w:w w:val="43"/>
          <w:position w:val="4"/>
        </w:rPr>
        <w:t>_</w:t>
      </w:r>
      <w:r>
        <w:rPr>
          <w:rFonts w:ascii="Arial" w:hAnsi="Arial" w:cs="Arial" w:eastAsia="Arial"/>
          <w:sz w:val="48"/>
          <w:szCs w:val="48"/>
          <w:color w:val="A5A5A8"/>
          <w:spacing w:val="21"/>
          <w:w w:val="58"/>
          <w:position w:val="4"/>
        </w:rPr>
        <w:t>,</w:t>
      </w:r>
      <w:r>
        <w:rPr>
          <w:rFonts w:ascii="Arial" w:hAnsi="Arial" w:cs="Arial" w:eastAsia="Arial"/>
          <w:sz w:val="48"/>
          <w:szCs w:val="48"/>
          <w:color w:val="C6C6C8"/>
          <w:spacing w:val="-6"/>
          <w:w w:val="64"/>
          <w:position w:val="4"/>
        </w:rPr>
        <w:t>_</w:t>
      </w:r>
      <w:r>
        <w:rPr>
          <w:rFonts w:ascii="Arial" w:hAnsi="Arial" w:cs="Arial" w:eastAsia="Arial"/>
          <w:sz w:val="28"/>
          <w:szCs w:val="28"/>
          <w:color w:val="808282"/>
          <w:spacing w:val="0"/>
          <w:w w:val="186"/>
          <w:position w:val="20"/>
        </w:rPr>
        <w:t>.</w:t>
      </w:r>
      <w:r>
        <w:rPr>
          <w:rFonts w:ascii="Arial" w:hAnsi="Arial" w:cs="Arial" w:eastAsia="Arial"/>
          <w:sz w:val="28"/>
          <w:szCs w:val="28"/>
          <w:color w:val="808282"/>
          <w:spacing w:val="0"/>
          <w:w w:val="100"/>
          <w:position w:val="20"/>
        </w:rPr>
        <w:tab/>
      </w:r>
      <w:r>
        <w:rPr>
          <w:rFonts w:ascii="Arial" w:hAnsi="Arial" w:cs="Arial" w:eastAsia="Arial"/>
          <w:sz w:val="28"/>
          <w:szCs w:val="28"/>
          <w:color w:val="808282"/>
          <w:spacing w:val="0"/>
          <w:w w:val="100"/>
          <w:position w:val="20"/>
        </w:rPr>
      </w:r>
      <w:r>
        <w:rPr>
          <w:rFonts w:ascii="Arial" w:hAnsi="Arial" w:cs="Arial" w:eastAsia="Arial"/>
          <w:sz w:val="41"/>
          <w:szCs w:val="41"/>
          <w:color w:val="646464"/>
          <w:spacing w:val="0"/>
          <w:w w:val="155"/>
          <w:position w:val="21"/>
        </w:rPr>
        <w:t>.</w:t>
      </w:r>
      <w:r>
        <w:rPr>
          <w:rFonts w:ascii="Arial" w:hAnsi="Arial" w:cs="Arial" w:eastAsia="Arial"/>
          <w:sz w:val="41"/>
          <w:szCs w:val="41"/>
          <w:color w:val="646464"/>
          <w:spacing w:val="0"/>
          <w:w w:val="100"/>
          <w:position w:val="21"/>
        </w:rPr>
        <w:tab/>
      </w:r>
      <w:r>
        <w:rPr>
          <w:rFonts w:ascii="Arial" w:hAnsi="Arial" w:cs="Arial" w:eastAsia="Arial"/>
          <w:sz w:val="41"/>
          <w:szCs w:val="41"/>
          <w:color w:val="646464"/>
          <w:spacing w:val="0"/>
          <w:w w:val="100"/>
          <w:position w:val="21"/>
        </w:rPr>
      </w:r>
      <w:r>
        <w:rPr>
          <w:rFonts w:ascii="Arial" w:hAnsi="Arial" w:cs="Arial" w:eastAsia="Arial"/>
          <w:sz w:val="37"/>
          <w:szCs w:val="37"/>
          <w:color w:val="646464"/>
          <w:spacing w:val="0"/>
          <w:w w:val="155"/>
          <w:position w:val="22"/>
        </w:rPr>
        <w:t>.</w:t>
      </w:r>
      <w:r>
        <w:rPr>
          <w:rFonts w:ascii="Arial" w:hAnsi="Arial" w:cs="Arial" w:eastAsia="Arial"/>
          <w:sz w:val="37"/>
          <w:szCs w:val="37"/>
          <w:color w:val="646464"/>
          <w:spacing w:val="-153"/>
          <w:w w:val="155"/>
          <w:position w:val="22"/>
        </w:rPr>
        <w:t> </w:t>
      </w:r>
      <w:r>
        <w:rPr>
          <w:rFonts w:ascii="Arial" w:hAnsi="Arial" w:cs="Arial" w:eastAsia="Arial"/>
          <w:sz w:val="37"/>
          <w:szCs w:val="37"/>
          <w:color w:val="646464"/>
          <w:spacing w:val="0"/>
          <w:w w:val="100"/>
          <w:position w:val="22"/>
        </w:rPr>
        <w:tab/>
      </w:r>
      <w:r>
        <w:rPr>
          <w:rFonts w:ascii="Arial" w:hAnsi="Arial" w:cs="Arial" w:eastAsia="Arial"/>
          <w:sz w:val="37"/>
          <w:szCs w:val="37"/>
          <w:color w:val="646464"/>
          <w:spacing w:val="0"/>
          <w:w w:val="155"/>
          <w:position w:val="23"/>
        </w:rPr>
        <w:t>.</w:t>
      </w:r>
      <w:r>
        <w:rPr>
          <w:rFonts w:ascii="Arial" w:hAnsi="Arial" w:cs="Arial" w:eastAsia="Arial"/>
          <w:sz w:val="37"/>
          <w:szCs w:val="37"/>
          <w:color w:val="646464"/>
          <w:spacing w:val="-153"/>
          <w:w w:val="155"/>
          <w:position w:val="23"/>
        </w:rPr>
        <w:t> </w:t>
      </w:r>
      <w:r>
        <w:rPr>
          <w:rFonts w:ascii="Arial" w:hAnsi="Arial" w:cs="Arial" w:eastAsia="Arial"/>
          <w:sz w:val="37"/>
          <w:szCs w:val="37"/>
          <w:color w:val="646464"/>
          <w:spacing w:val="0"/>
          <w:w w:val="100"/>
          <w:position w:val="23"/>
        </w:rPr>
        <w:tab/>
      </w:r>
      <w:r>
        <w:rPr>
          <w:rFonts w:ascii="Arial" w:hAnsi="Arial" w:cs="Arial" w:eastAsia="Arial"/>
          <w:sz w:val="37"/>
          <w:szCs w:val="37"/>
          <w:color w:val="646464"/>
          <w:spacing w:val="0"/>
          <w:w w:val="100"/>
          <w:position w:val="23"/>
        </w:rPr>
      </w:r>
      <w:r>
        <w:rPr>
          <w:rFonts w:ascii="Arial" w:hAnsi="Arial" w:cs="Arial" w:eastAsia="Arial"/>
          <w:sz w:val="23"/>
          <w:szCs w:val="23"/>
          <w:color w:val="646464"/>
          <w:spacing w:val="0"/>
          <w:w w:val="100"/>
          <w:position w:val="24"/>
        </w:rPr>
        <w:t>•</w:t>
      </w:r>
      <w:r>
        <w:rPr>
          <w:rFonts w:ascii="Arial" w:hAnsi="Arial" w:cs="Arial" w:eastAsia="Arial"/>
          <w:sz w:val="23"/>
          <w:szCs w:val="23"/>
          <w:color w:val="646464"/>
          <w:spacing w:val="0"/>
          <w:w w:val="100"/>
          <w:position w:val="24"/>
        </w:rPr>
        <w:t> </w:t>
      </w:r>
      <w:r>
        <w:rPr>
          <w:rFonts w:ascii="Arial" w:hAnsi="Arial" w:cs="Arial" w:eastAsia="Arial"/>
          <w:sz w:val="23"/>
          <w:szCs w:val="23"/>
          <w:color w:val="646464"/>
          <w:spacing w:val="32"/>
          <w:w w:val="100"/>
          <w:position w:val="24"/>
        </w:rPr>
        <w:t> </w:t>
      </w:r>
      <w:r>
        <w:rPr>
          <w:rFonts w:ascii="Arial" w:hAnsi="Arial" w:cs="Arial" w:eastAsia="Arial"/>
          <w:sz w:val="23"/>
          <w:szCs w:val="23"/>
          <w:color w:val="A5A5A8"/>
          <w:spacing w:val="0"/>
          <w:w w:val="152"/>
          <w:position w:val="24"/>
        </w:rPr>
        <w:t>I</w:t>
      </w:r>
      <w:r>
        <w:rPr>
          <w:rFonts w:ascii="Arial" w:hAnsi="Arial" w:cs="Arial" w:eastAsia="Arial"/>
          <w:sz w:val="23"/>
          <w:szCs w:val="23"/>
          <w:color w:val="A5A5A8"/>
          <w:spacing w:val="90"/>
          <w:w w:val="152"/>
          <w:position w:val="24"/>
        </w:rPr>
        <w:t> </w:t>
      </w:r>
      <w:r>
        <w:rPr>
          <w:rFonts w:ascii="Arial" w:hAnsi="Arial" w:cs="Arial" w:eastAsia="Arial"/>
          <w:sz w:val="41"/>
          <w:szCs w:val="41"/>
          <w:color w:val="646464"/>
          <w:spacing w:val="0"/>
          <w:w w:val="152"/>
          <w:position w:val="23"/>
        </w:rPr>
        <w:t>.</w:t>
      </w:r>
      <w:r>
        <w:rPr>
          <w:rFonts w:ascii="Arial" w:hAnsi="Arial" w:cs="Arial" w:eastAsia="Arial"/>
          <w:sz w:val="41"/>
          <w:szCs w:val="41"/>
          <w:color w:val="646464"/>
          <w:spacing w:val="-85"/>
          <w:w w:val="152"/>
          <w:position w:val="23"/>
        </w:rPr>
        <w:t> </w:t>
      </w:r>
      <w:r>
        <w:rPr>
          <w:rFonts w:ascii="Arial" w:hAnsi="Arial" w:cs="Arial" w:eastAsia="Arial"/>
          <w:sz w:val="19"/>
          <w:szCs w:val="19"/>
          <w:color w:val="A5A5A8"/>
          <w:spacing w:val="0"/>
          <w:w w:val="152"/>
          <w:position w:val="19"/>
        </w:rPr>
        <w:t>I</w:t>
      </w:r>
      <w:r>
        <w:rPr>
          <w:rFonts w:ascii="Arial" w:hAnsi="Arial" w:cs="Arial" w:eastAsia="Arial"/>
          <w:sz w:val="19"/>
          <w:szCs w:val="19"/>
          <w:color w:val="A5A5A8"/>
          <w:spacing w:val="49"/>
          <w:w w:val="152"/>
          <w:position w:val="19"/>
        </w:rPr>
        <w:t> </w:t>
      </w:r>
      <w:r>
        <w:rPr>
          <w:rFonts w:ascii="Arial" w:hAnsi="Arial" w:cs="Arial" w:eastAsia="Arial"/>
          <w:sz w:val="41"/>
          <w:szCs w:val="41"/>
          <w:color w:val="808282"/>
          <w:spacing w:val="0"/>
          <w:w w:val="152"/>
          <w:position w:val="23"/>
        </w:rPr>
        <w:t>.</w:t>
      </w:r>
      <w:r>
        <w:rPr>
          <w:rFonts w:ascii="Arial" w:hAnsi="Arial" w:cs="Arial" w:eastAsia="Arial"/>
          <w:sz w:val="41"/>
          <w:szCs w:val="41"/>
          <w:color w:val="808282"/>
          <w:spacing w:val="-62"/>
          <w:w w:val="152"/>
          <w:position w:val="23"/>
        </w:rPr>
        <w:t> </w:t>
      </w:r>
      <w:r>
        <w:rPr>
          <w:rFonts w:ascii="Arial" w:hAnsi="Arial" w:cs="Arial" w:eastAsia="Arial"/>
          <w:sz w:val="31"/>
          <w:szCs w:val="31"/>
          <w:color w:val="A5A5A8"/>
          <w:spacing w:val="0"/>
          <w:w w:val="100"/>
          <w:position w:val="9"/>
        </w:rPr>
        <w:t>I</w:t>
      </w:r>
      <w:r>
        <w:rPr>
          <w:rFonts w:ascii="Arial" w:hAnsi="Arial" w:cs="Arial" w:eastAsia="Arial"/>
          <w:sz w:val="31"/>
          <w:szCs w:val="31"/>
          <w:color w:val="A5A5A8"/>
          <w:spacing w:val="-85"/>
          <w:w w:val="100"/>
          <w:position w:val="9"/>
        </w:rPr>
        <w:t> </w:t>
      </w:r>
      <w:r>
        <w:rPr>
          <w:rFonts w:ascii="Arial" w:hAnsi="Arial" w:cs="Arial" w:eastAsia="Arial"/>
          <w:sz w:val="31"/>
          <w:szCs w:val="31"/>
          <w:color w:val="A5A5A8"/>
          <w:spacing w:val="0"/>
          <w:w w:val="100"/>
          <w:position w:val="9"/>
        </w:rPr>
        <w:tab/>
      </w:r>
      <w:r>
        <w:rPr>
          <w:rFonts w:ascii="Arial" w:hAnsi="Arial" w:cs="Arial" w:eastAsia="Arial"/>
          <w:sz w:val="31"/>
          <w:szCs w:val="31"/>
          <w:color w:val="A5A5A8"/>
          <w:spacing w:val="0"/>
          <w:w w:val="100"/>
          <w:position w:val="9"/>
        </w:rPr>
      </w:r>
      <w:r>
        <w:rPr>
          <w:rFonts w:ascii="Arial" w:hAnsi="Arial" w:cs="Arial" w:eastAsia="Arial"/>
          <w:sz w:val="37"/>
          <w:szCs w:val="37"/>
          <w:color w:val="646464"/>
          <w:spacing w:val="0"/>
          <w:w w:val="162"/>
          <w:position w:val="23"/>
        </w:rPr>
        <w:t>.</w:t>
      </w:r>
      <w:r>
        <w:rPr>
          <w:rFonts w:ascii="Arial" w:hAnsi="Arial" w:cs="Arial" w:eastAsia="Arial"/>
          <w:sz w:val="37"/>
          <w:szCs w:val="37"/>
          <w:color w:val="646464"/>
          <w:spacing w:val="0"/>
          <w:w w:val="100"/>
          <w:position w:val="23"/>
        </w:rPr>
        <w:tab/>
      </w:r>
      <w:r>
        <w:rPr>
          <w:rFonts w:ascii="Arial" w:hAnsi="Arial" w:cs="Arial" w:eastAsia="Arial"/>
          <w:sz w:val="37"/>
          <w:szCs w:val="37"/>
          <w:color w:val="646464"/>
          <w:spacing w:val="0"/>
          <w:w w:val="100"/>
          <w:position w:val="23"/>
        </w:rPr>
      </w:r>
      <w:r>
        <w:rPr>
          <w:rFonts w:ascii="Arial" w:hAnsi="Arial" w:cs="Arial" w:eastAsia="Arial"/>
          <w:sz w:val="32"/>
          <w:szCs w:val="32"/>
          <w:color w:val="646464"/>
          <w:spacing w:val="0"/>
          <w:w w:val="162"/>
          <w:position w:val="24"/>
        </w:rPr>
        <w:t>.</w:t>
      </w:r>
      <w:r>
        <w:rPr>
          <w:rFonts w:ascii="Arial" w:hAnsi="Arial" w:cs="Arial" w:eastAsia="Arial"/>
          <w:sz w:val="32"/>
          <w:szCs w:val="32"/>
          <w:color w:val="646464"/>
          <w:spacing w:val="-143"/>
          <w:w w:val="162"/>
          <w:position w:val="24"/>
        </w:rPr>
        <w:t> </w:t>
      </w:r>
      <w:r>
        <w:rPr>
          <w:rFonts w:ascii="Arial" w:hAnsi="Arial" w:cs="Arial" w:eastAsia="Arial"/>
          <w:sz w:val="32"/>
          <w:szCs w:val="32"/>
          <w:color w:val="646464"/>
          <w:spacing w:val="0"/>
          <w:w w:val="100"/>
          <w:position w:val="24"/>
        </w:rPr>
        <w:tab/>
      </w:r>
      <w:r>
        <w:rPr>
          <w:rFonts w:ascii="Arial" w:hAnsi="Arial" w:cs="Arial" w:eastAsia="Arial"/>
          <w:sz w:val="32"/>
          <w:szCs w:val="32"/>
          <w:color w:val="646464"/>
          <w:spacing w:val="0"/>
          <w:w w:val="100"/>
          <w:position w:val="24"/>
        </w:rPr>
      </w:r>
      <w:r>
        <w:rPr>
          <w:rFonts w:ascii="Times New Roman" w:hAnsi="Times New Roman" w:cs="Times New Roman" w:eastAsia="Times New Roman"/>
          <w:sz w:val="15"/>
          <w:szCs w:val="15"/>
          <w:color w:val="909193"/>
          <w:spacing w:val="-17"/>
          <w:w w:val="148"/>
          <w:position w:val="16"/>
        </w:rPr>
        <w:t>)</w:t>
      </w:r>
      <w:r>
        <w:rPr>
          <w:rFonts w:ascii="Times New Roman" w:hAnsi="Times New Roman" w:cs="Times New Roman" w:eastAsia="Times New Roman"/>
          <w:sz w:val="15"/>
          <w:szCs w:val="15"/>
          <w:color w:val="646464"/>
          <w:spacing w:val="0"/>
          <w:w w:val="91"/>
          <w:position w:val="16"/>
        </w:rPr>
        <w:t>950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60" w:bottom="280" w:left="1020" w:right="1360"/>
          <w:cols w:num="3" w:equalWidth="0">
            <w:col w:w="1783" w:space="129"/>
            <w:col w:w="316" w:space="244"/>
            <w:col w:w="7068"/>
          </w:cols>
        </w:sectPr>
      </w:pPr>
      <w:rPr/>
    </w:p>
    <w:p>
      <w:pPr>
        <w:spacing w:before="99" w:after="0" w:line="240" w:lineRule="auto"/>
        <w:ind w:left="11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475.407135pt;height:459.885pt;mso-position-horizontal-relative:char;mso-position-vertical-relative:line" type="#_x0000_t75">
            <v:imagedata r:id="rId17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464.13117pt;height:199.95pt;mso-position-horizontal-relative:char;mso-position-vertical-relative:line" type="#_x0000_t75">
            <v:imagedata r:id="rId1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pgSz w:w="11920" w:h="16860"/>
          <w:pgMar w:top="620" w:bottom="280" w:left="1020" w:right="118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g"/><Relationship Id="rId6" Type="http://schemas.openxmlformats.org/officeDocument/2006/relationships/image" Target="media/image2.png"/><Relationship Id="rId7" Type="http://schemas.openxmlformats.org/officeDocument/2006/relationships/hyperlink" Target="http://ere.gov.al/doc/VENDIM_NR.97_2016.pdf" TargetMode="External"/><Relationship Id="rId8" Type="http://schemas.openxmlformats.org/officeDocument/2006/relationships/hyperlink" Target="http://ere.gov.al/doc/VENDIM_NR.97_2016.pdf" TargetMode="External"/><Relationship Id="rId9" Type="http://schemas.openxmlformats.org/officeDocument/2006/relationships/hyperlink" Target="http://ere.gov.al/doc/VENDIM_NR.99_2016.pdf" TargetMode="External"/><Relationship Id="rId10" Type="http://schemas.openxmlformats.org/officeDocument/2006/relationships/hyperlink" Target="http://ere.gov.al/doc/VENDIM_NR.99_2016.pdf" TargetMode="External"/><Relationship Id="rId11" Type="http://schemas.openxmlformats.org/officeDocument/2006/relationships/hyperlink" Target="http://www.hupx.hu/" TargetMode="External"/><Relationship Id="rId12" Type="http://schemas.openxmlformats.org/officeDocument/2006/relationships/hyperlink" Target="http://www.hupx.hu/" TargetMode="External"/><Relationship Id="rId13" Type="http://schemas.openxmlformats.org/officeDocument/2006/relationships/image" Target="media/image3.jpg"/><Relationship Id="rId14" Type="http://schemas.openxmlformats.org/officeDocument/2006/relationships/image" Target="media/image4.pn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2017-12-18T10:02:12Z</dcterms:created>
  <dcterms:modified xsi:type="dcterms:W3CDTF">2017-12-18T10:02:12Z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LastSaved">
    <vt:filetime>2017-12-18T00:00:00Z</vt:filetime>
  </property>
</Properties>
</file>