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06" w:right="368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63,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.5.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558" w:right="53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TREG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43/2015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itullit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.2.4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139,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25.8.2016,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26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96,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17.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.2016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11.5.20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itullit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pika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2.4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139,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25.8.2016.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6583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18.10.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016,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19.1.2017,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89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26.1.2017,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opinion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31/1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ot.,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23.2.20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b)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867" w:right="38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967" w:right="294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TREG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965" w:right="6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ERE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63,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.5.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10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tabs>
          <w:tab w:pos="32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</w:r>
      <w:r>
        <w:rPr>
          <w:rFonts w:ascii="Garamond" w:hAnsi="Garamond" w:cs="Garamond" w:eastAsia="Garamond"/>
          <w:sz w:val="24"/>
          <w:szCs w:val="24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u w:val="single" w:color="000000"/>
        </w:rPr>
      </w:r>
      <w:r>
        <w:rPr>
          <w:rFonts w:ascii="Garamond" w:hAnsi="Garamond" w:cs="Garamond" w:eastAsia="Garamond"/>
          <w:sz w:val="24"/>
          <w:szCs w:val="24"/>
        </w:rPr>
      </w:r>
      <w:r>
        <w:rPr>
          <w:rFonts w:ascii="Garamond" w:hAnsi="Garamond" w:cs="Garamond" w:eastAsia="Garamond"/>
          <w:sz w:val="24"/>
          <w:szCs w:val="24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t)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31935,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14.7.2004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tabs>
          <w:tab w:pos="22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position w:val="1"/>
        </w:rPr>
      </w:r>
      <w:r>
        <w:rPr>
          <w:rFonts w:ascii="Garamond" w:hAnsi="Garamond" w:cs="Garamond" w:eastAsia="Garamond"/>
          <w:sz w:val="24"/>
          <w:szCs w:val="24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–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tabs>
          <w:tab w:pos="7900" w:val="left"/>
          <w:tab w:pos="8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tabs>
          <w:tab w:pos="1560" w:val="left"/>
          <w:tab w:pos="4240" w:val="left"/>
          <w:tab w:pos="87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position w:val="1"/>
        </w:rPr>
      </w:r>
      <w:r>
        <w:rPr>
          <w:rFonts w:ascii="Garamond" w:hAnsi="Garamond" w:cs="Garamond" w:eastAsia="Garamond"/>
          <w:sz w:val="24"/>
          <w:szCs w:val="24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tabs>
          <w:tab w:pos="39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3047" w:right="3033" w:firstLine="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5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26.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5.8.20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79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9" w:lineRule="exact"/>
        <w:ind w:left="120" w:right="-20"/>
        <w:jc w:val="left"/>
        <w:tabs>
          <w:tab w:pos="2200" w:val="left"/>
          <w:tab w:pos="6060" w:val="left"/>
          <w:tab w:pos="6820" w:val="left"/>
          <w:tab w:pos="79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position w:val="1"/>
        </w:rPr>
      </w:r>
      <w:r>
        <w:rPr>
          <w:rFonts w:ascii="Garamond" w:hAnsi="Garamond" w:cs="Garamond" w:eastAsia="Garamond"/>
          <w:sz w:val="24"/>
          <w:szCs w:val="24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>  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_/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_.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4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5.8.20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tabs>
          <w:tab w:pos="2780" w:val="left"/>
          <w:tab w:pos="64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</w:r>
      <w:r>
        <w:rPr>
          <w:rFonts w:ascii="Garamond" w:hAnsi="Garamond" w:cs="Garamond" w:eastAsia="Garamond"/>
          <w:sz w:val="24"/>
          <w:szCs w:val="24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u w:val="single" w:color="000000"/>
        </w:rPr>
      </w:r>
      <w:r>
        <w:rPr>
          <w:rFonts w:ascii="Garamond" w:hAnsi="Garamond" w:cs="Garamond" w:eastAsia="Garamond"/>
          <w:sz w:val="24"/>
          <w:szCs w:val="24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_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3287" w:right="3270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984" w:right="396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398" w:lineRule="auto"/>
        <w:ind w:left="2471" w:right="244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51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3.1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olin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ionin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82" w:right="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kujd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duhur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3.2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3.3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3.4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3395" w:right="3374" w:firstLine="-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REG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4.1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0" w:after="0" w:line="240" w:lineRule="auto"/>
        <w:ind w:left="120" w:right="542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ionimin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4.2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–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4.1,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5.1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874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it/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792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5.2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–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0" w:after="0" w:line="240" w:lineRule="auto"/>
        <w:ind w:left="120" w:right="337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7.1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691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7.2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118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8.1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8.2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upi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dhin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odologji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odologji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8.4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tje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xi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4050" w:right="403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9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7" w:firstLine="283"/>
        <w:jc w:val="left"/>
        <w:tabs>
          <w:tab w:pos="9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jtë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82" w:right="6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okoll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–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ionimin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388" w:right="436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10.1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okoll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88" w:right="436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11.1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1.1,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</w:p>
    <w:p>
      <w:pPr>
        <w:spacing w:before="10" w:after="0" w:line="240" w:lineRule="auto"/>
        <w:ind w:left="80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OSSH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989" w:right="397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379" w:lineRule="auto"/>
        <w:ind w:left="1182" w:right="11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12.1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12.2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12.3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388" w:right="436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388" w:right="436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402" w:right="4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02" w:right="4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88" w:right="436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nuloh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388" w:right="436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18.2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88" w:right="436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3" w:after="0" w:line="268" w:lineRule="exact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`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83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g”,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379" w:lineRule="auto"/>
        <w:ind w:left="383" w:right="4763" w:firstLine="-283"/>
        <w:jc w:val="left"/>
        <w:tabs>
          <w:tab w:pos="2620" w:val="left"/>
          <w:tab w:pos="3420" w:val="left"/>
          <w:tab w:pos="3900" w:val="left"/>
          <w:tab w:pos="47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dcterms:created xsi:type="dcterms:W3CDTF">2017-12-18T10:02:26Z</dcterms:created>
  <dcterms:modified xsi:type="dcterms:W3CDTF">2017-12-18T10:02:26Z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2017-05-31T00:00:00Z</vt:filetime>
  </property>
  <property fmtid="{D5CDD505-2E9C-101B-9397-08002B2CF9AE}" pid="3" name="LastSaved">
    <vt:filetime>2017-12-18T00:00:00Z</vt:filetime>
  </property>
</Properties>
</file>