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17" w:right="365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65,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.5.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39" w:right="34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TREGT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29.6.20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83" w:right="2035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pika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“d”,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pika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4/8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240" w:lineRule="auto"/>
        <w:ind w:left="417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dcterms:created xsi:type="dcterms:W3CDTF">2017-12-18T10:02:49Z</dcterms:created>
  <dcterms:modified xsi:type="dcterms:W3CDTF">2017-12-18T10:02:49Z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2017-05-31T00:00:00Z</vt:filetime>
  </property>
  <property fmtid="{D5CDD505-2E9C-101B-9397-08002B2CF9AE}" pid="3" name="LastSaved">
    <vt:filetime>2017-12-18T00:00:00Z</vt:filetime>
  </property>
</Properties>
</file>