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06" w:right="368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66,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.5.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714" w:right="6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113" w:right="309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16;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44,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43/2015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21.7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2016;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1.3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1.6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odhimin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15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19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6.2016,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11.5.20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403" w:right="7317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56,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18.4.2017,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.k.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t”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pika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kimit,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opoz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hin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“g”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403" w:right="26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kt)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9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left="1578" w:right="377" w:firstLine="-116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548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1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=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14"/>
          <w:szCs w:val="14"/>
          <w:spacing w:val="-3"/>
          <w:w w:val="100"/>
          <w:position w:val="1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70" w:lineRule="exact"/>
        <w:ind w:left="383" w:right="-20"/>
        <w:jc w:val="left"/>
        <w:rPr>
          <w:rFonts w:ascii="Garamond" w:hAnsi="Garamond" w:cs="Garamond" w:eastAsia="Garamond"/>
          <w:sz w:val="14"/>
          <w:szCs w:val="1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=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1"/>
        </w:rPr>
        <w:t>2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0"/>
        </w:rPr>
      </w:r>
    </w:p>
    <w:p>
      <w:pPr>
        <w:spacing w:before="0" w:after="0" w:line="270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=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6.59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14"/>
          <w:szCs w:val="14"/>
          <w:spacing w:val="-5"/>
          <w:w w:val="100"/>
          <w:position w:val="1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6" w:after="0" w:line="233" w:lineRule="auto"/>
        <w:ind w:left="383" w:right="469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8626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=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14"/>
          <w:szCs w:val="14"/>
          <w:spacing w:val="-5"/>
          <w:w w:val="100"/>
          <w:position w:val="1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02m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70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=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14"/>
          <w:szCs w:val="14"/>
          <w:spacing w:val="-3"/>
          <w:w w:val="100"/>
          <w:position w:val="1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2" w:after="0" w:line="226" w:lineRule="auto"/>
        <w:ind w:left="383" w:right="4990"/>
        <w:jc w:val="left"/>
        <w:rPr>
          <w:rFonts w:ascii="Garamond" w:hAnsi="Garamond" w:cs="Garamond" w:eastAsia="Garamond"/>
          <w:sz w:val="14"/>
          <w:szCs w:val="1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548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=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0"/>
        </w:rPr>
        <w:t>2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0"/>
        </w:rPr>
      </w:r>
    </w:p>
    <w:sectPr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valjeta.kaftalli</dc:creator>
  <dcterms:created xsi:type="dcterms:W3CDTF">2017-12-18T10:02:59Z</dcterms:created>
  <dcterms:modified xsi:type="dcterms:W3CDTF">2017-12-18T10:02:59Z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2017-05-31T00:00:00Z</vt:filetime>
  </property>
  <property fmtid="{D5CDD505-2E9C-101B-9397-08002B2CF9AE}" pid="3" name="LastSaved">
    <vt:filetime>2017-12-18T00:00:00Z</vt:filetime>
  </property>
</Properties>
</file>