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74" w:right="4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GREEN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44" w:right="33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d”;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d”;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81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146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0" w:after="0" w:line="269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1”),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2017-12-18T10:04:10Z</dcterms:created>
  <dcterms:modified xsi:type="dcterms:W3CDTF">2017-12-18T10:04:10Z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