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3" w:right="37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05" w:right="184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VIMI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71" w:right="40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.05.20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403" w:right="500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31.7.2017.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28.10.2013,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2017-12-18T10:04:33Z</dcterms:created>
  <dcterms:modified xsi:type="dcterms:W3CDTF">2017-12-18T10:04:33Z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