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70,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160" w:right="1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11.5.2017,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4/8,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2017-12-18T10:04:45Z</dcterms:created>
  <dcterms:modified xsi:type="dcterms:W3CDTF">2017-12-18T10:04:45Z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